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7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385"/>
        <w:gridCol w:w="280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62"/>
        <w:gridCol w:w="9"/>
        <w:gridCol w:w="376"/>
        <w:gridCol w:w="9"/>
        <w:gridCol w:w="137"/>
        <w:gridCol w:w="9"/>
        <w:gridCol w:w="137"/>
        <w:gridCol w:w="9"/>
      </w:tblGrid>
      <w:tr w:rsidR="00B82BEA" w:rsidRPr="00ED0163" w14:paraId="30CCA32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7C6EC2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144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5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62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31632D0B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E0EE5">
              <w:t>3</w:t>
            </w:r>
            <w:r w:rsidR="00881159">
              <w:t>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27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8FF47C1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4EDB6637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35560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61AF8BF3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7C6EC2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margin-left:301.6pt;margin-top:2.8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">
                      <v:textbox>
                        <w:txbxContent>
                          <w:p w14:paraId="12C1CD41" w14:textId="61AF8BF3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C6EC2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7CADDB4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8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35EB3D9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1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">
                      <v:textbox>
                        <w:txbxContent>
                          <w:p w14:paraId="0457B4D6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3107875D" w:rsidR="00727BE8" w:rsidRDefault="00862D90" w:rsidP="00944C3D">
                                  <w:r>
                                    <w:t>202</w:t>
                                  </w:r>
                                  <w:r w:rsidR="007C6EC2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3107875D" w:rsidR="00727BE8" w:rsidRDefault="00862D90" w:rsidP="00944C3D">
                            <w:r>
                              <w:t>202</w:t>
                            </w:r>
                            <w:r w:rsidR="007C6EC2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3A19D2C8" w:rsidR="00727BE8" w:rsidRDefault="007C6EC2" w:rsidP="00944C3D">
                                  <w:r>
                                    <w:t>04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3A19D2C8" w:rsidR="00727BE8" w:rsidRDefault="007C6EC2" w:rsidP="00944C3D">
                            <w:r>
                              <w:t>04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6177BC30" w:rsidR="00727BE8" w:rsidRDefault="00727BE8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6177BC30" w:rsidR="00727BE8" w:rsidRDefault="00727BE8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49AC12B9" w:rsidR="00727BE8" w:rsidRDefault="00727BE8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49AC12B9" w:rsidR="00727BE8" w:rsidRDefault="00727BE8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0623420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24F6FECC" w:rsidR="00727BE8" w:rsidRDefault="00727BE8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24F6FECC" w:rsidR="00727BE8" w:rsidRDefault="00727BE8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08E0B8E8" w:rsidR="00727BE8" w:rsidRDefault="00727BE8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08E0B8E8" w:rsidR="00727BE8" w:rsidRDefault="00727BE8" w:rsidP="00944C3D"/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6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1D3082C6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6915A398" w:rsidR="00727BE8" w:rsidRPr="00ED0163" w:rsidRDefault="007C6EC2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4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6DD57DDC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  <w:r w:rsidR="00881159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 xml:space="preserve"> 2021474565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6DD57DDC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  <w:r w:rsidR="00881159">
                              <w:rPr>
                                <w:rFonts w:ascii="Arial" w:hAnsi="Arial"/>
                                <w:lang w:eastAsia="sk-SK"/>
                              </w:rPr>
                              <w:t xml:space="preserve"> 2021474565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1276A208" w:rsidR="00727BE8" w:rsidRPr="00391121" w:rsidRDefault="0088115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34054341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1276A208" w:rsidR="00727BE8" w:rsidRPr="00391121" w:rsidRDefault="0088115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34054341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8488EE0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3D2686C7" w:rsidR="00862D90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</w:t>
                                  </w:r>
                                  <w:r w:rsidR="00881159">
                                    <w:rPr>
                                      <w:rFonts w:ascii="Arial" w:hAnsi="Arial" w:cs="Arial"/>
                                    </w:rPr>
                                    <w:t xml:space="preserve">POLOCENSTVO- Nálepkova 1675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3D2686C7" w:rsidR="00862D90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="00881159">
                              <w:rPr>
                                <w:rFonts w:ascii="Arial" w:hAnsi="Arial" w:cs="Arial"/>
                              </w:rPr>
                              <w:t xml:space="preserve">POLOCENSTVO- Nálepkova 1675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7C6EC2">
        <w:trPr>
          <w:gridAfter w:val="1"/>
          <w:wAfter w:w="9" w:type="dxa"/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4D01E143" w:rsidR="00727BE8" w:rsidRPr="00391121" w:rsidRDefault="0088115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Kpt.Nálepku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4D01E143" w:rsidR="00727BE8" w:rsidRPr="00391121" w:rsidRDefault="0088115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Kpt.Nálepku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5E10915F" w:rsidR="00727BE8" w:rsidRDefault="00881159" w:rsidP="00944C3D">
                                  <w:r>
                                    <w:t>1675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5E10915F" w:rsidR="00727BE8" w:rsidRDefault="00881159" w:rsidP="00944C3D">
                            <w:r>
                              <w:t>1675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195" w:type="dxa"/>
            <w:gridSpan w:val="4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34C81425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4F5B0418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97155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0BABB980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</w:t>
                                  </w:r>
                                  <w:r w:rsidR="00EF3123">
                                    <w:t>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8" type="#_x0000_t202" style="position:absolute;margin-left:100.05pt;margin-top:7.6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BgsZGJ3wAAAAkBAAAPAAAAAAAAAAAAAAAAAHIEAABkcnMvZG93bnJldi54bWxQSwUG&#10;AAAAAAQABADzAAAAfgUAAAAA&#10;">
                      <v:textbox>
                        <w:txbxContent>
                          <w:p w14:paraId="2AA2833D" w14:textId="0BABB980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</w:t>
                            </w:r>
                            <w:r w:rsidR="00EF3123">
                              <w:t>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33F36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10D05384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</w:t>
                                  </w:r>
                                  <w:r w:rsidR="00EF3123">
                                    <w:t>1 0</w:t>
                                  </w:r>
                                  <w:r w:rsidR="00881159"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9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j+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RRpihs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r7fj+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01225778" w14:textId="10D05384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</w:t>
                            </w:r>
                            <w:r w:rsidR="00EF3123">
                              <w:t>1 0</w:t>
                            </w:r>
                            <w:r w:rsidR="00881159"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44EBDBE" w:rsidR="00727BE8" w:rsidRPr="00391121" w:rsidRDefault="004917E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032/7442223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44EBDBE" w:rsidR="00727BE8" w:rsidRPr="00391121" w:rsidRDefault="004917E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032/7442223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4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637F089F" w:rsidR="00727BE8" w:rsidRPr="00391121" w:rsidRDefault="004917E0" w:rsidP="004917E0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marcela.hornakova@eresproperty.sk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637F089F" w:rsidR="00727BE8" w:rsidRPr="00391121" w:rsidRDefault="004917E0" w:rsidP="004917E0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marcela.hornakova@eresproperty.sk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54B51648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7C6EC2">
              <w:rPr>
                <w:rFonts w:ascii="Arial" w:hAnsi="Arial"/>
                <w:lang w:eastAsia="sk-SK"/>
              </w:rPr>
              <w:t>10</w:t>
            </w:r>
            <w:r w:rsidR="00881159">
              <w:rPr>
                <w:rFonts w:ascii="Arial" w:hAnsi="Arial"/>
                <w:lang w:eastAsia="sk-SK"/>
              </w:rPr>
              <w:t>.5.2023.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4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781712F6" w:rsidR="00727BE8" w:rsidRPr="008D0433" w:rsidRDefault="00881159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Vladimír Novák </w:t>
            </w:r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229D876A" w:rsidR="00727BE8" w:rsidRPr="008D0433" w:rsidRDefault="0088115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B94F45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041F4349" w:rsidR="00727BE8" w:rsidRPr="008D0433" w:rsidRDefault="004917E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65F8B41E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Poistná zmluva </w:t>
            </w:r>
            <w:r w:rsidR="00881159" w:rsidRPr="00881159">
              <w:rPr>
                <w:rFonts w:ascii="Arial" w:hAnsi="Arial" w:cs="Arial"/>
                <w:sz w:val="16"/>
                <w:szCs w:val="16"/>
              </w:rPr>
              <w:t>Generali Poisťovňa, a.s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66018FD9" w:rsidR="00727BE8" w:rsidRPr="008C56AB" w:rsidRDefault="007C6EC2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5" w:type="dxa"/>
            <w:vAlign w:val="center"/>
          </w:tcPr>
          <w:p w14:paraId="455CC3B4" w14:textId="3CA8A29C" w:rsidR="00727BE8" w:rsidRPr="008C56AB" w:rsidRDefault="007C6EC2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4" w:type="dxa"/>
            <w:vAlign w:val="center"/>
          </w:tcPr>
          <w:p w14:paraId="12CCB40C" w14:textId="12001627" w:rsidR="00727BE8" w:rsidRPr="008C56AB" w:rsidRDefault="007C6EC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78" w:type="dxa"/>
            <w:vAlign w:val="center"/>
          </w:tcPr>
          <w:p w14:paraId="5223FA2A" w14:textId="285E8C45" w:rsidR="00727BE8" w:rsidRPr="008C56AB" w:rsidRDefault="007C6EC2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1E5D00A6" w:rsidR="00727BE8" w:rsidRPr="008C56AB" w:rsidRDefault="007C6EC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5" w:type="dxa"/>
            <w:vAlign w:val="center"/>
          </w:tcPr>
          <w:p w14:paraId="01757B72" w14:textId="6F7F8629" w:rsidR="00727BE8" w:rsidRPr="008C56AB" w:rsidRDefault="007C6EC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4" w:type="dxa"/>
            <w:vAlign w:val="center"/>
          </w:tcPr>
          <w:p w14:paraId="130D6BD4" w14:textId="6ED70E59" w:rsidR="00727BE8" w:rsidRPr="008C56AB" w:rsidRDefault="007C6EC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78" w:type="dxa"/>
            <w:vAlign w:val="center"/>
          </w:tcPr>
          <w:p w14:paraId="04EE6C54" w14:textId="6CFB06D7" w:rsidR="00727BE8" w:rsidRPr="008C56AB" w:rsidRDefault="007C6EC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21 400,7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39B7B6C6" w:rsidR="00727BE8" w:rsidRPr="008C56AB" w:rsidRDefault="0034483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08093853" w14:textId="74F5289E" w:rsidR="00727BE8" w:rsidRPr="008C56AB" w:rsidRDefault="0034483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05483A10" w:rsidR="00727BE8" w:rsidRPr="008C56AB" w:rsidRDefault="007C6EC2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25" w:type="dxa"/>
            <w:vAlign w:val="center"/>
          </w:tcPr>
          <w:p w14:paraId="3AD3C014" w14:textId="695C03E0" w:rsidR="00727BE8" w:rsidRPr="008C56AB" w:rsidRDefault="007C6EC2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34" w:type="dxa"/>
            <w:vAlign w:val="center"/>
          </w:tcPr>
          <w:p w14:paraId="687C98BA" w14:textId="463D47A4" w:rsidR="00727BE8" w:rsidRPr="008C56AB" w:rsidRDefault="007C6EC2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978" w:type="dxa"/>
            <w:vAlign w:val="center"/>
          </w:tcPr>
          <w:p w14:paraId="0EFC1321" w14:textId="43502AB1" w:rsidR="00727BE8" w:rsidRPr="008C56AB" w:rsidRDefault="007C6EC2" w:rsidP="007C6EC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21 400,7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724AB72C" w:rsidR="00727BE8" w:rsidRPr="008C56AB" w:rsidRDefault="007C6EC2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113194,59</w:t>
            </w:r>
          </w:p>
        </w:tc>
        <w:tc>
          <w:tcPr>
            <w:tcW w:w="2883" w:type="dxa"/>
            <w:vAlign w:val="center"/>
          </w:tcPr>
          <w:p w14:paraId="2A652F80" w14:textId="477A3294" w:rsidR="00727BE8" w:rsidRPr="008C56AB" w:rsidRDefault="007C6EC2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725E03D6" w:rsidR="00727BE8" w:rsidRPr="008C56AB" w:rsidRDefault="007C6EC2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113194,59</w:t>
            </w:r>
          </w:p>
        </w:tc>
        <w:tc>
          <w:tcPr>
            <w:tcW w:w="2883" w:type="dxa"/>
            <w:vAlign w:val="center"/>
          </w:tcPr>
          <w:p w14:paraId="1AEDC663" w14:textId="4F1609B8" w:rsidR="00727BE8" w:rsidRPr="008C56AB" w:rsidRDefault="007C6EC2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6BF1B6D5" w:rsidR="00727BE8" w:rsidRPr="008C56AB" w:rsidRDefault="007C6EC2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195" w:type="dxa"/>
            <w:vAlign w:val="center"/>
          </w:tcPr>
          <w:p w14:paraId="592E69A0" w14:textId="5E6F392F" w:rsidR="00727BE8" w:rsidRPr="008C56AB" w:rsidRDefault="007C6EC2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195" w:type="dxa"/>
            <w:vAlign w:val="center"/>
          </w:tcPr>
          <w:p w14:paraId="64970BD8" w14:textId="7B4099B4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3BE5154F" w:rsidR="00727BE8" w:rsidRPr="008C56AB" w:rsidRDefault="007C6EC2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21 740,53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1CCFF94D" w:rsidR="00727BE8" w:rsidRPr="008C56AB" w:rsidRDefault="0034483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42709A5" w14:textId="198793C9" w:rsidR="00727BE8" w:rsidRPr="008C56AB" w:rsidRDefault="00344831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68A9AC1F" w14:textId="08230121" w:rsidR="00727BE8" w:rsidRPr="008C56AB" w:rsidRDefault="0034483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503D0F68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311EAEA1" w:rsidR="00727BE8" w:rsidRPr="008C56AB" w:rsidRDefault="007C6EC2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21 740,53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419A2BAB" w:rsidR="00727BE8" w:rsidRPr="008C56AB" w:rsidRDefault="007C6EC2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9" w:type="dxa"/>
            <w:vAlign w:val="center"/>
          </w:tcPr>
          <w:p w14:paraId="63F578A6" w14:textId="4E4B80D4" w:rsidR="00727BE8" w:rsidRPr="008C56AB" w:rsidRDefault="007C6EC2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69B4FDB3" w:rsidR="00727BE8" w:rsidRPr="008C56AB" w:rsidRDefault="00831863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7C6EC2">
              <w:rPr>
                <w:rFonts w:ascii="Arial" w:hAnsi="Arial" w:cs="Arial"/>
                <w:sz w:val="18"/>
                <w:szCs w:val="18"/>
              </w:rPr>
              <w:t>862,21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40F6670D" w:rsidR="00727BE8" w:rsidRPr="008C56AB" w:rsidRDefault="007C6EC2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7624,11</w:t>
            </w:r>
          </w:p>
        </w:tc>
        <w:tc>
          <w:tcPr>
            <w:tcW w:w="2835" w:type="dxa"/>
            <w:vAlign w:val="center"/>
          </w:tcPr>
          <w:p w14:paraId="3FB70F96" w14:textId="164704B5" w:rsidR="00727BE8" w:rsidRPr="008C56AB" w:rsidRDefault="007C6EC2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034777FA" w:rsidR="00727BE8" w:rsidRPr="008C56AB" w:rsidRDefault="007C6EC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</w:rPr>
              <w:t>7624,11</w:t>
            </w:r>
          </w:p>
        </w:tc>
        <w:tc>
          <w:tcPr>
            <w:tcW w:w="2835" w:type="dxa"/>
            <w:vAlign w:val="center"/>
          </w:tcPr>
          <w:p w14:paraId="4B770D9B" w14:textId="778BAEC0" w:rsidR="00727BE8" w:rsidRPr="008C56AB" w:rsidRDefault="007C6EC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</w:rPr>
              <w:t>0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6928F6DA" w:rsidR="00727BE8" w:rsidRPr="008C56AB" w:rsidRDefault="007C6EC2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7624,11</w:t>
            </w:r>
          </w:p>
        </w:tc>
        <w:tc>
          <w:tcPr>
            <w:tcW w:w="2835" w:type="dxa"/>
            <w:vAlign w:val="center"/>
          </w:tcPr>
          <w:p w14:paraId="0614EA5E" w14:textId="697B381F" w:rsidR="00727BE8" w:rsidRPr="008C56AB" w:rsidRDefault="007C6EC2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04BC3232" w:rsidR="00727BE8" w:rsidRPr="00E05001" w:rsidRDefault="0013478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C4019EF" w14:textId="1D51FE2F" w:rsidR="00727BE8" w:rsidRPr="00E05001" w:rsidRDefault="00E972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22FC50F" w14:textId="64BC581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064C746D" w:rsidR="00727BE8" w:rsidRPr="00E05001" w:rsidRDefault="0013478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376537A" w14:textId="62021A45" w:rsidR="00727BE8" w:rsidRPr="00E05001" w:rsidRDefault="0013478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</w:t>
            </w:r>
            <w:r w:rsidR="007C6EC2">
              <w:rPr>
                <w:rFonts w:ascii="Arial" w:hAnsi="Arial"/>
                <w:sz w:val="16"/>
                <w:szCs w:val="16"/>
              </w:rPr>
              <w:t>7368,44</w:t>
            </w:r>
          </w:p>
        </w:tc>
        <w:tc>
          <w:tcPr>
            <w:tcW w:w="1843" w:type="dxa"/>
            <w:vAlign w:val="center"/>
          </w:tcPr>
          <w:p w14:paraId="2D6D5885" w14:textId="455FF049" w:rsidR="00727BE8" w:rsidRPr="00E05001" w:rsidRDefault="007C6EC2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6908119A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8FFFC" w14:textId="77777777" w:rsidR="00A86497" w:rsidRDefault="00A86497">
      <w:r>
        <w:separator/>
      </w:r>
    </w:p>
  </w:endnote>
  <w:endnote w:type="continuationSeparator" w:id="0">
    <w:p w14:paraId="153C301E" w14:textId="77777777" w:rsidR="00A86497" w:rsidRDefault="00A86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833AD" w14:textId="77777777" w:rsidR="00A86497" w:rsidRDefault="00A86497">
      <w:r>
        <w:separator/>
      </w:r>
    </w:p>
  </w:footnote>
  <w:footnote w:type="continuationSeparator" w:id="0">
    <w:p w14:paraId="5EEEE942" w14:textId="77777777" w:rsidR="00A86497" w:rsidRDefault="00A86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740">
    <w:abstractNumId w:val="13"/>
  </w:num>
  <w:num w:numId="2" w16cid:durableId="1890189458">
    <w:abstractNumId w:val="17"/>
  </w:num>
  <w:num w:numId="3" w16cid:durableId="1239562899">
    <w:abstractNumId w:val="8"/>
  </w:num>
  <w:num w:numId="4" w16cid:durableId="1561133426">
    <w:abstractNumId w:val="7"/>
  </w:num>
  <w:num w:numId="5" w16cid:durableId="6868336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9316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110584">
    <w:abstractNumId w:val="20"/>
  </w:num>
  <w:num w:numId="8" w16cid:durableId="240676932">
    <w:abstractNumId w:val="10"/>
  </w:num>
  <w:num w:numId="9" w16cid:durableId="1032809047">
    <w:abstractNumId w:val="0"/>
  </w:num>
  <w:num w:numId="10" w16cid:durableId="1522931105">
    <w:abstractNumId w:val="19"/>
  </w:num>
  <w:num w:numId="11" w16cid:durableId="1867717060">
    <w:abstractNumId w:val="6"/>
  </w:num>
  <w:num w:numId="12" w16cid:durableId="3749127">
    <w:abstractNumId w:val="9"/>
  </w:num>
  <w:num w:numId="13" w16cid:durableId="1391227464">
    <w:abstractNumId w:val="12"/>
  </w:num>
  <w:num w:numId="14" w16cid:durableId="680820046">
    <w:abstractNumId w:val="15"/>
  </w:num>
  <w:num w:numId="15" w16cid:durableId="875852583">
    <w:abstractNumId w:val="14"/>
  </w:num>
  <w:num w:numId="16" w16cid:durableId="31812057">
    <w:abstractNumId w:val="2"/>
  </w:num>
  <w:num w:numId="17" w16cid:durableId="33698408">
    <w:abstractNumId w:val="4"/>
  </w:num>
  <w:num w:numId="18" w16cid:durableId="1722974151">
    <w:abstractNumId w:val="11"/>
  </w:num>
  <w:num w:numId="19" w16cid:durableId="403381625">
    <w:abstractNumId w:val="5"/>
  </w:num>
  <w:num w:numId="20" w16cid:durableId="1256019976">
    <w:abstractNumId w:val="18"/>
  </w:num>
  <w:num w:numId="21" w16cid:durableId="802769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62FB4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3478F"/>
    <w:rsid w:val="001465C1"/>
    <w:rsid w:val="0015103D"/>
    <w:rsid w:val="00152B1C"/>
    <w:rsid w:val="0015454F"/>
    <w:rsid w:val="00163764"/>
    <w:rsid w:val="00164431"/>
    <w:rsid w:val="001664BB"/>
    <w:rsid w:val="00187A66"/>
    <w:rsid w:val="0019621E"/>
    <w:rsid w:val="00197971"/>
    <w:rsid w:val="00197E0F"/>
    <w:rsid w:val="001A1E3F"/>
    <w:rsid w:val="001B51FA"/>
    <w:rsid w:val="001C3F86"/>
    <w:rsid w:val="001C54C0"/>
    <w:rsid w:val="001D225C"/>
    <w:rsid w:val="001D2AB6"/>
    <w:rsid w:val="001D430F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5368"/>
    <w:rsid w:val="003277F2"/>
    <w:rsid w:val="00337128"/>
    <w:rsid w:val="00337BB7"/>
    <w:rsid w:val="00344831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17E0"/>
    <w:rsid w:val="004920E3"/>
    <w:rsid w:val="004969BE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95841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C6EC2"/>
    <w:rsid w:val="007C71E0"/>
    <w:rsid w:val="007E020B"/>
    <w:rsid w:val="007F0FEA"/>
    <w:rsid w:val="007F1872"/>
    <w:rsid w:val="007F63F2"/>
    <w:rsid w:val="00801080"/>
    <w:rsid w:val="00820918"/>
    <w:rsid w:val="00831863"/>
    <w:rsid w:val="0083409F"/>
    <w:rsid w:val="0086010C"/>
    <w:rsid w:val="00862D90"/>
    <w:rsid w:val="00863342"/>
    <w:rsid w:val="00871039"/>
    <w:rsid w:val="0087241F"/>
    <w:rsid w:val="00874C86"/>
    <w:rsid w:val="008767E1"/>
    <w:rsid w:val="00877CE1"/>
    <w:rsid w:val="00881159"/>
    <w:rsid w:val="00881D09"/>
    <w:rsid w:val="00894CCF"/>
    <w:rsid w:val="00897661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A02DF7"/>
    <w:rsid w:val="00A052AA"/>
    <w:rsid w:val="00A0740D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86497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6D1"/>
    <w:rsid w:val="00B21A23"/>
    <w:rsid w:val="00B24C48"/>
    <w:rsid w:val="00B30D51"/>
    <w:rsid w:val="00B34591"/>
    <w:rsid w:val="00B44140"/>
    <w:rsid w:val="00B44D10"/>
    <w:rsid w:val="00B461FE"/>
    <w:rsid w:val="00B50E60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21FC4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9202B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123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5104</Words>
  <Characters>29099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2</cp:lastModifiedBy>
  <cp:revision>2</cp:revision>
  <cp:lastPrinted>2023-05-10T15:33:00Z</cp:lastPrinted>
  <dcterms:created xsi:type="dcterms:W3CDTF">2023-05-10T15:34:00Z</dcterms:created>
  <dcterms:modified xsi:type="dcterms:W3CDTF">2023-05-10T15:34:00Z</dcterms:modified>
</cp:coreProperties>
</file>