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4044B6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DC4542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161EFA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BBF3F8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C454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2BBF3F8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C4542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3B216E26" w:rsidR="00727BE8" w:rsidRDefault="00862D90" w:rsidP="00944C3D">
                                  <w:r>
                                    <w:t>202</w:t>
                                  </w:r>
                                  <w:r w:rsidR="00DC4542">
                                    <w:t>2</w:t>
                                  </w:r>
                                </w:p>
                                <w:p w14:paraId="5C4D4764" w14:textId="77777777" w:rsidR="00DC4542" w:rsidRDefault="00DC4542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3B216E26" w:rsidR="00727BE8" w:rsidRDefault="00862D90" w:rsidP="00944C3D">
                            <w:r>
                              <w:t>202</w:t>
                            </w:r>
                            <w:r w:rsidR="00DC4542">
                              <w:t>2</w:t>
                            </w:r>
                          </w:p>
                          <w:p w14:paraId="5C4D4764" w14:textId="77777777" w:rsidR="00DC4542" w:rsidRDefault="00DC4542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3D824C1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3D824C1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67D7F437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67D7F437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6E29E14F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6E29E14F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28371C9A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28371C9A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1BB8B673" w:rsidR="00727BE8" w:rsidRDefault="00DC4542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1BB8B673" w:rsidR="00727BE8" w:rsidRDefault="00DC4542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0AB2CEC" w:rsidR="00727BE8" w:rsidRPr="00ED0163" w:rsidRDefault="00DC454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62C0D5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28B03BDD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DC4542">
                                    <w:rPr>
                                      <w:rFonts w:ascii="Arial" w:hAnsi="Arial" w:cs="Arial"/>
                                    </w:rPr>
                                    <w:t>42016134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28B03BDD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DC4542">
                              <w:rPr>
                                <w:rFonts w:ascii="Arial" w:hAnsi="Arial" w:cs="Arial"/>
                              </w:rPr>
                              <w:t>42016134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3EEF81D5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2022149921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607DB57D" w:rsidR="00862D90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2650/14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607DB57D" w:rsidR="00862D90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>SPOLOČENSTVO 2650/14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594C0E62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DC4542">
                                    <w:rPr>
                                      <w:rFonts w:ascii="Arial" w:hAnsi="Arial" w:cs="Arial"/>
                                    </w:rPr>
                                    <w:t xml:space="preserve">Šmidkeho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594C0E62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DC4542">
                              <w:rPr>
                                <w:rFonts w:ascii="Arial" w:hAnsi="Arial" w:cs="Arial"/>
                              </w:rPr>
                              <w:t xml:space="preserve">Šmidkeho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7C1D913A" w:rsidR="00727BE8" w:rsidRDefault="00DC4542" w:rsidP="00944C3D">
                                  <w:r w:rsidRPr="00DC4542">
                                    <w:t xml:space="preserve"> </w:t>
                                  </w:r>
                                  <w:r w:rsidRPr="00DC4542">
                                    <w:t>2650/ 14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7C1D913A" w:rsidR="00727BE8" w:rsidRDefault="00DC4542" w:rsidP="00944C3D">
                            <w:r w:rsidRPr="00DC4542">
                              <w:t xml:space="preserve"> </w:t>
                            </w:r>
                            <w:r w:rsidRPr="00DC4542">
                              <w:t>2650/ 14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5A83CE2D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5A83CE2D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A3286BC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6A3286BC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D0AC374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0911140689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D0AC374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0911140689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777B1F43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777B1F43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53CEFF2C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DC4542">
              <w:rPr>
                <w:rFonts w:ascii="Arial" w:hAnsi="Arial"/>
                <w:lang w:eastAsia="sk-SK"/>
              </w:rPr>
              <w:t>12.05.2023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3D2C47A4" w:rsidR="00727BE8" w:rsidRPr="008D0433" w:rsidRDefault="00DC4542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Beáta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Harvanová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66C52097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33801BAB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4B24EA7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57804D36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15AB2B56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DC4542">
              <w:rPr>
                <w:rFonts w:ascii="Arial" w:hAnsi="Arial" w:cs="Arial"/>
                <w:sz w:val="16"/>
                <w:szCs w:val="16"/>
              </w:rPr>
              <w:t xml:space="preserve">Generali Poisťovňa, </w:t>
            </w:r>
            <w:proofErr w:type="spellStart"/>
            <w:r w:rsidR="00DC4542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DC4542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19D01040" w:rsidR="00727BE8" w:rsidRPr="008C56AB" w:rsidRDefault="00DC454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17,15</w:t>
            </w:r>
          </w:p>
        </w:tc>
        <w:tc>
          <w:tcPr>
            <w:tcW w:w="1325" w:type="dxa"/>
            <w:vAlign w:val="center"/>
          </w:tcPr>
          <w:p w14:paraId="455CC3B4" w14:textId="02C0B2E8" w:rsidR="00727BE8" w:rsidRPr="008C56AB" w:rsidRDefault="00DC454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146,40</w:t>
            </w:r>
          </w:p>
        </w:tc>
        <w:tc>
          <w:tcPr>
            <w:tcW w:w="1234" w:type="dxa"/>
            <w:vAlign w:val="center"/>
          </w:tcPr>
          <w:p w14:paraId="12CCB40C" w14:textId="3A03A34E" w:rsidR="00727BE8" w:rsidRPr="008C56AB" w:rsidRDefault="00DC454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139,11</w:t>
            </w:r>
          </w:p>
        </w:tc>
        <w:tc>
          <w:tcPr>
            <w:tcW w:w="1978" w:type="dxa"/>
            <w:vAlign w:val="center"/>
          </w:tcPr>
          <w:p w14:paraId="5223FA2A" w14:textId="76A7B059" w:rsidR="00727BE8" w:rsidRPr="008C56AB" w:rsidRDefault="00DC454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24,44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0163126D" w:rsidR="00727BE8" w:rsidRPr="008C56AB" w:rsidRDefault="00DC454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85145,06</w:t>
            </w:r>
          </w:p>
        </w:tc>
        <w:tc>
          <w:tcPr>
            <w:tcW w:w="1325" w:type="dxa"/>
            <w:vAlign w:val="center"/>
          </w:tcPr>
          <w:p w14:paraId="01757B72" w14:textId="4890BA73" w:rsidR="00727BE8" w:rsidRPr="008C56AB" w:rsidRDefault="009A35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120889,59</w:t>
            </w:r>
          </w:p>
        </w:tc>
        <w:tc>
          <w:tcPr>
            <w:tcW w:w="1234" w:type="dxa"/>
            <w:vAlign w:val="center"/>
          </w:tcPr>
          <w:p w14:paraId="130D6BD4" w14:textId="04EF88B8" w:rsidR="00727BE8" w:rsidRPr="008C56AB" w:rsidRDefault="009A35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190336,76</w:t>
            </w:r>
          </w:p>
        </w:tc>
        <w:tc>
          <w:tcPr>
            <w:tcW w:w="1978" w:type="dxa"/>
            <w:vAlign w:val="center"/>
          </w:tcPr>
          <w:p w14:paraId="04EE6C54" w14:textId="5FBCD111" w:rsidR="00727BE8" w:rsidRPr="008C56AB" w:rsidRDefault="009A35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15697,89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9B7B6C6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8093853" w14:textId="74F5289E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7407CFC3" w:rsidR="00727BE8" w:rsidRPr="008C56AB" w:rsidRDefault="009A35A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85162,21</w:t>
            </w:r>
          </w:p>
        </w:tc>
        <w:tc>
          <w:tcPr>
            <w:tcW w:w="1325" w:type="dxa"/>
            <w:vAlign w:val="center"/>
          </w:tcPr>
          <w:p w14:paraId="3AD3C014" w14:textId="73CBBC91" w:rsidR="00727BE8" w:rsidRPr="008C56AB" w:rsidRDefault="009A35A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121035,99</w:t>
            </w:r>
          </w:p>
        </w:tc>
        <w:tc>
          <w:tcPr>
            <w:tcW w:w="1234" w:type="dxa"/>
            <w:vAlign w:val="center"/>
          </w:tcPr>
          <w:p w14:paraId="687C98BA" w14:textId="382E4369" w:rsidR="00727BE8" w:rsidRPr="008C56AB" w:rsidRDefault="009A35A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190475,87</w:t>
            </w:r>
          </w:p>
        </w:tc>
        <w:tc>
          <w:tcPr>
            <w:tcW w:w="1978" w:type="dxa"/>
            <w:vAlign w:val="center"/>
          </w:tcPr>
          <w:p w14:paraId="0EFC1321" w14:textId="7743A577" w:rsidR="00727BE8" w:rsidRPr="008C56AB" w:rsidRDefault="009A35A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15722,33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161EFA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2831AA8B" w:rsidR="00727BE8" w:rsidRPr="008C56AB" w:rsidRDefault="009A35A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310726,79</w:t>
            </w:r>
          </w:p>
        </w:tc>
        <w:tc>
          <w:tcPr>
            <w:tcW w:w="2883" w:type="dxa"/>
            <w:vAlign w:val="center"/>
          </w:tcPr>
          <w:p w14:paraId="2A652F80" w14:textId="208B3967" w:rsidR="00727BE8" w:rsidRPr="008C56AB" w:rsidRDefault="009A35A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42627,83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5AB134B6" w:rsidR="00727BE8" w:rsidRPr="008C56AB" w:rsidRDefault="009A35A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310726,79</w:t>
            </w:r>
          </w:p>
        </w:tc>
        <w:tc>
          <w:tcPr>
            <w:tcW w:w="2883" w:type="dxa"/>
            <w:vAlign w:val="center"/>
          </w:tcPr>
          <w:p w14:paraId="1AEDC663" w14:textId="3F16D4B2" w:rsidR="00727BE8" w:rsidRPr="008C56AB" w:rsidRDefault="009A35A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42627,83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1D66543A" w:rsidR="00727BE8" w:rsidRPr="008C56AB" w:rsidRDefault="009A35A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74661,31</w:t>
            </w:r>
          </w:p>
        </w:tc>
        <w:tc>
          <w:tcPr>
            <w:tcW w:w="1195" w:type="dxa"/>
            <w:vAlign w:val="center"/>
          </w:tcPr>
          <w:p w14:paraId="592E69A0" w14:textId="111A8FB7" w:rsidR="00727BE8" w:rsidRPr="008C56AB" w:rsidRDefault="009A35A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28085,28</w:t>
            </w:r>
          </w:p>
        </w:tc>
        <w:tc>
          <w:tcPr>
            <w:tcW w:w="1195" w:type="dxa"/>
            <w:vAlign w:val="center"/>
          </w:tcPr>
          <w:p w14:paraId="64970BD8" w14:textId="3324D5B2" w:rsidR="00727BE8" w:rsidRPr="008C56AB" w:rsidRDefault="009A35A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96477,54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1D7A8738" w:rsidR="00727BE8" w:rsidRPr="008C56AB" w:rsidRDefault="009A35A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6272,05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75886B82" w:rsidR="00727BE8" w:rsidRPr="008C56AB" w:rsidRDefault="00161EF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74661,31</w:t>
            </w:r>
          </w:p>
        </w:tc>
        <w:tc>
          <w:tcPr>
            <w:tcW w:w="1195" w:type="dxa"/>
            <w:vAlign w:val="center"/>
          </w:tcPr>
          <w:p w14:paraId="042709A5" w14:textId="0DA85E79" w:rsidR="00727BE8" w:rsidRPr="008C56AB" w:rsidRDefault="00161EF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28085,28</w:t>
            </w:r>
          </w:p>
        </w:tc>
        <w:tc>
          <w:tcPr>
            <w:tcW w:w="1195" w:type="dxa"/>
            <w:vAlign w:val="center"/>
          </w:tcPr>
          <w:p w14:paraId="68A9AC1F" w14:textId="57A4C6E3" w:rsidR="00727BE8" w:rsidRPr="008C56AB" w:rsidRDefault="00161EF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96477,54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694177BD" w:rsidR="00727BE8" w:rsidRPr="008C56AB" w:rsidRDefault="00161EF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6272,05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161EF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161EF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2149034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3F578A6" w14:textId="0F199B1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1FC37DA0" w:rsidR="00727BE8" w:rsidRPr="008C56AB" w:rsidRDefault="009F051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6703B897" w:rsidR="00727BE8" w:rsidRPr="008C56AB" w:rsidRDefault="00161EF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65019,02</w:t>
            </w:r>
          </w:p>
        </w:tc>
        <w:tc>
          <w:tcPr>
            <w:tcW w:w="2835" w:type="dxa"/>
            <w:vAlign w:val="center"/>
          </w:tcPr>
          <w:p w14:paraId="3FB70F96" w14:textId="5F09DA2C" w:rsidR="00727BE8" w:rsidRPr="008C56AB" w:rsidRDefault="00161EF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52532,94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327B10D7" w:rsidR="00727BE8" w:rsidRPr="008C56AB" w:rsidRDefault="00161EFA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65019,02</w:t>
            </w:r>
          </w:p>
        </w:tc>
        <w:tc>
          <w:tcPr>
            <w:tcW w:w="2835" w:type="dxa"/>
            <w:vAlign w:val="center"/>
          </w:tcPr>
          <w:p w14:paraId="4B770D9B" w14:textId="45EA49F7" w:rsidR="00727BE8" w:rsidRPr="008C56AB" w:rsidRDefault="00161EFA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52532,94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161EFA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161EFA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161EF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161EF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15021B11" w:rsidR="00727BE8" w:rsidRPr="008C56AB" w:rsidRDefault="00161EF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65019,02</w:t>
            </w:r>
          </w:p>
        </w:tc>
        <w:tc>
          <w:tcPr>
            <w:tcW w:w="2835" w:type="dxa"/>
            <w:vAlign w:val="center"/>
          </w:tcPr>
          <w:p w14:paraId="0614EA5E" w14:textId="37D7C1D9" w:rsidR="00727BE8" w:rsidRPr="008C56AB" w:rsidRDefault="00161EF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52532,94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161EF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0D40BEB1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9ECCB02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8FF42FA" w:rsidR="00727BE8" w:rsidRPr="00E05001" w:rsidRDefault="00161EF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34C539A2" w:rsidR="00727BE8" w:rsidRPr="00E05001" w:rsidRDefault="00161EF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255158,05</w:t>
            </w:r>
          </w:p>
        </w:tc>
        <w:tc>
          <w:tcPr>
            <w:tcW w:w="1843" w:type="dxa"/>
            <w:vAlign w:val="center"/>
          </w:tcPr>
          <w:p w14:paraId="2D6D588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3C9636A0" w:rsidR="00727BE8" w:rsidRPr="00E05001" w:rsidRDefault="00161EFA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255158,05</w:t>
            </w: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9CCCBB" w14:textId="77777777" w:rsidR="00197971" w:rsidRDefault="00197971">
      <w:r>
        <w:separator/>
      </w:r>
    </w:p>
  </w:endnote>
  <w:endnote w:type="continuationSeparator" w:id="0">
    <w:p w14:paraId="495426E9" w14:textId="77777777" w:rsidR="00197971" w:rsidRDefault="00197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CCA358" w14:textId="77777777" w:rsidR="00197971" w:rsidRDefault="00197971">
      <w:r>
        <w:separator/>
      </w:r>
    </w:p>
  </w:footnote>
  <w:footnote w:type="continuationSeparator" w:id="0">
    <w:p w14:paraId="3F25096C" w14:textId="77777777" w:rsidR="00197971" w:rsidRDefault="001979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0294402">
    <w:abstractNumId w:val="13"/>
  </w:num>
  <w:num w:numId="2" w16cid:durableId="497959316">
    <w:abstractNumId w:val="17"/>
  </w:num>
  <w:num w:numId="3" w16cid:durableId="746270622">
    <w:abstractNumId w:val="8"/>
  </w:num>
  <w:num w:numId="4" w16cid:durableId="1898973896">
    <w:abstractNumId w:val="7"/>
  </w:num>
  <w:num w:numId="5" w16cid:durableId="14964102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4338782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6579380">
    <w:abstractNumId w:val="20"/>
  </w:num>
  <w:num w:numId="8" w16cid:durableId="1083255723">
    <w:abstractNumId w:val="10"/>
  </w:num>
  <w:num w:numId="9" w16cid:durableId="133524941">
    <w:abstractNumId w:val="0"/>
  </w:num>
  <w:num w:numId="10" w16cid:durableId="528420282">
    <w:abstractNumId w:val="19"/>
  </w:num>
  <w:num w:numId="11" w16cid:durableId="374544342">
    <w:abstractNumId w:val="6"/>
  </w:num>
  <w:num w:numId="12" w16cid:durableId="1171606629">
    <w:abstractNumId w:val="9"/>
  </w:num>
  <w:num w:numId="13" w16cid:durableId="48892179">
    <w:abstractNumId w:val="12"/>
  </w:num>
  <w:num w:numId="14" w16cid:durableId="862093022">
    <w:abstractNumId w:val="15"/>
  </w:num>
  <w:num w:numId="15" w16cid:durableId="1671371851">
    <w:abstractNumId w:val="14"/>
  </w:num>
  <w:num w:numId="16" w16cid:durableId="645595396">
    <w:abstractNumId w:val="2"/>
  </w:num>
  <w:num w:numId="17" w16cid:durableId="461504893">
    <w:abstractNumId w:val="4"/>
  </w:num>
  <w:num w:numId="18" w16cid:durableId="25449601">
    <w:abstractNumId w:val="11"/>
  </w:num>
  <w:num w:numId="19" w16cid:durableId="871965448">
    <w:abstractNumId w:val="5"/>
  </w:num>
  <w:num w:numId="20" w16cid:durableId="31006476">
    <w:abstractNumId w:val="18"/>
  </w:num>
  <w:num w:numId="21" w16cid:durableId="228272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1EFA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A35A5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4542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5A58A4-AC81-4EF5-8EBD-E6E750AF8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2760</Words>
  <Characters>31596</Characters>
  <Application>Microsoft Office Word</Application>
  <DocSecurity>0</DocSecurity>
  <Lines>263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2023-05-11T09:37:00Z</dcterms:created>
  <dcterms:modified xsi:type="dcterms:W3CDTF">2023-05-11T09:37:00Z</dcterms:modified>
</cp:coreProperties>
</file>