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161EFA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28B03BDD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C4542">
                                    <w:rPr>
                                      <w:rFonts w:ascii="Arial" w:hAnsi="Arial" w:cs="Arial"/>
                                    </w:rPr>
                                    <w:t>42016134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28B03BDD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4542">
                              <w:rPr>
                                <w:rFonts w:ascii="Arial" w:hAnsi="Arial" w:cs="Arial"/>
                              </w:rPr>
                              <w:t>42016134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3EEF81D5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2022149921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607DB57D" w:rsidR="00862D90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2650/14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607DB57D" w:rsidR="00862D90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SPOLOČENSTVO 2650/14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94C0E62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C4542">
                                    <w:rPr>
                                      <w:rFonts w:ascii="Arial" w:hAnsi="Arial" w:cs="Arial"/>
                                    </w:rPr>
                                    <w:t xml:space="preserve">Šmidkeho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94C0E62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4542">
                              <w:rPr>
                                <w:rFonts w:ascii="Arial" w:hAnsi="Arial" w:cs="Arial"/>
                              </w:rPr>
                              <w:t xml:space="preserve">Šmidkeho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C1D913A" w:rsidR="00727BE8" w:rsidRDefault="00DC4542" w:rsidP="00944C3D">
                                  <w:r w:rsidRPr="00DC4542">
                                    <w:t xml:space="preserve"> </w:t>
                                  </w:r>
                                  <w:r w:rsidRPr="00DC4542">
                                    <w:t>2650/ 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C1D913A" w:rsidR="00727BE8" w:rsidRDefault="00DC4542" w:rsidP="00944C3D">
                            <w:r w:rsidRPr="00DC4542">
                              <w:t xml:space="preserve"> </w:t>
                            </w:r>
                            <w:r w:rsidRPr="00DC4542">
                              <w:t>2650/ 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A83CE2D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5A83CE2D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53CEFF2C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DC4542">
              <w:rPr>
                <w:rFonts w:ascii="Arial" w:hAnsi="Arial"/>
                <w:lang w:eastAsia="sk-SK"/>
              </w:rPr>
              <w:t>12.05.2023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D2C47A4" w:rsidR="00727BE8" w:rsidRPr="008D0433" w:rsidRDefault="00DC4542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Beáta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Harvanová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66C5209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33801BAB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15AB2B5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Generali Poisťovňa,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19D01040" w:rsidR="00727BE8" w:rsidRPr="008C56AB" w:rsidRDefault="00DC454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17,15</w:t>
            </w:r>
          </w:p>
        </w:tc>
        <w:tc>
          <w:tcPr>
            <w:tcW w:w="1325" w:type="dxa"/>
            <w:vAlign w:val="center"/>
          </w:tcPr>
          <w:p w14:paraId="455CC3B4" w14:textId="02C0B2E8" w:rsidR="00727BE8" w:rsidRPr="008C56AB" w:rsidRDefault="00DC454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146,40</w:t>
            </w:r>
          </w:p>
        </w:tc>
        <w:tc>
          <w:tcPr>
            <w:tcW w:w="1234" w:type="dxa"/>
            <w:vAlign w:val="center"/>
          </w:tcPr>
          <w:p w14:paraId="12CCB40C" w14:textId="3A03A34E" w:rsidR="00727BE8" w:rsidRPr="008C56AB" w:rsidRDefault="00DC454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139,11</w:t>
            </w:r>
          </w:p>
        </w:tc>
        <w:tc>
          <w:tcPr>
            <w:tcW w:w="1978" w:type="dxa"/>
            <w:vAlign w:val="center"/>
          </w:tcPr>
          <w:p w14:paraId="5223FA2A" w14:textId="76A7B059" w:rsidR="00727BE8" w:rsidRPr="008C56AB" w:rsidRDefault="00DC454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24,44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0163126D" w:rsidR="00727BE8" w:rsidRPr="008C56AB" w:rsidRDefault="00DC454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85145,06</w:t>
            </w:r>
          </w:p>
        </w:tc>
        <w:tc>
          <w:tcPr>
            <w:tcW w:w="1325" w:type="dxa"/>
            <w:vAlign w:val="center"/>
          </w:tcPr>
          <w:p w14:paraId="01757B72" w14:textId="4890BA73" w:rsidR="00727BE8" w:rsidRPr="008C56AB" w:rsidRDefault="009A35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120889,59</w:t>
            </w:r>
          </w:p>
        </w:tc>
        <w:tc>
          <w:tcPr>
            <w:tcW w:w="1234" w:type="dxa"/>
            <w:vAlign w:val="center"/>
          </w:tcPr>
          <w:p w14:paraId="130D6BD4" w14:textId="04EF88B8" w:rsidR="00727BE8" w:rsidRPr="008C56AB" w:rsidRDefault="009A35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190336,76</w:t>
            </w:r>
          </w:p>
        </w:tc>
        <w:tc>
          <w:tcPr>
            <w:tcW w:w="1978" w:type="dxa"/>
            <w:vAlign w:val="center"/>
          </w:tcPr>
          <w:p w14:paraId="04EE6C54" w14:textId="5FBCD111" w:rsidR="00727BE8" w:rsidRPr="008C56AB" w:rsidRDefault="009A35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15697,89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7407CFC3" w:rsidR="00727BE8" w:rsidRPr="008C56AB" w:rsidRDefault="009A35A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85162,21</w:t>
            </w:r>
          </w:p>
        </w:tc>
        <w:tc>
          <w:tcPr>
            <w:tcW w:w="1325" w:type="dxa"/>
            <w:vAlign w:val="center"/>
          </w:tcPr>
          <w:p w14:paraId="3AD3C014" w14:textId="73CBBC91" w:rsidR="00727BE8" w:rsidRPr="008C56AB" w:rsidRDefault="009A35A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121035,99</w:t>
            </w:r>
          </w:p>
        </w:tc>
        <w:tc>
          <w:tcPr>
            <w:tcW w:w="1234" w:type="dxa"/>
            <w:vAlign w:val="center"/>
          </w:tcPr>
          <w:p w14:paraId="687C98BA" w14:textId="382E4369" w:rsidR="00727BE8" w:rsidRPr="008C56AB" w:rsidRDefault="009A35A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190475,87</w:t>
            </w:r>
          </w:p>
        </w:tc>
        <w:tc>
          <w:tcPr>
            <w:tcW w:w="1978" w:type="dxa"/>
            <w:vAlign w:val="center"/>
          </w:tcPr>
          <w:p w14:paraId="0EFC1321" w14:textId="7743A577" w:rsidR="00727BE8" w:rsidRPr="008C56AB" w:rsidRDefault="009A35A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15722,33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161EFA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831AA8B" w:rsidR="00727BE8" w:rsidRPr="008C56AB" w:rsidRDefault="009A35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310726,79</w:t>
            </w:r>
          </w:p>
        </w:tc>
        <w:tc>
          <w:tcPr>
            <w:tcW w:w="2883" w:type="dxa"/>
            <w:vAlign w:val="center"/>
          </w:tcPr>
          <w:p w14:paraId="2A652F80" w14:textId="208B3967" w:rsidR="00727BE8" w:rsidRPr="008C56AB" w:rsidRDefault="009A35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42627,83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AB134B6" w:rsidR="00727BE8" w:rsidRPr="008C56AB" w:rsidRDefault="009A35A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310726,79</w:t>
            </w:r>
          </w:p>
        </w:tc>
        <w:tc>
          <w:tcPr>
            <w:tcW w:w="2883" w:type="dxa"/>
            <w:vAlign w:val="center"/>
          </w:tcPr>
          <w:p w14:paraId="1AEDC663" w14:textId="3F16D4B2" w:rsidR="00727BE8" w:rsidRPr="008C56AB" w:rsidRDefault="009A35A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42627,83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D66543A" w:rsidR="00727BE8" w:rsidRPr="008C56AB" w:rsidRDefault="009A35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74661,31</w:t>
            </w:r>
          </w:p>
        </w:tc>
        <w:tc>
          <w:tcPr>
            <w:tcW w:w="1195" w:type="dxa"/>
            <w:vAlign w:val="center"/>
          </w:tcPr>
          <w:p w14:paraId="592E69A0" w14:textId="111A8FB7" w:rsidR="00727BE8" w:rsidRPr="008C56AB" w:rsidRDefault="009A35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28085,28</w:t>
            </w:r>
          </w:p>
        </w:tc>
        <w:tc>
          <w:tcPr>
            <w:tcW w:w="1195" w:type="dxa"/>
            <w:vAlign w:val="center"/>
          </w:tcPr>
          <w:p w14:paraId="64970BD8" w14:textId="3324D5B2" w:rsidR="00727BE8" w:rsidRPr="008C56AB" w:rsidRDefault="009A35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96477,54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D7A8738" w:rsidR="00727BE8" w:rsidRPr="008C56AB" w:rsidRDefault="009A35A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6272,05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5886B82" w:rsidR="00727BE8" w:rsidRPr="008C56AB" w:rsidRDefault="00161EF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74661,31</w:t>
            </w:r>
          </w:p>
        </w:tc>
        <w:tc>
          <w:tcPr>
            <w:tcW w:w="1195" w:type="dxa"/>
            <w:vAlign w:val="center"/>
          </w:tcPr>
          <w:p w14:paraId="042709A5" w14:textId="0DA85E79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28085,28</w:t>
            </w:r>
          </w:p>
        </w:tc>
        <w:tc>
          <w:tcPr>
            <w:tcW w:w="1195" w:type="dxa"/>
            <w:vAlign w:val="center"/>
          </w:tcPr>
          <w:p w14:paraId="68A9AC1F" w14:textId="57A4C6E3" w:rsidR="00727BE8" w:rsidRPr="008C56AB" w:rsidRDefault="00161EF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96477,54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94177BD" w:rsidR="00727BE8" w:rsidRPr="008C56AB" w:rsidRDefault="00161EF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6272,05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161EF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161EF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703B897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65019,02</w:t>
            </w:r>
          </w:p>
        </w:tc>
        <w:tc>
          <w:tcPr>
            <w:tcW w:w="2835" w:type="dxa"/>
            <w:vAlign w:val="center"/>
          </w:tcPr>
          <w:p w14:paraId="3FB70F96" w14:textId="5F09DA2C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52532,94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27B10D7" w:rsidR="00727BE8" w:rsidRPr="008C56AB" w:rsidRDefault="00161EF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65019,02</w:t>
            </w:r>
          </w:p>
        </w:tc>
        <w:tc>
          <w:tcPr>
            <w:tcW w:w="2835" w:type="dxa"/>
            <w:vAlign w:val="center"/>
          </w:tcPr>
          <w:p w14:paraId="4B770D9B" w14:textId="45EA49F7" w:rsidR="00727BE8" w:rsidRPr="008C56AB" w:rsidRDefault="00161EF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52532,94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161EF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161EF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5021B11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65019,02</w:t>
            </w:r>
          </w:p>
        </w:tc>
        <w:tc>
          <w:tcPr>
            <w:tcW w:w="2835" w:type="dxa"/>
            <w:vAlign w:val="center"/>
          </w:tcPr>
          <w:p w14:paraId="0614EA5E" w14:textId="37D7C1D9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52532,94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161EF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34C539A2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255158,05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3C9636A0" w:rsidR="00727BE8" w:rsidRPr="00E05001" w:rsidRDefault="00161EFA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255158,05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CCBB" w14:textId="77777777" w:rsidR="00197971" w:rsidRDefault="00197971">
      <w:r>
        <w:separator/>
      </w:r>
    </w:p>
  </w:endnote>
  <w:endnote w:type="continuationSeparator" w:id="0">
    <w:p w14:paraId="495426E9" w14:textId="77777777" w:rsidR="00197971" w:rsidRDefault="0019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A358" w14:textId="77777777" w:rsidR="00197971" w:rsidRDefault="00197971">
      <w:r>
        <w:separator/>
      </w:r>
    </w:p>
  </w:footnote>
  <w:footnote w:type="continuationSeparator" w:id="0">
    <w:p w14:paraId="3F25096C" w14:textId="77777777" w:rsidR="00197971" w:rsidRDefault="0019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2760</Words>
  <Characters>31596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2023-05-11T09:37:00Z</dcterms:created>
  <dcterms:modified xsi:type="dcterms:W3CDTF">2023-05-11T09:37:00Z</dcterms:modified>
</cp:coreProperties>
</file>