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D127FC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3E09D7E1" w:rsidR="00727BE8" w:rsidRDefault="00893D0C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3E2A658F" w:rsidR="00727BE8" w:rsidRDefault="00893D0C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1A049DE7" w:rsidR="00727BE8" w:rsidRDefault="00893D0C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7DBC93DB" w:rsidR="00727BE8" w:rsidRDefault="00893D0C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4.6pt;margin-top:6.2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75AA48AC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893D0C">
                          <w:rPr>
                            <w:rFonts w:ascii="Arial" w:hAnsi="Arial" w:cs="Arial"/>
                          </w:rPr>
                          <w:t>36121118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1BFCBB9A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  <w:r w:rsidR="00893D0C">
                          <w:rPr>
                            <w:rFonts w:ascii="Arial" w:hAnsi="Arial" w:cs="Arial"/>
                          </w:rPr>
                          <w:t>1567625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350A569C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</w:t>
                        </w:r>
                        <w:r w:rsidR="00893D0C">
                          <w:rPr>
                            <w:rFonts w:ascii="Arial" w:hAnsi="Arial" w:cs="Arial"/>
                          </w:rPr>
                          <w:t>poločenstvo vlastníkov bytového domu Liptovská 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2AA0D922" w:rsidR="00727BE8" w:rsidRPr="00391121" w:rsidRDefault="00893D0C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Liptovská 3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384CA843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9110</w:t>
                        </w:r>
                        <w:r w:rsidR="00893D0C"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0280C717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228E0E1" w:rsidR="00727BE8" w:rsidRPr="00391121" w:rsidRDefault="00893D0C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martina.cenknerova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1573FD89" w:rsidR="00D96BED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16</w:t>
            </w:r>
            <w:r w:rsidR="00D96BED">
              <w:rPr>
                <w:rFonts w:ascii="Arial" w:hAnsi="Arial"/>
                <w:lang w:eastAsia="sk-SK"/>
              </w:rPr>
              <w:t>.</w:t>
            </w:r>
            <w:r>
              <w:rPr>
                <w:rFonts w:ascii="Arial" w:hAnsi="Arial"/>
                <w:lang w:eastAsia="sk-SK"/>
              </w:rPr>
              <w:t>05</w:t>
            </w:r>
            <w:r w:rsidR="00D96BED">
              <w:rPr>
                <w:rFonts w:ascii="Arial" w:hAnsi="Arial"/>
                <w:lang w:eastAsia="sk-SK"/>
              </w:rPr>
              <w:t>.202</w:t>
            </w:r>
            <w:r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66321B2C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Spoločenstvo vlastníkov bytov</w:t>
      </w:r>
      <w:r w:rsidR="00893D0C">
        <w:rPr>
          <w:rFonts w:ascii="Arial" w:hAnsi="Arial"/>
          <w:sz w:val="22"/>
          <w:szCs w:val="22"/>
        </w:rPr>
        <w:t>ého domu Liptovská 3</w:t>
      </w:r>
      <w:r>
        <w:rPr>
          <w:rFonts w:ascii="Arial" w:hAnsi="Arial"/>
          <w:sz w:val="22"/>
          <w:szCs w:val="22"/>
        </w:rPr>
        <w:t xml:space="preserve">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325A5868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893D0C">
        <w:rPr>
          <w:rFonts w:ascii="Arial" w:hAnsi="Arial"/>
          <w:sz w:val="22"/>
          <w:szCs w:val="22"/>
        </w:rPr>
        <w:t>Liptovská 3, 911 08 Trenčín</w:t>
      </w:r>
    </w:p>
    <w:p w14:paraId="364ADA5B" w14:textId="5C2DDF8B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391923C6" w:rsidR="00727BE8" w:rsidRPr="008D0433" w:rsidRDefault="00893D0C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Kyš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465EBA10" w:rsidR="00727BE8" w:rsidRPr="008D0433" w:rsidRDefault="00893D0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UNION</w:t>
            </w:r>
            <w:r w:rsidR="00E70EEE">
              <w:rPr>
                <w:rFonts w:ascii="Arial" w:hAnsi="Arial" w:cs="Arial"/>
                <w:sz w:val="16"/>
                <w:szCs w:val="16"/>
              </w:rPr>
              <w:t xml:space="preserve"> poisťovňa,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2A1BE590" w:rsidR="00727BE8" w:rsidRPr="008C56AB" w:rsidRDefault="00893D0C" w:rsidP="00893D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107,76</w:t>
            </w:r>
          </w:p>
        </w:tc>
        <w:tc>
          <w:tcPr>
            <w:tcW w:w="1325" w:type="dxa"/>
            <w:vAlign w:val="center"/>
          </w:tcPr>
          <w:p w14:paraId="057AB2C5" w14:textId="0A021C7A" w:rsidR="00727BE8" w:rsidRPr="008C56AB" w:rsidRDefault="00893D0C" w:rsidP="00893D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239D7C6A" w:rsidR="00727BE8" w:rsidRPr="008C56AB" w:rsidRDefault="00893D0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39,87</w:t>
            </w:r>
          </w:p>
        </w:tc>
        <w:tc>
          <w:tcPr>
            <w:tcW w:w="1978" w:type="dxa"/>
            <w:vAlign w:val="center"/>
          </w:tcPr>
          <w:p w14:paraId="70A05763" w14:textId="4A2270FA" w:rsidR="00727BE8" w:rsidRPr="008C56AB" w:rsidRDefault="00893D0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67,89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4E4B724E" w:rsidR="00727BE8" w:rsidRDefault="00893D0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111 860,78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2F303CCE" w:rsidR="00727BE8" w:rsidRPr="008C56AB" w:rsidRDefault="00893D0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91476,87</w:t>
            </w:r>
          </w:p>
        </w:tc>
        <w:tc>
          <w:tcPr>
            <w:tcW w:w="1234" w:type="dxa"/>
            <w:vAlign w:val="center"/>
          </w:tcPr>
          <w:p w14:paraId="563A6FDB" w14:textId="15992C6E" w:rsidR="00727BE8" w:rsidRPr="008C56AB" w:rsidRDefault="00893D0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82668,41</w:t>
            </w:r>
          </w:p>
        </w:tc>
        <w:tc>
          <w:tcPr>
            <w:tcW w:w="1978" w:type="dxa"/>
            <w:vAlign w:val="center"/>
          </w:tcPr>
          <w:p w14:paraId="1AE1FE1A" w14:textId="7D4A3A69" w:rsidR="00727BE8" w:rsidRPr="008C56AB" w:rsidRDefault="00017E7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120669,24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518CD7C5" w:rsidR="00727BE8" w:rsidRPr="008C56AB" w:rsidRDefault="00893D0C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111 968,54</w:t>
            </w:r>
          </w:p>
        </w:tc>
        <w:tc>
          <w:tcPr>
            <w:tcW w:w="1325" w:type="dxa"/>
            <w:vAlign w:val="center"/>
          </w:tcPr>
          <w:p w14:paraId="72A1B8CF" w14:textId="2738EF92" w:rsidR="00727BE8" w:rsidRPr="008C56AB" w:rsidRDefault="00893D0C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91476,87</w:t>
            </w:r>
          </w:p>
        </w:tc>
        <w:tc>
          <w:tcPr>
            <w:tcW w:w="1234" w:type="dxa"/>
            <w:vAlign w:val="center"/>
          </w:tcPr>
          <w:p w14:paraId="413BCFD7" w14:textId="0106D2DC" w:rsidR="00727BE8" w:rsidRPr="008C56AB" w:rsidRDefault="00893D0C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82708,28</w:t>
            </w:r>
          </w:p>
        </w:tc>
        <w:tc>
          <w:tcPr>
            <w:tcW w:w="1978" w:type="dxa"/>
            <w:vAlign w:val="center"/>
          </w:tcPr>
          <w:p w14:paraId="2EA141A6" w14:textId="6DCFEF4E" w:rsidR="00727BE8" w:rsidRPr="008C56AB" w:rsidRDefault="00017E7E" w:rsidP="00E70E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120737,13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5572D2A7" w:rsidR="00727BE8" w:rsidRPr="008C56AB" w:rsidRDefault="00017E7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69060,32</w:t>
            </w:r>
          </w:p>
        </w:tc>
        <w:tc>
          <w:tcPr>
            <w:tcW w:w="2883" w:type="dxa"/>
            <w:vAlign w:val="center"/>
          </w:tcPr>
          <w:p w14:paraId="0D87AACC" w14:textId="27EE0012" w:rsidR="00727BE8" w:rsidRPr="008C56AB" w:rsidRDefault="00017E7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69060,32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487379ED" w:rsidR="00727BE8" w:rsidRPr="008C56AB" w:rsidRDefault="00017E7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69060,32</w:t>
            </w:r>
          </w:p>
        </w:tc>
        <w:tc>
          <w:tcPr>
            <w:tcW w:w="2883" w:type="dxa"/>
            <w:vAlign w:val="center"/>
          </w:tcPr>
          <w:p w14:paraId="733B1440" w14:textId="4F53E47D" w:rsidR="00A136FC" w:rsidRPr="00A136FC" w:rsidRDefault="00017E7E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69060,32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38739450" w:rsidR="00727BE8" w:rsidRPr="008C56AB" w:rsidRDefault="00017E7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99644,54</w:t>
            </w:r>
          </w:p>
        </w:tc>
        <w:tc>
          <w:tcPr>
            <w:tcW w:w="1195" w:type="dxa"/>
            <w:vAlign w:val="center"/>
          </w:tcPr>
          <w:p w14:paraId="574DE2C9" w14:textId="750AFD47" w:rsidR="00727BE8" w:rsidRPr="008C56AB" w:rsidRDefault="00017E7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32273,64</w:t>
            </w:r>
          </w:p>
        </w:tc>
        <w:tc>
          <w:tcPr>
            <w:tcW w:w="1195" w:type="dxa"/>
            <w:vAlign w:val="center"/>
          </w:tcPr>
          <w:p w14:paraId="620228A9" w14:textId="77A46779" w:rsidR="00727BE8" w:rsidRPr="008C56AB" w:rsidRDefault="00017E7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13495,20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19E6B43A" w:rsidR="00727BE8" w:rsidRPr="008C56AB" w:rsidRDefault="00017E7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118422,98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E2CE105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EC0EAC9" w14:textId="29D7A053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39FBFFBB" w14:textId="3BAB7EF8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753D58D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75F28995" w:rsidR="00727BE8" w:rsidRPr="008C56AB" w:rsidRDefault="00017E7E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4424,32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3443553" w:rsidR="00727BE8" w:rsidRPr="008C56AB" w:rsidRDefault="00017E7E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4424,32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0548AB72" w:rsidR="00727BE8" w:rsidRPr="008C56AB" w:rsidRDefault="00017E7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58816,88</w:t>
            </w:r>
          </w:p>
        </w:tc>
        <w:tc>
          <w:tcPr>
            <w:tcW w:w="2835" w:type="dxa"/>
            <w:vAlign w:val="center"/>
          </w:tcPr>
          <w:p w14:paraId="6EC8B8A1" w14:textId="04C0237D" w:rsidR="00727BE8" w:rsidRPr="008C56AB" w:rsidRDefault="00017E7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55073,90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4A36434F" w:rsidR="00727BE8" w:rsidRPr="008C56AB" w:rsidRDefault="00017E7E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58816,88</w:t>
            </w:r>
          </w:p>
        </w:tc>
        <w:tc>
          <w:tcPr>
            <w:tcW w:w="2835" w:type="dxa"/>
            <w:vAlign w:val="center"/>
          </w:tcPr>
          <w:p w14:paraId="4253AF30" w14:textId="102979B9" w:rsidR="00727BE8" w:rsidRPr="008C56AB" w:rsidRDefault="00017E7E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55073,90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461EBD4F" w:rsidR="00727BE8" w:rsidRPr="008C56AB" w:rsidRDefault="00017E7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58816,88</w:t>
            </w:r>
          </w:p>
        </w:tc>
        <w:tc>
          <w:tcPr>
            <w:tcW w:w="2835" w:type="dxa"/>
            <w:vAlign w:val="center"/>
          </w:tcPr>
          <w:p w14:paraId="74A06852" w14:textId="4D1F05D0" w:rsidR="00727BE8" w:rsidRPr="008C56AB" w:rsidRDefault="00017E7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55073,90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0803CE85" w:rsidR="00727BE8" w:rsidRPr="00E05001" w:rsidRDefault="00017E7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259E1B21" w:rsidR="00727BE8" w:rsidRPr="00E05001" w:rsidRDefault="00017E7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FPÚO</w:t>
            </w:r>
          </w:p>
        </w:tc>
        <w:tc>
          <w:tcPr>
            <w:tcW w:w="1843" w:type="dxa"/>
            <w:vAlign w:val="center"/>
          </w:tcPr>
          <w:p w14:paraId="4A901149" w14:textId="7776E459" w:rsidR="00727BE8" w:rsidRPr="00E05001" w:rsidRDefault="00017E7E" w:rsidP="00017E7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8133,27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294D9BDA" w:rsidR="00727BE8" w:rsidRPr="00E05001" w:rsidRDefault="00017E7E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12D93C05" w:rsidR="00727BE8" w:rsidRPr="00E05001" w:rsidRDefault="00017E7E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FPÚO</w:t>
            </w:r>
          </w:p>
        </w:tc>
        <w:tc>
          <w:tcPr>
            <w:tcW w:w="1843" w:type="dxa"/>
            <w:vAlign w:val="center"/>
          </w:tcPr>
          <w:p w14:paraId="1BCB421C" w14:textId="5F81036D" w:rsidR="00727BE8" w:rsidRPr="00E05001" w:rsidRDefault="00017E7E" w:rsidP="00017E7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8133,27</w:t>
            </w: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A8DA" w14:textId="77777777" w:rsidR="00C970E7" w:rsidRDefault="00C970E7">
      <w:r>
        <w:separator/>
      </w:r>
    </w:p>
  </w:endnote>
  <w:endnote w:type="continuationSeparator" w:id="0">
    <w:p w14:paraId="789D29E3" w14:textId="77777777" w:rsidR="00C970E7" w:rsidRDefault="00C9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EFF02" w14:textId="77777777" w:rsidR="00C970E7" w:rsidRDefault="00C970E7">
      <w:r>
        <w:separator/>
      </w:r>
    </w:p>
  </w:footnote>
  <w:footnote w:type="continuationSeparator" w:id="0">
    <w:p w14:paraId="5CAAEC81" w14:textId="77777777" w:rsidR="00C970E7" w:rsidRDefault="00C97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17E7E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3D0C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970E7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152</TotalTime>
  <Pages>16</Pages>
  <Words>5127</Words>
  <Characters>29224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10</cp:revision>
  <cp:lastPrinted>2020-02-10T14:26:00Z</cp:lastPrinted>
  <dcterms:created xsi:type="dcterms:W3CDTF">2021-09-08T09:47:00Z</dcterms:created>
  <dcterms:modified xsi:type="dcterms:W3CDTF">2023-05-15T11:47:00Z</dcterms:modified>
</cp:coreProperties>
</file>