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A794CDE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E70B11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21570672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A794CDE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E70B11">
                              <w:rPr>
                                <w:rFonts w:ascii="Arial" w:hAnsi="Arial"/>
                                <w:lang w:eastAsia="sk-SK"/>
                              </w:rPr>
                              <w:t>21570672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2652EFD" w:rsidR="00727BE8" w:rsidRPr="00391121" w:rsidRDefault="006B60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36120693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2652EFD" w:rsidR="00727BE8" w:rsidRPr="00391121" w:rsidRDefault="006B60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36120693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3D7498C1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E70B11">
                                    <w:rPr>
                                      <w:rFonts w:ascii="Arial" w:hAnsi="Arial" w:cs="Arial"/>
                                    </w:rPr>
                                    <w:t xml:space="preserve">  </w:t>
                                  </w:r>
                                  <w:proofErr w:type="spellStart"/>
                                  <w:r w:rsidR="00E70B11">
                                    <w:rPr>
                                      <w:rFonts w:ascii="Arial" w:hAnsi="Arial" w:cs="Arial"/>
                                    </w:rPr>
                                    <w:t>Jiráskova</w:t>
                                  </w:r>
                                  <w:proofErr w:type="spellEnd"/>
                                  <w:r w:rsidR="00E70B11">
                                    <w:rPr>
                                      <w:rFonts w:ascii="Arial" w:hAnsi="Arial" w:cs="Arial"/>
                                    </w:rPr>
                                    <w:t xml:space="preserve"> 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3D7498C1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E70B11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proofErr w:type="spellStart"/>
                            <w:r w:rsidR="00E70B11">
                              <w:rPr>
                                <w:rFonts w:ascii="Arial" w:hAnsi="Arial" w:cs="Arial"/>
                              </w:rPr>
                              <w:t>Jiráskova</w:t>
                            </w:r>
                            <w:proofErr w:type="spellEnd"/>
                            <w:r w:rsidR="00E70B11">
                              <w:rPr>
                                <w:rFonts w:ascii="Arial" w:hAnsi="Arial" w:cs="Arial"/>
                              </w:rPr>
                              <w:t xml:space="preserve"> 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A558C07" w:rsidR="00727BE8" w:rsidRPr="00391121" w:rsidRDefault="00E70B1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Jiráskova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A558C07" w:rsidR="00727BE8" w:rsidRPr="00391121" w:rsidRDefault="00E70B1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Jiráskova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0E7C69D4" w:rsidR="00727BE8" w:rsidRDefault="00E70B11" w:rsidP="00944C3D">
                                  <w:r>
                                    <w:t>1658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0E7C69D4" w:rsidR="00727BE8" w:rsidRDefault="00E70B11" w:rsidP="00944C3D">
                            <w:r>
                              <w:t>1658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386C494A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E70B11">
                                    <w:t>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386C494A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E70B11">
                              <w:t>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7AD533C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C6EC2">
              <w:rPr>
                <w:rFonts w:ascii="Arial" w:hAnsi="Arial"/>
                <w:lang w:eastAsia="sk-SK"/>
              </w:rPr>
              <w:t>1</w:t>
            </w:r>
            <w:r w:rsidR="00D66C50">
              <w:rPr>
                <w:rFonts w:ascii="Arial" w:hAnsi="Arial"/>
                <w:lang w:eastAsia="sk-SK"/>
              </w:rPr>
              <w:t>2.5.2023.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6763D91F" w:rsidR="00727BE8" w:rsidRPr="008D0433" w:rsidRDefault="00E70B11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 Martin Kebísek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94FA808" w:rsidR="00727BE8" w:rsidRPr="008D0433" w:rsidRDefault="00E70B1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65F8B41E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Generali Poisťovňa,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0740950E" w:rsidR="00727BE8" w:rsidRPr="008C56AB" w:rsidRDefault="00E70B11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166,29</w:t>
            </w:r>
          </w:p>
        </w:tc>
        <w:tc>
          <w:tcPr>
            <w:tcW w:w="1325" w:type="dxa"/>
            <w:vAlign w:val="center"/>
          </w:tcPr>
          <w:p w14:paraId="455CC3B4" w14:textId="6F37042E" w:rsidR="00727BE8" w:rsidRPr="008C56AB" w:rsidRDefault="00E70B11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796,65</w:t>
            </w:r>
          </w:p>
        </w:tc>
        <w:tc>
          <w:tcPr>
            <w:tcW w:w="1234" w:type="dxa"/>
            <w:vAlign w:val="center"/>
          </w:tcPr>
          <w:p w14:paraId="12CCB40C" w14:textId="6C420891" w:rsidR="00727BE8" w:rsidRPr="008C56AB" w:rsidRDefault="00E70B1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940,67</w:t>
            </w:r>
          </w:p>
        </w:tc>
        <w:tc>
          <w:tcPr>
            <w:tcW w:w="1978" w:type="dxa"/>
            <w:vAlign w:val="center"/>
          </w:tcPr>
          <w:p w14:paraId="5223FA2A" w14:textId="154E7635" w:rsidR="00727BE8" w:rsidRPr="008C56AB" w:rsidRDefault="00E70B11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22,27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0371129" w:rsidR="00727BE8" w:rsidRPr="008C56AB" w:rsidRDefault="00E70B11" w:rsidP="00E70B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29418,70</w:t>
            </w:r>
          </w:p>
        </w:tc>
        <w:tc>
          <w:tcPr>
            <w:tcW w:w="1325" w:type="dxa"/>
            <w:vAlign w:val="center"/>
          </w:tcPr>
          <w:p w14:paraId="01757B72" w14:textId="1618CF79" w:rsidR="00727BE8" w:rsidRPr="008C56AB" w:rsidRDefault="00E70B1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32406,22</w:t>
            </w:r>
          </w:p>
        </w:tc>
        <w:tc>
          <w:tcPr>
            <w:tcW w:w="1234" w:type="dxa"/>
            <w:vAlign w:val="center"/>
          </w:tcPr>
          <w:p w14:paraId="130D6BD4" w14:textId="7B9832FD" w:rsidR="00727BE8" w:rsidRPr="008C56AB" w:rsidRDefault="00E70B11" w:rsidP="00E70B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36491,95</w:t>
            </w:r>
          </w:p>
        </w:tc>
        <w:tc>
          <w:tcPr>
            <w:tcW w:w="1978" w:type="dxa"/>
            <w:vAlign w:val="center"/>
          </w:tcPr>
          <w:p w14:paraId="04EE6C54" w14:textId="3BECAE91" w:rsidR="00727BE8" w:rsidRPr="008C56AB" w:rsidRDefault="00E70B1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25332,97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63F8420" w:rsidR="00727BE8" w:rsidRPr="008C56AB" w:rsidRDefault="00E70B1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29584,99</w:t>
            </w:r>
          </w:p>
        </w:tc>
        <w:tc>
          <w:tcPr>
            <w:tcW w:w="1325" w:type="dxa"/>
            <w:vAlign w:val="center"/>
          </w:tcPr>
          <w:p w14:paraId="3AD3C014" w14:textId="78BF8D64" w:rsidR="00727BE8" w:rsidRPr="008C56AB" w:rsidRDefault="00D60FC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33999,52</w:t>
            </w:r>
          </w:p>
        </w:tc>
        <w:tc>
          <w:tcPr>
            <w:tcW w:w="1234" w:type="dxa"/>
            <w:vAlign w:val="center"/>
          </w:tcPr>
          <w:p w14:paraId="687C98BA" w14:textId="00D1C30C" w:rsidR="00727BE8" w:rsidRPr="008C56AB" w:rsidRDefault="00D60FC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38229,27</w:t>
            </w:r>
          </w:p>
        </w:tc>
        <w:tc>
          <w:tcPr>
            <w:tcW w:w="1978" w:type="dxa"/>
            <w:vAlign w:val="center"/>
          </w:tcPr>
          <w:p w14:paraId="0EFC1321" w14:textId="51825A24" w:rsidR="00727BE8" w:rsidRPr="008C56AB" w:rsidRDefault="00D60FC9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25355,24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3D7B79C" w:rsidR="00727BE8" w:rsidRPr="008C56AB" w:rsidRDefault="00D60FC9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21659,85</w:t>
            </w:r>
          </w:p>
        </w:tc>
        <w:tc>
          <w:tcPr>
            <w:tcW w:w="2883" w:type="dxa"/>
            <w:vAlign w:val="center"/>
          </w:tcPr>
          <w:p w14:paraId="2A652F80" w14:textId="7BB48576" w:rsidR="00727BE8" w:rsidRPr="008C56AB" w:rsidRDefault="00D60FC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15175,63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A95E5F7" w:rsidR="00727BE8" w:rsidRPr="008C56AB" w:rsidRDefault="00D60FC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21659,85</w:t>
            </w:r>
          </w:p>
        </w:tc>
        <w:tc>
          <w:tcPr>
            <w:tcW w:w="2883" w:type="dxa"/>
            <w:vAlign w:val="center"/>
          </w:tcPr>
          <w:p w14:paraId="1AEDC663" w14:textId="2C8132C2" w:rsidR="00727BE8" w:rsidRPr="008C56AB" w:rsidRDefault="00D60FC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15175,63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748AE94" w:rsidR="00727BE8" w:rsidRPr="008C56AB" w:rsidRDefault="00D60FC9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23228,72</w:t>
            </w:r>
          </w:p>
        </w:tc>
        <w:tc>
          <w:tcPr>
            <w:tcW w:w="1195" w:type="dxa"/>
            <w:vAlign w:val="center"/>
          </w:tcPr>
          <w:p w14:paraId="592E69A0" w14:textId="38B1943B" w:rsidR="00727BE8" w:rsidRPr="008C56AB" w:rsidRDefault="00D60FC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6887,16</w:t>
            </w:r>
          </w:p>
        </w:tc>
        <w:tc>
          <w:tcPr>
            <w:tcW w:w="1195" w:type="dxa"/>
            <w:vAlign w:val="center"/>
          </w:tcPr>
          <w:p w14:paraId="64970BD8" w14:textId="1E8364E5" w:rsidR="00727BE8" w:rsidRPr="008C56AB" w:rsidRDefault="00D60FC9" w:rsidP="00D60FC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7642,82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C06286A" w:rsidR="00727BE8" w:rsidRPr="008C56AB" w:rsidRDefault="00D60FC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22473,06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DA6C99B" w:rsidR="00727BE8" w:rsidRPr="008C56AB" w:rsidRDefault="00D60FC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23228,72</w:t>
            </w:r>
          </w:p>
        </w:tc>
        <w:tc>
          <w:tcPr>
            <w:tcW w:w="1195" w:type="dxa"/>
            <w:vAlign w:val="center"/>
          </w:tcPr>
          <w:p w14:paraId="042709A5" w14:textId="2ED6E38C" w:rsidR="00727BE8" w:rsidRPr="008C56AB" w:rsidRDefault="00D60FC9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6887,16</w:t>
            </w:r>
          </w:p>
        </w:tc>
        <w:tc>
          <w:tcPr>
            <w:tcW w:w="1195" w:type="dxa"/>
            <w:vAlign w:val="center"/>
          </w:tcPr>
          <w:p w14:paraId="68A9AC1F" w14:textId="177391EE" w:rsidR="00727BE8" w:rsidRPr="008C56AB" w:rsidRDefault="00D60FC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7642,82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B6F922D" w:rsidR="00727BE8" w:rsidRPr="008C56AB" w:rsidRDefault="00D60FC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22473,06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16775AF" w:rsidR="00727BE8" w:rsidRPr="008C56AB" w:rsidRDefault="00D60FC9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24542,03</w:t>
            </w:r>
          </w:p>
        </w:tc>
        <w:tc>
          <w:tcPr>
            <w:tcW w:w="2835" w:type="dxa"/>
            <w:vAlign w:val="center"/>
          </w:tcPr>
          <w:p w14:paraId="3FB70F96" w14:textId="4BF74263" w:rsidR="00727BE8" w:rsidRPr="008C56AB" w:rsidRDefault="00D60FC9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21531,9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056FFAF0" w:rsidR="00727BE8" w:rsidRPr="008C56AB" w:rsidRDefault="00D60FC9" w:rsidP="00D60FC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24542,03</w:t>
            </w:r>
          </w:p>
        </w:tc>
        <w:tc>
          <w:tcPr>
            <w:tcW w:w="2835" w:type="dxa"/>
            <w:vAlign w:val="center"/>
          </w:tcPr>
          <w:p w14:paraId="4B770D9B" w14:textId="7E31F3B7" w:rsidR="00727BE8" w:rsidRPr="008C56AB" w:rsidRDefault="00D60FC9" w:rsidP="00D60FC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21531,9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2058C079" w:rsidR="00727BE8" w:rsidRPr="008C56AB" w:rsidRDefault="00D60FC9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24542,03</w:t>
            </w:r>
          </w:p>
        </w:tc>
        <w:tc>
          <w:tcPr>
            <w:tcW w:w="2835" w:type="dxa"/>
            <w:vAlign w:val="center"/>
          </w:tcPr>
          <w:p w14:paraId="0614EA5E" w14:textId="31487252" w:rsidR="00727BE8" w:rsidRPr="008C56AB" w:rsidRDefault="00D60FC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21531,9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05390" w14:textId="77777777" w:rsidR="006078CD" w:rsidRDefault="006078CD">
      <w:r>
        <w:separator/>
      </w:r>
    </w:p>
  </w:endnote>
  <w:endnote w:type="continuationSeparator" w:id="0">
    <w:p w14:paraId="290FD215" w14:textId="77777777" w:rsidR="006078CD" w:rsidRDefault="00607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F3142" w14:textId="77777777" w:rsidR="006078CD" w:rsidRDefault="006078CD">
      <w:r>
        <w:separator/>
      </w:r>
    </w:p>
  </w:footnote>
  <w:footnote w:type="continuationSeparator" w:id="0">
    <w:p w14:paraId="2E7ADDEA" w14:textId="77777777" w:rsidR="006078CD" w:rsidRDefault="006078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078CD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B604B"/>
    <w:rsid w:val="006C4CAE"/>
    <w:rsid w:val="006D7F5C"/>
    <w:rsid w:val="006E48BA"/>
    <w:rsid w:val="006E54EB"/>
    <w:rsid w:val="006F31A6"/>
    <w:rsid w:val="006F7ED8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0FC9"/>
    <w:rsid w:val="00D64F09"/>
    <w:rsid w:val="00D66C50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B11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21</TotalTime>
  <Pages>16</Pages>
  <Words>5120</Words>
  <Characters>29184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2023-05-12T11:44:00Z</cp:lastPrinted>
  <dcterms:created xsi:type="dcterms:W3CDTF">2023-05-12T11:47:00Z</dcterms:created>
  <dcterms:modified xsi:type="dcterms:W3CDTF">2023-05-12T12:05:00Z</dcterms:modified>
</cp:coreProperties>
</file>