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7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385"/>
        <w:gridCol w:w="280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09"/>
        <w:gridCol w:w="9"/>
        <w:gridCol w:w="362"/>
        <w:gridCol w:w="9"/>
        <w:gridCol w:w="376"/>
        <w:gridCol w:w="9"/>
        <w:gridCol w:w="137"/>
        <w:gridCol w:w="9"/>
        <w:gridCol w:w="137"/>
        <w:gridCol w:w="9"/>
      </w:tblGrid>
      <w:tr w:rsidR="00B82BEA" w:rsidRPr="00ED0163" w14:paraId="30CCA32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14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B00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F45C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3B6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E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D7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147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BBD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B8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0C4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0AD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388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D1A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A9B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73E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E3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6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4E0B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9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7AB7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2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8F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5863F3" w14:paraId="578AC65F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C2E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4030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53AD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E803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A072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1A4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542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F39E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35A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0F0C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1242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5F3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C03F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1F67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9599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FE192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86C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26B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2C2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1E2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04C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785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C5AC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0E7D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BB89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45DC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D9A9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F844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20B8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035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961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FF6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0961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582FE91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187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B1FB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C4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2AEB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5015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21B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CECA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09C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F3F3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435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B78D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7474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C4E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E3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2602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2724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CE6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6753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045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424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8C07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C55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5522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4A6D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1E29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FB7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ED3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18CF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934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B4CE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12B4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53C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C7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F1CBF0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D65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E0D2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A4E4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39E8D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3AE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F602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7972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E596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77DEE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EA5F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11BF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9BD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56C5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930C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1E5F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0F9A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130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475A8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86B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3DA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D90B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47BD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FD80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F2DC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1B3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4F8EC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54FE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77CC3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AF73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1BB9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5C65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3D5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919D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B82BEA" w:rsidRPr="005863F3" w14:paraId="210B9DED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986C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59E1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FECD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CFAC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E3B0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3B49FF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275E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31171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0D7C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2717C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8A8D7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2379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C7772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F428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82776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E9B5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C27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D885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543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16D8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44EF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6B2C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1E1E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E2ED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845C0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98A799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2720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E0B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E0E4B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726A4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241CA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29E8D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95B98" w14:textId="77777777" w:rsidR="00727BE8" w:rsidRPr="005863F3" w:rsidRDefault="00727BE8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29473E7D" w14:textId="77777777" w:rsidTr="007C6EC2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B660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DC2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2C9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97C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B7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0C4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E8C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6EA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FA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6E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EB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1D0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FC14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BCC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3C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7300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144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438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C833C80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50D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9B0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5D8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22D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8FB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64F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E5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0D9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30B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F25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07D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B317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434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7E3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25CF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64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75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C6D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53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0671E" w14:textId="77777777" w:rsidR="00727BE8" w:rsidRPr="00ED0163" w:rsidRDefault="00727BE8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D8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EF7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AD4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05F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6FBA1CE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CD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78B4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80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816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CD7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FC6F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C7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E2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81FC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10F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A87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9665" w14:textId="77777777" w:rsidR="00727BE8" w:rsidRPr="00ED0163" w:rsidRDefault="00727BE8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487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90E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FE4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F72E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8EB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BF5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5D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6B4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413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B5E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B82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C82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5D2E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4F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66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30DBCCA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F4CF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C96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41D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F528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E24C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63D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352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9733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1E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6F1B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FBC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C6D34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621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C090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79E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F4D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AD3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F78D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86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385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A517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E00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1C0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39066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7BD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B1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E01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D11BD02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7761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B27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1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F1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F74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418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0B3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76A8B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F271F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C94D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6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61DD9" w14:textId="31632D0B" w:rsidR="00727BE8" w:rsidRPr="00ED0163" w:rsidRDefault="00727BE8" w:rsidP="00273F6B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E0EE5">
              <w:t>3</w:t>
            </w:r>
            <w:r w:rsidR="00881159">
              <w:t>1.12.2022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D45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5E48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CB722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A5926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AD511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CCF97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4D748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3AFB5" w14:textId="77777777" w:rsidR="00727BE8" w:rsidRPr="00ED0163" w:rsidRDefault="00727BE8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8A8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C64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B445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036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CBBA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1BF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DC6207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CE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80E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58A1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708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1B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0C2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BC19B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D6462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196E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2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30EE" w14:textId="12A5EEDF" w:rsidR="00727BE8" w:rsidRPr="00ED0163" w:rsidRDefault="007A7F92" w:rsidP="00503750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C351D47" wp14:editId="1931480E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5211E" w14:textId="77777777" w:rsidR="00727BE8" w:rsidRDefault="00727BE8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351D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1795211E" w14:textId="77777777" w:rsidR="00727BE8" w:rsidRDefault="00727BE8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96FB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2F73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844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DFFBC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A228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AB7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598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A97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3F2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20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0D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85ED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A50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6D701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</w:tcBorders>
            <w:noWrap/>
            <w:vAlign w:val="bottom"/>
          </w:tcPr>
          <w:p w14:paraId="04D82E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0C9119D" w14:textId="77777777" w:rsidTr="007C6EC2">
        <w:trPr>
          <w:trHeight w:val="255"/>
        </w:trPr>
        <w:tc>
          <w:tcPr>
            <w:tcW w:w="9767" w:type="dxa"/>
            <w:gridSpan w:val="4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EC1E" w14:textId="78FF47C1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C0C2FA8" wp14:editId="4EDB6637">
                      <wp:simplePos x="0" y="0"/>
                      <wp:positionH relativeFrom="column">
                        <wp:posOffset>3830320</wp:posOffset>
                      </wp:positionH>
                      <wp:positionV relativeFrom="paragraph">
                        <wp:posOffset>35560</wp:posOffset>
                      </wp:positionV>
                      <wp:extent cx="475615" cy="238125"/>
                      <wp:effectExtent l="0" t="0" r="635" b="952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C1CD41" w14:textId="7821968B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862D90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7B5FD9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C2F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301.6pt;margin-top:2.8pt;width:37.45pt;height:18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">
                      <v:textbox>
                        <w:txbxContent>
                          <w:p w14:paraId="12C1CD41" w14:textId="7821968B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862D9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B5FD9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CB0F4F2" wp14:editId="7CADDB49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BE5617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B0F4F2" id="Text Box 4" o:spid="_x0000_s1028" type="#_x0000_t202" style="position:absolute;margin-left:345.05pt;margin-top:.4pt;width:29.25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" stroked="f">
                      <v:textbox>
                        <w:txbxContent>
                          <w:p w14:paraId="3BBE5617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B1E50B" wp14:editId="15922EBE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4373D9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1E50B" id="Text Box 3" o:spid="_x0000_s1028" type="#_x0000_t202" style="position:absolute;margin-left:209.3pt;margin-top:.2pt;width:29.2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04373D9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ACBE06" wp14:editId="2F4BE8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39965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CBE06" id="Text Box 6" o:spid="_x0000_s1029" type="#_x0000_t202" style="position:absolute;margin-left:92.15pt;margin-top:.3pt;width:94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5D39965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802BCA7" wp14:editId="35EB3D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0" b="952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57B4D6" w14:textId="77777777" w:rsidR="00727BE8" w:rsidRDefault="00000000" w:rsidP="00944C3D">
                                  <w:fldSimple w:instr=" MERGEFIELD  aDMOD  \* MERGEFORMAT ">
                                    <w:r w:rsidR="00727BE8" w:rsidRPr="001644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02BCA7" id="_x0000_s1031" type="#_x0000_t202" style="position:absolute;margin-left:247.5pt;margin-top:.7pt;width:38pt;height:18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">
                      <v:textbox>
                        <w:txbxContent>
                          <w:p w14:paraId="0457B4D6" w14:textId="77777777" w:rsidR="00727BE8" w:rsidRDefault="00000000" w:rsidP="00944C3D">
                            <w:fldSimple w:instr=" MERGEFIELD  aDMOD  \* MERGEFORMAT ">
                              <w:r w:rsidR="00727BE8" w:rsidRPr="001644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6A8D0377" wp14:editId="1A945050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540" b="952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69D1C" w14:textId="040C2E85" w:rsidR="00727BE8" w:rsidRDefault="00862D90" w:rsidP="00944C3D">
                                  <w:r>
                                    <w:t>202</w:t>
                                  </w:r>
                                  <w:r w:rsidR="007B5FD9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D0377" id="_x0000_s1032" type="#_x0000_t202" style="position:absolute;margin-left:439.1pt;margin-top:.8pt;width:38.8pt;height:18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9469D1C" w14:textId="040C2E85" w:rsidR="00727BE8" w:rsidRDefault="00862D90" w:rsidP="00944C3D">
                            <w:r>
                              <w:t>202</w:t>
                            </w:r>
                            <w:r w:rsidR="007B5FD9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ECAD85A" wp14:editId="13B5A799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0" b="952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16409" w14:textId="632055E6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AD85A" id="_x0000_s1033" type="#_x0000_t202" style="position:absolute;margin-left:374.6pt;margin-top:.8pt;width:38pt;height:18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D316409" w14:textId="632055E6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D8FDC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38DCFE8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26DCBBB" w14:textId="228EFCA7" w:rsidR="00727BE8" w:rsidRDefault="007A7F92" w:rsidP="00503750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6DAD2A9" wp14:editId="47A5112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0" b="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178C9" w14:textId="77777777" w:rsidR="00727BE8" w:rsidRDefault="00727BE8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AD2A9" id="Text Box 5" o:spid="_x0000_s1034" type="#_x0000_t202" style="position:absolute;left:0;text-align:left;margin-left:344.9pt;margin-top:5.35pt;width:29.25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0E178C9" w14:textId="77777777" w:rsidR="00727BE8" w:rsidRDefault="00727BE8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3D04855" wp14:editId="4AD105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6B006" w14:textId="77777777" w:rsidR="00727BE8" w:rsidRDefault="00727BE8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4855" id="_x0000_s1035" type="#_x0000_t202" style="position:absolute;left:0;text-align:left;margin-left:209.4pt;margin-top:5.3pt;width:29.2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CD6B006" w14:textId="77777777" w:rsidR="00727BE8" w:rsidRDefault="00727BE8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8739B6D" wp14:editId="51FBC449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23B14" w14:textId="77777777" w:rsidR="00727BE8" w:rsidRDefault="00727BE8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39B6D" id="Text Box 7" o:spid="_x0000_s1036" type="#_x0000_t202" style="position:absolute;left:0;text-align:left;margin-left:92.65pt;margin-top:5.55pt;width:94.5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1623B14" w14:textId="77777777" w:rsidR="00727BE8" w:rsidRDefault="00727BE8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461E876E" wp14:editId="5AE70E8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339FEC" w14:textId="08BA8FB6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E876E" id="_x0000_s1037" type="#_x0000_t202" style="position:absolute;left:0;text-align:left;margin-left:439.4pt;margin-top:5.6pt;width:38pt;height:18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339FEC" w14:textId="08BA8FB6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C3E50D8" wp14:editId="5015641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B34D8" w14:textId="19EEFBA5" w:rsidR="00727BE8" w:rsidRDefault="007B5FD9" w:rsidP="00944C3D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E50D8" id="_x0000_s1038" type="#_x0000_t202" style="position:absolute;left:0;text-align:left;margin-left:374.9pt;margin-top:5.6pt;width:38pt;height:18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91B34D8" w14:textId="19EEFBA5" w:rsidR="00727BE8" w:rsidRDefault="007B5FD9" w:rsidP="00944C3D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1DB025B1" wp14:editId="0623420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86C6FB" w14:textId="522C8CC4" w:rsidR="00727BE8" w:rsidRDefault="007B5FD9" w:rsidP="00944C3D">
                                  <w:r>
                                    <w:t>2021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B025B1" id="_x0000_s1039" type="#_x0000_t202" style="position:absolute;left:0;text-align:left;margin-left:302.4pt;margin-top:5.6pt;width:38pt;height:18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0C86C6FB" w14:textId="522C8CC4" w:rsidR="00727BE8" w:rsidRDefault="007B5FD9" w:rsidP="00944C3D">
                            <w:r>
                              <w:t>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09A2CC20" wp14:editId="1B3D735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0" b="952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ED7851" w14:textId="6A8C4EF1" w:rsidR="00727BE8" w:rsidRDefault="007B5FD9" w:rsidP="00944C3D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A2CC20" id="_x0000_s1040" type="#_x0000_t202" style="position:absolute;left:0;text-align:left;margin-left:247.65pt;margin-top:5.6pt;width:38pt;height:18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5ED7851" w14:textId="6A8C4EF1" w:rsidR="00727BE8" w:rsidRDefault="007B5FD9" w:rsidP="00944C3D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2D6D3F" w14:textId="77777777" w:rsidR="00727BE8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EC4D916" w14:textId="77777777" w:rsidR="00727BE8" w:rsidRPr="00ED0163" w:rsidRDefault="00727BE8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2235869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567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5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531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D9F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6E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408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694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CBD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5FD0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7D9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17C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7597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3EF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DCA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C6A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BED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E01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6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D52C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DD2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2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900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314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5E5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47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EF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F8D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76120E3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A6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03AC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FFF7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16C4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73B3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E18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734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2C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6A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07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C56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EE515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46D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40A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800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5E1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A76E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062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6CF8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52FEF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CCA41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DEB4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76FB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6D7D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11EA9" w14:textId="77777777" w:rsidR="00727BE8" w:rsidRPr="00ED0163" w:rsidRDefault="00727BE8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239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114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89B8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4A7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D0A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5A1B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EBE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DA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05E853F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377D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D2C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B57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5E0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9B5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608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ABC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B80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63DE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1BB0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1F6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D42E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14E6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DE5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DFCC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6D1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C53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5A1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05E46" w14:textId="7827F1FC" w:rsidR="00727BE8" w:rsidRPr="00ED0163" w:rsidRDefault="007B5FD9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69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A0793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C0F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A10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77E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B2D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C2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F5B3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A704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2D3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C208A9E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A49A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86F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94CB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803D6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C0891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8D83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B25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74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126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6C46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D0A5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378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491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F0D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89A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A90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3FAE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C2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C58BB" w14:textId="2F7B4B95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4A3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4B3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D2C6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4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A8C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5A6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40E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FCA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D6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1A3E7AB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2A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D8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BC9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F75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8D7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EA8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224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B64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B6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4A16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14C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35C8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1B4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E85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A18F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01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F58B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AE46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78393CA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D8A87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8F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682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81A9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60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5A7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A9BC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71FB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7D9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FAF3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196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C8F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F5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579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128B334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72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6EC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33CC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F88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4C6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F14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9DF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E42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BAF6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AE5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3EB7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2EBF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412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06DB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EFF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F4C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F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9E4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60B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3759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63C94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2D13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3B1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EC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9D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08E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D8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9C5E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0E92B1C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AC8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A9399" w14:textId="720C796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57D8C6A" wp14:editId="22D21F6E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0" b="0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2EA4E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D8C6A" id="_x0000_s1041" type="#_x0000_t202" style="position:absolute;margin-left:2.05pt;margin-top:7.5pt;width:33.75pt;height:18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662EA4E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D1F3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33C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901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933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5CFF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8E87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49EE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4108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0369F" w14:textId="48DA9AAF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C809F76" wp14:editId="2371A86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74295</wp:posOffset>
                      </wp:positionV>
                      <wp:extent cx="256222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22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0FE6" w14:textId="0A794CDE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  <w:r w:rsidR="00881159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 xml:space="preserve"> 20</w:t>
                                  </w:r>
                                  <w:r w:rsidR="00E70B11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21570672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09F76" id="_x0000_s1042" type="#_x0000_t202" style="position:absolute;margin-left:-2.55pt;margin-top:5.85pt;width:201.75pt;height:18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" stroked="f">
                      <v:textbox>
                        <w:txbxContent>
                          <w:p w14:paraId="54000FE6" w14:textId="0A794CDE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  <w:r w:rsidR="00881159">
                              <w:rPr>
                                <w:rFonts w:ascii="Arial" w:hAnsi="Arial"/>
                                <w:lang w:eastAsia="sk-SK"/>
                              </w:rPr>
                              <w:t xml:space="preserve"> 20</w:t>
                            </w:r>
                            <w:r w:rsidR="00E70B11">
                              <w:rPr>
                                <w:rFonts w:ascii="Arial" w:hAnsi="Arial"/>
                                <w:lang w:eastAsia="sk-SK"/>
                              </w:rPr>
                              <w:t>21570672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52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45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2D6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BF7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1572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9849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0F7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685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BC3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B16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E0E5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8704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728E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833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F878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06E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11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FA9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903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A3D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136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DA0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7657207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7C1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257DB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555A5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0646" w14:textId="04CFF857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D7273B7" wp14:editId="1CB91E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0" b="952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99668E" w14:textId="02652EFD" w:rsidR="00727BE8" w:rsidRPr="00391121" w:rsidRDefault="006B604B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36120693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273B7" id="_x0000_s1043" type="#_x0000_t202" style="position:absolute;margin-left:1.5pt;margin-top:-12.15pt;width:96.6pt;height:1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3199668E" w14:textId="02652EFD" w:rsidR="00727BE8" w:rsidRPr="00391121" w:rsidRDefault="006B604B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36120693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C77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651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8D8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77B90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C1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470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C7F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2772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4D7C" w14:textId="3020D39B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66AB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97C3A" w14:textId="58488EE0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F6C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382BE" w14:textId="7662A26B" w:rsidR="00727BE8" w:rsidRPr="00ED0163" w:rsidRDefault="00B82BEA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ACE2B70" wp14:editId="41F92054">
                      <wp:simplePos x="0" y="0"/>
                      <wp:positionH relativeFrom="column">
                        <wp:posOffset>-3138805</wp:posOffset>
                      </wp:positionH>
                      <wp:positionV relativeFrom="paragraph">
                        <wp:posOffset>-5048885</wp:posOffset>
                      </wp:positionV>
                      <wp:extent cx="1270635" cy="247015"/>
                      <wp:effectExtent l="0" t="0" r="5715" b="127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315C69" w14:textId="04D494BB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2021349330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E2B70" id="_x0000_s1044" type="#_x0000_t202" style="position:absolute;margin-left:-247.15pt;margin-top:-397.55pt;width:100.05pt;height:19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">
                      <v:textbox style="mso-fit-shape-to-text:t">
                        <w:txbxContent>
                          <w:p w14:paraId="50315C69" w14:textId="04D494BB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2021349330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B6C0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CC4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F23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96B2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9E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359A7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3E67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5CC97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954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58C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4141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34E0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2DDA34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470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F379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8900A6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ED3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495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AAB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48A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6A59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3E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0D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FBBA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DF1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DBF8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7C2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AE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C7F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83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BC1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70F44D6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8F5E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E9E5FE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2715" w14:textId="0E17D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65608C" wp14:editId="31C2829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9525" b="952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0B4E6" w14:textId="3D7498C1" w:rsidR="00862D90" w:rsidRPr="00391121" w:rsidRDefault="007B5F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Spoločenstvo vlastníkov bytov</w:t>
                                  </w:r>
                                  <w:r w:rsidR="00E70B11">
                                    <w:rPr>
                                      <w:rFonts w:ascii="Arial" w:hAnsi="Arial" w:cs="Arial"/>
                                    </w:rPr>
                                    <w:t xml:space="preserve">  </w:t>
                                  </w:r>
                                  <w:proofErr w:type="spellStart"/>
                                  <w:r w:rsidR="00E70B11">
                                    <w:rPr>
                                      <w:rFonts w:ascii="Arial" w:hAnsi="Arial" w:cs="Arial"/>
                                    </w:rPr>
                                    <w:t>Jiráskova</w:t>
                                  </w:r>
                                  <w:proofErr w:type="spellEnd"/>
                                  <w:r w:rsidR="00E70B11">
                                    <w:rPr>
                                      <w:rFonts w:ascii="Arial" w:hAnsi="Arial" w:cs="Arial"/>
                                    </w:rPr>
                                    <w:t xml:space="preserve">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5608C" id="_x0000_s1045" type="#_x0000_t202" style="position:absolute;margin-left:1pt;margin-top:-12.05pt;width:464.25pt;height:1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730B4E6" w14:textId="3D7498C1" w:rsidR="00862D90" w:rsidRPr="00391121" w:rsidRDefault="007B5F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Spoločenstvo vlastníkov bytov</w:t>
                            </w:r>
                            <w:r w:rsidR="00E70B11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proofErr w:type="spellStart"/>
                            <w:r w:rsidR="00E70B11">
                              <w:rPr>
                                <w:rFonts w:ascii="Arial" w:hAnsi="Arial" w:cs="Arial"/>
                              </w:rPr>
                              <w:t>Jiráskova</w:t>
                            </w:r>
                            <w:proofErr w:type="spellEnd"/>
                            <w:r w:rsidR="00E70B11">
                              <w:rPr>
                                <w:rFonts w:ascii="Arial" w:hAnsi="Arial" w:cs="Arial"/>
                              </w:rPr>
                              <w:t xml:space="preserve">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5437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24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3A49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73A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B3FE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FB0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061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B4DA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E6A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81F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EC0E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DE5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859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1AA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F6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B528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A79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B0AA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4D8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AD2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69BC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10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8855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FF78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7D43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59B4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29C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D06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9CDF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070F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AE9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32F3916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C8A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3B0187B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C03C6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DDA8C8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E88C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179A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3F8B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8B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A2E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C91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7F12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B9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CA25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C44F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600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55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C44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2D9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4174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3D1F0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C70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2AA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300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77B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B1BB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391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0C6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1B65D9" w14:textId="77777777" w:rsidTr="007C6EC2">
        <w:trPr>
          <w:gridAfter w:val="1"/>
          <w:wAfter w:w="9" w:type="dxa"/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DD630" w14:textId="4558162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635B42C" wp14:editId="7CF45B1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1905" b="952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FCE99D" w14:textId="2A558C07" w:rsidR="00727BE8" w:rsidRPr="00391121" w:rsidRDefault="00E70B1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Jiráskova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5B42C" id="_x0000_s1046" type="#_x0000_t202" style="position:absolute;margin-left:16.05pt;margin-top:2.15pt;width:352.35pt;height:1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40FCE99D" w14:textId="2A558C07" w:rsidR="00727BE8" w:rsidRPr="00391121" w:rsidRDefault="00E70B1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Jiráskova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FEB7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1F9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C7D3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B80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5C40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CED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EFA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274E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C21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2AC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9CC1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6CF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3DA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917F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9B14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DA5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01F5D" w14:textId="49076020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4DE99C" wp14:editId="0879F0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54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EC60A5" w14:textId="0E7C69D4" w:rsidR="00727BE8" w:rsidRDefault="00E70B11" w:rsidP="00944C3D">
                                  <w:r>
                                    <w:t>1658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DE99C" id="_x0000_s1047" type="#_x0000_t202" style="position:absolute;margin-left:1.75pt;margin-top:-21.85pt;width:97.3pt;height:1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74EC60A5" w14:textId="0E7C69D4" w:rsidR="00727BE8" w:rsidRDefault="00E70B11" w:rsidP="00944C3D">
                            <w:r>
                              <w:t>1658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01D1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98B5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967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F675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C12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9EA4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FEBEF06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F31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BF30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195" w:type="dxa"/>
            <w:gridSpan w:val="4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7376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4D5D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31B6847" w14:textId="34C81425" w:rsidR="00727BE8" w:rsidRDefault="00EF3123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6DB498C" wp14:editId="4F5B0418">
                      <wp:simplePos x="0" y="0"/>
                      <wp:positionH relativeFrom="column">
                        <wp:posOffset>1270635</wp:posOffset>
                      </wp:positionH>
                      <wp:positionV relativeFrom="paragraph">
                        <wp:posOffset>97155</wp:posOffset>
                      </wp:positionV>
                      <wp:extent cx="4619625" cy="238125"/>
                      <wp:effectExtent l="0" t="0" r="9525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2833D" w14:textId="0BABB980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Tre</w:t>
                                  </w:r>
                                  <w:r w:rsidR="00EF3123">
                                    <w:t>nčín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B498C" id="_x0000_s1048" type="#_x0000_t202" style="position:absolute;margin-left:100.05pt;margin-top:7.65pt;width:363.75pt;height:18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">
                      <v:textbox>
                        <w:txbxContent>
                          <w:p w14:paraId="2AA2833D" w14:textId="0BABB980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Tre</w:t>
                            </w:r>
                            <w:r w:rsidR="00EF3123">
                              <w:t>nčín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A7F92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907AF43" wp14:editId="533F36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0" b="952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25778" w14:textId="386C494A" w:rsidR="00727BE8" w:rsidRPr="00391121" w:rsidRDefault="00862D9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t>91</w:t>
                                  </w:r>
                                  <w:r w:rsidR="00EF3123">
                                    <w:t>1 0</w:t>
                                  </w:r>
                                  <w:r w:rsidR="00E70B11"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7AF43" id="_x0000_s1049" type="#_x0000_t202" style="position:absolute;margin-left:1.75pt;margin-top:3.65pt;width:89.1pt;height:18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fj+GA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">
                      <v:textbox>
                        <w:txbxContent>
                          <w:p w14:paraId="01225778" w14:textId="386C494A" w:rsidR="00727BE8" w:rsidRPr="00391121" w:rsidRDefault="00862D9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t>91</w:t>
                            </w:r>
                            <w:r w:rsidR="00EF3123">
                              <w:t>1 0</w:t>
                            </w:r>
                            <w:r w:rsidR="00E70B11"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7C2B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FAB560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0F88A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B620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E042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D7C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6D13FF0" w14:textId="3CD6FC9B" w:rsidR="00727BE8" w:rsidRPr="00ED0163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35A16025" wp14:editId="166BB3A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1905" b="952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012EC3" w14:textId="644EBDBE" w:rsidR="00727BE8" w:rsidRPr="00391121" w:rsidRDefault="004917E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032/7442223</w: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A16025" id="_x0000_s1050" type="#_x0000_t202" style="position:absolute;margin-left:1.7pt;margin-top:17.05pt;width:191.85pt;height:1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6012EC3" w14:textId="644EBDBE" w:rsidR="00727BE8" w:rsidRPr="00391121" w:rsidRDefault="004917E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032/7442223</w: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E84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7074D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73FC13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E506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2A84A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E2EC2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2DFAA3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4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992794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3430BC1" w14:textId="55834904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AF22E95" wp14:editId="5CF8F2B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0" b="952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F4995" w14:textId="77777777" w:rsidR="00727BE8" w:rsidRPr="00391121" w:rsidRDefault="00727BE8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22E95" id="_x0000_s1051" type="#_x0000_t202" style="position:absolute;margin-left:.2pt;margin-top:5.75pt;width:252pt;height:18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30F4995" w14:textId="77777777" w:rsidR="00727BE8" w:rsidRPr="00391121" w:rsidRDefault="00727BE8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26D41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3C4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BC25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A471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5F08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96D9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D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BF16F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4D59FB0A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4A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1A9C9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F5B5E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512EF8" w14:textId="51B5B916" w:rsidR="00727BE8" w:rsidRDefault="007A7F92" w:rsidP="00503750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7F1B404" wp14:editId="785E38C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0" b="952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DB9E5B" w14:textId="637F089F" w:rsidR="00727BE8" w:rsidRPr="00391121" w:rsidRDefault="004917E0" w:rsidP="004917E0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marcela.hornakova@eresproperty.sk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ab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727BE8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F1B404" id="Text Box 25" o:spid="_x0000_s1052" type="#_x0000_t202" style="position:absolute;margin-left:1.75pt;margin-top:4.9pt;width:464.1pt;height:18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EDB9E5B" w14:textId="637F089F" w:rsidR="00727BE8" w:rsidRPr="00391121" w:rsidRDefault="004917E0" w:rsidP="004917E0">
                            <w:pPr>
                              <w:spacing w:line="48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marcela.hornakova@eresproperty.sk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727BE8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83D32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4498BE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48961A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5299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C7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AAEB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E54A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1D21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5DD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332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8A16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4498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9139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179E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E31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465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46659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36B3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489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EA48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A4D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F561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5B64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F5F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2355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5012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A238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F0BE1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8607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6C49FAB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009C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8E3875" w14:textId="27AD533C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62D90">
              <w:rPr>
                <w:rFonts w:ascii="Arial" w:hAnsi="Arial"/>
                <w:lang w:eastAsia="sk-SK"/>
              </w:rPr>
              <w:t xml:space="preserve"> </w:t>
            </w:r>
            <w:r w:rsidR="007C6EC2">
              <w:rPr>
                <w:rFonts w:ascii="Arial" w:hAnsi="Arial"/>
                <w:lang w:eastAsia="sk-SK"/>
              </w:rPr>
              <w:t>1</w:t>
            </w:r>
            <w:r w:rsidR="00D66C50">
              <w:rPr>
                <w:rFonts w:ascii="Arial" w:hAnsi="Arial"/>
                <w:lang w:eastAsia="sk-SK"/>
              </w:rPr>
              <w:t>2.5.2023.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188B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46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9EA5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1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3153D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B7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CD28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E9BC3EA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2E1FD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8764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98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B9F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7F93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1A1A8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1C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91C1B5E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B7DB2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6007D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A4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DB4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8AC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9F8F4A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3D8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F0914D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52DA7C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4B21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2187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178D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309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714CC1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E68F0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243B3B5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71897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B49DB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2268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EEB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56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959C4E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423F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F5C4D1D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521A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DBABB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E1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20F6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B62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576725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0D900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AC4F217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3073E4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EC32F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B7D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C764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0CB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3A2839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F6A7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353EC4" w14:textId="77777777" w:rsidTr="007C6EC2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88042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13C43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B52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468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132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1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B10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06843D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06BD2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B82BEA" w:rsidRPr="00ED0163" w14:paraId="56F5A3B9" w14:textId="77777777" w:rsidTr="007C6EC2">
        <w:trPr>
          <w:gridAfter w:val="1"/>
          <w:wAfter w:w="9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5B93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18EA4C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853680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2CB1F0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571150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E41433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8BCE80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21F2EB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14FDCD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FD85DC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A92792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03FA4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484F4A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BAB003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A3419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CD619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260BE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BA3E7F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A071EBD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3305F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6797FC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E277FB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5B261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D1D49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FD6802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2FF07F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CE1B0F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94E3DC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9A503E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A92FA5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9A1A7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9F7338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80C77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71F38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C9787AF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3D2D0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F520F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FE58C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FA0BB3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3AD63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037EBE5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617E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3471A1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9C15FAA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A7FDF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6A0458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D979FD7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CDBA82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1CE26E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CB80E4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081B12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E036F9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4DD8711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193776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157CD23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06565B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CFC3D69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73CCED9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7C38AD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43B2B4A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9C9FE68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1531A00B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BD58BAE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3A5C6934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063CC550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646A443C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5BC89826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81C84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2ED9A9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0509FA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0096266" w14:textId="77777777" w:rsidR="00727BE8" w:rsidRDefault="00727BE8" w:rsidP="00503750">
            <w:pPr>
              <w:rPr>
                <w:rFonts w:ascii="Arial" w:hAnsi="Arial"/>
                <w:lang w:eastAsia="sk-SK"/>
              </w:rPr>
            </w:pPr>
          </w:p>
          <w:p w14:paraId="23109449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E1574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834BCF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1062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B96AEA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EB759B7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AF9B6E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EA3AD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CE1420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AE9ED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E0FB26E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B3D257D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3D40C3F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8E68C9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FABCC60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CC6B13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347678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B1A6C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657B0DA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7A81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4F0827F" w14:textId="77777777" w:rsidR="00727BE8" w:rsidRPr="00ED0163" w:rsidRDefault="00727BE8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B47F5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946BBB" w14:textId="77777777" w:rsidR="00727BE8" w:rsidRPr="00ED0163" w:rsidRDefault="00727BE8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896D24A" w14:textId="77777777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3D0E31CE" w14:textId="77777777" w:rsidR="00727BE8" w:rsidRDefault="00727BE8" w:rsidP="00944C3D">
      <w:pPr>
        <w:rPr>
          <w:rFonts w:ascii="Arial" w:hAnsi="Arial"/>
        </w:rPr>
      </w:pPr>
    </w:p>
    <w:p w14:paraId="64998C44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71A7042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F56A116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296E91E6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11DFF44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57AB2BD2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CBD03EF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2"/>
        <w:gridCol w:w="3221"/>
        <w:gridCol w:w="2805"/>
      </w:tblGrid>
      <w:tr w:rsidR="00727BE8" w:rsidRPr="008D0433" w14:paraId="27EC9B4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A4CD03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4FDC0F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8455C2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2E09182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0D0613" w14:textId="6763D91F" w:rsidR="00727BE8" w:rsidRPr="008D0433" w:rsidRDefault="00E70B11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 Martin Kebísek </w:t>
            </w:r>
          </w:p>
        </w:tc>
        <w:tc>
          <w:tcPr>
            <w:tcW w:w="3260" w:type="dxa"/>
            <w:vAlign w:val="center"/>
          </w:tcPr>
          <w:p w14:paraId="7DAECB3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35B7AFD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D94C5D7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3B04F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3B32C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D18DA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49A4001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0F76A5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A66B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C88BB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6429A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B85D86C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08CC9635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2BAB232E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F7170D4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E025C0B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B91E278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518FC949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06A9F29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0CC01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6D64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2C6F11B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1429C6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1C2DC95" w14:textId="594FA808" w:rsidR="00727BE8" w:rsidRPr="008D0433" w:rsidRDefault="00E70B1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B94F45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B7FEC90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C06637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C2337A7" w14:textId="29ED5ED1" w:rsidR="00727BE8" w:rsidRPr="008D0433" w:rsidRDefault="00E940C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4E1AF6E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4595E1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75A343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1371BF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DC99AD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D600C4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2A938A9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7937AE7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82E257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4465A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1CCBD1E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23F367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E1A81D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9F4484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B84F16D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2EE08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2F69681A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9CB6FFA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C93D56A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1E6F064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45058D7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143CFD38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396CE6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D0D7E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63F6F5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75ED95B5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2CB06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1C0006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7DDBD7A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D5095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36953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4A522E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E37C0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B706A31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6D349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2B3101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6A7D13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A6B046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FC51212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56530F90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B88DBAE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C60904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7F8BED7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6223A9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A2D66A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1AC8D5D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5BF53A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7F9AF6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0CB9615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D4960EC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318078B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BE61B4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5B04DD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7A6FC6A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2C2E10C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E456FF6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E524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9C4B6F7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2AABD26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1CB4C8B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E84C688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8"/>
        <w:gridCol w:w="1954"/>
        <w:gridCol w:w="1948"/>
        <w:gridCol w:w="1756"/>
      </w:tblGrid>
      <w:tr w:rsidR="00727BE8" w:rsidRPr="008D0433" w14:paraId="1F10079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26C1362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5D4691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7741978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A5F24B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1E8F4236" w14:textId="77777777" w:rsidTr="00503750">
        <w:trPr>
          <w:trHeight w:val="302"/>
        </w:trPr>
        <w:tc>
          <w:tcPr>
            <w:tcW w:w="4510" w:type="dxa"/>
          </w:tcPr>
          <w:p w14:paraId="45005C3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9DF59F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88B2F5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A4424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515455B0" w14:textId="77777777" w:rsidTr="00503750">
        <w:trPr>
          <w:trHeight w:val="302"/>
        </w:trPr>
        <w:tc>
          <w:tcPr>
            <w:tcW w:w="4510" w:type="dxa"/>
          </w:tcPr>
          <w:p w14:paraId="78EBCFB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8D290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76BC13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BDF51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C373CE7" w14:textId="77777777" w:rsidTr="00503750">
        <w:trPr>
          <w:trHeight w:val="302"/>
        </w:trPr>
        <w:tc>
          <w:tcPr>
            <w:tcW w:w="4510" w:type="dxa"/>
          </w:tcPr>
          <w:p w14:paraId="2B6828F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5F75D8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0DCBAB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97D6F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3EC85B3" w14:textId="77777777" w:rsidTr="00503750">
        <w:trPr>
          <w:trHeight w:val="302"/>
        </w:trPr>
        <w:tc>
          <w:tcPr>
            <w:tcW w:w="4510" w:type="dxa"/>
          </w:tcPr>
          <w:p w14:paraId="2E2848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A7432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6D0733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5E02B5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A6F7012" w14:textId="77777777" w:rsidTr="00503750">
        <w:trPr>
          <w:trHeight w:val="327"/>
        </w:trPr>
        <w:tc>
          <w:tcPr>
            <w:tcW w:w="4510" w:type="dxa"/>
          </w:tcPr>
          <w:p w14:paraId="13D1E1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5CC2FF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5583F4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580D4C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02B2898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2C1490D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C1C5F0D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37773BB5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43A5B41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DCBB7E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B5B43A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740428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1D539747" w14:textId="77777777" w:rsidTr="00503750">
        <w:tc>
          <w:tcPr>
            <w:tcW w:w="2302" w:type="dxa"/>
            <w:vAlign w:val="center"/>
          </w:tcPr>
          <w:p w14:paraId="0745FAF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2BA4E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05973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2BC44E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BAD46E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1863A6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57C431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B2674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54389D75" w14:textId="77777777" w:rsidTr="00503750">
        <w:tc>
          <w:tcPr>
            <w:tcW w:w="15593" w:type="dxa"/>
            <w:gridSpan w:val="8"/>
            <w:vAlign w:val="center"/>
          </w:tcPr>
          <w:p w14:paraId="2ADF512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1EC35568" w14:textId="77777777" w:rsidTr="00503750">
        <w:tc>
          <w:tcPr>
            <w:tcW w:w="2302" w:type="dxa"/>
            <w:vAlign w:val="center"/>
          </w:tcPr>
          <w:p w14:paraId="1AFD61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57F327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C0B80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1D8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B540C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82A42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DF424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FF8C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B4981F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6B04A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4345F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3C63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3E7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B55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B3C6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94BE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0D85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4A7BF1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E0C99B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7183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1A1E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CE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4496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539F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87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3F5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6FCCF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5A94E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80EF0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022D59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68A04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D993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0B725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2E254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5925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20D53EFE" w14:textId="77777777" w:rsidTr="00503750">
        <w:tc>
          <w:tcPr>
            <w:tcW w:w="2302" w:type="dxa"/>
            <w:vAlign w:val="center"/>
          </w:tcPr>
          <w:p w14:paraId="0BC3E22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C778F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7949B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CE5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66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596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8616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06BD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FF028E" w14:textId="77777777" w:rsidTr="00503750">
        <w:tc>
          <w:tcPr>
            <w:tcW w:w="15593" w:type="dxa"/>
            <w:gridSpan w:val="8"/>
            <w:vAlign w:val="center"/>
          </w:tcPr>
          <w:p w14:paraId="2FDE58B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6F12C0E4" w14:textId="77777777" w:rsidTr="00503750">
        <w:tc>
          <w:tcPr>
            <w:tcW w:w="2302" w:type="dxa"/>
            <w:vAlign w:val="center"/>
          </w:tcPr>
          <w:p w14:paraId="7511EEC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C0154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25E6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FCCA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FD14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1ABA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6BC8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E5199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15166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7ED6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5EF27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CD2A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D81E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1FF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80CC1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218F5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854E2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9A8CA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D0A13A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A11FD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4F9F9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998C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56E4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7ABE1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7DBA5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66AA2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79F210" w14:textId="77777777" w:rsidTr="00503750">
        <w:tc>
          <w:tcPr>
            <w:tcW w:w="2302" w:type="dxa"/>
            <w:vAlign w:val="center"/>
          </w:tcPr>
          <w:p w14:paraId="3D12F7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BB327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8C225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0E9A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2CF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DEEF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B8D8B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24BD2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4503EE4" w14:textId="77777777" w:rsidTr="00503750">
        <w:tc>
          <w:tcPr>
            <w:tcW w:w="15593" w:type="dxa"/>
            <w:gridSpan w:val="8"/>
            <w:vAlign w:val="center"/>
          </w:tcPr>
          <w:p w14:paraId="7D4828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53F84DB" w14:textId="77777777" w:rsidTr="00503750">
        <w:tc>
          <w:tcPr>
            <w:tcW w:w="2302" w:type="dxa"/>
            <w:vAlign w:val="center"/>
          </w:tcPr>
          <w:p w14:paraId="2589957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633C6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10A6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767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468BD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6F993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5497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DD971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0D896A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0178C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839C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160D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E0CC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8DDA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FA7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BBE3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A589AB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B8F2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17EBEF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15C6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3B9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1136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5714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AD5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8D6B4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2FA16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34533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66965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455CE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DDF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D4D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34245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29FB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95998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F3BCB6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150438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E97475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3F789E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A7189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B5E57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3210B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896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D9C7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17846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F25B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C9B17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C985D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C57081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1DF05E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9D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236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E238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8FCB5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8866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A98F47" w14:textId="77777777" w:rsidR="00727BE8" w:rsidRDefault="00727BE8" w:rsidP="00944C3D">
      <w:pPr>
        <w:rPr>
          <w:rFonts w:ascii="Arial" w:hAnsi="Arial"/>
          <w:b/>
        </w:rPr>
      </w:pPr>
    </w:p>
    <w:p w14:paraId="69EA4BFD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A9755EB" w14:textId="77777777" w:rsidTr="00503750">
        <w:tc>
          <w:tcPr>
            <w:tcW w:w="1944" w:type="dxa"/>
            <w:vAlign w:val="center"/>
          </w:tcPr>
          <w:p w14:paraId="5C7227C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226C518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080CB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8100D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AE365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hnuteľných vecí</w:t>
            </w:r>
          </w:p>
        </w:tc>
        <w:tc>
          <w:tcPr>
            <w:tcW w:w="1243" w:type="dxa"/>
            <w:vAlign w:val="center"/>
          </w:tcPr>
          <w:p w14:paraId="00C29C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44FC194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663572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C13FAC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49" w:type="dxa"/>
            <w:vAlign w:val="center"/>
          </w:tcPr>
          <w:p w14:paraId="25880B7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F2DB5F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hmotný majetok</w:t>
            </w:r>
          </w:p>
        </w:tc>
        <w:tc>
          <w:tcPr>
            <w:tcW w:w="1202" w:type="dxa"/>
            <w:vAlign w:val="center"/>
          </w:tcPr>
          <w:p w14:paraId="47AAB2B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09EAAB26" w14:textId="77777777" w:rsidTr="00503750">
        <w:tc>
          <w:tcPr>
            <w:tcW w:w="15685" w:type="dxa"/>
            <w:gridSpan w:val="12"/>
            <w:vAlign w:val="center"/>
          </w:tcPr>
          <w:p w14:paraId="1AC81C1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344F8351" w14:textId="77777777" w:rsidTr="00503750">
        <w:tc>
          <w:tcPr>
            <w:tcW w:w="1944" w:type="dxa"/>
            <w:vAlign w:val="center"/>
          </w:tcPr>
          <w:p w14:paraId="0AB48FE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C011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193AE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998A0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4FABA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79C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EC8B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9EA6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54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888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F49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5685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C6DB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96D7A4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F85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EA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CC18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EDC9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4E57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7A970D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0A01A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B40E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AD0B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39304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2961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86A7E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089B7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E640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DBB45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46C39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6DBBE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19FF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645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24E3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4A1F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391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2EB8A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3223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A2056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7E41A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4D72C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D327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898B2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513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29B97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622BC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94EA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502AC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AED4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8201A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AE1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7E34D5A8" w14:textId="77777777" w:rsidTr="00503750">
        <w:tc>
          <w:tcPr>
            <w:tcW w:w="1944" w:type="dxa"/>
            <w:vAlign w:val="center"/>
          </w:tcPr>
          <w:p w14:paraId="0EB590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66596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23D2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398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40F8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7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C31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7111C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83B4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B97A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9396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0A67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5E2CB08" w14:textId="77777777" w:rsidTr="00503750">
        <w:tc>
          <w:tcPr>
            <w:tcW w:w="15685" w:type="dxa"/>
            <w:gridSpan w:val="12"/>
            <w:vAlign w:val="center"/>
          </w:tcPr>
          <w:p w14:paraId="4BF58B0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2A7A4F9" w14:textId="77777777" w:rsidTr="00503750">
        <w:tc>
          <w:tcPr>
            <w:tcW w:w="1944" w:type="dxa"/>
            <w:vAlign w:val="center"/>
          </w:tcPr>
          <w:p w14:paraId="0893BCB0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6BA6A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8364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3BF75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30E65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5750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BD3ED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1210F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5DA2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23C4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31BF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826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595DA9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470BB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3DC9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EB98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415C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88C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B87F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FB02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990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F4D4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9005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38A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6F72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5BE350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0EF584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196C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5463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8796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3A7C9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E2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F201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2E51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07C1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9A6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00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88DCF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4799738" w14:textId="77777777" w:rsidTr="00503750">
        <w:tc>
          <w:tcPr>
            <w:tcW w:w="1944" w:type="dxa"/>
            <w:vAlign w:val="center"/>
          </w:tcPr>
          <w:p w14:paraId="672C55E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E8F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6E884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31BE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C71DD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55AE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21A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AA21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C5B7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0CF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5FB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30867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6099EC1" w14:textId="77777777" w:rsidTr="00503750">
        <w:tc>
          <w:tcPr>
            <w:tcW w:w="15685" w:type="dxa"/>
            <w:gridSpan w:val="12"/>
            <w:vAlign w:val="center"/>
          </w:tcPr>
          <w:p w14:paraId="67AAFF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7E35440" w14:textId="77777777" w:rsidTr="00503750">
        <w:tc>
          <w:tcPr>
            <w:tcW w:w="1944" w:type="dxa"/>
            <w:vAlign w:val="center"/>
          </w:tcPr>
          <w:p w14:paraId="5A1C13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316A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E102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2FD6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348F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6226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64DD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9CC1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B584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9FB6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1669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D4A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DC43F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723F7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9D1A1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24F5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F512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E40D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DA5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C56BF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CBF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F858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C55D2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80BB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A3F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3CE182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227ED0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0BC72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769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AF37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4FD02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613C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6C25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DDBC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85FF9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1AB6C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68E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EF27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BA98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48183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7A973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AD08C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B7A3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040F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CA78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8717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69B45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B8FA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5EB6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862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DE2DF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ED64F7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B940E1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97B016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34745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30D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C7AD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6922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4C9F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8FA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76B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59C23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118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CCFB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C819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82A1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F8932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EF256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DE74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99E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7D256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B5817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8EBD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098F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C789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ECCB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552B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8223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91E4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328BB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A270D6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739F00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3F08B5C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4BAEF1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4272894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18831B9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C3205A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60FD5A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FA507D6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C5453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42FE44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E1D106A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92A7B0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DBD9C2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698946E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0C0B707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vAlign w:val="center"/>
          </w:tcPr>
          <w:p w14:paraId="2DE6B41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82F5E9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920BD18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6AAC339A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803063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3711D37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1EAE05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55C1EDEC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B449347" w14:textId="65F8B41E" w:rsidR="00727BE8" w:rsidRPr="008D0433" w:rsidRDefault="003448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Poistná zmluva </w:t>
            </w:r>
            <w:r w:rsidR="00881159" w:rsidRPr="00881159">
              <w:rPr>
                <w:rFonts w:ascii="Arial" w:hAnsi="Arial" w:cs="Arial"/>
                <w:sz w:val="16"/>
                <w:szCs w:val="16"/>
              </w:rPr>
              <w:t>Generali Poisťovňa, a.s</w:t>
            </w:r>
          </w:p>
        </w:tc>
        <w:tc>
          <w:tcPr>
            <w:tcW w:w="2977" w:type="dxa"/>
            <w:vAlign w:val="center"/>
          </w:tcPr>
          <w:p w14:paraId="40D3000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B5FD43" w14:textId="0C028820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A69F793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BD156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E5E3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5171161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63EBB5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E4BC69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C0DDF2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B35B3C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A722C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EECC8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929C19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1F3C60B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7E91655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001834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1597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85F14A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02A72A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220AFF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B0A8B5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2A60FDC6" w14:textId="77777777" w:rsidTr="00503750">
        <w:trPr>
          <w:trHeight w:val="1073"/>
        </w:trPr>
        <w:tc>
          <w:tcPr>
            <w:tcW w:w="3614" w:type="dxa"/>
            <w:vMerge/>
          </w:tcPr>
          <w:p w14:paraId="2AE8E2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33D1E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ACF844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611998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C3C1A8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D1726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61E7AF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5B1712BD" w14:textId="77777777" w:rsidTr="00503750">
        <w:trPr>
          <w:trHeight w:val="283"/>
        </w:trPr>
        <w:tc>
          <w:tcPr>
            <w:tcW w:w="3614" w:type="dxa"/>
          </w:tcPr>
          <w:p w14:paraId="65F461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5903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0EC67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84A1A5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DE275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3C9F6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050E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3BF0AD7" w14:textId="77777777" w:rsidTr="00503750">
        <w:trPr>
          <w:trHeight w:val="283"/>
        </w:trPr>
        <w:tc>
          <w:tcPr>
            <w:tcW w:w="3614" w:type="dxa"/>
          </w:tcPr>
          <w:p w14:paraId="1F36C53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784D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3EF69F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033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291B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5423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8D5F90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1376F465" w14:textId="77777777" w:rsidTr="00503750">
        <w:trPr>
          <w:trHeight w:val="283"/>
        </w:trPr>
        <w:tc>
          <w:tcPr>
            <w:tcW w:w="3614" w:type="dxa"/>
          </w:tcPr>
          <w:p w14:paraId="530F7B4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F9FE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89FCA8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529F60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D0924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89AE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02C61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8A807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3D6F0A6E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67EFF673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BCE8778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D3003C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60E9707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727BE8" w:rsidRPr="00050529" w14:paraId="3EA6A2BF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8C4D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1EA9F8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0F6586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AB46C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6C64F4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0DD1A1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D3F758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68D396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2DEF6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3594605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BE537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676F99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416D62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10E18C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34D94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EA8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0AC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4D5D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03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7061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53BC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8E6BF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134A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F5E9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65BA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1FF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B5C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2D3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C8F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CAC4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F22BF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071CF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D0C18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79CB6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05B2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95A7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5486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AEFF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9F9C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4B48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1CA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576D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2C2B1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Presuny</w:t>
            </w:r>
          </w:p>
        </w:tc>
        <w:tc>
          <w:tcPr>
            <w:tcW w:w="1519" w:type="dxa"/>
            <w:vAlign w:val="center"/>
          </w:tcPr>
          <w:p w14:paraId="5E7F41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C803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CF33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702B1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649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6F704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D61A1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57ED2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C36C1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E158B2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B887D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B27D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376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318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60DD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11B1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E5D1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A634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986714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BB8544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1B1453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5B474E7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6F5A0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9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15A5F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8CB1F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23937A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C085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5A6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A4531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9DA0C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D9ED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470C5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48A6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1D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B34A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4E7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62AD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B57D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AEF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D60713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2D150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38BC2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A200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0AD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E5E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8C9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F8C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60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2E7C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3AE3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E45B5F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91FF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0FA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017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B50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687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21B1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97C0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C979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29CB20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02B27A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1EAF27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0672650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035AE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3F3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F834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B06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448F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42B6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6EE6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9073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98651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92A83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54C03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1DD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13A1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9CE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A9D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59FA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E33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373F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C043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E6AB1E3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5E375AF5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0CA94ED6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64215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3DAE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6E6A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EF64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DF48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5DA28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F64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540BADE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0DA5E6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4D75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BA5B50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1E2BD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3842187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2F073D31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3C3521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73165F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D22A41A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FE69B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F2962AD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1BB433E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580F646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18CD80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3487F5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F4A6E5F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57901D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2E493C7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AA1C8D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BA2ECF9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469D28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ABDE5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2174791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221254B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CA0A11D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1951B17A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6E1243EC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DC4B430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3F98DEF0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0E416E3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7F2E8A4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377B8C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19BC7D3A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6F1CD15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940F3E0" w14:textId="77777777" w:rsidTr="00417853">
        <w:trPr>
          <w:trHeight w:val="437"/>
        </w:trPr>
        <w:tc>
          <w:tcPr>
            <w:tcW w:w="2506" w:type="dxa"/>
          </w:tcPr>
          <w:p w14:paraId="66AD644B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24ED798C" w14:textId="0740950E" w:rsidR="00727BE8" w:rsidRPr="008C56AB" w:rsidRDefault="00E70B11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166,29</w:t>
            </w:r>
          </w:p>
        </w:tc>
        <w:tc>
          <w:tcPr>
            <w:tcW w:w="1325" w:type="dxa"/>
            <w:vAlign w:val="center"/>
          </w:tcPr>
          <w:p w14:paraId="455CC3B4" w14:textId="6F37042E" w:rsidR="00727BE8" w:rsidRPr="008C56AB" w:rsidRDefault="00E70B11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796,65</w:t>
            </w:r>
          </w:p>
        </w:tc>
        <w:tc>
          <w:tcPr>
            <w:tcW w:w="1234" w:type="dxa"/>
            <w:vAlign w:val="center"/>
          </w:tcPr>
          <w:p w14:paraId="12CCB40C" w14:textId="6C420891" w:rsidR="00727BE8" w:rsidRPr="008C56AB" w:rsidRDefault="00E70B1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940,67</w:t>
            </w:r>
          </w:p>
        </w:tc>
        <w:tc>
          <w:tcPr>
            <w:tcW w:w="1978" w:type="dxa"/>
            <w:vAlign w:val="center"/>
          </w:tcPr>
          <w:p w14:paraId="5223FA2A" w14:textId="154E7635" w:rsidR="00727BE8" w:rsidRPr="008C56AB" w:rsidRDefault="00E70B11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22,27</w:t>
            </w:r>
          </w:p>
        </w:tc>
      </w:tr>
      <w:tr w:rsidR="00727BE8" w:rsidRPr="008D0433" w14:paraId="3B70330C" w14:textId="77777777" w:rsidTr="00417853">
        <w:trPr>
          <w:trHeight w:val="420"/>
        </w:trPr>
        <w:tc>
          <w:tcPr>
            <w:tcW w:w="2506" w:type="dxa"/>
          </w:tcPr>
          <w:p w14:paraId="5BD8B150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23173B35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D471E5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C64EC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6C7D62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49BE75FE" w14:textId="77777777" w:rsidTr="00417853">
        <w:trPr>
          <w:trHeight w:val="630"/>
        </w:trPr>
        <w:tc>
          <w:tcPr>
            <w:tcW w:w="2506" w:type="dxa"/>
          </w:tcPr>
          <w:p w14:paraId="5A631DC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2779A9D8" w14:textId="70371129" w:rsidR="00727BE8" w:rsidRPr="008C56AB" w:rsidRDefault="00E70B11" w:rsidP="00E70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29418,70</w:t>
            </w:r>
          </w:p>
        </w:tc>
        <w:tc>
          <w:tcPr>
            <w:tcW w:w="1325" w:type="dxa"/>
            <w:vAlign w:val="center"/>
          </w:tcPr>
          <w:p w14:paraId="01757B72" w14:textId="1618CF79" w:rsidR="00727BE8" w:rsidRPr="008C56AB" w:rsidRDefault="00E70B1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32406,22</w:t>
            </w:r>
          </w:p>
        </w:tc>
        <w:tc>
          <w:tcPr>
            <w:tcW w:w="1234" w:type="dxa"/>
            <w:vAlign w:val="center"/>
          </w:tcPr>
          <w:p w14:paraId="130D6BD4" w14:textId="7B9832FD" w:rsidR="00727BE8" w:rsidRPr="008C56AB" w:rsidRDefault="00E70B11" w:rsidP="00E70B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36491,95</w:t>
            </w:r>
          </w:p>
        </w:tc>
        <w:tc>
          <w:tcPr>
            <w:tcW w:w="1978" w:type="dxa"/>
            <w:vAlign w:val="center"/>
          </w:tcPr>
          <w:p w14:paraId="04EE6C54" w14:textId="3BECAE91" w:rsidR="00727BE8" w:rsidRPr="008C56AB" w:rsidRDefault="00E70B1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25332,97</w:t>
            </w:r>
          </w:p>
        </w:tc>
      </w:tr>
      <w:tr w:rsidR="00727BE8" w:rsidRPr="008D0433" w14:paraId="0ECA6881" w14:textId="77777777" w:rsidTr="00417853">
        <w:trPr>
          <w:trHeight w:val="420"/>
        </w:trPr>
        <w:tc>
          <w:tcPr>
            <w:tcW w:w="2506" w:type="dxa"/>
          </w:tcPr>
          <w:p w14:paraId="2AC17E8F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C20F7AF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7CAD634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3B887CB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E25E4E0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6F8FF8A" w14:textId="77777777" w:rsidTr="00417853">
        <w:trPr>
          <w:trHeight w:val="437"/>
        </w:trPr>
        <w:tc>
          <w:tcPr>
            <w:tcW w:w="2506" w:type="dxa"/>
          </w:tcPr>
          <w:p w14:paraId="0617CB8C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9E8738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45A5E32E" w14:textId="39B7B6C6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08093853" w14:textId="74F5289E" w:rsidR="00727BE8" w:rsidRPr="008C56AB" w:rsidRDefault="00344831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978" w:type="dxa"/>
            <w:vAlign w:val="center"/>
          </w:tcPr>
          <w:p w14:paraId="64C28F1C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776A09E" w14:textId="77777777" w:rsidTr="00417853">
        <w:trPr>
          <w:trHeight w:val="420"/>
        </w:trPr>
        <w:tc>
          <w:tcPr>
            <w:tcW w:w="2506" w:type="dxa"/>
          </w:tcPr>
          <w:p w14:paraId="697006DB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09C3E278" w14:textId="563F8420" w:rsidR="00727BE8" w:rsidRPr="008C56AB" w:rsidRDefault="00E70B11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29584,99</w:t>
            </w:r>
          </w:p>
        </w:tc>
        <w:tc>
          <w:tcPr>
            <w:tcW w:w="1325" w:type="dxa"/>
            <w:vAlign w:val="center"/>
          </w:tcPr>
          <w:p w14:paraId="3AD3C014" w14:textId="78BF8D64" w:rsidR="00727BE8" w:rsidRPr="008C56AB" w:rsidRDefault="00D60FC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33999,52</w:t>
            </w:r>
          </w:p>
        </w:tc>
        <w:tc>
          <w:tcPr>
            <w:tcW w:w="1234" w:type="dxa"/>
            <w:vAlign w:val="center"/>
          </w:tcPr>
          <w:p w14:paraId="687C98BA" w14:textId="00D1C30C" w:rsidR="00727BE8" w:rsidRPr="008C56AB" w:rsidRDefault="00D60FC9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38229,27</w:t>
            </w:r>
          </w:p>
        </w:tc>
        <w:tc>
          <w:tcPr>
            <w:tcW w:w="1978" w:type="dxa"/>
            <w:vAlign w:val="center"/>
          </w:tcPr>
          <w:p w14:paraId="0EFC1321" w14:textId="51825A24" w:rsidR="00727BE8" w:rsidRPr="008C56AB" w:rsidRDefault="00D60FC9" w:rsidP="007C6EC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25355,24</w:t>
            </w:r>
          </w:p>
        </w:tc>
      </w:tr>
    </w:tbl>
    <w:p w14:paraId="1CFCC01E" w14:textId="77777777" w:rsidR="00727BE8" w:rsidRDefault="00727BE8" w:rsidP="00944C3D">
      <w:pPr>
        <w:rPr>
          <w:rFonts w:ascii="Arial" w:hAnsi="Arial"/>
          <w:b/>
        </w:rPr>
      </w:pPr>
    </w:p>
    <w:p w14:paraId="2762F5F9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692EBB08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1A83185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3249950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E601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51C930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2E616364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09EA3A88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40CA1B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249149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74AE045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2EA848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43FCBC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79D43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E0C396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60429A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38BF76D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70549F8A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3E79AD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5CF437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FF22E3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8E4E5E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5F73D36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9795C0D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3FCD66B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45EA6E6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4D99F2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F3F7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274E80D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391435A" w14:textId="77777777" w:rsidTr="00503750">
        <w:tc>
          <w:tcPr>
            <w:tcW w:w="2835" w:type="dxa"/>
            <w:vAlign w:val="center"/>
          </w:tcPr>
          <w:p w14:paraId="39F7305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071A0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A7D775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A595DA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16A262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46B4C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AB667AA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6D1BB9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7179A21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F80B5E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37CE8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1343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215B4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57DC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2B3AE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22E41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9691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69F7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3CB3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AF849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43252D7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47F1ED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BCE3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D361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09C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BF3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8213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85F07E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44ECCF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E1A98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335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3EC8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AB09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897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158E07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0BF8EE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D8EC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EE70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7B4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86D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10B5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CA1EB10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AF66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A87CA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6B7E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DDBB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7DFE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A045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C1B41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C3A3B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E6DB5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DA898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DC1A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F73B2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A43F4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A1689E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3737517C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03DE4F3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185357D" w14:textId="77777777" w:rsidR="00727BE8" w:rsidRDefault="00727BE8" w:rsidP="00944C3D">
      <w:pPr>
        <w:rPr>
          <w:rFonts w:ascii="Arial" w:hAnsi="Arial"/>
          <w:b/>
        </w:rPr>
      </w:pPr>
    </w:p>
    <w:p w14:paraId="2E61D5E0" w14:textId="77777777" w:rsidR="00727BE8" w:rsidRDefault="00727BE8" w:rsidP="00944C3D">
      <w:pPr>
        <w:rPr>
          <w:rFonts w:ascii="Arial" w:hAnsi="Arial"/>
          <w:b/>
        </w:rPr>
      </w:pPr>
    </w:p>
    <w:p w14:paraId="7A56C791" w14:textId="77777777" w:rsidR="00727BE8" w:rsidRDefault="00727BE8" w:rsidP="00944C3D">
      <w:pPr>
        <w:rPr>
          <w:rFonts w:ascii="Arial" w:hAnsi="Arial"/>
          <w:b/>
        </w:rPr>
      </w:pPr>
    </w:p>
    <w:p w14:paraId="6E32F3AB" w14:textId="77777777" w:rsidR="00727BE8" w:rsidRDefault="00727BE8" w:rsidP="00944C3D">
      <w:pPr>
        <w:rPr>
          <w:rFonts w:ascii="Arial" w:hAnsi="Arial"/>
          <w:b/>
        </w:rPr>
      </w:pPr>
    </w:p>
    <w:p w14:paraId="33BAD9D6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E36EE5C" w14:textId="77777777" w:rsidTr="00503750">
        <w:tc>
          <w:tcPr>
            <w:tcW w:w="2835" w:type="dxa"/>
            <w:vAlign w:val="center"/>
          </w:tcPr>
          <w:p w14:paraId="2243C4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CC9DF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939D9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512703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68DD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4F5367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53A8C4E4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4C6320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E98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878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21E9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11CD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6FF1A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3C7A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C964C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D0567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51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9E44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C807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DCDEE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6B1E9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B2A1D5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19B4B9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DBE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02C2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3BD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D7F8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181D31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80A3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801C5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FECD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10DE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2C41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E63B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2F51BB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8B9F59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736D078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78D7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8B78D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A7525B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50F31C5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034604B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645EF4E9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4C8E2926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29E67C6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0A3FC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7433A570" w14:textId="77777777" w:rsidTr="00A324E2">
        <w:trPr>
          <w:trHeight w:val="699"/>
        </w:trPr>
        <w:tc>
          <w:tcPr>
            <w:tcW w:w="3401" w:type="dxa"/>
            <w:vMerge/>
          </w:tcPr>
          <w:p w14:paraId="04CD7B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5A1948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16EF44E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06DC08F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7C5EB11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57BDE0C8" w14:textId="33D7B79C" w:rsidR="00727BE8" w:rsidRPr="008C56AB" w:rsidRDefault="00D60FC9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21659,85</w:t>
            </w:r>
          </w:p>
        </w:tc>
        <w:tc>
          <w:tcPr>
            <w:tcW w:w="2883" w:type="dxa"/>
            <w:vAlign w:val="center"/>
          </w:tcPr>
          <w:p w14:paraId="2A652F80" w14:textId="7BB48576" w:rsidR="00727BE8" w:rsidRPr="008C56AB" w:rsidRDefault="00D60FC9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15175,63</w:t>
            </w:r>
          </w:p>
        </w:tc>
      </w:tr>
      <w:tr w:rsidR="00727BE8" w:rsidRPr="00050529" w14:paraId="2F788453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425169F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485AE7F8" w14:textId="0713E4CC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83" w:type="dxa"/>
            <w:vAlign w:val="center"/>
          </w:tcPr>
          <w:p w14:paraId="6281FA9F" w14:textId="54DFD57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EE071BF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D792078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6ADF7DE6" w14:textId="7A95E5F7" w:rsidR="00727BE8" w:rsidRPr="008C56AB" w:rsidRDefault="00D60FC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21659,85</w:t>
            </w:r>
          </w:p>
        </w:tc>
        <w:tc>
          <w:tcPr>
            <w:tcW w:w="2883" w:type="dxa"/>
            <w:vAlign w:val="center"/>
          </w:tcPr>
          <w:p w14:paraId="1AEDC663" w14:textId="2C8132C2" w:rsidR="00727BE8" w:rsidRPr="008C56AB" w:rsidRDefault="00D60FC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15175,63</w:t>
            </w:r>
          </w:p>
        </w:tc>
      </w:tr>
    </w:tbl>
    <w:p w14:paraId="7378858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71A851E7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5"/>
        <w:gridCol w:w="2672"/>
        <w:gridCol w:w="2885"/>
      </w:tblGrid>
      <w:tr w:rsidR="00727BE8" w:rsidRPr="00050529" w14:paraId="21E930A3" w14:textId="77777777" w:rsidTr="00503750">
        <w:trPr>
          <w:trHeight w:val="593"/>
        </w:trPr>
        <w:tc>
          <w:tcPr>
            <w:tcW w:w="3497" w:type="dxa"/>
          </w:tcPr>
          <w:p w14:paraId="615B097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C8738D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A9CF1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7D128BC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FBAA1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6B91C2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56790D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087B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89D84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23B7E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692D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B5AC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7C20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FBFF4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7E0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9DE0B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CB27F8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6D21B3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6B76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5929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C1B0B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EA4D1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1C7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F23BD9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E639F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49D9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29BC2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8224B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2C53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4939C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1BD2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1ACE67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ABA8A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733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B277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3D6B3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12889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0F2AE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EE9B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5156086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EA6BC8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FF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AE7D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FF865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24DDE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160DB7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D0AF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BDA28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764E2E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6265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EE22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11E2A0" w14:textId="77777777" w:rsidR="00727BE8" w:rsidRDefault="00727BE8" w:rsidP="00944C3D">
      <w:pPr>
        <w:rPr>
          <w:rFonts w:ascii="Arial" w:hAnsi="Arial"/>
          <w:b/>
        </w:rPr>
      </w:pPr>
    </w:p>
    <w:p w14:paraId="222FE114" w14:textId="77777777" w:rsidR="00727BE8" w:rsidRDefault="00727BE8" w:rsidP="00944C3D">
      <w:pPr>
        <w:rPr>
          <w:rFonts w:ascii="Arial" w:hAnsi="Arial"/>
          <w:b/>
        </w:rPr>
      </w:pPr>
    </w:p>
    <w:p w14:paraId="21DA84A6" w14:textId="77777777" w:rsidR="00727BE8" w:rsidRDefault="00727BE8" w:rsidP="00944C3D">
      <w:pPr>
        <w:rPr>
          <w:rFonts w:ascii="Arial" w:hAnsi="Arial"/>
          <w:b/>
        </w:rPr>
      </w:pPr>
    </w:p>
    <w:p w14:paraId="571F999D" w14:textId="77777777" w:rsidR="00727BE8" w:rsidRDefault="00727BE8" w:rsidP="00944C3D">
      <w:pPr>
        <w:rPr>
          <w:rFonts w:ascii="Arial" w:hAnsi="Arial"/>
          <w:b/>
        </w:rPr>
      </w:pPr>
    </w:p>
    <w:p w14:paraId="7254F68C" w14:textId="77777777" w:rsidR="00727BE8" w:rsidRDefault="00727BE8" w:rsidP="00944C3D">
      <w:pPr>
        <w:rPr>
          <w:rFonts w:ascii="Arial" w:hAnsi="Arial"/>
          <w:b/>
        </w:rPr>
      </w:pPr>
    </w:p>
    <w:p w14:paraId="408342E2" w14:textId="77777777" w:rsidR="00727BE8" w:rsidRDefault="00727BE8" w:rsidP="00944C3D">
      <w:pPr>
        <w:rPr>
          <w:rFonts w:ascii="Arial" w:hAnsi="Arial"/>
          <w:b/>
        </w:rPr>
      </w:pPr>
    </w:p>
    <w:p w14:paraId="06A9B2D8" w14:textId="77777777" w:rsidR="00727BE8" w:rsidRDefault="00727BE8" w:rsidP="00944C3D">
      <w:pPr>
        <w:rPr>
          <w:rFonts w:ascii="Arial" w:hAnsi="Arial"/>
          <w:b/>
        </w:rPr>
      </w:pPr>
    </w:p>
    <w:p w14:paraId="373EBAAC" w14:textId="77777777" w:rsidR="00727BE8" w:rsidRDefault="00727BE8" w:rsidP="00944C3D">
      <w:pPr>
        <w:rPr>
          <w:rFonts w:ascii="Arial" w:hAnsi="Arial"/>
          <w:b/>
        </w:rPr>
      </w:pPr>
    </w:p>
    <w:p w14:paraId="7C8C26C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2AB85BFB" w14:textId="77777777" w:rsidTr="00465313">
        <w:tc>
          <w:tcPr>
            <w:tcW w:w="2295" w:type="dxa"/>
            <w:vAlign w:val="center"/>
          </w:tcPr>
          <w:p w14:paraId="27B8BFB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75A0A3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2EBBCF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273AC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5A06FFF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979E7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8A8453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5A73B84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471543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052683EA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7DAD872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1BDD5552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19F6A0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4BB31CA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15E2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4CBAC5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A018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CD96AA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CBA4BB5" w14:textId="77777777" w:rsidTr="00465313">
        <w:tc>
          <w:tcPr>
            <w:tcW w:w="2295" w:type="dxa"/>
            <w:vAlign w:val="center"/>
          </w:tcPr>
          <w:p w14:paraId="151EFDA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60F61230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5B2494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55FF7E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DB59F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6BC12B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CB87DA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E4F0B37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1F7545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586A811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08E81FA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C126B7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9B2418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688847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D306FE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96E4773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56B7D4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54DF4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AB511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656C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4104EBB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6550385" w14:textId="77777777" w:rsidTr="00465313">
        <w:tc>
          <w:tcPr>
            <w:tcW w:w="2295" w:type="dxa"/>
            <w:vAlign w:val="center"/>
          </w:tcPr>
          <w:p w14:paraId="5EC03DBA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00CE15D" w14:textId="7748AE94" w:rsidR="00727BE8" w:rsidRPr="008C56AB" w:rsidRDefault="00D60FC9" w:rsidP="00D66C5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23228,72</w:t>
            </w:r>
          </w:p>
        </w:tc>
        <w:tc>
          <w:tcPr>
            <w:tcW w:w="1195" w:type="dxa"/>
            <w:vAlign w:val="center"/>
          </w:tcPr>
          <w:p w14:paraId="592E69A0" w14:textId="38B1943B" w:rsidR="00727BE8" w:rsidRPr="008C56AB" w:rsidRDefault="00D60FC9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6887,16</w:t>
            </w:r>
          </w:p>
        </w:tc>
        <w:tc>
          <w:tcPr>
            <w:tcW w:w="1195" w:type="dxa"/>
            <w:vAlign w:val="center"/>
          </w:tcPr>
          <w:p w14:paraId="64970BD8" w14:textId="1E8364E5" w:rsidR="00727BE8" w:rsidRPr="008C56AB" w:rsidRDefault="00D60FC9" w:rsidP="00D60FC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7642,82</w:t>
            </w:r>
          </w:p>
        </w:tc>
        <w:tc>
          <w:tcPr>
            <w:tcW w:w="1164" w:type="dxa"/>
            <w:vAlign w:val="center"/>
          </w:tcPr>
          <w:p w14:paraId="11AE4CD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C59E41" w14:textId="1C06286A" w:rsidR="00727BE8" w:rsidRPr="008C56AB" w:rsidRDefault="00D60FC9" w:rsidP="007C6EC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22473,06</w:t>
            </w:r>
          </w:p>
        </w:tc>
      </w:tr>
      <w:tr w:rsidR="00727BE8" w:rsidRPr="00050529" w14:paraId="67157AB1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674F25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0F81B21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9A2F4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F150B4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55EF4D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6E2D5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E48A55" w14:textId="77777777" w:rsidTr="00465313">
        <w:tc>
          <w:tcPr>
            <w:tcW w:w="2295" w:type="dxa"/>
            <w:vAlign w:val="center"/>
          </w:tcPr>
          <w:p w14:paraId="3E10C001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23A2A8D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23384E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D7ECB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45DDD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001AA0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27F3DBC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2C9BDD22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6018291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670541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E5643A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E6D52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300F3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686600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1DD8E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E192BC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9EDDA4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54DCD8F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77BAA5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E435B3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90F5E5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DA318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DDD98C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C7341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5126A26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2307AB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8E1AF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516B19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2A7E3D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EFB33" w14:textId="77777777" w:rsidTr="00465313">
        <w:tc>
          <w:tcPr>
            <w:tcW w:w="2295" w:type="dxa"/>
            <w:vAlign w:val="center"/>
          </w:tcPr>
          <w:p w14:paraId="393B286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578" w:type="dxa"/>
            <w:vAlign w:val="center"/>
          </w:tcPr>
          <w:p w14:paraId="2D897F49" w14:textId="696A71D1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EE4F022" w14:textId="24E4488B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7FDD0F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EA1241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6F1560C" w14:textId="3DF6BCA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241101FC" w14:textId="77777777" w:rsidTr="00465313">
        <w:tc>
          <w:tcPr>
            <w:tcW w:w="2295" w:type="dxa"/>
            <w:vAlign w:val="center"/>
          </w:tcPr>
          <w:p w14:paraId="4977C2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126D5C5A" w14:textId="11112AB6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087CB6D9" w14:textId="2C4CB5FA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95" w:type="dxa"/>
            <w:vAlign w:val="center"/>
          </w:tcPr>
          <w:p w14:paraId="337F679E" w14:textId="0909D5CD" w:rsidR="00727BE8" w:rsidRPr="008C56AB" w:rsidRDefault="00344831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1164" w:type="dxa"/>
            <w:vAlign w:val="center"/>
          </w:tcPr>
          <w:p w14:paraId="39B6E87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90230A5" w14:textId="19A09747" w:rsidR="00727BE8" w:rsidRPr="008C56AB" w:rsidRDefault="009F051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050529" w14:paraId="7207FEA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B85E46F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1A993F88" w14:textId="7DA6C99B" w:rsidR="00727BE8" w:rsidRPr="008C56AB" w:rsidRDefault="00D60FC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23228,72</w:t>
            </w:r>
          </w:p>
        </w:tc>
        <w:tc>
          <w:tcPr>
            <w:tcW w:w="1195" w:type="dxa"/>
            <w:vAlign w:val="center"/>
          </w:tcPr>
          <w:p w14:paraId="042709A5" w14:textId="2ED6E38C" w:rsidR="00727BE8" w:rsidRPr="008C56AB" w:rsidRDefault="00D60FC9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6887,16</w:t>
            </w:r>
          </w:p>
        </w:tc>
        <w:tc>
          <w:tcPr>
            <w:tcW w:w="1195" w:type="dxa"/>
            <w:vAlign w:val="center"/>
          </w:tcPr>
          <w:p w14:paraId="68A9AC1F" w14:textId="177391EE" w:rsidR="00727BE8" w:rsidRPr="008C56AB" w:rsidRDefault="00D60FC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7642,82</w:t>
            </w:r>
          </w:p>
        </w:tc>
        <w:tc>
          <w:tcPr>
            <w:tcW w:w="1164" w:type="dxa"/>
            <w:vAlign w:val="center"/>
          </w:tcPr>
          <w:p w14:paraId="503D0F68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184E312" w14:textId="0B6F922D" w:rsidR="00727BE8" w:rsidRPr="008C56AB" w:rsidRDefault="00D60FC9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22473,06</w:t>
            </w:r>
          </w:p>
        </w:tc>
      </w:tr>
    </w:tbl>
    <w:p w14:paraId="37C15A0F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FA8C20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5"/>
        <w:gridCol w:w="3967"/>
      </w:tblGrid>
      <w:tr w:rsidR="00727BE8" w:rsidRPr="00050529" w14:paraId="70522AE6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827379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38C8188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FE2CF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44BA5C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6AE1831" w14:textId="4C2A80B3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C00F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B3357E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12786FD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5543A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74D1055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ECD35E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822B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309820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5F89B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9AD5F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C0E26E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F28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6CC7B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1360F8C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67EC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BFC5A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0D830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3BB86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EA844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DE0CA3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7C2D3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214F5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4ED1EC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4D17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4302B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DCCBBC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686C5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9D2192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11D926A" w14:textId="0FFF31E9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10E4F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43383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CCFF59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C00F44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BBF15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C7E7FFE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EE57E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A96E03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Vysporiadanie účtovnej straty</w:t>
            </w:r>
          </w:p>
        </w:tc>
      </w:tr>
      <w:tr w:rsidR="00727BE8" w:rsidRPr="00050529" w14:paraId="3C069C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AF51F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FE980FE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7DC9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BE949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E57986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B5D96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A94FD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76867A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37BEFE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52AB3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E7F612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979E1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555F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0006044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0E3202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1979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AB01A06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EDD8D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569A4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96911D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487EDF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DC0BBF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5F835D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E367902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1328"/>
        <w:gridCol w:w="1265"/>
        <w:gridCol w:w="1283"/>
        <w:gridCol w:w="1295"/>
        <w:gridCol w:w="1328"/>
      </w:tblGrid>
      <w:tr w:rsidR="00727BE8" w:rsidRPr="00050529" w14:paraId="1CB9A5B7" w14:textId="77777777" w:rsidTr="00503750">
        <w:tc>
          <w:tcPr>
            <w:tcW w:w="2835" w:type="dxa"/>
            <w:vAlign w:val="center"/>
          </w:tcPr>
          <w:p w14:paraId="7ACD1DE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A00775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EEF116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7BA39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763FA56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B9608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6D260BF" w14:textId="77777777" w:rsidTr="00503750">
        <w:tc>
          <w:tcPr>
            <w:tcW w:w="2835" w:type="dxa"/>
            <w:vAlign w:val="center"/>
          </w:tcPr>
          <w:p w14:paraId="191722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95F1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3E566A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4D94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459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724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BFB1E23" w14:textId="77777777" w:rsidTr="00503750">
        <w:tc>
          <w:tcPr>
            <w:tcW w:w="2835" w:type="dxa"/>
            <w:vAlign w:val="center"/>
          </w:tcPr>
          <w:p w14:paraId="3FD658D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D1B786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65B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2B8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548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BFD9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DE0CEA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BC0048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07B54E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75579F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AF349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819BA7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3D0B22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7D86789" w14:textId="77777777" w:rsidTr="00503750">
        <w:tc>
          <w:tcPr>
            <w:tcW w:w="2835" w:type="dxa"/>
            <w:vAlign w:val="center"/>
          </w:tcPr>
          <w:p w14:paraId="6466020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8689EB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64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73BA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C09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B42A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418EC0F" w14:textId="77777777" w:rsidTr="00503750">
        <w:tc>
          <w:tcPr>
            <w:tcW w:w="2835" w:type="dxa"/>
            <w:vAlign w:val="center"/>
          </w:tcPr>
          <w:p w14:paraId="6408A23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A4357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824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DC7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B9F3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B404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FC48A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B24C7B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0F00F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73A4C7C3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390815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29BEF0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95452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7B03CD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1FE8F98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DD7B5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6B1A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EAD6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F33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F4E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CA243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3A49CAC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0"/>
        <w:gridCol w:w="1730"/>
        <w:gridCol w:w="1610"/>
        <w:gridCol w:w="1550"/>
        <w:gridCol w:w="1832"/>
      </w:tblGrid>
      <w:tr w:rsidR="00727BE8" w:rsidRPr="008D0433" w14:paraId="031014B1" w14:textId="77777777" w:rsidTr="00503750">
        <w:tc>
          <w:tcPr>
            <w:tcW w:w="2552" w:type="dxa"/>
            <w:vAlign w:val="center"/>
          </w:tcPr>
          <w:p w14:paraId="3BF4A6A8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33AA52A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2830849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685A6A3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FAAB5D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0AED7DEE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1AF6745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7BD9DD42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700A31E6" w14:textId="6FE80419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729" w:type="dxa"/>
            <w:vAlign w:val="center"/>
          </w:tcPr>
          <w:p w14:paraId="52292762" w14:textId="654771EF" w:rsidR="00727BE8" w:rsidRPr="008C56AB" w:rsidRDefault="009F0517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0FD8CAEC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4E447E9B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5404BDC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54F206A3" w14:textId="419A2BAB" w:rsidR="00727BE8" w:rsidRPr="008C56AB" w:rsidRDefault="007C6EC2" w:rsidP="007C6E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69" w:type="dxa"/>
            <w:vAlign w:val="center"/>
          </w:tcPr>
          <w:p w14:paraId="63F578A6" w14:textId="4E4B80D4" w:rsidR="00727BE8" w:rsidRPr="008C56AB" w:rsidRDefault="007C6EC2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29" w:type="dxa"/>
            <w:vAlign w:val="center"/>
          </w:tcPr>
          <w:p w14:paraId="5B22658C" w14:textId="495DD1DE" w:rsidR="00727BE8" w:rsidRPr="008C56AB" w:rsidRDefault="009F0517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2013" w:type="dxa"/>
            <w:vAlign w:val="center"/>
          </w:tcPr>
          <w:p w14:paraId="519EA59E" w14:textId="08D9177A" w:rsidR="00727BE8" w:rsidRPr="008C56AB" w:rsidRDefault="00D66C50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4B9E2D7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A40267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5B764886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6A10DE0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42285D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24B26DE" w14:textId="77777777" w:rsidTr="00503750">
        <w:tc>
          <w:tcPr>
            <w:tcW w:w="4395" w:type="dxa"/>
            <w:vMerge/>
          </w:tcPr>
          <w:p w14:paraId="63C92354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5D47E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39B279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A5D730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81F106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AC42B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32B7A5B9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3DB4B77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E130F62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C42311E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526311F5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6CDDB1C0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8EF8422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ACEAC2" w14:textId="116775AF" w:rsidR="00727BE8" w:rsidRPr="008C56AB" w:rsidRDefault="00D60FC9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24542,03</w:t>
            </w:r>
          </w:p>
        </w:tc>
        <w:tc>
          <w:tcPr>
            <w:tcW w:w="2835" w:type="dxa"/>
            <w:vAlign w:val="center"/>
          </w:tcPr>
          <w:p w14:paraId="3FB70F96" w14:textId="4BF74263" w:rsidR="00727BE8" w:rsidRPr="008C56AB" w:rsidRDefault="00D60FC9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21531,9</w:t>
            </w:r>
          </w:p>
        </w:tc>
      </w:tr>
      <w:tr w:rsidR="00727BE8" w:rsidRPr="00871039" w14:paraId="3151C79B" w14:textId="77777777" w:rsidTr="00503750">
        <w:tc>
          <w:tcPr>
            <w:tcW w:w="4395" w:type="dxa"/>
            <w:vAlign w:val="center"/>
          </w:tcPr>
          <w:p w14:paraId="0FF8FECD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E53AF40" w14:textId="056FFAF0" w:rsidR="00727BE8" w:rsidRPr="008C56AB" w:rsidRDefault="00D60FC9" w:rsidP="00D60FC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24542,03</w:t>
            </w:r>
          </w:p>
        </w:tc>
        <w:tc>
          <w:tcPr>
            <w:tcW w:w="2835" w:type="dxa"/>
            <w:vAlign w:val="center"/>
          </w:tcPr>
          <w:p w14:paraId="4B770D9B" w14:textId="7E31F3B7" w:rsidR="00727BE8" w:rsidRPr="008C56AB" w:rsidRDefault="00D60FC9" w:rsidP="00D60FC9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21531,9</w:t>
            </w:r>
          </w:p>
        </w:tc>
      </w:tr>
      <w:tr w:rsidR="00727BE8" w:rsidRPr="00871039" w14:paraId="2AE8D36B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63460C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08311CD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F4EBE57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58F06C4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103721C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C3D658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1A6CBF37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6B6FDC8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A76F50E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60A3C6F7" w14:textId="2058C079" w:rsidR="00727BE8" w:rsidRPr="008C56AB" w:rsidRDefault="00D60FC9" w:rsidP="00D66C5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</w:rPr>
              <w:t>24542,03</w:t>
            </w:r>
          </w:p>
        </w:tc>
        <w:tc>
          <w:tcPr>
            <w:tcW w:w="2835" w:type="dxa"/>
            <w:vAlign w:val="center"/>
          </w:tcPr>
          <w:p w14:paraId="0614EA5E" w14:textId="31487252" w:rsidR="00727BE8" w:rsidRPr="008C56AB" w:rsidRDefault="00D60FC9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21531,9</w:t>
            </w:r>
          </w:p>
        </w:tc>
      </w:tr>
    </w:tbl>
    <w:p w14:paraId="3D6D2D92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207A08CA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2"/>
        <w:gridCol w:w="2410"/>
        <w:gridCol w:w="2620"/>
      </w:tblGrid>
      <w:tr w:rsidR="00727BE8" w:rsidRPr="00E05001" w14:paraId="71A18DC6" w14:textId="77777777" w:rsidTr="00503750">
        <w:tc>
          <w:tcPr>
            <w:tcW w:w="4395" w:type="dxa"/>
            <w:vAlign w:val="center"/>
          </w:tcPr>
          <w:p w14:paraId="04B0038E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F850DB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E6C08F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4AA816C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DC8EA2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FCBB281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448C04F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35A5E81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D7ECB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4B12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1A79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6412D5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8C592F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A515E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E4633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64E5F4BC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D74F39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6AB2B0C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4351EA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DB0BF8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4EACB1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E7E997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9D2F93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0AF74A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161A2A3E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4D359C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0E47A2D0" w14:textId="77777777" w:rsidTr="00503750">
        <w:tc>
          <w:tcPr>
            <w:tcW w:w="1843" w:type="dxa"/>
            <w:vAlign w:val="center"/>
          </w:tcPr>
          <w:p w14:paraId="3B27E52F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4901744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6D9415B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7ACF5A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1581CD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C567D87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1A8AB2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6975711" w14:textId="77777777" w:rsidTr="00503750">
        <w:tc>
          <w:tcPr>
            <w:tcW w:w="1843" w:type="dxa"/>
            <w:vAlign w:val="center"/>
          </w:tcPr>
          <w:p w14:paraId="6D3DB85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3D6A77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37EC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83B6E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E0D1D4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29FB3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96A07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7D69C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6F3EC7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26C42B9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C7F6F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5A891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44B3BD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44395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58B751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36D5631F" w14:textId="77777777" w:rsidTr="00503750">
        <w:tc>
          <w:tcPr>
            <w:tcW w:w="1843" w:type="dxa"/>
            <w:vAlign w:val="center"/>
          </w:tcPr>
          <w:p w14:paraId="0150D35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14C8595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193DCB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64878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FAF072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B1375C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A58B1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6E9C10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48627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F676FF" w14:textId="2A9649C9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4019EF" w14:textId="1D51FE2F" w:rsidR="00727BE8" w:rsidRPr="00E05001" w:rsidRDefault="00E97266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vAlign w:val="center"/>
          </w:tcPr>
          <w:p w14:paraId="222FC50F" w14:textId="64BC581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DA7A51F" w14:textId="629973F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76537A" w14:textId="3402C3AA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D5885" w14:textId="455FF049" w:rsidR="00727BE8" w:rsidRPr="00E05001" w:rsidRDefault="007C6EC2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27BE8" w:rsidRPr="00E05001" w14:paraId="1B7123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0A00EA6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775EEAF7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68FED1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045FC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4DB5CEA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884E02" w14:textId="6908119A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2563C4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5E7DE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A113F50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2791"/>
        <w:gridCol w:w="2885"/>
      </w:tblGrid>
      <w:tr w:rsidR="00727BE8" w:rsidRPr="00863342" w14:paraId="58AF8EC1" w14:textId="77777777" w:rsidTr="00503750">
        <w:trPr>
          <w:trHeight w:val="664"/>
        </w:trPr>
        <w:tc>
          <w:tcPr>
            <w:tcW w:w="3372" w:type="dxa"/>
          </w:tcPr>
          <w:p w14:paraId="32B6E0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CE04136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2328F4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1BB2A34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20454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B2BDE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F4F0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39C250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F2F435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338662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B3F3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528C73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459AE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15407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FBA32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0287E3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86F1EA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9F889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C46A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C5FD4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C7F7C38" w14:textId="77777777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381 Čas. Rozlíšenie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zráž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voda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1CD4192" w14:textId="286929D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940" w:type="dxa"/>
            <w:vAlign w:val="center"/>
          </w:tcPr>
          <w:p w14:paraId="2A593C02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55F0531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368CA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6222F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879F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B133C2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4C1B8A78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5"/>
        <w:gridCol w:w="1903"/>
        <w:gridCol w:w="1410"/>
        <w:gridCol w:w="1376"/>
        <w:gridCol w:w="1768"/>
      </w:tblGrid>
      <w:tr w:rsidR="00727BE8" w:rsidRPr="00863342" w14:paraId="6D540AF5" w14:textId="77777777" w:rsidTr="00503750">
        <w:tc>
          <w:tcPr>
            <w:tcW w:w="2835" w:type="dxa"/>
            <w:vAlign w:val="center"/>
          </w:tcPr>
          <w:p w14:paraId="579BF423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14F1B4B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7AD92D7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8E6FFD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F1F51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45B5853" w14:textId="77777777" w:rsidTr="00503750">
        <w:tc>
          <w:tcPr>
            <w:tcW w:w="2835" w:type="dxa"/>
          </w:tcPr>
          <w:p w14:paraId="4C353B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2B6B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D89A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9B94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C8DBB6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1F6C68CD" w14:textId="77777777" w:rsidTr="00503750">
        <w:tc>
          <w:tcPr>
            <w:tcW w:w="2835" w:type="dxa"/>
          </w:tcPr>
          <w:p w14:paraId="4F58564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AF37B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9E4F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97DC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F35E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D916EF3" w14:textId="77777777" w:rsidTr="00503750">
        <w:tc>
          <w:tcPr>
            <w:tcW w:w="2835" w:type="dxa"/>
          </w:tcPr>
          <w:p w14:paraId="1CFD43F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B25E7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2642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922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468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B95E4A1" w14:textId="77777777" w:rsidTr="00503750">
        <w:tc>
          <w:tcPr>
            <w:tcW w:w="2835" w:type="dxa"/>
            <w:vAlign w:val="center"/>
          </w:tcPr>
          <w:p w14:paraId="3F5A2C0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157FA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4090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6E8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01B5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0AD0C5" w14:textId="77777777" w:rsidTr="00503750">
        <w:tc>
          <w:tcPr>
            <w:tcW w:w="2835" w:type="dxa"/>
            <w:vAlign w:val="center"/>
          </w:tcPr>
          <w:p w14:paraId="0070C63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171CC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B1E4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9D1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9CED69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34F8549" w14:textId="77777777" w:rsidTr="00503750">
        <w:tc>
          <w:tcPr>
            <w:tcW w:w="2835" w:type="dxa"/>
          </w:tcPr>
          <w:p w14:paraId="1CF7E9B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DCDC4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9EFDD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1E59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548A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C6AA9F9" w14:textId="77777777" w:rsidTr="00503750">
        <w:tc>
          <w:tcPr>
            <w:tcW w:w="2835" w:type="dxa"/>
          </w:tcPr>
          <w:p w14:paraId="2CB92DF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7244A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3888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EC5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C64C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306212" w14:textId="77777777" w:rsidTr="00503750">
        <w:tc>
          <w:tcPr>
            <w:tcW w:w="2835" w:type="dxa"/>
          </w:tcPr>
          <w:p w14:paraId="33079A8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5C054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8537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A166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E6113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92F319E" w14:textId="77777777" w:rsidR="00727BE8" w:rsidRDefault="00727BE8" w:rsidP="00944C3D">
      <w:pPr>
        <w:rPr>
          <w:rFonts w:ascii="Arial" w:hAnsi="Arial"/>
          <w:b/>
        </w:rPr>
      </w:pPr>
    </w:p>
    <w:p w14:paraId="328F5583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76"/>
        <w:gridCol w:w="1908"/>
        <w:gridCol w:w="1363"/>
        <w:gridCol w:w="1423"/>
        <w:gridCol w:w="1782"/>
      </w:tblGrid>
      <w:tr w:rsidR="00727BE8" w:rsidRPr="00863342" w14:paraId="1C5594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FD057A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6BEC1E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F21DC3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0AECC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B2A2EE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09D814A7" w14:textId="77777777" w:rsidTr="00503750">
        <w:trPr>
          <w:trHeight w:val="443"/>
        </w:trPr>
        <w:tc>
          <w:tcPr>
            <w:tcW w:w="2560" w:type="dxa"/>
          </w:tcPr>
          <w:p w14:paraId="1A3B654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3A839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A316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9C48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493EC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E8DBDF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19CF4C7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D675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FF2B4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06F0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E5784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6164BF2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EBD16A1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719E1E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FD06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3FCDD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CB08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1E8EC7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06C65B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9881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6480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B9A6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E22A3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C3F9A0" w14:textId="77777777" w:rsidR="00727BE8" w:rsidRDefault="00727BE8" w:rsidP="00944C3D">
      <w:pPr>
        <w:rPr>
          <w:rFonts w:ascii="Arial" w:hAnsi="Arial"/>
          <w:b/>
        </w:rPr>
      </w:pPr>
    </w:p>
    <w:p w14:paraId="1C4C6703" w14:textId="77777777" w:rsidR="00727BE8" w:rsidRDefault="00727BE8" w:rsidP="00944C3D">
      <w:pPr>
        <w:rPr>
          <w:rFonts w:ascii="Arial" w:hAnsi="Arial"/>
          <w:b/>
        </w:rPr>
      </w:pPr>
    </w:p>
    <w:p w14:paraId="3A18A98B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F2D0FF6" w14:textId="77777777" w:rsidR="00727BE8" w:rsidRDefault="00727BE8" w:rsidP="00944C3D">
      <w:pPr>
        <w:rPr>
          <w:rFonts w:ascii="Arial" w:hAnsi="Arial"/>
          <w:b/>
        </w:rPr>
      </w:pPr>
    </w:p>
    <w:p w14:paraId="5ECA41B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96"/>
        <w:gridCol w:w="2888"/>
      </w:tblGrid>
      <w:tr w:rsidR="00727BE8" w:rsidRPr="008A6A75" w14:paraId="54C440D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0489C5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4CA1B32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262D6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B77347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7F804C6" w14:textId="0CF07A5C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0DBC7CA" w14:textId="0092D2B9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A8C8280" w14:textId="1BAAB8A2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86D58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250D3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37858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AE489C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C0EFC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BBAC9C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7DC9FE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5F03AD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5EAB77B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588DC672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7"/>
        <w:gridCol w:w="2802"/>
        <w:gridCol w:w="2893"/>
      </w:tblGrid>
      <w:tr w:rsidR="00727BE8" w:rsidRPr="008A6A75" w14:paraId="3BFCA87D" w14:textId="77777777" w:rsidTr="00503750">
        <w:trPr>
          <w:trHeight w:val="677"/>
        </w:trPr>
        <w:tc>
          <w:tcPr>
            <w:tcW w:w="3358" w:type="dxa"/>
          </w:tcPr>
          <w:p w14:paraId="5202D84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23120D2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1C4F52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E8CD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D8916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4F46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54AE9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E8F19C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2C83A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9C33E0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2FCB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FA3DE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2DDD5C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35EA9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9B6E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CFDCD5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524AFC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78A4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3D9E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599254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BB185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7A16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3E0D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3A2BE2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F388BD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7593F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DA52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566531C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018F2AC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028227F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C6899F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3E85143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2D1A88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6442A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01FC02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2757AF1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E05DA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1A0227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66A9242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E5AAB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D2739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1DD8E4B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BA892B6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7D11243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15A62EA4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26B5DF50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57FDF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1B6523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7C898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57F8A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44B88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9691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B61CE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14BF9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FFC6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5F06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88FB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9774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C0642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73872E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B9D3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9FFC1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BBB67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C537D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A0526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9E025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E96C5A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AC7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3F0B3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2CD8B44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264959B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1CCB868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7CC365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704DC26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7227F41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2A3E37FA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5CB265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7D8B29DA" w14:textId="034A0C3B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5ED19B43" w14:textId="579696B0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18A970D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2FF6351B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13602AFF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6B5E3879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DB879D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375BD8AE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5994517E" w14:textId="2DAE1FAA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2A073726" w14:textId="2B498BE2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B4AF818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0DEE97E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15477615" w14:textId="34939667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7189B754" w14:textId="65240A94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727BE8" w:rsidRPr="008A6A75" w14:paraId="482B65EC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161C7DD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E13B79B" w14:textId="4AC44F56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  <w:tc>
          <w:tcPr>
            <w:tcW w:w="2891" w:type="dxa"/>
            <w:vAlign w:val="center"/>
          </w:tcPr>
          <w:p w14:paraId="357798BD" w14:textId="26BA7848" w:rsidR="00727BE8" w:rsidRPr="008C56AB" w:rsidRDefault="009F051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</w:tbl>
    <w:p w14:paraId="43F1F1B7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3D2D14C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52C21BAE" w14:textId="77777777" w:rsidTr="00503750">
        <w:tc>
          <w:tcPr>
            <w:tcW w:w="3686" w:type="dxa"/>
            <w:vAlign w:val="center"/>
          </w:tcPr>
          <w:p w14:paraId="39B425F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F20D73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9ECF6B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3BAA5E3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BACC17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86071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9CA94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15D8C5C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1EC76A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910A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54AF6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AB8A00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27225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05DBB1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6DF973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82DD9A5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7DFE2DD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30F2C93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2036B67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3C2DCD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3161FBE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7B5F41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617E9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42C3E6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5A432F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709093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0B222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D3D52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6B30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744481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18E2E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956C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93712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1E93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411359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342AA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D1C5FC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69972C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D96C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C56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5B62E87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492E8A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2F316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BB6D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7CD13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B73A08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7DE1F14B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144C3D1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F2C8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FFD2F0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04BB9AC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D1928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1EEE45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8868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C2D99B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C6EB7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0DD29A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0B667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0A663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6A6DA0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83F1B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57DDE4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81055B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085FF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E568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CCD4A4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B645C5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C9F780D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A6C760" w14:textId="77777777" w:rsidR="00727BE8" w:rsidRDefault="00727BE8" w:rsidP="00944C3D">
      <w:pPr>
        <w:rPr>
          <w:sz w:val="22"/>
          <w:szCs w:val="22"/>
        </w:rPr>
      </w:pPr>
    </w:p>
    <w:p w14:paraId="1B3BA264" w14:textId="77777777" w:rsidR="00727BE8" w:rsidRDefault="00727BE8" w:rsidP="00944C3D">
      <w:pPr>
        <w:rPr>
          <w:sz w:val="22"/>
          <w:szCs w:val="22"/>
        </w:rPr>
      </w:pPr>
    </w:p>
    <w:p w14:paraId="59D19B1C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93877A2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652625B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1943B7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2EBA081E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1D6301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31"/>
        <w:gridCol w:w="2759"/>
        <w:gridCol w:w="2862"/>
      </w:tblGrid>
      <w:tr w:rsidR="00727BE8" w:rsidRPr="002F74F8" w14:paraId="2D3292B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1004C8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38552B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CC21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22DDA283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832DC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22FF42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4B730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7E6B9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BB032F7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19FE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E590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E9968C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6651C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55B9A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65178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D58180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E56639A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337F0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419D0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5CF9C5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79F768C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B93D2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0F298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FE16F8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AE902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BDCDF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6474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239525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67F86F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568DF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403B8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C1782A1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FB43D7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03D6771D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2E66687F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9C39E5D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509F218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B5B69B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5A44E0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1B5343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45566F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956C6D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CF391D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672E77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BDF6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7F181C0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656D567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2E9A9D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7C9BC66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D32D503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AF785D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64D57D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6D4E3A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EBE33F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222CEBF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C625C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485DE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475B9768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1DBDBD4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A8D12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41146B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07300114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FCC47C6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A4C5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097FCE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57A61B5B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A7449A7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7A3A4C1A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8689BE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295F0116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3CB97246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161B3A2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05390" w14:textId="77777777" w:rsidR="006078CD" w:rsidRDefault="006078CD">
      <w:r>
        <w:separator/>
      </w:r>
    </w:p>
  </w:endnote>
  <w:endnote w:type="continuationSeparator" w:id="0">
    <w:p w14:paraId="290FD215" w14:textId="77777777" w:rsidR="006078CD" w:rsidRDefault="00607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EB483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5D1FAFA0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54A01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4A763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BE308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9A1938F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F3142" w14:textId="77777777" w:rsidR="006078CD" w:rsidRDefault="006078CD">
      <w:r>
        <w:separator/>
      </w:r>
    </w:p>
  </w:footnote>
  <w:footnote w:type="continuationSeparator" w:id="0">
    <w:p w14:paraId="2E7ADDEA" w14:textId="77777777" w:rsidR="006078CD" w:rsidRDefault="00607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740">
    <w:abstractNumId w:val="13"/>
  </w:num>
  <w:num w:numId="2" w16cid:durableId="1890189458">
    <w:abstractNumId w:val="17"/>
  </w:num>
  <w:num w:numId="3" w16cid:durableId="1239562899">
    <w:abstractNumId w:val="8"/>
  </w:num>
  <w:num w:numId="4" w16cid:durableId="1561133426">
    <w:abstractNumId w:val="7"/>
  </w:num>
  <w:num w:numId="5" w16cid:durableId="68683362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93162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110584">
    <w:abstractNumId w:val="20"/>
  </w:num>
  <w:num w:numId="8" w16cid:durableId="240676932">
    <w:abstractNumId w:val="10"/>
  </w:num>
  <w:num w:numId="9" w16cid:durableId="1032809047">
    <w:abstractNumId w:val="0"/>
  </w:num>
  <w:num w:numId="10" w16cid:durableId="1522931105">
    <w:abstractNumId w:val="19"/>
  </w:num>
  <w:num w:numId="11" w16cid:durableId="1867717060">
    <w:abstractNumId w:val="6"/>
  </w:num>
  <w:num w:numId="12" w16cid:durableId="3749127">
    <w:abstractNumId w:val="9"/>
  </w:num>
  <w:num w:numId="13" w16cid:durableId="1391227464">
    <w:abstractNumId w:val="12"/>
  </w:num>
  <w:num w:numId="14" w16cid:durableId="680820046">
    <w:abstractNumId w:val="15"/>
  </w:num>
  <w:num w:numId="15" w16cid:durableId="875852583">
    <w:abstractNumId w:val="14"/>
  </w:num>
  <w:num w:numId="16" w16cid:durableId="31812057">
    <w:abstractNumId w:val="2"/>
  </w:num>
  <w:num w:numId="17" w16cid:durableId="33698408">
    <w:abstractNumId w:val="4"/>
  </w:num>
  <w:num w:numId="18" w16cid:durableId="1722974151">
    <w:abstractNumId w:val="11"/>
  </w:num>
  <w:num w:numId="19" w16cid:durableId="403381625">
    <w:abstractNumId w:val="5"/>
  </w:num>
  <w:num w:numId="20" w16cid:durableId="1256019976">
    <w:abstractNumId w:val="18"/>
  </w:num>
  <w:num w:numId="21" w16cid:durableId="8027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62FB4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478F"/>
    <w:rsid w:val="001465C1"/>
    <w:rsid w:val="0015103D"/>
    <w:rsid w:val="00152B1C"/>
    <w:rsid w:val="0015454F"/>
    <w:rsid w:val="00163764"/>
    <w:rsid w:val="00164431"/>
    <w:rsid w:val="001664BB"/>
    <w:rsid w:val="00187A66"/>
    <w:rsid w:val="0019621E"/>
    <w:rsid w:val="00197971"/>
    <w:rsid w:val="00197E0F"/>
    <w:rsid w:val="001A1E3F"/>
    <w:rsid w:val="001B51FA"/>
    <w:rsid w:val="001C3F86"/>
    <w:rsid w:val="001C54C0"/>
    <w:rsid w:val="001D225C"/>
    <w:rsid w:val="001D2AB6"/>
    <w:rsid w:val="001D430F"/>
    <w:rsid w:val="001D6748"/>
    <w:rsid w:val="001E33AE"/>
    <w:rsid w:val="001E538B"/>
    <w:rsid w:val="001F17B9"/>
    <w:rsid w:val="001F740D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5368"/>
    <w:rsid w:val="003277F2"/>
    <w:rsid w:val="00337128"/>
    <w:rsid w:val="00337BB7"/>
    <w:rsid w:val="00344831"/>
    <w:rsid w:val="00347D66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17E0"/>
    <w:rsid w:val="004920E3"/>
    <w:rsid w:val="004969BE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078CD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95841"/>
    <w:rsid w:val="006A3399"/>
    <w:rsid w:val="006A789F"/>
    <w:rsid w:val="006B168A"/>
    <w:rsid w:val="006B2D46"/>
    <w:rsid w:val="006B4786"/>
    <w:rsid w:val="006B604B"/>
    <w:rsid w:val="006C4CAE"/>
    <w:rsid w:val="006D7F5C"/>
    <w:rsid w:val="006E48BA"/>
    <w:rsid w:val="006E54EB"/>
    <w:rsid w:val="006F31A6"/>
    <w:rsid w:val="006F7ED8"/>
    <w:rsid w:val="007046D5"/>
    <w:rsid w:val="00704DEF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A7F92"/>
    <w:rsid w:val="007B42AA"/>
    <w:rsid w:val="007B478D"/>
    <w:rsid w:val="007B5FD9"/>
    <w:rsid w:val="007C6EC2"/>
    <w:rsid w:val="007C71E0"/>
    <w:rsid w:val="007E020B"/>
    <w:rsid w:val="007F0FEA"/>
    <w:rsid w:val="007F1872"/>
    <w:rsid w:val="007F63F2"/>
    <w:rsid w:val="00801080"/>
    <w:rsid w:val="00820918"/>
    <w:rsid w:val="00831863"/>
    <w:rsid w:val="0083409F"/>
    <w:rsid w:val="0086010C"/>
    <w:rsid w:val="00862D90"/>
    <w:rsid w:val="00863342"/>
    <w:rsid w:val="00871039"/>
    <w:rsid w:val="0087241F"/>
    <w:rsid w:val="00874C86"/>
    <w:rsid w:val="008767E1"/>
    <w:rsid w:val="00877CE1"/>
    <w:rsid w:val="00881159"/>
    <w:rsid w:val="00881D09"/>
    <w:rsid w:val="00894CCF"/>
    <w:rsid w:val="00897661"/>
    <w:rsid w:val="008A0E11"/>
    <w:rsid w:val="008A6A75"/>
    <w:rsid w:val="008A7BAA"/>
    <w:rsid w:val="008B2D38"/>
    <w:rsid w:val="008B4077"/>
    <w:rsid w:val="008B48E4"/>
    <w:rsid w:val="008C1980"/>
    <w:rsid w:val="008C3EC5"/>
    <w:rsid w:val="008C56AB"/>
    <w:rsid w:val="008D0433"/>
    <w:rsid w:val="008D6310"/>
    <w:rsid w:val="008F5EF1"/>
    <w:rsid w:val="0090277A"/>
    <w:rsid w:val="00917B6D"/>
    <w:rsid w:val="00917C1F"/>
    <w:rsid w:val="00924521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0EE5"/>
    <w:rsid w:val="009E1BB8"/>
    <w:rsid w:val="009E6601"/>
    <w:rsid w:val="009F0517"/>
    <w:rsid w:val="009F2298"/>
    <w:rsid w:val="009F61B4"/>
    <w:rsid w:val="00A02DF7"/>
    <w:rsid w:val="00A052AA"/>
    <w:rsid w:val="00A0740D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A26F7"/>
    <w:rsid w:val="00AA3410"/>
    <w:rsid w:val="00AA4637"/>
    <w:rsid w:val="00AA6CA1"/>
    <w:rsid w:val="00AC1897"/>
    <w:rsid w:val="00AD5EAF"/>
    <w:rsid w:val="00AD6F86"/>
    <w:rsid w:val="00AE2196"/>
    <w:rsid w:val="00AE3594"/>
    <w:rsid w:val="00B025F9"/>
    <w:rsid w:val="00B036B5"/>
    <w:rsid w:val="00B1198E"/>
    <w:rsid w:val="00B20E3B"/>
    <w:rsid w:val="00B21506"/>
    <w:rsid w:val="00B216D1"/>
    <w:rsid w:val="00B21A23"/>
    <w:rsid w:val="00B24C48"/>
    <w:rsid w:val="00B30D51"/>
    <w:rsid w:val="00B34591"/>
    <w:rsid w:val="00B44140"/>
    <w:rsid w:val="00B44D10"/>
    <w:rsid w:val="00B461FE"/>
    <w:rsid w:val="00B50E60"/>
    <w:rsid w:val="00B5159F"/>
    <w:rsid w:val="00B54AA7"/>
    <w:rsid w:val="00B6597A"/>
    <w:rsid w:val="00B808E2"/>
    <w:rsid w:val="00B82BEA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21FC4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0FC9"/>
    <w:rsid w:val="00D64F09"/>
    <w:rsid w:val="00D66C50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B11"/>
    <w:rsid w:val="00E81521"/>
    <w:rsid w:val="00E85CCA"/>
    <w:rsid w:val="00E9202B"/>
    <w:rsid w:val="00E940C6"/>
    <w:rsid w:val="00E97266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F3123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EBEF"/>
  <w15:docId w15:val="{C8378BED-64F1-4B9F-891F-25E36D846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sz w:val="20"/>
      <w:szCs w:val="20"/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basedOn w:val="Predvolenpsmoodseku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basedOn w:val="Predvolenpsmoodseku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basedOn w:val="Predvolenpsmoodseku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21</TotalTime>
  <Pages>16</Pages>
  <Words>5120</Words>
  <Characters>29184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 NUJ 3 - 01</vt:lpstr>
    </vt:vector>
  </TitlesOfParts>
  <Company>None</Company>
  <LinksUpToDate>false</LinksUpToDate>
  <CharactersWithSpaces>34236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 NUJ 3 - 01</dc:title>
  <dc:subject/>
  <dc:creator>Krolakova</dc:creator>
  <cp:keywords/>
  <dc:description/>
  <cp:lastModifiedBy>ERES property 2</cp:lastModifiedBy>
  <cp:revision>3</cp:revision>
  <cp:lastPrinted>2023-05-12T11:44:00Z</cp:lastPrinted>
  <dcterms:created xsi:type="dcterms:W3CDTF">2023-05-12T11:47:00Z</dcterms:created>
  <dcterms:modified xsi:type="dcterms:W3CDTF">2023-05-12T12:05:00Z</dcterms:modified>
</cp:coreProperties>
</file>