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735DF89D" w:rsidR="00727BE8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5EFD">
                                    <w:rPr>
                                      <w:rFonts w:ascii="Arial" w:hAnsi="Arial" w:cs="Arial"/>
                                    </w:rPr>
                                    <w:t>42142083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735DF89D" w:rsidR="00727BE8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EFD">
                              <w:rPr>
                                <w:rFonts w:ascii="Arial" w:hAnsi="Arial" w:cs="Arial"/>
                              </w:rPr>
                              <w:t>42142083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31860283" w:rsidR="00727BE8" w:rsidRPr="00ED0163" w:rsidRDefault="00535EFD" w:rsidP="00503750">
            <w:pPr>
              <w:rPr>
                <w:rFonts w:ascii="Arial" w:hAnsi="Arial"/>
                <w:lang w:eastAsia="sk-SK"/>
              </w:rPr>
            </w:pPr>
            <w:r w:rsidRPr="00535EFD">
              <w:rPr>
                <w:rFonts w:ascii="Arial" w:hAnsi="Arial"/>
                <w:lang w:eastAsia="sk-SK"/>
              </w:rPr>
              <w:t>2022721558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20433EF5" w:rsidR="00862D90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35EFD">
                                    <w:rPr>
                                      <w:rFonts w:ascii="Arial" w:hAnsi="Arial" w:cs="Arial"/>
                                    </w:rPr>
                                    <w:t>SVB M.Marečka 974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20433EF5" w:rsidR="00862D90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EFD"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proofErr w:type="spellStart"/>
                            <w:r w:rsidRPr="00535EFD">
                              <w:rPr>
                                <w:rFonts w:ascii="Arial" w:hAnsi="Arial" w:cs="Arial"/>
                              </w:rPr>
                              <w:t>M.Marečka</w:t>
                            </w:r>
                            <w:proofErr w:type="spellEnd"/>
                            <w:r w:rsidRPr="00535EFD">
                              <w:rPr>
                                <w:rFonts w:ascii="Arial" w:hAnsi="Arial" w:cs="Arial"/>
                              </w:rPr>
                              <w:t xml:space="preserve"> 974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1231F164" w:rsidR="00727BE8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M. Marečka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1231F164" w:rsidR="00727BE8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M. Marečka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2258CC68" w:rsidR="009B2280" w:rsidRDefault="00535EFD" w:rsidP="00944C3D">
                                  <w:r>
                                    <w:t>974/4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6BEE50" w14:textId="2258CC68" w:rsidR="009B2280" w:rsidRDefault="00535EFD" w:rsidP="00944C3D">
                            <w:r>
                              <w:t>974/4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7EF986B2" w:rsidR="00727BE8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90701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7EF986B2" w:rsidR="00727BE8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90701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17DAE893" w:rsidR="00727BE8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Myjava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17DAE893" w:rsidR="00727BE8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Myjava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EC4011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B2280">
              <w:rPr>
                <w:rFonts w:ascii="Arial" w:hAnsi="Arial"/>
                <w:lang w:eastAsia="sk-SK"/>
              </w:rPr>
              <w:t>1</w:t>
            </w:r>
            <w:r w:rsidR="00535EFD">
              <w:rPr>
                <w:rFonts w:ascii="Arial" w:hAnsi="Arial"/>
                <w:lang w:eastAsia="sk-SK"/>
              </w:rPr>
              <w:t>2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7AE4476" w:rsidR="00727BE8" w:rsidRPr="008D0433" w:rsidRDefault="00535EF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Libor Bárta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2963B4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14237799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EAE1B4A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535EFD">
              <w:rPr>
                <w:rFonts w:ascii="Arial" w:hAnsi="Arial" w:cs="Arial"/>
                <w:sz w:val="16"/>
                <w:szCs w:val="16"/>
              </w:rPr>
              <w:t>Allianz – slov.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06EEBD27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-21,42</w:t>
            </w:r>
          </w:p>
        </w:tc>
        <w:tc>
          <w:tcPr>
            <w:tcW w:w="1325" w:type="dxa"/>
            <w:vAlign w:val="center"/>
          </w:tcPr>
          <w:p w14:paraId="455CC3B4" w14:textId="1E3090E4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12CCB40C" w14:textId="52F27B82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5,85</w:t>
            </w:r>
          </w:p>
        </w:tc>
        <w:tc>
          <w:tcPr>
            <w:tcW w:w="1978" w:type="dxa"/>
            <w:vAlign w:val="center"/>
          </w:tcPr>
          <w:p w14:paraId="5223FA2A" w14:textId="68F30A8F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-27,27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5576117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46377,54</w:t>
            </w:r>
          </w:p>
        </w:tc>
        <w:tc>
          <w:tcPr>
            <w:tcW w:w="1325" w:type="dxa"/>
            <w:vAlign w:val="center"/>
          </w:tcPr>
          <w:p w14:paraId="01757B72" w14:textId="08ABA66A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103361,69</w:t>
            </w:r>
          </w:p>
        </w:tc>
        <w:tc>
          <w:tcPr>
            <w:tcW w:w="1234" w:type="dxa"/>
            <w:vAlign w:val="center"/>
          </w:tcPr>
          <w:p w14:paraId="130D6BD4" w14:textId="4A31101B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107931,75</w:t>
            </w:r>
          </w:p>
        </w:tc>
        <w:tc>
          <w:tcPr>
            <w:tcW w:w="1978" w:type="dxa"/>
            <w:vAlign w:val="center"/>
          </w:tcPr>
          <w:p w14:paraId="04EE6C54" w14:textId="29EE03FC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41807,48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255BC378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A5E32E" w14:textId="699EE4F9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8093853" w14:textId="291112CB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2BF58C8A" w:rsidR="00727BE8" w:rsidRPr="008C56AB" w:rsidRDefault="00304FD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46356,12</w:t>
            </w:r>
          </w:p>
        </w:tc>
        <w:tc>
          <w:tcPr>
            <w:tcW w:w="1325" w:type="dxa"/>
            <w:vAlign w:val="center"/>
          </w:tcPr>
          <w:p w14:paraId="3AD3C014" w14:textId="070E758E" w:rsidR="00727BE8" w:rsidRPr="008C56AB" w:rsidRDefault="00304FD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103361,69</w:t>
            </w:r>
          </w:p>
        </w:tc>
        <w:tc>
          <w:tcPr>
            <w:tcW w:w="1234" w:type="dxa"/>
            <w:vAlign w:val="center"/>
          </w:tcPr>
          <w:p w14:paraId="687C98BA" w14:textId="08CEE04A" w:rsidR="00727BE8" w:rsidRPr="008C56AB" w:rsidRDefault="00304FD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107937,60</w:t>
            </w:r>
          </w:p>
        </w:tc>
        <w:tc>
          <w:tcPr>
            <w:tcW w:w="1978" w:type="dxa"/>
            <w:vAlign w:val="center"/>
          </w:tcPr>
          <w:p w14:paraId="0EFC1321" w14:textId="48813467" w:rsidR="00727BE8" w:rsidRPr="008C56AB" w:rsidRDefault="00304FD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41780,13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773FBB65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428308,45</w:t>
            </w:r>
          </w:p>
        </w:tc>
        <w:tc>
          <w:tcPr>
            <w:tcW w:w="2883" w:type="dxa"/>
            <w:vAlign w:val="center"/>
          </w:tcPr>
          <w:p w14:paraId="2A652F80" w14:textId="72110295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26537,54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75FD1E9" w:rsidR="00727BE8" w:rsidRPr="008C56AB" w:rsidRDefault="00DC3BA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428308,45</w:t>
            </w:r>
          </w:p>
        </w:tc>
        <w:tc>
          <w:tcPr>
            <w:tcW w:w="2883" w:type="dxa"/>
            <w:vAlign w:val="center"/>
          </w:tcPr>
          <w:p w14:paraId="1AEDC663" w14:textId="3E585852" w:rsidR="00727BE8" w:rsidRPr="008C56AB" w:rsidRDefault="00DC3BA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26537,54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180577E1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32705,55</w:t>
            </w:r>
          </w:p>
        </w:tc>
        <w:tc>
          <w:tcPr>
            <w:tcW w:w="1195" w:type="dxa"/>
            <w:vAlign w:val="center"/>
          </w:tcPr>
          <w:p w14:paraId="592E69A0" w14:textId="60568D63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210196,90</w:t>
            </w:r>
          </w:p>
        </w:tc>
        <w:tc>
          <w:tcPr>
            <w:tcW w:w="1195" w:type="dxa"/>
            <w:vAlign w:val="center"/>
          </w:tcPr>
          <w:p w14:paraId="64970BD8" w14:textId="339836EA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210418,74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265B2E46" w:rsidR="00727BE8" w:rsidRPr="008C56AB" w:rsidRDefault="00DC3BA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32483,71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7984AAC" w:rsidR="00945721" w:rsidRPr="008C56AB" w:rsidRDefault="00DC3BA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32705,55</w:t>
            </w:r>
          </w:p>
        </w:tc>
        <w:tc>
          <w:tcPr>
            <w:tcW w:w="1195" w:type="dxa"/>
            <w:vAlign w:val="center"/>
          </w:tcPr>
          <w:p w14:paraId="042709A5" w14:textId="531B8E52" w:rsidR="00945721" w:rsidRPr="008C56AB" w:rsidRDefault="00DC3BA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210196,90</w:t>
            </w:r>
          </w:p>
        </w:tc>
        <w:tc>
          <w:tcPr>
            <w:tcW w:w="1195" w:type="dxa"/>
            <w:vAlign w:val="center"/>
          </w:tcPr>
          <w:p w14:paraId="68A9AC1F" w14:textId="58DE5FB0" w:rsidR="00945721" w:rsidRPr="008C56AB" w:rsidRDefault="00DC3BA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210418,74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3699426" w:rsidR="00945721" w:rsidRPr="008C56AB" w:rsidRDefault="00DC3BAD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32483,71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5673129" w:rsidR="00727BE8" w:rsidRPr="008C56AB" w:rsidRDefault="00DC3BAD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769" w:type="dxa"/>
            <w:vAlign w:val="center"/>
          </w:tcPr>
          <w:p w14:paraId="63F578A6" w14:textId="6912EC65" w:rsidR="00727BE8" w:rsidRPr="008C56AB" w:rsidRDefault="00DC3BA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2985,00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7B5941F" w:rsidR="00727BE8" w:rsidRPr="008C56AB" w:rsidRDefault="00DC3BAD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2985,00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EAE08D1" w:rsidR="00727BE8" w:rsidRPr="008C56AB" w:rsidRDefault="00DC3BA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40864,54</w:t>
            </w:r>
          </w:p>
        </w:tc>
        <w:tc>
          <w:tcPr>
            <w:tcW w:w="2835" w:type="dxa"/>
            <w:vAlign w:val="center"/>
          </w:tcPr>
          <w:p w14:paraId="3FB70F96" w14:textId="067D0085" w:rsidR="00727BE8" w:rsidRPr="008C56AB" w:rsidRDefault="00DC3BA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40188,11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9A8AB0A" w:rsidR="00727BE8" w:rsidRPr="008C56AB" w:rsidRDefault="00DC3BA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40864,54</w:t>
            </w:r>
          </w:p>
        </w:tc>
        <w:tc>
          <w:tcPr>
            <w:tcW w:w="2835" w:type="dxa"/>
            <w:vAlign w:val="center"/>
          </w:tcPr>
          <w:p w14:paraId="4B770D9B" w14:textId="0D9D45B6" w:rsidR="00727BE8" w:rsidRPr="008C56AB" w:rsidRDefault="00DC3BA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40188,11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DFCB0DF" w:rsidR="00727BE8" w:rsidRPr="008C56AB" w:rsidRDefault="00DC3BA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40864,54</w:t>
            </w:r>
          </w:p>
        </w:tc>
        <w:tc>
          <w:tcPr>
            <w:tcW w:w="2835" w:type="dxa"/>
            <w:vAlign w:val="center"/>
          </w:tcPr>
          <w:p w14:paraId="0614EA5E" w14:textId="303BED2F" w:rsidR="00727BE8" w:rsidRPr="008C56AB" w:rsidRDefault="00DC3BA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40188,11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52A5BA26" w:rsidR="00727BE8" w:rsidRPr="00E05001" w:rsidRDefault="0084229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308659,92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7BBD537F" w:rsidR="00727BE8" w:rsidRPr="00E05001" w:rsidRDefault="00842294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308659,92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2842" w14:textId="77777777" w:rsidR="00556077" w:rsidRDefault="00556077">
      <w:r>
        <w:separator/>
      </w:r>
    </w:p>
  </w:endnote>
  <w:endnote w:type="continuationSeparator" w:id="0">
    <w:p w14:paraId="5DD097FA" w14:textId="77777777" w:rsidR="00556077" w:rsidRDefault="0055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B617" w14:textId="77777777" w:rsidR="00556077" w:rsidRDefault="00556077">
      <w:r>
        <w:separator/>
      </w:r>
    </w:p>
  </w:footnote>
  <w:footnote w:type="continuationSeparator" w:id="0">
    <w:p w14:paraId="64208A47" w14:textId="77777777" w:rsidR="00556077" w:rsidRDefault="0055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8</TotalTime>
  <Pages>16</Pages>
  <Words>5129</Words>
  <Characters>29237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3</cp:revision>
  <cp:lastPrinted>2020-02-10T14:26:00Z</cp:lastPrinted>
  <dcterms:created xsi:type="dcterms:W3CDTF">2023-05-12T13:12:00Z</dcterms:created>
  <dcterms:modified xsi:type="dcterms:W3CDTF">2023-05-16T06:46:00Z</dcterms:modified>
</cp:coreProperties>
</file>