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6"/>
        <w:gridCol w:w="354"/>
        <w:gridCol w:w="276"/>
        <w:gridCol w:w="257"/>
        <w:gridCol w:w="276"/>
        <w:gridCol w:w="276"/>
        <w:gridCol w:w="276"/>
        <w:gridCol w:w="276"/>
        <w:gridCol w:w="275"/>
        <w:gridCol w:w="356"/>
        <w:gridCol w:w="275"/>
        <w:gridCol w:w="275"/>
        <w:gridCol w:w="1217"/>
        <w:gridCol w:w="275"/>
        <w:gridCol w:w="275"/>
        <w:gridCol w:w="275"/>
        <w:gridCol w:w="275"/>
        <w:gridCol w:w="275"/>
        <w:gridCol w:w="275"/>
        <w:gridCol w:w="275"/>
        <w:gridCol w:w="312"/>
        <w:gridCol w:w="312"/>
        <w:gridCol w:w="312"/>
        <w:gridCol w:w="312"/>
        <w:gridCol w:w="312"/>
        <w:gridCol w:w="312"/>
        <w:gridCol w:w="312"/>
        <w:gridCol w:w="312"/>
        <w:gridCol w:w="312"/>
        <w:gridCol w:w="363"/>
        <w:gridCol w:w="377"/>
        <w:gridCol w:w="146"/>
        <w:gridCol w:w="146"/>
      </w:tblGrid>
      <w:tr w:rsidR="00B82BEA" w:rsidRPr="00ED0163" w14:paraId="30CCA3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D229D5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9B2280">
        <w:trPr>
          <w:trHeight w:val="371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783A9756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B2280">
              <w:t>31.12.2022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64BF66A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0C21587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1AADEC9F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457B4D6" w14:textId="77777777" w:rsidR="00727BE8" w:rsidRDefault="00704DEF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7053C40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197CA6B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9B228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0C2F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2C1CD41" w14:textId="197CA6B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9B2280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1200AC20" w:rsidR="00727BE8" w:rsidRDefault="00862D90" w:rsidP="00944C3D">
                                  <w:r>
                                    <w:t>202</w:t>
                                  </w:r>
                                  <w:r w:rsidR="009B2280">
                                    <w:t>2</w:t>
                                  </w:r>
                                </w:p>
                                <w:p w14:paraId="7F362133" w14:textId="77777777" w:rsidR="009B2280" w:rsidRDefault="009B2280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1200AC20" w:rsidR="00727BE8" w:rsidRDefault="00862D90" w:rsidP="00944C3D">
                            <w:r>
                              <w:t>202</w:t>
                            </w:r>
                            <w:r w:rsidR="009B2280">
                              <w:t>2</w:t>
                            </w:r>
                          </w:p>
                          <w:p w14:paraId="7F362133" w14:textId="77777777" w:rsidR="009B2280" w:rsidRDefault="009B2280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261C7EEB" w:rsidR="00727BE8" w:rsidRDefault="009B2280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261C7EEB" w:rsidR="00727BE8" w:rsidRDefault="009B2280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2EABA2EC" w:rsidR="00727BE8" w:rsidRDefault="009B2280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2EABA2EC" w:rsidR="00727BE8" w:rsidRDefault="009B2280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1C7FAF56" w:rsidR="00727BE8" w:rsidRDefault="009B2280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1C7FAF56" w:rsidR="00727BE8" w:rsidRDefault="009B2280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42DDAA8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70EC662B" w:rsidR="00727BE8" w:rsidRDefault="009B2280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70EC662B" w:rsidR="00727BE8" w:rsidRDefault="009B2280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286513BF" w:rsidR="00727BE8" w:rsidRDefault="009B2280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286513BF" w:rsidR="00727BE8" w:rsidRDefault="009B2280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8535AE3" w:rsidR="00727BE8" w:rsidRPr="00ED0163" w:rsidRDefault="009B2280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5AA49E22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809F76"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735DF89D" w:rsidR="00727BE8" w:rsidRPr="00391121" w:rsidRDefault="00535EF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535EFD">
                                    <w:rPr>
                                      <w:rFonts w:ascii="Arial" w:hAnsi="Arial" w:cs="Arial"/>
                                    </w:rPr>
                                    <w:t>42142083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D7273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735DF89D" w:rsidR="00727BE8" w:rsidRPr="00391121" w:rsidRDefault="00535EF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535EFD">
                              <w:rPr>
                                <w:rFonts w:ascii="Arial" w:hAnsi="Arial" w:cs="Arial"/>
                              </w:rPr>
                              <w:t>42142083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31860283" w:rsidR="00727BE8" w:rsidRPr="00ED0163" w:rsidRDefault="00535EFD" w:rsidP="00503750">
            <w:pPr>
              <w:rPr>
                <w:rFonts w:ascii="Arial" w:hAnsi="Arial"/>
                <w:lang w:eastAsia="sk-SK"/>
              </w:rPr>
            </w:pPr>
            <w:r w:rsidRPr="00535EFD">
              <w:rPr>
                <w:rFonts w:ascii="Arial" w:hAnsi="Arial"/>
                <w:lang w:eastAsia="sk-SK"/>
              </w:rPr>
              <w:t>2022721558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20433EF5" w:rsidR="00862D90" w:rsidRPr="00391121" w:rsidRDefault="00535EF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535EFD">
                                    <w:rPr>
                                      <w:rFonts w:ascii="Arial" w:hAnsi="Arial" w:cs="Arial"/>
                                    </w:rPr>
                                    <w:t>SVB M.Marečka 974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20433EF5" w:rsidR="00862D90" w:rsidRPr="00391121" w:rsidRDefault="00535EF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535EFD"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proofErr w:type="spellStart"/>
                            <w:r w:rsidRPr="00535EFD">
                              <w:rPr>
                                <w:rFonts w:ascii="Arial" w:hAnsi="Arial" w:cs="Arial"/>
                              </w:rPr>
                              <w:t>M.Marečka</w:t>
                            </w:r>
                            <w:proofErr w:type="spellEnd"/>
                            <w:r w:rsidRPr="00535EFD">
                              <w:rPr>
                                <w:rFonts w:ascii="Arial" w:hAnsi="Arial" w:cs="Arial"/>
                              </w:rPr>
                              <w:t xml:space="preserve"> 974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1231F164" w:rsidR="00727BE8" w:rsidRPr="00391121" w:rsidRDefault="00535EF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color w:val="000000"/>
                                      <w:sz w:val="17"/>
                                      <w:szCs w:val="17"/>
                                    </w:rPr>
                                    <w:t xml:space="preserve">M. Marečka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1231F164" w:rsidR="00727BE8" w:rsidRPr="00391121" w:rsidRDefault="00535EF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/>
                                <w:sz w:val="17"/>
                                <w:szCs w:val="17"/>
                              </w:rPr>
                              <w:t xml:space="preserve">M. Marečka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6BEE50" w14:textId="2258CC68" w:rsidR="009B2280" w:rsidRDefault="00535EFD" w:rsidP="00944C3D">
                                  <w:r>
                                    <w:t>974/4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306BEE50" w14:textId="2258CC68" w:rsidR="009B2280" w:rsidRDefault="00535EFD" w:rsidP="00944C3D">
                            <w:r>
                              <w:t>974/4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1DEB4B50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6F55C8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7EF986B2" w:rsidR="00727BE8" w:rsidRPr="00391121" w:rsidRDefault="00535EF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90701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1225778" w14:textId="7EF986B2" w:rsidR="00727BE8" w:rsidRPr="00391121" w:rsidRDefault="00535EF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90701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6050300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17DAE893" w:rsidR="00727BE8" w:rsidRPr="00391121" w:rsidRDefault="00535EF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Myjava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AA2833D" w14:textId="17DAE893" w:rsidR="00727BE8" w:rsidRPr="00391121" w:rsidRDefault="00535EF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Myjava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3C22F008" w:rsidR="00727BE8" w:rsidRPr="00391121" w:rsidRDefault="009B22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0911 140 689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3C22F008" w:rsidR="00727BE8" w:rsidRPr="00391121" w:rsidRDefault="009B22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0911 140 689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31AA6AA6" w:rsidR="00727BE8" w:rsidRPr="00391121" w:rsidRDefault="009B22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miroslava.obstova@eresproperty.sk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31AA6AA6" w:rsidR="00727BE8" w:rsidRPr="00391121" w:rsidRDefault="009B22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miroslava.obstova@eresproperty.sk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0EC40116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9B2280">
              <w:rPr>
                <w:rFonts w:ascii="Arial" w:hAnsi="Arial"/>
                <w:lang w:eastAsia="sk-SK"/>
              </w:rPr>
              <w:t>1</w:t>
            </w:r>
            <w:r w:rsidR="00535EFD">
              <w:rPr>
                <w:rFonts w:ascii="Arial" w:hAnsi="Arial"/>
                <w:lang w:eastAsia="sk-SK"/>
              </w:rPr>
              <w:t>2</w:t>
            </w:r>
            <w:r w:rsidR="009B2280">
              <w:rPr>
                <w:rFonts w:ascii="Arial" w:hAnsi="Arial"/>
                <w:lang w:eastAsia="sk-SK"/>
              </w:rPr>
              <w:t>.05.2023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57AE4476" w:rsidR="00727BE8" w:rsidRPr="008D0433" w:rsidRDefault="00535EFD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Libor Bárta</w:t>
            </w:r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52963B41" w:rsidR="00727BE8" w:rsidRPr="008D0433" w:rsidRDefault="009B228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949" w:type="dxa"/>
            <w:vAlign w:val="center"/>
          </w:tcPr>
          <w:p w14:paraId="4B94F45B" w14:textId="14237799" w:rsidR="00727BE8" w:rsidRPr="008D0433" w:rsidRDefault="009B228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686C0C5F" w:rsidR="00727BE8" w:rsidRPr="008D0433" w:rsidRDefault="009B228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2FAFEF51" w:rsidR="00727BE8" w:rsidRPr="008D0433" w:rsidRDefault="009B228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3EAE1B4A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Poistná zmluva </w:t>
            </w:r>
            <w:r w:rsidR="00535EFD">
              <w:rPr>
                <w:rFonts w:ascii="Arial" w:hAnsi="Arial" w:cs="Arial"/>
                <w:sz w:val="16"/>
                <w:szCs w:val="16"/>
              </w:rPr>
              <w:t>Allianz – slov. poisťovňa</w:t>
            </w:r>
            <w:r w:rsidR="00D948A8">
              <w:rPr>
                <w:rFonts w:ascii="Arial" w:hAnsi="Arial" w:cs="Arial"/>
                <w:sz w:val="16"/>
                <w:szCs w:val="16"/>
              </w:rPr>
              <w:t xml:space="preserve">, a. s. 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06EEBD27" w:rsidR="00727BE8" w:rsidRPr="008C56AB" w:rsidRDefault="004F4903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-21,42</w:t>
            </w:r>
          </w:p>
        </w:tc>
        <w:tc>
          <w:tcPr>
            <w:tcW w:w="1325" w:type="dxa"/>
            <w:vAlign w:val="center"/>
          </w:tcPr>
          <w:p w14:paraId="455CC3B4" w14:textId="1E3090E4" w:rsidR="00727BE8" w:rsidRPr="008C56AB" w:rsidRDefault="004F4903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12CCB40C" w14:textId="52F27B82" w:rsidR="00727BE8" w:rsidRPr="008C56AB" w:rsidRDefault="004F4903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5,85</w:t>
            </w:r>
          </w:p>
        </w:tc>
        <w:tc>
          <w:tcPr>
            <w:tcW w:w="1978" w:type="dxa"/>
            <w:vAlign w:val="center"/>
          </w:tcPr>
          <w:p w14:paraId="5223FA2A" w14:textId="68F30A8F" w:rsidR="00727BE8" w:rsidRPr="008C56AB" w:rsidRDefault="004F4903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-27,27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25576117" w:rsidR="00727BE8" w:rsidRPr="008C56AB" w:rsidRDefault="004F4903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46377,54</w:t>
            </w:r>
          </w:p>
        </w:tc>
        <w:tc>
          <w:tcPr>
            <w:tcW w:w="1325" w:type="dxa"/>
            <w:vAlign w:val="center"/>
          </w:tcPr>
          <w:p w14:paraId="01757B72" w14:textId="08ABA66A" w:rsidR="00727BE8" w:rsidRPr="008C56AB" w:rsidRDefault="004F4903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103361,69</w:t>
            </w:r>
          </w:p>
        </w:tc>
        <w:tc>
          <w:tcPr>
            <w:tcW w:w="1234" w:type="dxa"/>
            <w:vAlign w:val="center"/>
          </w:tcPr>
          <w:p w14:paraId="130D6BD4" w14:textId="4A31101B" w:rsidR="00727BE8" w:rsidRPr="008C56AB" w:rsidRDefault="00304FD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107931,75</w:t>
            </w:r>
          </w:p>
        </w:tc>
        <w:tc>
          <w:tcPr>
            <w:tcW w:w="1978" w:type="dxa"/>
            <w:vAlign w:val="center"/>
          </w:tcPr>
          <w:p w14:paraId="04EE6C54" w14:textId="29EE03FC" w:rsidR="00727BE8" w:rsidRPr="008C56AB" w:rsidRDefault="00304FD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41807,48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255BC378" w:rsidR="00727BE8" w:rsidRPr="008C56AB" w:rsidRDefault="00304FD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325" w:type="dxa"/>
            <w:vAlign w:val="center"/>
          </w:tcPr>
          <w:p w14:paraId="45A5E32E" w14:textId="699EE4F9" w:rsidR="00727BE8" w:rsidRPr="008C56AB" w:rsidRDefault="00304FD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234" w:type="dxa"/>
            <w:vAlign w:val="center"/>
          </w:tcPr>
          <w:p w14:paraId="08093853" w14:textId="291112CB" w:rsidR="00727BE8" w:rsidRPr="008C56AB" w:rsidRDefault="00304FD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2BF58C8A" w:rsidR="00727BE8" w:rsidRPr="008C56AB" w:rsidRDefault="00304FD6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46356,12</w:t>
            </w:r>
          </w:p>
        </w:tc>
        <w:tc>
          <w:tcPr>
            <w:tcW w:w="1325" w:type="dxa"/>
            <w:vAlign w:val="center"/>
          </w:tcPr>
          <w:p w14:paraId="3AD3C014" w14:textId="070E758E" w:rsidR="00727BE8" w:rsidRPr="008C56AB" w:rsidRDefault="00304FD6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103361,69</w:t>
            </w:r>
          </w:p>
        </w:tc>
        <w:tc>
          <w:tcPr>
            <w:tcW w:w="1234" w:type="dxa"/>
            <w:vAlign w:val="center"/>
          </w:tcPr>
          <w:p w14:paraId="687C98BA" w14:textId="08CEE04A" w:rsidR="00727BE8" w:rsidRPr="008C56AB" w:rsidRDefault="00304FD6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107937,60</w:t>
            </w:r>
          </w:p>
        </w:tc>
        <w:tc>
          <w:tcPr>
            <w:tcW w:w="1978" w:type="dxa"/>
            <w:vAlign w:val="center"/>
          </w:tcPr>
          <w:p w14:paraId="0EFC1321" w14:textId="48813467" w:rsidR="00727BE8" w:rsidRPr="008C56AB" w:rsidRDefault="00304FD6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41780,13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773FBB65" w:rsidR="00727BE8" w:rsidRPr="008C56AB" w:rsidRDefault="00DC3BA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428308,45</w:t>
            </w:r>
          </w:p>
        </w:tc>
        <w:tc>
          <w:tcPr>
            <w:tcW w:w="2883" w:type="dxa"/>
            <w:vAlign w:val="center"/>
          </w:tcPr>
          <w:p w14:paraId="2A652F80" w14:textId="72110295" w:rsidR="00727BE8" w:rsidRPr="008C56AB" w:rsidRDefault="00DC3BA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26537,54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575FD1E9" w:rsidR="00727BE8" w:rsidRPr="008C56AB" w:rsidRDefault="00DC3BAD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428308,45</w:t>
            </w:r>
          </w:p>
        </w:tc>
        <w:tc>
          <w:tcPr>
            <w:tcW w:w="2883" w:type="dxa"/>
            <w:vAlign w:val="center"/>
          </w:tcPr>
          <w:p w14:paraId="1AEDC663" w14:textId="3E585852" w:rsidR="00727BE8" w:rsidRPr="008C56AB" w:rsidRDefault="00DC3BAD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26537,54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180577E1" w:rsidR="00727BE8" w:rsidRPr="008C56AB" w:rsidRDefault="00DC3BA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32705,55</w:t>
            </w:r>
          </w:p>
        </w:tc>
        <w:tc>
          <w:tcPr>
            <w:tcW w:w="1195" w:type="dxa"/>
            <w:vAlign w:val="center"/>
          </w:tcPr>
          <w:p w14:paraId="592E69A0" w14:textId="60568D63" w:rsidR="00727BE8" w:rsidRPr="008C56AB" w:rsidRDefault="00DC3BA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210196,90</w:t>
            </w:r>
          </w:p>
        </w:tc>
        <w:tc>
          <w:tcPr>
            <w:tcW w:w="1195" w:type="dxa"/>
            <w:vAlign w:val="center"/>
          </w:tcPr>
          <w:p w14:paraId="64970BD8" w14:textId="339836EA" w:rsidR="00727BE8" w:rsidRPr="008C56AB" w:rsidRDefault="00DC3BA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210418,74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265B2E46" w:rsidR="00727BE8" w:rsidRPr="008C56AB" w:rsidRDefault="00DC3BAD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32483,71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945721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945721" w:rsidRPr="00050529" w:rsidRDefault="00945721" w:rsidP="00945721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27984AAC" w:rsidR="00945721" w:rsidRPr="008C56AB" w:rsidRDefault="00DC3BAD" w:rsidP="0094572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32705,55</w:t>
            </w:r>
          </w:p>
        </w:tc>
        <w:tc>
          <w:tcPr>
            <w:tcW w:w="1195" w:type="dxa"/>
            <w:vAlign w:val="center"/>
          </w:tcPr>
          <w:p w14:paraId="042709A5" w14:textId="531B8E52" w:rsidR="00945721" w:rsidRPr="008C56AB" w:rsidRDefault="00DC3BAD" w:rsidP="0094572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210196,90</w:t>
            </w:r>
          </w:p>
        </w:tc>
        <w:tc>
          <w:tcPr>
            <w:tcW w:w="1195" w:type="dxa"/>
            <w:vAlign w:val="center"/>
          </w:tcPr>
          <w:p w14:paraId="68A9AC1F" w14:textId="58DE5FB0" w:rsidR="00945721" w:rsidRPr="008C56AB" w:rsidRDefault="00DC3BAD" w:rsidP="0094572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210418,74</w:t>
            </w:r>
          </w:p>
        </w:tc>
        <w:tc>
          <w:tcPr>
            <w:tcW w:w="1164" w:type="dxa"/>
            <w:vAlign w:val="center"/>
          </w:tcPr>
          <w:p w14:paraId="503D0F68" w14:textId="77777777" w:rsidR="00945721" w:rsidRPr="008C56AB" w:rsidRDefault="00945721" w:rsidP="0094572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73699426" w:rsidR="00945721" w:rsidRPr="008C56AB" w:rsidRDefault="00DC3BAD" w:rsidP="00945721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32483,71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05673129" w:rsidR="00727BE8" w:rsidRPr="008C56AB" w:rsidRDefault="00DC3BAD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769" w:type="dxa"/>
            <w:vAlign w:val="center"/>
          </w:tcPr>
          <w:p w14:paraId="63F578A6" w14:textId="6912EC65" w:rsidR="00727BE8" w:rsidRPr="008C56AB" w:rsidRDefault="00DC3BA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2985,00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07B5941F" w:rsidR="00727BE8" w:rsidRPr="008C56AB" w:rsidRDefault="00DC3BAD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2985,00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4EAE08D1" w:rsidR="00727BE8" w:rsidRPr="008C56AB" w:rsidRDefault="00DC3BAD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t>40864,54</w:t>
            </w:r>
          </w:p>
        </w:tc>
        <w:tc>
          <w:tcPr>
            <w:tcW w:w="2835" w:type="dxa"/>
            <w:vAlign w:val="center"/>
          </w:tcPr>
          <w:p w14:paraId="3FB70F96" w14:textId="067D0085" w:rsidR="00727BE8" w:rsidRPr="008C56AB" w:rsidRDefault="00DC3BAD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40188,11</w:t>
            </w: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39A8AB0A" w:rsidR="00727BE8" w:rsidRPr="008C56AB" w:rsidRDefault="00DC3BAD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t>40864,54</w:t>
            </w:r>
          </w:p>
        </w:tc>
        <w:tc>
          <w:tcPr>
            <w:tcW w:w="2835" w:type="dxa"/>
            <w:vAlign w:val="center"/>
          </w:tcPr>
          <w:p w14:paraId="4B770D9B" w14:textId="0D9D45B6" w:rsidR="00727BE8" w:rsidRPr="008C56AB" w:rsidRDefault="00DC3BAD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40188,11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6DFCB0DF" w:rsidR="00727BE8" w:rsidRPr="008C56AB" w:rsidRDefault="00DC3BAD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t>40864,54</w:t>
            </w:r>
          </w:p>
        </w:tc>
        <w:tc>
          <w:tcPr>
            <w:tcW w:w="2835" w:type="dxa"/>
            <w:vAlign w:val="center"/>
          </w:tcPr>
          <w:p w14:paraId="0614EA5E" w14:textId="303BED2F" w:rsidR="00727BE8" w:rsidRPr="008C56AB" w:rsidRDefault="00DC3BAD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40188,11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37C6DC18" w:rsidR="00727BE8" w:rsidRPr="00E05001" w:rsidRDefault="00187A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C4019EF" w14:textId="3E11F183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2FC50F" w14:textId="516AF8EB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4525744A" w:rsidR="00727BE8" w:rsidRPr="00E05001" w:rsidRDefault="00DC3BAD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376537A" w14:textId="52A5BA26" w:rsidR="00727BE8" w:rsidRPr="00E05001" w:rsidRDefault="00842294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308659,92</w:t>
            </w:r>
          </w:p>
        </w:tc>
        <w:tc>
          <w:tcPr>
            <w:tcW w:w="1843" w:type="dxa"/>
            <w:vAlign w:val="center"/>
          </w:tcPr>
          <w:p w14:paraId="2D6D5885" w14:textId="636B9395" w:rsidR="00727BE8" w:rsidRPr="00E05001" w:rsidRDefault="00DC3BAD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  <w:r w:rsidR="00842294">
              <w:rPr>
                <w:rFonts w:ascii="Arial" w:hAnsi="Arial"/>
                <w:sz w:val="16"/>
                <w:szCs w:val="16"/>
              </w:rPr>
              <w:t>.00</w:t>
            </w: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0482D5E9" w:rsidR="00727BE8" w:rsidRPr="00E05001" w:rsidRDefault="00DC3BA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0E884E02" w14:textId="7BBD537F" w:rsidR="00727BE8" w:rsidRPr="00E05001" w:rsidRDefault="00842294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308659,92</w:t>
            </w:r>
          </w:p>
        </w:tc>
        <w:tc>
          <w:tcPr>
            <w:tcW w:w="1843" w:type="dxa"/>
            <w:vAlign w:val="center"/>
          </w:tcPr>
          <w:p w14:paraId="1E2563C4" w14:textId="30D381F2" w:rsidR="00727BE8" w:rsidRPr="00E05001" w:rsidRDefault="00DC3BA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  <w:r w:rsidR="00842294">
              <w:rPr>
                <w:rFonts w:ascii="Arial" w:hAnsi="Arial"/>
                <w:b/>
                <w:sz w:val="16"/>
                <w:szCs w:val="16"/>
              </w:rPr>
              <w:t>.00</w:t>
            </w: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381 Čas. Rozlíšenie zráž.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562842" w14:textId="77777777" w:rsidR="00556077" w:rsidRDefault="00556077">
      <w:r>
        <w:separator/>
      </w:r>
    </w:p>
  </w:endnote>
  <w:endnote w:type="continuationSeparator" w:id="0">
    <w:p w14:paraId="5DD097FA" w14:textId="77777777" w:rsidR="00556077" w:rsidRDefault="005560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33B617" w14:textId="77777777" w:rsidR="00556077" w:rsidRDefault="00556077">
      <w:r>
        <w:separator/>
      </w:r>
    </w:p>
  </w:footnote>
  <w:footnote w:type="continuationSeparator" w:id="0">
    <w:p w14:paraId="64208A47" w14:textId="77777777" w:rsidR="00556077" w:rsidRDefault="005560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9688171">
    <w:abstractNumId w:val="13"/>
  </w:num>
  <w:num w:numId="2" w16cid:durableId="597249723">
    <w:abstractNumId w:val="17"/>
  </w:num>
  <w:num w:numId="3" w16cid:durableId="543716291">
    <w:abstractNumId w:val="8"/>
  </w:num>
  <w:num w:numId="4" w16cid:durableId="316420955">
    <w:abstractNumId w:val="7"/>
  </w:num>
  <w:num w:numId="5" w16cid:durableId="83299227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0804064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71861040">
    <w:abstractNumId w:val="20"/>
  </w:num>
  <w:num w:numId="8" w16cid:durableId="1041325862">
    <w:abstractNumId w:val="10"/>
  </w:num>
  <w:num w:numId="9" w16cid:durableId="2043898220">
    <w:abstractNumId w:val="0"/>
  </w:num>
  <w:num w:numId="10" w16cid:durableId="682391209">
    <w:abstractNumId w:val="19"/>
  </w:num>
  <w:num w:numId="11" w16cid:durableId="2102481582">
    <w:abstractNumId w:val="6"/>
  </w:num>
  <w:num w:numId="12" w16cid:durableId="130633830">
    <w:abstractNumId w:val="9"/>
  </w:num>
  <w:num w:numId="13" w16cid:durableId="522134289">
    <w:abstractNumId w:val="12"/>
  </w:num>
  <w:num w:numId="14" w16cid:durableId="2136873463">
    <w:abstractNumId w:val="15"/>
  </w:num>
  <w:num w:numId="15" w16cid:durableId="725030792">
    <w:abstractNumId w:val="14"/>
  </w:num>
  <w:num w:numId="16" w16cid:durableId="1735622645">
    <w:abstractNumId w:val="2"/>
  </w:num>
  <w:num w:numId="17" w16cid:durableId="3561322">
    <w:abstractNumId w:val="4"/>
  </w:num>
  <w:num w:numId="18" w16cid:durableId="747657871">
    <w:abstractNumId w:val="11"/>
  </w:num>
  <w:num w:numId="19" w16cid:durableId="267082317">
    <w:abstractNumId w:val="5"/>
  </w:num>
  <w:num w:numId="20" w16cid:durableId="1382629135">
    <w:abstractNumId w:val="18"/>
  </w:num>
  <w:num w:numId="21" w16cid:durableId="13707658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87A66"/>
    <w:rsid w:val="0019621E"/>
    <w:rsid w:val="00197971"/>
    <w:rsid w:val="00197E0F"/>
    <w:rsid w:val="001A1E3F"/>
    <w:rsid w:val="001B51FA"/>
    <w:rsid w:val="001C3F86"/>
    <w:rsid w:val="001D225C"/>
    <w:rsid w:val="001D2AB6"/>
    <w:rsid w:val="001D430F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E4E32"/>
    <w:rsid w:val="002F002B"/>
    <w:rsid w:val="002F1265"/>
    <w:rsid w:val="002F24B7"/>
    <w:rsid w:val="002F733E"/>
    <w:rsid w:val="002F74F8"/>
    <w:rsid w:val="003028FB"/>
    <w:rsid w:val="0030373C"/>
    <w:rsid w:val="00304FD6"/>
    <w:rsid w:val="0031248C"/>
    <w:rsid w:val="00315365"/>
    <w:rsid w:val="00325368"/>
    <w:rsid w:val="003277F2"/>
    <w:rsid w:val="00337128"/>
    <w:rsid w:val="00337BB7"/>
    <w:rsid w:val="00344831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29F4"/>
    <w:rsid w:val="004F4903"/>
    <w:rsid w:val="004F4A5E"/>
    <w:rsid w:val="00503750"/>
    <w:rsid w:val="00506C67"/>
    <w:rsid w:val="00511537"/>
    <w:rsid w:val="0053372C"/>
    <w:rsid w:val="00535EFD"/>
    <w:rsid w:val="00556077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C71E0"/>
    <w:rsid w:val="007E020B"/>
    <w:rsid w:val="007F0FEA"/>
    <w:rsid w:val="007F1872"/>
    <w:rsid w:val="007F63F2"/>
    <w:rsid w:val="00801080"/>
    <w:rsid w:val="008028EF"/>
    <w:rsid w:val="008207F1"/>
    <w:rsid w:val="00820918"/>
    <w:rsid w:val="0083409F"/>
    <w:rsid w:val="00842294"/>
    <w:rsid w:val="0086010C"/>
    <w:rsid w:val="00862D90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45721"/>
    <w:rsid w:val="00951CD2"/>
    <w:rsid w:val="0096055A"/>
    <w:rsid w:val="00973A02"/>
    <w:rsid w:val="009838F5"/>
    <w:rsid w:val="009A278B"/>
    <w:rsid w:val="009B2280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A02DF7"/>
    <w:rsid w:val="00A052AA"/>
    <w:rsid w:val="00A0740D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4140"/>
    <w:rsid w:val="00B44D10"/>
    <w:rsid w:val="00B461FE"/>
    <w:rsid w:val="00B5159F"/>
    <w:rsid w:val="00B54AA7"/>
    <w:rsid w:val="00B6597A"/>
    <w:rsid w:val="00B808E2"/>
    <w:rsid w:val="00B82BEA"/>
    <w:rsid w:val="00B85F0B"/>
    <w:rsid w:val="00B9049A"/>
    <w:rsid w:val="00B943F2"/>
    <w:rsid w:val="00BA1E08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48A8"/>
    <w:rsid w:val="00DA1033"/>
    <w:rsid w:val="00DA1207"/>
    <w:rsid w:val="00DA4018"/>
    <w:rsid w:val="00DB1FF0"/>
    <w:rsid w:val="00DB4A38"/>
    <w:rsid w:val="00DC0931"/>
    <w:rsid w:val="00DC3BAD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1521"/>
    <w:rsid w:val="00E85CCA"/>
    <w:rsid w:val="00E9202B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8</TotalTime>
  <Pages>16</Pages>
  <Words>5129</Words>
  <Characters>29237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1</cp:lastModifiedBy>
  <cp:revision>3</cp:revision>
  <cp:lastPrinted>2020-02-10T14:26:00Z</cp:lastPrinted>
  <dcterms:created xsi:type="dcterms:W3CDTF">2023-05-12T13:12:00Z</dcterms:created>
  <dcterms:modified xsi:type="dcterms:W3CDTF">2023-05-16T06:46:00Z</dcterms:modified>
</cp:coreProperties>
</file>