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27C1A1E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E70EEE">
                          <w:rPr>
                            <w:rFonts w:ascii="Arial" w:hAnsi="Arial" w:cs="Arial"/>
                          </w:rPr>
                          <w:t>34057421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0E4B6791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E70EEE">
                          <w:rPr>
                            <w:rFonts w:ascii="Arial" w:hAnsi="Arial" w:cs="Arial"/>
                          </w:rPr>
                          <w:t>21571354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2116ABE2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</w:t>
                        </w:r>
                        <w:r w:rsidR="00E70EEE">
                          <w:rPr>
                            <w:rFonts w:ascii="Arial" w:hAnsi="Arial" w:cs="Arial"/>
                          </w:rPr>
                          <w:t>VB 522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E5E8E98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Pod Sokolice 522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1B52FC9B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9110</w:t>
                        </w:r>
                        <w:r w:rsidR="00E70EEE"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280C717" w:rsidR="00727BE8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3C8FE5F4" w:rsidR="00727BE8" w:rsidRPr="00391121" w:rsidRDefault="00225019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martina.cenknerova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1573FD89" w:rsidR="00D96BED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16</w:t>
            </w:r>
            <w:r w:rsidR="00D96BED">
              <w:rPr>
                <w:rFonts w:ascii="Arial" w:hAnsi="Arial"/>
                <w:lang w:eastAsia="sk-SK"/>
              </w:rPr>
              <w:t>.</w:t>
            </w:r>
            <w:r>
              <w:rPr>
                <w:rFonts w:ascii="Arial" w:hAnsi="Arial"/>
                <w:lang w:eastAsia="sk-SK"/>
              </w:rPr>
              <w:t>05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142475D" w:rsidR="00727BE8" w:rsidRPr="008D0433" w:rsidRDefault="00E70EE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Ján Kokodič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00ACAF3C" w:rsidR="00727BE8" w:rsidRPr="008D0433" w:rsidRDefault="00E70EE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Generali poisťovňa,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0A0576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159962C5" w:rsidR="00727BE8" w:rsidRDefault="00E70E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15800,67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2D773A7F" w:rsidR="00727BE8" w:rsidRPr="008C56AB" w:rsidRDefault="00E70E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22825,06</w:t>
            </w:r>
          </w:p>
        </w:tc>
        <w:tc>
          <w:tcPr>
            <w:tcW w:w="1234" w:type="dxa"/>
            <w:vAlign w:val="center"/>
          </w:tcPr>
          <w:p w14:paraId="563A6FDB" w14:textId="669EAACC" w:rsidR="00727BE8" w:rsidRPr="008C56AB" w:rsidRDefault="00E70E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28418,85</w:t>
            </w:r>
          </w:p>
        </w:tc>
        <w:tc>
          <w:tcPr>
            <w:tcW w:w="1978" w:type="dxa"/>
            <w:vAlign w:val="center"/>
          </w:tcPr>
          <w:p w14:paraId="1AE1FE1A" w14:textId="20F3619E" w:rsidR="00727BE8" w:rsidRPr="008C56AB" w:rsidRDefault="00E70EE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10206,88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4D2B4FC" w:rsidR="00727BE8" w:rsidRPr="008C56AB" w:rsidRDefault="00E70EE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15800,67</w:t>
            </w:r>
          </w:p>
        </w:tc>
        <w:tc>
          <w:tcPr>
            <w:tcW w:w="1325" w:type="dxa"/>
            <w:vAlign w:val="center"/>
          </w:tcPr>
          <w:p w14:paraId="72A1B8CF" w14:textId="6AE6C968" w:rsidR="00727BE8" w:rsidRPr="008C56AB" w:rsidRDefault="00E70EE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22825,06</w:t>
            </w:r>
          </w:p>
        </w:tc>
        <w:tc>
          <w:tcPr>
            <w:tcW w:w="1234" w:type="dxa"/>
            <w:vAlign w:val="center"/>
          </w:tcPr>
          <w:p w14:paraId="413BCFD7" w14:textId="3259507B" w:rsidR="00727BE8" w:rsidRPr="008C56AB" w:rsidRDefault="00E70EE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28418,85</w:t>
            </w:r>
          </w:p>
        </w:tc>
        <w:tc>
          <w:tcPr>
            <w:tcW w:w="1978" w:type="dxa"/>
            <w:vAlign w:val="center"/>
          </w:tcPr>
          <w:p w14:paraId="2EA141A6" w14:textId="1565F554" w:rsidR="00727BE8" w:rsidRPr="008C56AB" w:rsidRDefault="00E70EEE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10206,88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6208E8DB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2565,02</w:t>
            </w:r>
          </w:p>
        </w:tc>
        <w:tc>
          <w:tcPr>
            <w:tcW w:w="2883" w:type="dxa"/>
            <w:vAlign w:val="center"/>
          </w:tcPr>
          <w:p w14:paraId="0D87AACC" w14:textId="70A04F3F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4455,19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191F339" w:rsidR="00727BE8" w:rsidRPr="008C56AB" w:rsidRDefault="0008443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2565,05</w:t>
            </w:r>
          </w:p>
        </w:tc>
        <w:tc>
          <w:tcPr>
            <w:tcW w:w="2883" w:type="dxa"/>
            <w:vAlign w:val="center"/>
          </w:tcPr>
          <w:p w14:paraId="733B1440" w14:textId="11CECE61" w:rsidR="00A136FC" w:rsidRPr="00A136FC" w:rsidRDefault="00084436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4455,19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43FAE67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14976,27</w:t>
            </w:r>
          </w:p>
        </w:tc>
        <w:tc>
          <w:tcPr>
            <w:tcW w:w="1195" w:type="dxa"/>
            <w:vAlign w:val="center"/>
          </w:tcPr>
          <w:p w14:paraId="574DE2C9" w14:textId="7C86049C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16435,69</w:t>
            </w:r>
          </w:p>
        </w:tc>
        <w:tc>
          <w:tcPr>
            <w:tcW w:w="1195" w:type="dxa"/>
            <w:vAlign w:val="center"/>
          </w:tcPr>
          <w:p w14:paraId="620228A9" w14:textId="442D46E7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23854,70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5BA58E5" w:rsidR="00727BE8" w:rsidRPr="008C56AB" w:rsidRDefault="0008443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7557,26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2F8E6EC8" w:rsidR="00727BE8" w:rsidRPr="008C56AB" w:rsidRDefault="000844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5214,64</w:t>
            </w:r>
          </w:p>
        </w:tc>
        <w:tc>
          <w:tcPr>
            <w:tcW w:w="2835" w:type="dxa"/>
            <w:vAlign w:val="center"/>
          </w:tcPr>
          <w:p w14:paraId="6EC8B8A1" w14:textId="1D3E17DF" w:rsidR="00727BE8" w:rsidRPr="008C56AB" w:rsidRDefault="000844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5279,59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F8D8035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5214,64</w:t>
            </w:r>
          </w:p>
        </w:tc>
        <w:tc>
          <w:tcPr>
            <w:tcW w:w="2835" w:type="dxa"/>
            <w:vAlign w:val="center"/>
          </w:tcPr>
          <w:p w14:paraId="4253AF30" w14:textId="233B91C9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5279,59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2207ABB8" w:rsidR="00727BE8" w:rsidRPr="008C56AB" w:rsidRDefault="000844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5214,64</w:t>
            </w:r>
          </w:p>
        </w:tc>
        <w:tc>
          <w:tcPr>
            <w:tcW w:w="2835" w:type="dxa"/>
            <w:vAlign w:val="center"/>
          </w:tcPr>
          <w:p w14:paraId="74A06852" w14:textId="2C2272A0" w:rsidR="00727BE8" w:rsidRPr="008C56AB" w:rsidRDefault="0008443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5279,59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353BC" w14:textId="77777777" w:rsidR="000B0C03" w:rsidRDefault="000B0C03">
      <w:r>
        <w:separator/>
      </w:r>
    </w:p>
  </w:endnote>
  <w:endnote w:type="continuationSeparator" w:id="0">
    <w:p w14:paraId="477B2A5A" w14:textId="77777777" w:rsidR="000B0C03" w:rsidRDefault="000B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C2EC2" w14:textId="77777777" w:rsidR="000B0C03" w:rsidRDefault="000B0C03">
      <w:r>
        <w:separator/>
      </w:r>
    </w:p>
  </w:footnote>
  <w:footnote w:type="continuationSeparator" w:id="0">
    <w:p w14:paraId="02B0792C" w14:textId="77777777" w:rsidR="000B0C03" w:rsidRDefault="000B0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133</TotalTime>
  <Pages>16</Pages>
  <Words>5122</Words>
  <Characters>29200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12</cp:revision>
  <cp:lastPrinted>2020-02-10T14:26:00Z</cp:lastPrinted>
  <dcterms:created xsi:type="dcterms:W3CDTF">2021-09-08T09:47:00Z</dcterms:created>
  <dcterms:modified xsi:type="dcterms:W3CDTF">2023-05-16T06:39:00Z</dcterms:modified>
</cp:coreProperties>
</file>