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27C1A1E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E70EEE">
                          <w:rPr>
                            <w:rFonts w:ascii="Arial" w:hAnsi="Arial" w:cs="Arial"/>
                          </w:rPr>
                          <w:t>34057421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0E4B6791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E70EEE">
                          <w:rPr>
                            <w:rFonts w:ascii="Arial" w:hAnsi="Arial" w:cs="Arial"/>
                          </w:rPr>
                          <w:t>21571354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2116ABE2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</w:t>
                        </w:r>
                        <w:r w:rsidR="00E70EEE">
                          <w:rPr>
                            <w:rFonts w:ascii="Arial" w:hAnsi="Arial" w:cs="Arial"/>
                          </w:rPr>
                          <w:t>VB 522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E5E8E98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Pod Sokolice 522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1B52FC9B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9110</w:t>
                        </w:r>
                        <w:r w:rsidR="00E70EEE"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280C717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3C8FE5F4" w:rsidR="00727BE8" w:rsidRPr="00391121" w:rsidRDefault="00225019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martina.cenknerova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1573FD89" w:rsidR="00D96BED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16</w:t>
            </w:r>
            <w:r w:rsidR="00D96BED">
              <w:rPr>
                <w:rFonts w:ascii="Arial" w:hAnsi="Arial"/>
                <w:lang w:eastAsia="sk-SK"/>
              </w:rPr>
              <w:t>.</w:t>
            </w:r>
            <w:r>
              <w:rPr>
                <w:rFonts w:ascii="Arial" w:hAnsi="Arial"/>
                <w:lang w:eastAsia="sk-SK"/>
              </w:rPr>
              <w:t>05</w:t>
            </w:r>
            <w:r w:rsidR="00D96BED">
              <w:rPr>
                <w:rFonts w:ascii="Arial" w:hAnsi="Arial"/>
                <w:lang w:eastAsia="sk-SK"/>
              </w:rPr>
              <w:t>.202</w:t>
            </w:r>
            <w:r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142475D" w:rsidR="00727BE8" w:rsidRPr="008D0433" w:rsidRDefault="00E70EE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Ján Kokodič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00ACAF3C" w:rsidR="00727BE8" w:rsidRPr="008D0433" w:rsidRDefault="00E70EE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Generali poisťovňa,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159962C5" w:rsidR="00727BE8" w:rsidRDefault="00E70E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15800,67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2D773A7F" w:rsidR="00727BE8" w:rsidRPr="008C56AB" w:rsidRDefault="00E70E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22825,06</w:t>
            </w:r>
          </w:p>
        </w:tc>
        <w:tc>
          <w:tcPr>
            <w:tcW w:w="1234" w:type="dxa"/>
            <w:vAlign w:val="center"/>
          </w:tcPr>
          <w:p w14:paraId="563A6FDB" w14:textId="669EAACC" w:rsidR="00727BE8" w:rsidRPr="008C56AB" w:rsidRDefault="00E70E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28418,85</w:t>
            </w:r>
          </w:p>
        </w:tc>
        <w:tc>
          <w:tcPr>
            <w:tcW w:w="1978" w:type="dxa"/>
            <w:vAlign w:val="center"/>
          </w:tcPr>
          <w:p w14:paraId="1AE1FE1A" w14:textId="20F3619E" w:rsidR="00727BE8" w:rsidRPr="008C56AB" w:rsidRDefault="00E70E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10206,88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4D2B4FC" w:rsidR="00727BE8" w:rsidRPr="008C56AB" w:rsidRDefault="00E70EE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15800,67</w:t>
            </w:r>
          </w:p>
        </w:tc>
        <w:tc>
          <w:tcPr>
            <w:tcW w:w="1325" w:type="dxa"/>
            <w:vAlign w:val="center"/>
          </w:tcPr>
          <w:p w14:paraId="72A1B8CF" w14:textId="6AE6C968" w:rsidR="00727BE8" w:rsidRPr="008C56AB" w:rsidRDefault="00E70EE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22825,06</w:t>
            </w:r>
          </w:p>
        </w:tc>
        <w:tc>
          <w:tcPr>
            <w:tcW w:w="1234" w:type="dxa"/>
            <w:vAlign w:val="center"/>
          </w:tcPr>
          <w:p w14:paraId="413BCFD7" w14:textId="3259507B" w:rsidR="00727BE8" w:rsidRPr="008C56AB" w:rsidRDefault="00E70EE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28418,85</w:t>
            </w:r>
          </w:p>
        </w:tc>
        <w:tc>
          <w:tcPr>
            <w:tcW w:w="1978" w:type="dxa"/>
            <w:vAlign w:val="center"/>
          </w:tcPr>
          <w:p w14:paraId="2EA141A6" w14:textId="1565F554" w:rsidR="00727BE8" w:rsidRPr="008C56AB" w:rsidRDefault="00E70EEE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10206,88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6208E8DB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2565,02</w:t>
            </w:r>
          </w:p>
        </w:tc>
        <w:tc>
          <w:tcPr>
            <w:tcW w:w="2883" w:type="dxa"/>
            <w:vAlign w:val="center"/>
          </w:tcPr>
          <w:p w14:paraId="0D87AACC" w14:textId="70A04F3F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4455,19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5191F339" w:rsidR="00727BE8" w:rsidRPr="008C56AB" w:rsidRDefault="0008443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2565,05</w:t>
            </w:r>
          </w:p>
        </w:tc>
        <w:tc>
          <w:tcPr>
            <w:tcW w:w="2883" w:type="dxa"/>
            <w:vAlign w:val="center"/>
          </w:tcPr>
          <w:p w14:paraId="733B1440" w14:textId="11CECE61" w:rsidR="00A136FC" w:rsidRPr="00A136FC" w:rsidRDefault="00084436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4455,19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43FAE67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14976,27</w:t>
            </w:r>
          </w:p>
        </w:tc>
        <w:tc>
          <w:tcPr>
            <w:tcW w:w="1195" w:type="dxa"/>
            <w:vAlign w:val="center"/>
          </w:tcPr>
          <w:p w14:paraId="574DE2C9" w14:textId="7C86049C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16435,69</w:t>
            </w:r>
          </w:p>
        </w:tc>
        <w:tc>
          <w:tcPr>
            <w:tcW w:w="1195" w:type="dxa"/>
            <w:vAlign w:val="center"/>
          </w:tcPr>
          <w:p w14:paraId="620228A9" w14:textId="442D46E7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23854,70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5BA58E5" w:rsidR="00727BE8" w:rsidRPr="008C56AB" w:rsidRDefault="000844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7557,26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2F8E6EC8" w:rsidR="00727BE8" w:rsidRPr="008C56AB" w:rsidRDefault="000844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5214,64</w:t>
            </w:r>
          </w:p>
        </w:tc>
        <w:tc>
          <w:tcPr>
            <w:tcW w:w="2835" w:type="dxa"/>
            <w:vAlign w:val="center"/>
          </w:tcPr>
          <w:p w14:paraId="6EC8B8A1" w14:textId="1D3E17DF" w:rsidR="00727BE8" w:rsidRPr="008C56AB" w:rsidRDefault="000844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5279,59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F8D8035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5214,64</w:t>
            </w:r>
          </w:p>
        </w:tc>
        <w:tc>
          <w:tcPr>
            <w:tcW w:w="2835" w:type="dxa"/>
            <w:vAlign w:val="center"/>
          </w:tcPr>
          <w:p w14:paraId="4253AF30" w14:textId="233B91C9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5279,59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2207ABB8" w:rsidR="00727BE8" w:rsidRPr="008C56AB" w:rsidRDefault="000844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5214,64</w:t>
            </w:r>
          </w:p>
        </w:tc>
        <w:tc>
          <w:tcPr>
            <w:tcW w:w="2835" w:type="dxa"/>
            <w:vAlign w:val="center"/>
          </w:tcPr>
          <w:p w14:paraId="74A06852" w14:textId="2C2272A0" w:rsidR="00727BE8" w:rsidRPr="008C56AB" w:rsidRDefault="000844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5279,59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353BC" w14:textId="77777777" w:rsidR="000B0C03" w:rsidRDefault="000B0C03">
      <w:r>
        <w:separator/>
      </w:r>
    </w:p>
  </w:endnote>
  <w:endnote w:type="continuationSeparator" w:id="0">
    <w:p w14:paraId="477B2A5A" w14:textId="77777777" w:rsidR="000B0C03" w:rsidRDefault="000B0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C2EC2" w14:textId="77777777" w:rsidR="000B0C03" w:rsidRDefault="000B0C03">
      <w:r>
        <w:separator/>
      </w:r>
    </w:p>
  </w:footnote>
  <w:footnote w:type="continuationSeparator" w:id="0">
    <w:p w14:paraId="02B0792C" w14:textId="77777777" w:rsidR="000B0C03" w:rsidRDefault="000B0C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133</TotalTime>
  <Pages>16</Pages>
  <Words>5122</Words>
  <Characters>29200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12</cp:revision>
  <cp:lastPrinted>2020-02-10T14:26:00Z</cp:lastPrinted>
  <dcterms:created xsi:type="dcterms:W3CDTF">2021-09-08T09:47:00Z</dcterms:created>
  <dcterms:modified xsi:type="dcterms:W3CDTF">2023-05-16T06:39:00Z</dcterms:modified>
</cp:coreProperties>
</file>