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6"/>
        <w:gridCol w:w="354"/>
        <w:gridCol w:w="276"/>
        <w:gridCol w:w="257"/>
        <w:gridCol w:w="276"/>
        <w:gridCol w:w="276"/>
        <w:gridCol w:w="276"/>
        <w:gridCol w:w="276"/>
        <w:gridCol w:w="275"/>
        <w:gridCol w:w="356"/>
        <w:gridCol w:w="275"/>
        <w:gridCol w:w="275"/>
        <w:gridCol w:w="1217"/>
        <w:gridCol w:w="275"/>
        <w:gridCol w:w="275"/>
        <w:gridCol w:w="275"/>
        <w:gridCol w:w="275"/>
        <w:gridCol w:w="275"/>
        <w:gridCol w:w="275"/>
        <w:gridCol w:w="275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63"/>
        <w:gridCol w:w="377"/>
        <w:gridCol w:w="146"/>
        <w:gridCol w:w="146"/>
      </w:tblGrid>
      <w:tr w:rsidR="00B82BEA" w:rsidRPr="00ED0163" w14:paraId="30CCA3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D229D5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9B2280">
        <w:trPr>
          <w:trHeight w:val="371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783A9756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B2280">
              <w:t>31.12.2022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64BF66A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0C21587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1AADEC9F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8028E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727BE8" w:rsidRPr="001644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457B4D6" w14:textId="77777777" w:rsidR="00727BE8" w:rsidRDefault="00704DEF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7053C40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197CA6B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9B228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0C2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2C1CD41" w14:textId="197CA6B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9B2280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1200AC20" w:rsidR="00727BE8" w:rsidRDefault="00862D90" w:rsidP="00944C3D">
                                  <w:r>
                                    <w:t>202</w:t>
                                  </w:r>
                                  <w:r w:rsidR="009B2280">
                                    <w:t>2</w:t>
                                  </w:r>
                                </w:p>
                                <w:p w14:paraId="7F362133" w14:textId="77777777" w:rsidR="009B2280" w:rsidRDefault="009B2280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1200AC20" w:rsidR="00727BE8" w:rsidRDefault="00862D90" w:rsidP="00944C3D">
                            <w:r>
                              <w:t>202</w:t>
                            </w:r>
                            <w:r w:rsidR="009B2280">
                              <w:t>2</w:t>
                            </w:r>
                          </w:p>
                          <w:p w14:paraId="7F362133" w14:textId="77777777" w:rsidR="009B2280" w:rsidRDefault="009B2280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261C7EEB" w:rsidR="00727BE8" w:rsidRDefault="009B2280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261C7EEB" w:rsidR="00727BE8" w:rsidRDefault="009B2280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2EABA2EC" w:rsidR="00727BE8" w:rsidRDefault="009B2280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2EABA2EC" w:rsidR="00727BE8" w:rsidRDefault="009B2280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1C7FAF56" w:rsidR="00727BE8" w:rsidRDefault="009B2280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1C7FAF56" w:rsidR="00727BE8" w:rsidRDefault="009B2280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42DDAA8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70EC662B" w:rsidR="00727BE8" w:rsidRDefault="009B2280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70EC662B" w:rsidR="00727BE8" w:rsidRDefault="009B2280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286513BF" w:rsidR="00727BE8" w:rsidRDefault="009B2280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286513BF" w:rsidR="00727BE8" w:rsidRDefault="009B2280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8535AE3" w:rsidR="00727BE8" w:rsidRPr="00ED0163" w:rsidRDefault="009B2280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5AA49E22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09F76"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0E909F69" w:rsidR="00727BE8" w:rsidRPr="00391121" w:rsidRDefault="009B22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9B2280">
                                    <w:rPr>
                                      <w:rFonts w:ascii="Arial" w:hAnsi="Arial" w:cs="Arial"/>
                                    </w:rPr>
                                    <w:t>36122181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273B7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0E909F69" w:rsidR="00727BE8" w:rsidRPr="00391121" w:rsidRDefault="009B22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B2280">
                              <w:rPr>
                                <w:rFonts w:ascii="Arial" w:hAnsi="Arial" w:cs="Arial"/>
                              </w:rPr>
                              <w:t>36122181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3EEF81D5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2022149921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71D8E20D" w:rsidR="00862D90" w:rsidRPr="00391121" w:rsidRDefault="009B22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7"/>
                                      <w:szCs w:val="17"/>
                                    </w:rPr>
                                    <w:t>Spoločenstvo vlastníkov bytov č. 2390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71D8E20D" w:rsidR="00862D90" w:rsidRPr="00391121" w:rsidRDefault="009B22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7"/>
                                <w:szCs w:val="17"/>
                              </w:rPr>
                              <w:t>Spoločenstvo vlastníkov bytov č. 2390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1A0B4202" w:rsidR="00727BE8" w:rsidRPr="00391121" w:rsidRDefault="009B22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Halalovka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1A0B4202" w:rsidR="00727BE8" w:rsidRPr="00391121" w:rsidRDefault="009B22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Halalovka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6615FE83" w:rsidR="00727BE8" w:rsidRDefault="009B2280" w:rsidP="00944C3D">
                                  <w:r>
                                    <w:t>2390</w:t>
                                  </w:r>
                                </w:p>
                                <w:p w14:paraId="306BEE50" w14:textId="77777777" w:rsidR="009B2280" w:rsidRDefault="009B2280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6615FE83" w:rsidR="00727BE8" w:rsidRDefault="009B2280" w:rsidP="00944C3D">
                            <w:r>
                              <w:t>2390</w:t>
                            </w:r>
                          </w:p>
                          <w:p w14:paraId="306BEE50" w14:textId="77777777" w:rsidR="009B2280" w:rsidRDefault="009B2280" w:rsidP="00944C3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1DEB4B50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6F55C8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15B3272E" w:rsidR="00727BE8" w:rsidRPr="00391121" w:rsidRDefault="009B22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911 08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1225778" w14:textId="15B3272E" w:rsidR="00727BE8" w:rsidRPr="00391121" w:rsidRDefault="009B22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911 08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6050300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2E6FB623" w:rsidR="00727BE8" w:rsidRPr="00391121" w:rsidRDefault="009B22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AA2833D" w14:textId="2E6FB623" w:rsidR="00727BE8" w:rsidRPr="00391121" w:rsidRDefault="009B22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3C22F008" w:rsidR="00727BE8" w:rsidRPr="00391121" w:rsidRDefault="009B22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0911 140 689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3C22F008" w:rsidR="00727BE8" w:rsidRPr="00391121" w:rsidRDefault="009B22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0911 140 689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31AA6AA6" w:rsidR="00727BE8" w:rsidRPr="00391121" w:rsidRDefault="009B22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miroslava.obstova@eresproperty.sk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31AA6AA6" w:rsidR="00727BE8" w:rsidRPr="00391121" w:rsidRDefault="009B22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miroslava.obstova@eresproperty.sk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33DD12E6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9B2280">
              <w:rPr>
                <w:rFonts w:ascii="Arial" w:hAnsi="Arial"/>
                <w:lang w:eastAsia="sk-SK"/>
              </w:rPr>
              <w:t>11.05.2023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0E89ABF3" w:rsidR="00727BE8" w:rsidRPr="008D0433" w:rsidRDefault="009B2280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PhDr. Mária Turčanová</w:t>
            </w:r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52963B41" w:rsidR="00727BE8" w:rsidRPr="008D0433" w:rsidRDefault="009B228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949" w:type="dxa"/>
            <w:vAlign w:val="center"/>
          </w:tcPr>
          <w:p w14:paraId="4B94F45B" w14:textId="14237799" w:rsidR="00727BE8" w:rsidRPr="008D0433" w:rsidRDefault="009B228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686C0C5F" w:rsidR="00727BE8" w:rsidRPr="008D0433" w:rsidRDefault="009B228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2FAFEF51" w:rsidR="00727BE8" w:rsidRPr="008D0433" w:rsidRDefault="009B228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8028E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a02043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49919B81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Poistná zmluva </w:t>
            </w:r>
            <w:proofErr w:type="spellStart"/>
            <w:r w:rsidR="00D948A8">
              <w:rPr>
                <w:rFonts w:ascii="Arial" w:hAnsi="Arial" w:cs="Arial"/>
                <w:sz w:val="16"/>
                <w:szCs w:val="16"/>
              </w:rPr>
              <w:t>Uniqua</w:t>
            </w:r>
            <w:proofErr w:type="spellEnd"/>
            <w:r w:rsidR="00D948A8">
              <w:rPr>
                <w:rFonts w:ascii="Arial" w:hAnsi="Arial" w:cs="Arial"/>
                <w:sz w:val="16"/>
                <w:szCs w:val="16"/>
              </w:rPr>
              <w:t xml:space="preserve">, a. s. 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8028E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a01065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8028E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a01075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63AF9B3A" w:rsidR="00727BE8" w:rsidRPr="008C56AB" w:rsidRDefault="00D948A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41,06</w:t>
            </w:r>
          </w:p>
        </w:tc>
        <w:tc>
          <w:tcPr>
            <w:tcW w:w="1325" w:type="dxa"/>
            <w:vAlign w:val="center"/>
          </w:tcPr>
          <w:p w14:paraId="455CC3B4" w14:textId="35718C52" w:rsidR="00727BE8" w:rsidRPr="008C56AB" w:rsidRDefault="00D948A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5563,50</w:t>
            </w:r>
          </w:p>
        </w:tc>
        <w:tc>
          <w:tcPr>
            <w:tcW w:w="1234" w:type="dxa"/>
            <w:vAlign w:val="center"/>
          </w:tcPr>
          <w:p w14:paraId="12CCB40C" w14:textId="36459FAE" w:rsidR="00727BE8" w:rsidRPr="008C56AB" w:rsidRDefault="00D948A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5455,15</w:t>
            </w:r>
          </w:p>
        </w:tc>
        <w:tc>
          <w:tcPr>
            <w:tcW w:w="1978" w:type="dxa"/>
            <w:vAlign w:val="center"/>
          </w:tcPr>
          <w:p w14:paraId="5223FA2A" w14:textId="254F534D" w:rsidR="00727BE8" w:rsidRPr="008C56AB" w:rsidRDefault="00D948A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149,41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5A98F84E" w:rsidR="00727BE8" w:rsidRPr="008C56AB" w:rsidRDefault="00D948A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69694,91</w:t>
            </w:r>
          </w:p>
        </w:tc>
        <w:tc>
          <w:tcPr>
            <w:tcW w:w="1325" w:type="dxa"/>
            <w:vAlign w:val="center"/>
          </w:tcPr>
          <w:p w14:paraId="01757B72" w14:textId="037E73BE" w:rsidR="00727BE8" w:rsidRPr="008C56AB" w:rsidRDefault="00D948A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85704,08</w:t>
            </w:r>
          </w:p>
        </w:tc>
        <w:tc>
          <w:tcPr>
            <w:tcW w:w="1234" w:type="dxa"/>
            <w:vAlign w:val="center"/>
          </w:tcPr>
          <w:p w14:paraId="130D6BD4" w14:textId="6DD8C11A" w:rsidR="00727BE8" w:rsidRPr="008C56AB" w:rsidRDefault="00D948A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84826,27</w:t>
            </w:r>
          </w:p>
        </w:tc>
        <w:tc>
          <w:tcPr>
            <w:tcW w:w="1978" w:type="dxa"/>
            <w:vAlign w:val="center"/>
          </w:tcPr>
          <w:p w14:paraId="04EE6C54" w14:textId="628FFCB7" w:rsidR="00727BE8" w:rsidRPr="008C56AB" w:rsidRDefault="00D948A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70572,72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08A9C7CF" w:rsidR="00727BE8" w:rsidRPr="008C56AB" w:rsidRDefault="00D948A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-351,88</w:t>
            </w:r>
          </w:p>
        </w:tc>
        <w:tc>
          <w:tcPr>
            <w:tcW w:w="1325" w:type="dxa"/>
            <w:vAlign w:val="center"/>
          </w:tcPr>
          <w:p w14:paraId="45A5E32E" w14:textId="171703D2" w:rsidR="00727BE8" w:rsidRPr="008C56AB" w:rsidRDefault="00D948A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5891,88</w:t>
            </w:r>
          </w:p>
        </w:tc>
        <w:tc>
          <w:tcPr>
            <w:tcW w:w="1234" w:type="dxa"/>
            <w:vAlign w:val="center"/>
          </w:tcPr>
          <w:p w14:paraId="08093853" w14:textId="24F2972D" w:rsidR="00727BE8" w:rsidRPr="008C56AB" w:rsidRDefault="00D948A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5540,00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341A3C19" w:rsidR="00727BE8" w:rsidRPr="008C56AB" w:rsidRDefault="00D948A8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69384,09</w:t>
            </w:r>
          </w:p>
        </w:tc>
        <w:tc>
          <w:tcPr>
            <w:tcW w:w="1325" w:type="dxa"/>
            <w:vAlign w:val="center"/>
          </w:tcPr>
          <w:p w14:paraId="3AD3C014" w14:textId="2A6123C9" w:rsidR="00727BE8" w:rsidRPr="008C56AB" w:rsidRDefault="00D948A8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97159,46</w:t>
            </w:r>
          </w:p>
        </w:tc>
        <w:tc>
          <w:tcPr>
            <w:tcW w:w="1234" w:type="dxa"/>
            <w:vAlign w:val="center"/>
          </w:tcPr>
          <w:p w14:paraId="687C98BA" w14:textId="711F5302" w:rsidR="00727BE8" w:rsidRPr="008C56AB" w:rsidRDefault="00D948A8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95821,42</w:t>
            </w:r>
          </w:p>
        </w:tc>
        <w:tc>
          <w:tcPr>
            <w:tcW w:w="1978" w:type="dxa"/>
            <w:vAlign w:val="center"/>
          </w:tcPr>
          <w:p w14:paraId="0EFC1321" w14:textId="162BDAB2" w:rsidR="00727BE8" w:rsidRPr="008C56AB" w:rsidRDefault="00D948A8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70722,13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8028EF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8028E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a02109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8028E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8028E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a04110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7A4F9A0E" w:rsidR="00727BE8" w:rsidRPr="008C56AB" w:rsidRDefault="00D948A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95035,41</w:t>
            </w:r>
          </w:p>
        </w:tc>
        <w:tc>
          <w:tcPr>
            <w:tcW w:w="2883" w:type="dxa"/>
            <w:vAlign w:val="center"/>
          </w:tcPr>
          <w:p w14:paraId="2A652F80" w14:textId="5695AE23" w:rsidR="00727BE8" w:rsidRPr="008C56AB" w:rsidRDefault="0094572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78447,67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55F76504" w:rsidR="00727BE8" w:rsidRPr="008C56AB" w:rsidRDefault="00D948A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95035,41</w:t>
            </w:r>
          </w:p>
        </w:tc>
        <w:tc>
          <w:tcPr>
            <w:tcW w:w="2883" w:type="dxa"/>
            <w:vAlign w:val="center"/>
          </w:tcPr>
          <w:p w14:paraId="1AEDC663" w14:textId="0D45BDBE" w:rsidR="00727BE8" w:rsidRPr="008C56AB" w:rsidRDefault="00945721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78447,67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8028E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a04140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24553DBA" w:rsidR="00727BE8" w:rsidRPr="008C56AB" w:rsidRDefault="0094572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52060,83</w:t>
            </w:r>
          </w:p>
        </w:tc>
        <w:tc>
          <w:tcPr>
            <w:tcW w:w="1195" w:type="dxa"/>
            <w:vAlign w:val="center"/>
          </w:tcPr>
          <w:p w14:paraId="592E69A0" w14:textId="48BE7147" w:rsidR="00727BE8" w:rsidRPr="008C56AB" w:rsidRDefault="0094572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27697,80</w:t>
            </w:r>
          </w:p>
        </w:tc>
        <w:tc>
          <w:tcPr>
            <w:tcW w:w="1195" w:type="dxa"/>
            <w:vAlign w:val="center"/>
          </w:tcPr>
          <w:p w14:paraId="64970BD8" w14:textId="47E7AC2D" w:rsidR="00727BE8" w:rsidRPr="008C56AB" w:rsidRDefault="0094572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14392,75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399E0628" w:rsidR="00727BE8" w:rsidRPr="008C56AB" w:rsidRDefault="0094572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65365,88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945721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945721" w:rsidRPr="00050529" w:rsidRDefault="00945721" w:rsidP="00945721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5318621A" w:rsidR="00945721" w:rsidRPr="008C56AB" w:rsidRDefault="00945721" w:rsidP="0094572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52060,83</w:t>
            </w:r>
          </w:p>
        </w:tc>
        <w:tc>
          <w:tcPr>
            <w:tcW w:w="1195" w:type="dxa"/>
            <w:vAlign w:val="center"/>
          </w:tcPr>
          <w:p w14:paraId="042709A5" w14:textId="162E20B6" w:rsidR="00945721" w:rsidRPr="008C56AB" w:rsidRDefault="00945721" w:rsidP="0094572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27697,80</w:t>
            </w:r>
          </w:p>
        </w:tc>
        <w:tc>
          <w:tcPr>
            <w:tcW w:w="1195" w:type="dxa"/>
            <w:vAlign w:val="center"/>
          </w:tcPr>
          <w:p w14:paraId="68A9AC1F" w14:textId="432C9C58" w:rsidR="00945721" w:rsidRPr="008C56AB" w:rsidRDefault="00945721" w:rsidP="0094572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14392,75</w:t>
            </w:r>
          </w:p>
        </w:tc>
        <w:tc>
          <w:tcPr>
            <w:tcW w:w="1164" w:type="dxa"/>
            <w:vAlign w:val="center"/>
          </w:tcPr>
          <w:p w14:paraId="503D0F68" w14:textId="77777777" w:rsidR="00945721" w:rsidRPr="008C56AB" w:rsidRDefault="00945721" w:rsidP="0094572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1039BE45" w:rsidR="00945721" w:rsidRPr="008C56AB" w:rsidRDefault="00945721" w:rsidP="0094572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65365,88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8028E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8028E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a02235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8028E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a03235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8028E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8028EF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a01237  \* MERGEFORMAT </w:instrText>
            </w:r>
            <w:r>
              <w:fldChar w:fldCharType="separate"/>
            </w:r>
            <w:r w:rsidR="00727BE8"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8028EF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a04237  \* MERGEFORMAT </w:instrText>
            </w:r>
            <w:r>
              <w:fldChar w:fldCharType="separate"/>
            </w:r>
            <w:r w:rsidR="00727BE8"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78DF64FB" w:rsidR="00727BE8" w:rsidRPr="008C56AB" w:rsidRDefault="00945721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34506,18</w:t>
            </w:r>
          </w:p>
        </w:tc>
        <w:tc>
          <w:tcPr>
            <w:tcW w:w="1769" w:type="dxa"/>
            <w:vAlign w:val="center"/>
          </w:tcPr>
          <w:p w14:paraId="63F578A6" w14:textId="3EB6B0DE" w:rsidR="00727BE8" w:rsidRPr="008C56AB" w:rsidRDefault="00945721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4541,31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14452A86" w:rsidR="00727BE8" w:rsidRPr="008C56AB" w:rsidRDefault="00945721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39047,49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2CBABFB7" w:rsidR="00727BE8" w:rsidRPr="008C56AB" w:rsidRDefault="00945721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t>61344,17</w:t>
            </w:r>
          </w:p>
        </w:tc>
        <w:tc>
          <w:tcPr>
            <w:tcW w:w="2835" w:type="dxa"/>
            <w:vAlign w:val="center"/>
          </w:tcPr>
          <w:p w14:paraId="3FB70F96" w14:textId="4C509AD3" w:rsidR="00727BE8" w:rsidRPr="008C56AB" w:rsidRDefault="00945721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61264,75</w:t>
            </w: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07606B23" w:rsidR="00727BE8" w:rsidRPr="008C56AB" w:rsidRDefault="00945721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t>61344,17</w:t>
            </w:r>
          </w:p>
        </w:tc>
        <w:tc>
          <w:tcPr>
            <w:tcW w:w="2835" w:type="dxa"/>
            <w:vAlign w:val="center"/>
          </w:tcPr>
          <w:p w14:paraId="4B770D9B" w14:textId="29AF3960" w:rsidR="00727BE8" w:rsidRPr="008C56AB" w:rsidRDefault="00945721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61264,75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8028EF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8028EF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8028EF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a04431s12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8028EF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a04431s12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6AE74312" w:rsidR="00727BE8" w:rsidRPr="008C56AB" w:rsidRDefault="00945721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t>61344,17</w:t>
            </w:r>
          </w:p>
        </w:tc>
        <w:tc>
          <w:tcPr>
            <w:tcW w:w="2835" w:type="dxa"/>
            <w:vAlign w:val="center"/>
          </w:tcPr>
          <w:p w14:paraId="0614EA5E" w14:textId="1CEE730B" w:rsidR="00727BE8" w:rsidRPr="008C56AB" w:rsidRDefault="00945721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61264,75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8028E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a01260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8028E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a03260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8028E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s03260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37C6DC18" w:rsidR="00727BE8" w:rsidRPr="00E05001" w:rsidRDefault="00187A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C4019EF" w14:textId="3E11F183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2FC50F" w14:textId="516AF8EB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0FDC3068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76537A" w14:textId="0D39C1E1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6D588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7BCF7BC6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CCCBB" w14:textId="77777777" w:rsidR="00197971" w:rsidRDefault="00197971">
      <w:r>
        <w:separator/>
      </w:r>
    </w:p>
  </w:endnote>
  <w:endnote w:type="continuationSeparator" w:id="0">
    <w:p w14:paraId="495426E9" w14:textId="77777777" w:rsidR="00197971" w:rsidRDefault="00197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CA358" w14:textId="77777777" w:rsidR="00197971" w:rsidRDefault="00197971">
      <w:r>
        <w:separator/>
      </w:r>
    </w:p>
  </w:footnote>
  <w:footnote w:type="continuationSeparator" w:id="0">
    <w:p w14:paraId="3F25096C" w14:textId="77777777" w:rsidR="00197971" w:rsidRDefault="00197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88171">
    <w:abstractNumId w:val="13"/>
  </w:num>
  <w:num w:numId="2" w16cid:durableId="597249723">
    <w:abstractNumId w:val="17"/>
  </w:num>
  <w:num w:numId="3" w16cid:durableId="543716291">
    <w:abstractNumId w:val="8"/>
  </w:num>
  <w:num w:numId="4" w16cid:durableId="316420955">
    <w:abstractNumId w:val="7"/>
  </w:num>
  <w:num w:numId="5" w16cid:durableId="83299227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804064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1861040">
    <w:abstractNumId w:val="20"/>
  </w:num>
  <w:num w:numId="8" w16cid:durableId="1041325862">
    <w:abstractNumId w:val="10"/>
  </w:num>
  <w:num w:numId="9" w16cid:durableId="2043898220">
    <w:abstractNumId w:val="0"/>
  </w:num>
  <w:num w:numId="10" w16cid:durableId="682391209">
    <w:abstractNumId w:val="19"/>
  </w:num>
  <w:num w:numId="11" w16cid:durableId="2102481582">
    <w:abstractNumId w:val="6"/>
  </w:num>
  <w:num w:numId="12" w16cid:durableId="130633830">
    <w:abstractNumId w:val="9"/>
  </w:num>
  <w:num w:numId="13" w16cid:durableId="522134289">
    <w:abstractNumId w:val="12"/>
  </w:num>
  <w:num w:numId="14" w16cid:durableId="2136873463">
    <w:abstractNumId w:val="15"/>
  </w:num>
  <w:num w:numId="15" w16cid:durableId="725030792">
    <w:abstractNumId w:val="14"/>
  </w:num>
  <w:num w:numId="16" w16cid:durableId="1735622645">
    <w:abstractNumId w:val="2"/>
  </w:num>
  <w:num w:numId="17" w16cid:durableId="3561322">
    <w:abstractNumId w:val="4"/>
  </w:num>
  <w:num w:numId="18" w16cid:durableId="747657871">
    <w:abstractNumId w:val="11"/>
  </w:num>
  <w:num w:numId="19" w16cid:durableId="267082317">
    <w:abstractNumId w:val="5"/>
  </w:num>
  <w:num w:numId="20" w16cid:durableId="1382629135">
    <w:abstractNumId w:val="18"/>
  </w:num>
  <w:num w:numId="21" w16cid:durableId="1370765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87A66"/>
    <w:rsid w:val="0019621E"/>
    <w:rsid w:val="00197971"/>
    <w:rsid w:val="00197E0F"/>
    <w:rsid w:val="001A1E3F"/>
    <w:rsid w:val="001B51FA"/>
    <w:rsid w:val="001C3F86"/>
    <w:rsid w:val="001D225C"/>
    <w:rsid w:val="001D2AB6"/>
    <w:rsid w:val="001D430F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5368"/>
    <w:rsid w:val="003277F2"/>
    <w:rsid w:val="00337128"/>
    <w:rsid w:val="00337BB7"/>
    <w:rsid w:val="00344831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C71E0"/>
    <w:rsid w:val="007E020B"/>
    <w:rsid w:val="007F0FEA"/>
    <w:rsid w:val="007F1872"/>
    <w:rsid w:val="007F63F2"/>
    <w:rsid w:val="00801080"/>
    <w:rsid w:val="008028EF"/>
    <w:rsid w:val="00820918"/>
    <w:rsid w:val="0083409F"/>
    <w:rsid w:val="0086010C"/>
    <w:rsid w:val="00862D90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45721"/>
    <w:rsid w:val="00951CD2"/>
    <w:rsid w:val="0096055A"/>
    <w:rsid w:val="00973A02"/>
    <w:rsid w:val="009838F5"/>
    <w:rsid w:val="009A278B"/>
    <w:rsid w:val="009B2280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A02DF7"/>
    <w:rsid w:val="00A052AA"/>
    <w:rsid w:val="00A0740D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4140"/>
    <w:rsid w:val="00B44D10"/>
    <w:rsid w:val="00B461FE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48A8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1521"/>
    <w:rsid w:val="00E85CCA"/>
    <w:rsid w:val="00E9202B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2758</Words>
  <Characters>31569</Characters>
  <Application>Microsoft Office Word</Application>
  <DocSecurity>0</DocSecurity>
  <Lines>263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1</cp:lastModifiedBy>
  <cp:revision>2</cp:revision>
  <cp:lastPrinted>2020-02-10T14:26:00Z</cp:lastPrinted>
  <dcterms:created xsi:type="dcterms:W3CDTF">2023-05-11T07:59:00Z</dcterms:created>
  <dcterms:modified xsi:type="dcterms:W3CDTF">2023-05-11T07:59:00Z</dcterms:modified>
</cp:coreProperties>
</file>