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8028E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E909F69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9B2280">
                                    <w:rPr>
                                      <w:rFonts w:ascii="Arial" w:hAnsi="Arial" w:cs="Arial"/>
                                    </w:rPr>
                                    <w:t>36122181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E909F69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9B2280">
                              <w:rPr>
                                <w:rFonts w:ascii="Arial" w:hAnsi="Arial" w:cs="Arial"/>
                              </w:rPr>
                              <w:t>36122181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3EEF81D5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2022149921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1D8E20D" w:rsidR="00862D90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č. 2390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1D8E20D" w:rsidR="00862D90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Spoločenstvo vlastníkov bytov č. 2390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1A0B4202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1A0B4202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615FE83" w:rsidR="00727BE8" w:rsidRDefault="009B2280" w:rsidP="00944C3D">
                                  <w:r>
                                    <w:t>2390</w:t>
                                  </w:r>
                                </w:p>
                                <w:p w14:paraId="306BEE50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615FE83" w:rsidR="00727BE8" w:rsidRDefault="009B2280" w:rsidP="00944C3D">
                            <w:r>
                              <w:t>2390</w:t>
                            </w:r>
                          </w:p>
                          <w:p w14:paraId="306BEE50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5B3272E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15B3272E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2E6FB623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2E6FB623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33DD12E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B2280">
              <w:rPr>
                <w:rFonts w:ascii="Arial" w:hAnsi="Arial"/>
                <w:lang w:eastAsia="sk-SK"/>
              </w:rPr>
              <w:t>11.05.2023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E89ABF3" w:rsidR="00727BE8" w:rsidRPr="008D0433" w:rsidRDefault="009B2280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PhDr. Mária Turčanová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2963B4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14237799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49919B81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proofErr w:type="spellStart"/>
            <w:r w:rsidR="00D948A8">
              <w:rPr>
                <w:rFonts w:ascii="Arial" w:hAnsi="Arial" w:cs="Arial"/>
                <w:sz w:val="16"/>
                <w:szCs w:val="16"/>
              </w:rPr>
              <w:t>Uniqua</w:t>
            </w:r>
            <w:proofErr w:type="spellEnd"/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63AF9B3A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41,06</w:t>
            </w:r>
          </w:p>
        </w:tc>
        <w:tc>
          <w:tcPr>
            <w:tcW w:w="1325" w:type="dxa"/>
            <w:vAlign w:val="center"/>
          </w:tcPr>
          <w:p w14:paraId="455CC3B4" w14:textId="35718C52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5563,50</w:t>
            </w:r>
          </w:p>
        </w:tc>
        <w:tc>
          <w:tcPr>
            <w:tcW w:w="1234" w:type="dxa"/>
            <w:vAlign w:val="center"/>
          </w:tcPr>
          <w:p w14:paraId="12CCB40C" w14:textId="36459FAE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5455,15</w:t>
            </w:r>
          </w:p>
        </w:tc>
        <w:tc>
          <w:tcPr>
            <w:tcW w:w="1978" w:type="dxa"/>
            <w:vAlign w:val="center"/>
          </w:tcPr>
          <w:p w14:paraId="5223FA2A" w14:textId="254F534D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149,41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A98F84E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69694,91</w:t>
            </w:r>
          </w:p>
        </w:tc>
        <w:tc>
          <w:tcPr>
            <w:tcW w:w="1325" w:type="dxa"/>
            <w:vAlign w:val="center"/>
          </w:tcPr>
          <w:p w14:paraId="01757B72" w14:textId="037E73BE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85704,08</w:t>
            </w:r>
          </w:p>
        </w:tc>
        <w:tc>
          <w:tcPr>
            <w:tcW w:w="1234" w:type="dxa"/>
            <w:vAlign w:val="center"/>
          </w:tcPr>
          <w:p w14:paraId="130D6BD4" w14:textId="6DD8C11A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84826,27</w:t>
            </w:r>
          </w:p>
        </w:tc>
        <w:tc>
          <w:tcPr>
            <w:tcW w:w="1978" w:type="dxa"/>
            <w:vAlign w:val="center"/>
          </w:tcPr>
          <w:p w14:paraId="04EE6C54" w14:textId="628FFCB7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70572,72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08A9C7CF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-351,88</w:t>
            </w:r>
          </w:p>
        </w:tc>
        <w:tc>
          <w:tcPr>
            <w:tcW w:w="1325" w:type="dxa"/>
            <w:vAlign w:val="center"/>
          </w:tcPr>
          <w:p w14:paraId="45A5E32E" w14:textId="171703D2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5891,88</w:t>
            </w:r>
          </w:p>
        </w:tc>
        <w:tc>
          <w:tcPr>
            <w:tcW w:w="1234" w:type="dxa"/>
            <w:vAlign w:val="center"/>
          </w:tcPr>
          <w:p w14:paraId="08093853" w14:textId="24F2972D" w:rsidR="00727BE8" w:rsidRPr="008C56AB" w:rsidRDefault="00D948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5540,00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341A3C19" w:rsidR="00727BE8" w:rsidRPr="008C56AB" w:rsidRDefault="00D948A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69384,09</w:t>
            </w:r>
          </w:p>
        </w:tc>
        <w:tc>
          <w:tcPr>
            <w:tcW w:w="1325" w:type="dxa"/>
            <w:vAlign w:val="center"/>
          </w:tcPr>
          <w:p w14:paraId="3AD3C014" w14:textId="2A6123C9" w:rsidR="00727BE8" w:rsidRPr="008C56AB" w:rsidRDefault="00D948A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97159,46</w:t>
            </w:r>
          </w:p>
        </w:tc>
        <w:tc>
          <w:tcPr>
            <w:tcW w:w="1234" w:type="dxa"/>
            <w:vAlign w:val="center"/>
          </w:tcPr>
          <w:p w14:paraId="687C98BA" w14:textId="711F5302" w:rsidR="00727BE8" w:rsidRPr="008C56AB" w:rsidRDefault="00D948A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95821,42</w:t>
            </w:r>
          </w:p>
        </w:tc>
        <w:tc>
          <w:tcPr>
            <w:tcW w:w="1978" w:type="dxa"/>
            <w:vAlign w:val="center"/>
          </w:tcPr>
          <w:p w14:paraId="0EFC1321" w14:textId="162BDAB2" w:rsidR="00727BE8" w:rsidRPr="008C56AB" w:rsidRDefault="00D948A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70722,13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8028EF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7A4F9A0E" w:rsidR="00727BE8" w:rsidRPr="008C56AB" w:rsidRDefault="00D948A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95035,41</w:t>
            </w:r>
          </w:p>
        </w:tc>
        <w:tc>
          <w:tcPr>
            <w:tcW w:w="2883" w:type="dxa"/>
            <w:vAlign w:val="center"/>
          </w:tcPr>
          <w:p w14:paraId="2A652F80" w14:textId="5695AE23" w:rsidR="00727BE8" w:rsidRPr="008C56AB" w:rsidRDefault="009457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78447,67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5F76504" w:rsidR="00727BE8" w:rsidRPr="008C56AB" w:rsidRDefault="00D948A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95035,41</w:t>
            </w:r>
          </w:p>
        </w:tc>
        <w:tc>
          <w:tcPr>
            <w:tcW w:w="2883" w:type="dxa"/>
            <w:vAlign w:val="center"/>
          </w:tcPr>
          <w:p w14:paraId="1AEDC663" w14:textId="0D45BDBE" w:rsidR="00727BE8" w:rsidRPr="008C56AB" w:rsidRDefault="0094572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78447,67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4553DBA" w:rsidR="00727BE8" w:rsidRPr="008C56AB" w:rsidRDefault="009457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52060,83</w:t>
            </w:r>
          </w:p>
        </w:tc>
        <w:tc>
          <w:tcPr>
            <w:tcW w:w="1195" w:type="dxa"/>
            <w:vAlign w:val="center"/>
          </w:tcPr>
          <w:p w14:paraId="592E69A0" w14:textId="48BE7147" w:rsidR="00727BE8" w:rsidRPr="008C56AB" w:rsidRDefault="009457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27697,80</w:t>
            </w:r>
          </w:p>
        </w:tc>
        <w:tc>
          <w:tcPr>
            <w:tcW w:w="1195" w:type="dxa"/>
            <w:vAlign w:val="center"/>
          </w:tcPr>
          <w:p w14:paraId="64970BD8" w14:textId="47E7AC2D" w:rsidR="00727BE8" w:rsidRPr="008C56AB" w:rsidRDefault="009457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14392,75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399E0628" w:rsidR="00727BE8" w:rsidRPr="008C56AB" w:rsidRDefault="009457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65365,88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5318621A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52060,83</w:t>
            </w:r>
          </w:p>
        </w:tc>
        <w:tc>
          <w:tcPr>
            <w:tcW w:w="1195" w:type="dxa"/>
            <w:vAlign w:val="center"/>
          </w:tcPr>
          <w:p w14:paraId="042709A5" w14:textId="162E20B6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27697,80</w:t>
            </w:r>
          </w:p>
        </w:tc>
        <w:tc>
          <w:tcPr>
            <w:tcW w:w="1195" w:type="dxa"/>
            <w:vAlign w:val="center"/>
          </w:tcPr>
          <w:p w14:paraId="68A9AC1F" w14:textId="432C9C58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14392,75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1039BE45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65365,88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8028E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8028E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78DF64FB" w:rsidR="00727BE8" w:rsidRPr="008C56AB" w:rsidRDefault="00945721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34506,18</w:t>
            </w:r>
          </w:p>
        </w:tc>
        <w:tc>
          <w:tcPr>
            <w:tcW w:w="1769" w:type="dxa"/>
            <w:vAlign w:val="center"/>
          </w:tcPr>
          <w:p w14:paraId="63F578A6" w14:textId="3EB6B0DE" w:rsidR="00727BE8" w:rsidRPr="008C56AB" w:rsidRDefault="0094572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4541,31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4452A86" w:rsidR="00727BE8" w:rsidRPr="008C56AB" w:rsidRDefault="0094572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39047,49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CBABFB7" w:rsidR="00727BE8" w:rsidRPr="008C56AB" w:rsidRDefault="009457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61344,17</w:t>
            </w:r>
          </w:p>
        </w:tc>
        <w:tc>
          <w:tcPr>
            <w:tcW w:w="2835" w:type="dxa"/>
            <w:vAlign w:val="center"/>
          </w:tcPr>
          <w:p w14:paraId="3FB70F96" w14:textId="4C509AD3" w:rsidR="00727BE8" w:rsidRPr="008C56AB" w:rsidRDefault="009457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61264,75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07606B23" w:rsidR="00727BE8" w:rsidRPr="008C56AB" w:rsidRDefault="0094572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61344,17</w:t>
            </w:r>
          </w:p>
        </w:tc>
        <w:tc>
          <w:tcPr>
            <w:tcW w:w="2835" w:type="dxa"/>
            <w:vAlign w:val="center"/>
          </w:tcPr>
          <w:p w14:paraId="4B770D9B" w14:textId="29AF3960" w:rsidR="00727BE8" w:rsidRPr="008C56AB" w:rsidRDefault="0094572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61264,75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8028E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8028E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8028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8028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AE74312" w:rsidR="00727BE8" w:rsidRPr="008C56AB" w:rsidRDefault="009457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61344,17</w:t>
            </w:r>
          </w:p>
        </w:tc>
        <w:tc>
          <w:tcPr>
            <w:tcW w:w="2835" w:type="dxa"/>
            <w:vAlign w:val="center"/>
          </w:tcPr>
          <w:p w14:paraId="0614EA5E" w14:textId="1CEE730B" w:rsidR="00727BE8" w:rsidRPr="008C56AB" w:rsidRDefault="009457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61264,75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8028E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8028E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FDC3068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0D39C1E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7BCF7BC6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CCCBB" w14:textId="77777777" w:rsidR="00197971" w:rsidRDefault="00197971">
      <w:r>
        <w:separator/>
      </w:r>
    </w:p>
  </w:endnote>
  <w:endnote w:type="continuationSeparator" w:id="0">
    <w:p w14:paraId="495426E9" w14:textId="77777777" w:rsidR="00197971" w:rsidRDefault="00197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CA358" w14:textId="77777777" w:rsidR="00197971" w:rsidRDefault="00197971">
      <w:r>
        <w:separator/>
      </w:r>
    </w:p>
  </w:footnote>
  <w:footnote w:type="continuationSeparator" w:id="0">
    <w:p w14:paraId="3F25096C" w14:textId="77777777" w:rsidR="00197971" w:rsidRDefault="001979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2758</Words>
  <Characters>31569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2023-05-11T07:59:00Z</dcterms:created>
  <dcterms:modified xsi:type="dcterms:W3CDTF">2023-05-11T07:59:00Z</dcterms:modified>
</cp:coreProperties>
</file>