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6"/>
        <w:gridCol w:w="354"/>
        <w:gridCol w:w="276"/>
        <w:gridCol w:w="257"/>
        <w:gridCol w:w="276"/>
        <w:gridCol w:w="276"/>
        <w:gridCol w:w="276"/>
        <w:gridCol w:w="276"/>
        <w:gridCol w:w="275"/>
        <w:gridCol w:w="356"/>
        <w:gridCol w:w="275"/>
        <w:gridCol w:w="275"/>
        <w:gridCol w:w="1217"/>
        <w:gridCol w:w="275"/>
        <w:gridCol w:w="275"/>
        <w:gridCol w:w="275"/>
        <w:gridCol w:w="275"/>
        <w:gridCol w:w="275"/>
        <w:gridCol w:w="275"/>
        <w:gridCol w:w="275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63"/>
        <w:gridCol w:w="377"/>
        <w:gridCol w:w="146"/>
        <w:gridCol w:w="146"/>
      </w:tblGrid>
      <w:tr w:rsidR="00B82BEA" w:rsidRPr="00ED0163" w14:paraId="30CCA3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D229D5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9B2280">
        <w:trPr>
          <w:trHeight w:val="371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783A9756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B2280">
              <w:t>31.12.2022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64BF66A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0C21587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1AADEC9F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457B4D6" w14:textId="77777777" w:rsidR="00727BE8" w:rsidRDefault="00704DEF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7053C40E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197CA6B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9B228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0C2F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12C1CD41" w14:textId="197CA6B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9B2280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1200AC20" w:rsidR="00727BE8" w:rsidRDefault="00862D90" w:rsidP="00944C3D">
                                  <w:r>
                                    <w:t>202</w:t>
                                  </w:r>
                                  <w:r w:rsidR="009B2280">
                                    <w:t>2</w:t>
                                  </w:r>
                                </w:p>
                                <w:p w14:paraId="7F362133" w14:textId="77777777" w:rsidR="009B2280" w:rsidRDefault="009B2280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1200AC20" w:rsidR="00727BE8" w:rsidRDefault="00862D90" w:rsidP="00944C3D">
                            <w:r>
                              <w:t>202</w:t>
                            </w:r>
                            <w:r w:rsidR="009B2280">
                              <w:t>2</w:t>
                            </w:r>
                          </w:p>
                          <w:p w14:paraId="7F362133" w14:textId="77777777" w:rsidR="009B2280" w:rsidRDefault="009B2280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261C7EEB" w:rsidR="00727BE8" w:rsidRDefault="009B2280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261C7EEB" w:rsidR="00727BE8" w:rsidRDefault="009B2280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2EABA2EC" w:rsidR="00727BE8" w:rsidRDefault="009B2280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2EABA2EC" w:rsidR="00727BE8" w:rsidRDefault="009B2280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1C7FAF56" w:rsidR="00727BE8" w:rsidRDefault="009B2280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1C7FAF56" w:rsidR="00727BE8" w:rsidRDefault="009B2280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42DDAA8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70EC662B" w:rsidR="00727BE8" w:rsidRDefault="009B2280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70EC662B" w:rsidR="00727BE8" w:rsidRDefault="009B2280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286513BF" w:rsidR="00727BE8" w:rsidRDefault="009B2280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286513BF" w:rsidR="00727BE8" w:rsidRDefault="009B2280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8535AE3" w:rsidR="00727BE8" w:rsidRPr="00ED0163" w:rsidRDefault="009B2280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5AA49E22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09F76"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7A336C4A" w:rsidR="00727BE8" w:rsidRPr="00391121" w:rsidRDefault="006370B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6370BB">
                                    <w:rPr>
                                      <w:rFonts w:ascii="Arial" w:hAnsi="Arial" w:cs="Arial"/>
                                    </w:rPr>
                                    <w:t>36127361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7273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7A336C4A" w:rsidR="00727BE8" w:rsidRPr="00391121" w:rsidRDefault="006370B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370BB">
                              <w:rPr>
                                <w:rFonts w:ascii="Arial" w:hAnsi="Arial" w:cs="Arial"/>
                              </w:rPr>
                              <w:t>36127361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5458FCA0" w:rsidR="00727BE8" w:rsidRPr="00ED0163" w:rsidRDefault="006370BB" w:rsidP="00503750">
            <w:pPr>
              <w:rPr>
                <w:rFonts w:ascii="Arial" w:hAnsi="Arial"/>
                <w:lang w:eastAsia="sk-SK"/>
              </w:rPr>
            </w:pPr>
            <w:r w:rsidRPr="006370BB">
              <w:rPr>
                <w:rFonts w:ascii="Arial" w:hAnsi="Arial"/>
                <w:lang w:eastAsia="sk-SK"/>
              </w:rPr>
              <w:t>2021618841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1069085C" w:rsidR="00862D90" w:rsidRPr="00391121" w:rsidRDefault="006370B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7"/>
                                      <w:szCs w:val="17"/>
                                    </w:rPr>
                                    <w:t>Spoločenstvo vlastníkov bytov JUH č. 237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1069085C" w:rsidR="00862D90" w:rsidRPr="00391121" w:rsidRDefault="006370B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7"/>
                                <w:szCs w:val="17"/>
                              </w:rPr>
                              <w:t>Spoločenstvo vlastníkov bytov JUH č. 237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3449488C" w:rsidR="00727BE8" w:rsidRPr="00391121" w:rsidRDefault="006370B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7"/>
                                      <w:szCs w:val="17"/>
                                    </w:rPr>
                                    <w:t>Halalovka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3449488C" w:rsidR="00727BE8" w:rsidRPr="00391121" w:rsidRDefault="006370B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7"/>
                                <w:szCs w:val="17"/>
                              </w:rPr>
                              <w:t>Halalovka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6BEE50" w14:textId="1975DDD4" w:rsidR="009B2280" w:rsidRDefault="006370BB" w:rsidP="00944C3D">
                                  <w:r>
                                    <w:t>2370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306BEE50" w14:textId="1975DDD4" w:rsidR="009B2280" w:rsidRDefault="006370BB" w:rsidP="00944C3D">
                            <w:r>
                              <w:t>2370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1DEB4B50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6F55C8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7A9C7B7E" w:rsidR="00727BE8" w:rsidRPr="00391121" w:rsidRDefault="006A4A0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9110</w:t>
                                  </w:r>
                                  <w:r w:rsidR="006370BB"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1225778" w14:textId="7A9C7B7E" w:rsidR="00727BE8" w:rsidRPr="00391121" w:rsidRDefault="006A4A0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9110</w:t>
                            </w:r>
                            <w:r w:rsidR="006370BB"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6050300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6D970984" w:rsidR="00727BE8" w:rsidRPr="00391121" w:rsidRDefault="006A4A0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AA2833D" w14:textId="6D970984" w:rsidR="00727BE8" w:rsidRPr="00391121" w:rsidRDefault="006A4A0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3C22F008" w:rsidR="00727BE8" w:rsidRPr="00391121" w:rsidRDefault="009B22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0911 140 689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3C22F008" w:rsidR="00727BE8" w:rsidRPr="00391121" w:rsidRDefault="009B22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0911 140 689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31AA6AA6" w:rsidR="00727BE8" w:rsidRPr="00391121" w:rsidRDefault="009B22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miroslava.obstova@eresproperty.sk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31AA6AA6" w:rsidR="00727BE8" w:rsidRPr="00391121" w:rsidRDefault="009B22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miroslava.obstova@eresproperty.sk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161A9DF9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9B2280">
              <w:rPr>
                <w:rFonts w:ascii="Arial" w:hAnsi="Arial"/>
                <w:lang w:eastAsia="sk-SK"/>
              </w:rPr>
              <w:t>1</w:t>
            </w:r>
            <w:r w:rsidR="006A4A0B">
              <w:rPr>
                <w:rFonts w:ascii="Arial" w:hAnsi="Arial"/>
                <w:lang w:eastAsia="sk-SK"/>
              </w:rPr>
              <w:t>6</w:t>
            </w:r>
            <w:r w:rsidR="009B2280">
              <w:rPr>
                <w:rFonts w:ascii="Arial" w:hAnsi="Arial"/>
                <w:lang w:eastAsia="sk-SK"/>
              </w:rPr>
              <w:t>.05.2023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B122236" w14:textId="640C268C" w:rsidR="006370BB" w:rsidRPr="006370BB" w:rsidRDefault="00727BE8" w:rsidP="006370BB">
      <w:pPr>
        <w:ind w:left="426"/>
        <w:rPr>
          <w:rFonts w:ascii="Arial" w:hAnsi="Arial" w:cs="Arial"/>
          <w:color w:val="000000"/>
          <w:sz w:val="24"/>
          <w:szCs w:val="24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proofErr w:type="spellStart"/>
      <w:r w:rsidR="006370BB" w:rsidRPr="006370BB">
        <w:rPr>
          <w:rFonts w:ascii="Arial" w:hAnsi="Arial" w:cs="Arial"/>
          <w:color w:val="000000"/>
          <w:sz w:val="24"/>
          <w:szCs w:val="24"/>
        </w:rPr>
        <w:t>Halalovka</w:t>
      </w:r>
      <w:proofErr w:type="spellEnd"/>
      <w:r w:rsidR="006370BB" w:rsidRPr="006370BB">
        <w:rPr>
          <w:rFonts w:ascii="Arial" w:hAnsi="Arial" w:cs="Arial"/>
          <w:color w:val="000000"/>
          <w:sz w:val="24"/>
          <w:szCs w:val="24"/>
        </w:rPr>
        <w:t xml:space="preserve"> 2370, 91108 Trenčín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0FD9AD90" w:rsidR="00727BE8" w:rsidRPr="008D0433" w:rsidRDefault="006370BB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Ing. PhD. Peter </w:t>
            </w: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Marchevka</w:t>
            </w:r>
            <w:proofErr w:type="spellEnd"/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3C906396" w:rsidR="00727BE8" w:rsidRPr="008D0433" w:rsidRDefault="006370B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49" w:type="dxa"/>
            <w:vAlign w:val="center"/>
          </w:tcPr>
          <w:p w14:paraId="4B94F45B" w14:textId="356F14FF" w:rsidR="00727BE8" w:rsidRPr="008D0433" w:rsidRDefault="006370B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686C0C5F" w:rsidR="00727BE8" w:rsidRPr="008D0433" w:rsidRDefault="009B228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2FAFEF51" w:rsidR="00727BE8" w:rsidRPr="008D0433" w:rsidRDefault="009B228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3EAE1B4A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Poistná zmluva </w:t>
            </w:r>
            <w:r w:rsidR="00535EFD">
              <w:rPr>
                <w:rFonts w:ascii="Arial" w:hAnsi="Arial" w:cs="Arial"/>
                <w:sz w:val="16"/>
                <w:szCs w:val="16"/>
              </w:rPr>
              <w:t>Allianz – slov. poisťovňa</w:t>
            </w:r>
            <w:r w:rsidR="00D948A8">
              <w:rPr>
                <w:rFonts w:ascii="Arial" w:hAnsi="Arial" w:cs="Arial"/>
                <w:sz w:val="16"/>
                <w:szCs w:val="16"/>
              </w:rPr>
              <w:t xml:space="preserve">, a. s. 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2E7A53D9" w:rsidR="00727BE8" w:rsidRPr="008C56AB" w:rsidRDefault="006370B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296,68</w:t>
            </w:r>
          </w:p>
        </w:tc>
        <w:tc>
          <w:tcPr>
            <w:tcW w:w="1325" w:type="dxa"/>
            <w:vAlign w:val="center"/>
          </w:tcPr>
          <w:p w14:paraId="455CC3B4" w14:textId="3B9B9D4D" w:rsidR="00727BE8" w:rsidRPr="008C56AB" w:rsidRDefault="006370B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300,00</w:t>
            </w:r>
          </w:p>
        </w:tc>
        <w:tc>
          <w:tcPr>
            <w:tcW w:w="1234" w:type="dxa"/>
            <w:vAlign w:val="center"/>
          </w:tcPr>
          <w:p w14:paraId="12CCB40C" w14:textId="42760E70" w:rsidR="00727BE8" w:rsidRPr="008C56AB" w:rsidRDefault="006370B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551,32</w:t>
            </w:r>
          </w:p>
        </w:tc>
        <w:tc>
          <w:tcPr>
            <w:tcW w:w="1978" w:type="dxa"/>
            <w:vAlign w:val="center"/>
          </w:tcPr>
          <w:p w14:paraId="5223FA2A" w14:textId="338007C5" w:rsidR="00727BE8" w:rsidRPr="008C56AB" w:rsidRDefault="006370B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45,36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07554729" w:rsidR="00727BE8" w:rsidRPr="008C56AB" w:rsidRDefault="006370B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84 978,88</w:t>
            </w:r>
          </w:p>
        </w:tc>
        <w:tc>
          <w:tcPr>
            <w:tcW w:w="1325" w:type="dxa"/>
            <w:vAlign w:val="center"/>
          </w:tcPr>
          <w:p w14:paraId="01757B72" w14:textId="08355931" w:rsidR="00727BE8" w:rsidRPr="008C56AB" w:rsidRDefault="006370B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104 699,52</w:t>
            </w:r>
          </w:p>
        </w:tc>
        <w:tc>
          <w:tcPr>
            <w:tcW w:w="1234" w:type="dxa"/>
            <w:vAlign w:val="center"/>
          </w:tcPr>
          <w:p w14:paraId="130D6BD4" w14:textId="1F931A6C" w:rsidR="00727BE8" w:rsidRPr="008C56AB" w:rsidRDefault="006370B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160836,31</w:t>
            </w:r>
          </w:p>
        </w:tc>
        <w:tc>
          <w:tcPr>
            <w:tcW w:w="1978" w:type="dxa"/>
            <w:vAlign w:val="center"/>
          </w:tcPr>
          <w:p w14:paraId="04EE6C54" w14:textId="4A1F3206" w:rsidR="00727BE8" w:rsidRPr="008C56AB" w:rsidRDefault="006370B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28 842,09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255BC378" w:rsidR="00727BE8" w:rsidRPr="008C56AB" w:rsidRDefault="00304FD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325" w:type="dxa"/>
            <w:vAlign w:val="center"/>
          </w:tcPr>
          <w:p w14:paraId="45A5E32E" w14:textId="0E4015F4" w:rsidR="00727BE8" w:rsidRPr="008C56AB" w:rsidRDefault="006370B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300,00</w:t>
            </w:r>
          </w:p>
        </w:tc>
        <w:tc>
          <w:tcPr>
            <w:tcW w:w="1234" w:type="dxa"/>
            <w:vAlign w:val="center"/>
          </w:tcPr>
          <w:p w14:paraId="08093853" w14:textId="06BC396C" w:rsidR="00727BE8" w:rsidRPr="008C56AB" w:rsidRDefault="006370B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300,00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1208FE19" w:rsidR="00727BE8" w:rsidRPr="008C56AB" w:rsidRDefault="006370BB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85 275,56</w:t>
            </w:r>
          </w:p>
        </w:tc>
        <w:tc>
          <w:tcPr>
            <w:tcW w:w="1325" w:type="dxa"/>
            <w:vAlign w:val="center"/>
          </w:tcPr>
          <w:p w14:paraId="3AD3C014" w14:textId="01948D7C" w:rsidR="00727BE8" w:rsidRPr="008C56AB" w:rsidRDefault="006370BB" w:rsidP="006A4A0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105 299,52</w:t>
            </w:r>
          </w:p>
        </w:tc>
        <w:tc>
          <w:tcPr>
            <w:tcW w:w="1234" w:type="dxa"/>
            <w:vAlign w:val="center"/>
          </w:tcPr>
          <w:p w14:paraId="687C98BA" w14:textId="1476F0CF" w:rsidR="00727BE8" w:rsidRPr="008C56AB" w:rsidRDefault="006370BB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161 687,63</w:t>
            </w:r>
          </w:p>
        </w:tc>
        <w:tc>
          <w:tcPr>
            <w:tcW w:w="1978" w:type="dxa"/>
            <w:vAlign w:val="center"/>
          </w:tcPr>
          <w:p w14:paraId="0EFC1321" w14:textId="128B37F3" w:rsidR="00727BE8" w:rsidRPr="008C56AB" w:rsidRDefault="006370BB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28887,45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065CDF2F" w:rsidR="00727BE8" w:rsidRPr="008C56AB" w:rsidRDefault="006370BB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79 625,34</w:t>
            </w:r>
          </w:p>
        </w:tc>
        <w:tc>
          <w:tcPr>
            <w:tcW w:w="2883" w:type="dxa"/>
            <w:vAlign w:val="center"/>
          </w:tcPr>
          <w:p w14:paraId="2A652F80" w14:textId="675907A0" w:rsidR="00727BE8" w:rsidRPr="008C56AB" w:rsidRDefault="00863F6A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37114,60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6F80C470" w:rsidR="00727BE8" w:rsidRPr="008C56AB" w:rsidRDefault="006370BB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79 625,34</w:t>
            </w:r>
          </w:p>
        </w:tc>
        <w:tc>
          <w:tcPr>
            <w:tcW w:w="2883" w:type="dxa"/>
            <w:vAlign w:val="center"/>
          </w:tcPr>
          <w:p w14:paraId="1AEDC663" w14:textId="5439A516" w:rsidR="00727BE8" w:rsidRPr="008C56AB" w:rsidRDefault="00863F6A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37114,60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351DFFB1" w:rsidR="00727BE8" w:rsidRPr="008C56AB" w:rsidRDefault="00863F6A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72 505,43</w:t>
            </w:r>
          </w:p>
        </w:tc>
        <w:tc>
          <w:tcPr>
            <w:tcW w:w="1195" w:type="dxa"/>
            <w:vAlign w:val="center"/>
          </w:tcPr>
          <w:p w14:paraId="592E69A0" w14:textId="0F858BF9" w:rsidR="00727BE8" w:rsidRPr="008C56AB" w:rsidRDefault="00863F6A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31 610,49</w:t>
            </w:r>
          </w:p>
        </w:tc>
        <w:tc>
          <w:tcPr>
            <w:tcW w:w="1195" w:type="dxa"/>
            <w:vAlign w:val="center"/>
          </w:tcPr>
          <w:p w14:paraId="64970BD8" w14:textId="627320B7" w:rsidR="00727BE8" w:rsidRPr="008C56AB" w:rsidRDefault="00863F6A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92 573,00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3C1B8FBB" w:rsidR="00727BE8" w:rsidRPr="008C56AB" w:rsidRDefault="00863F6A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32 666,32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945721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945721" w:rsidRPr="00050529" w:rsidRDefault="00945721" w:rsidP="00945721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377B73A0" w:rsidR="00945721" w:rsidRPr="008C56AB" w:rsidRDefault="00863F6A" w:rsidP="0094572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72 505,43</w:t>
            </w:r>
          </w:p>
        </w:tc>
        <w:tc>
          <w:tcPr>
            <w:tcW w:w="1195" w:type="dxa"/>
            <w:vAlign w:val="center"/>
          </w:tcPr>
          <w:p w14:paraId="042709A5" w14:textId="623BB4E0" w:rsidR="00945721" w:rsidRPr="008C56AB" w:rsidRDefault="00863F6A" w:rsidP="0094572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31 610,49</w:t>
            </w:r>
          </w:p>
        </w:tc>
        <w:tc>
          <w:tcPr>
            <w:tcW w:w="1195" w:type="dxa"/>
            <w:vAlign w:val="center"/>
          </w:tcPr>
          <w:p w14:paraId="68A9AC1F" w14:textId="323E84A2" w:rsidR="00945721" w:rsidRPr="008C56AB" w:rsidRDefault="00863F6A" w:rsidP="0094572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92 573,00</w:t>
            </w:r>
          </w:p>
        </w:tc>
        <w:tc>
          <w:tcPr>
            <w:tcW w:w="1164" w:type="dxa"/>
            <w:vAlign w:val="center"/>
          </w:tcPr>
          <w:p w14:paraId="503D0F68" w14:textId="77777777" w:rsidR="00945721" w:rsidRPr="008C56AB" w:rsidRDefault="00945721" w:rsidP="0094572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6BB57CE6" w:rsidR="00945721" w:rsidRPr="008C56AB" w:rsidRDefault="00863F6A" w:rsidP="0094572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32 666,32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05673129" w:rsidR="00727BE8" w:rsidRPr="008C56AB" w:rsidRDefault="00DC3BAD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769" w:type="dxa"/>
            <w:vAlign w:val="center"/>
          </w:tcPr>
          <w:p w14:paraId="63F578A6" w14:textId="187A6D3A" w:rsidR="00727BE8" w:rsidRPr="008C56AB" w:rsidRDefault="00A03829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53A192C7" w:rsidR="00727BE8" w:rsidRPr="008C56AB" w:rsidRDefault="00A03829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67589FAA" w:rsidR="00727BE8" w:rsidRPr="008C56AB" w:rsidRDefault="00863F6A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64 303,55</w:t>
            </w:r>
          </w:p>
        </w:tc>
        <w:tc>
          <w:tcPr>
            <w:tcW w:w="2835" w:type="dxa"/>
            <w:vAlign w:val="center"/>
          </w:tcPr>
          <w:p w14:paraId="3FB70F96" w14:textId="3C17502D" w:rsidR="00727BE8" w:rsidRPr="008C56AB" w:rsidRDefault="00863F6A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49 884,73</w:t>
            </w: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30A2243C" w:rsidR="00727BE8" w:rsidRPr="008C56AB" w:rsidRDefault="00863F6A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64 303,55</w:t>
            </w:r>
          </w:p>
        </w:tc>
        <w:tc>
          <w:tcPr>
            <w:tcW w:w="2835" w:type="dxa"/>
            <w:vAlign w:val="center"/>
          </w:tcPr>
          <w:p w14:paraId="4B770D9B" w14:textId="641EA69A" w:rsidR="00727BE8" w:rsidRPr="008C56AB" w:rsidRDefault="00863F6A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49 884,73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6BB90DBC" w:rsidR="00727BE8" w:rsidRPr="008C56AB" w:rsidRDefault="00863F6A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64 303,55</w:t>
            </w:r>
          </w:p>
        </w:tc>
        <w:tc>
          <w:tcPr>
            <w:tcW w:w="2835" w:type="dxa"/>
            <w:vAlign w:val="center"/>
          </w:tcPr>
          <w:p w14:paraId="0614EA5E" w14:textId="6551A52D" w:rsidR="00727BE8" w:rsidRPr="008C56AB" w:rsidRDefault="00863F6A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49 884,73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37C6DC18" w:rsidR="00727BE8" w:rsidRPr="00E05001" w:rsidRDefault="00187A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C4019EF" w14:textId="3E11F183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2FC50F" w14:textId="516AF8EB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4525744A" w:rsidR="00727BE8" w:rsidRPr="00E05001" w:rsidRDefault="00DC3BAD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376537A" w14:textId="2AEA5F0F" w:rsidR="00727BE8" w:rsidRPr="00E05001" w:rsidRDefault="00863F6A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32 666,32</w:t>
            </w:r>
          </w:p>
        </w:tc>
        <w:tc>
          <w:tcPr>
            <w:tcW w:w="1843" w:type="dxa"/>
            <w:vAlign w:val="center"/>
          </w:tcPr>
          <w:p w14:paraId="2D6D5885" w14:textId="636B9395" w:rsidR="00727BE8" w:rsidRPr="00E05001" w:rsidRDefault="00DC3BAD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 w:rsidR="00842294">
              <w:rPr>
                <w:rFonts w:ascii="Arial" w:hAnsi="Arial"/>
                <w:sz w:val="16"/>
                <w:szCs w:val="16"/>
              </w:rPr>
              <w:t>.00</w:t>
            </w: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0482D5E9" w:rsidR="00727BE8" w:rsidRPr="00E05001" w:rsidRDefault="00DC3BA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0E884E02" w14:textId="725E8935" w:rsidR="00727BE8" w:rsidRPr="00E05001" w:rsidRDefault="00863F6A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32 666,32</w:t>
            </w:r>
          </w:p>
        </w:tc>
        <w:tc>
          <w:tcPr>
            <w:tcW w:w="1843" w:type="dxa"/>
            <w:vAlign w:val="center"/>
          </w:tcPr>
          <w:p w14:paraId="1E2563C4" w14:textId="30D381F2" w:rsidR="00727BE8" w:rsidRPr="00E05001" w:rsidRDefault="00DC3BA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  <w:r w:rsidR="00842294">
              <w:rPr>
                <w:rFonts w:ascii="Arial" w:hAnsi="Arial"/>
                <w:b/>
                <w:sz w:val="16"/>
                <w:szCs w:val="16"/>
              </w:rPr>
              <w:t>.00</w:t>
            </w: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47812" w14:textId="77777777" w:rsidR="004C3D5A" w:rsidRDefault="004C3D5A">
      <w:r>
        <w:separator/>
      </w:r>
    </w:p>
  </w:endnote>
  <w:endnote w:type="continuationSeparator" w:id="0">
    <w:p w14:paraId="777145BB" w14:textId="77777777" w:rsidR="004C3D5A" w:rsidRDefault="004C3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8D96E" w14:textId="77777777" w:rsidR="004C3D5A" w:rsidRDefault="004C3D5A">
      <w:r>
        <w:separator/>
      </w:r>
    </w:p>
  </w:footnote>
  <w:footnote w:type="continuationSeparator" w:id="0">
    <w:p w14:paraId="66C13A18" w14:textId="77777777" w:rsidR="004C3D5A" w:rsidRDefault="004C3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88171">
    <w:abstractNumId w:val="13"/>
  </w:num>
  <w:num w:numId="2" w16cid:durableId="597249723">
    <w:abstractNumId w:val="17"/>
  </w:num>
  <w:num w:numId="3" w16cid:durableId="543716291">
    <w:abstractNumId w:val="8"/>
  </w:num>
  <w:num w:numId="4" w16cid:durableId="316420955">
    <w:abstractNumId w:val="7"/>
  </w:num>
  <w:num w:numId="5" w16cid:durableId="83299227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804064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1861040">
    <w:abstractNumId w:val="20"/>
  </w:num>
  <w:num w:numId="8" w16cid:durableId="1041325862">
    <w:abstractNumId w:val="10"/>
  </w:num>
  <w:num w:numId="9" w16cid:durableId="2043898220">
    <w:abstractNumId w:val="0"/>
  </w:num>
  <w:num w:numId="10" w16cid:durableId="682391209">
    <w:abstractNumId w:val="19"/>
  </w:num>
  <w:num w:numId="11" w16cid:durableId="2102481582">
    <w:abstractNumId w:val="6"/>
  </w:num>
  <w:num w:numId="12" w16cid:durableId="130633830">
    <w:abstractNumId w:val="9"/>
  </w:num>
  <w:num w:numId="13" w16cid:durableId="522134289">
    <w:abstractNumId w:val="12"/>
  </w:num>
  <w:num w:numId="14" w16cid:durableId="2136873463">
    <w:abstractNumId w:val="15"/>
  </w:num>
  <w:num w:numId="15" w16cid:durableId="725030792">
    <w:abstractNumId w:val="14"/>
  </w:num>
  <w:num w:numId="16" w16cid:durableId="1735622645">
    <w:abstractNumId w:val="2"/>
  </w:num>
  <w:num w:numId="17" w16cid:durableId="3561322">
    <w:abstractNumId w:val="4"/>
  </w:num>
  <w:num w:numId="18" w16cid:durableId="747657871">
    <w:abstractNumId w:val="11"/>
  </w:num>
  <w:num w:numId="19" w16cid:durableId="267082317">
    <w:abstractNumId w:val="5"/>
  </w:num>
  <w:num w:numId="20" w16cid:durableId="1382629135">
    <w:abstractNumId w:val="18"/>
  </w:num>
  <w:num w:numId="21" w16cid:durableId="1370765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87A66"/>
    <w:rsid w:val="0019621E"/>
    <w:rsid w:val="00197971"/>
    <w:rsid w:val="00197E0F"/>
    <w:rsid w:val="001A1E3F"/>
    <w:rsid w:val="001B51FA"/>
    <w:rsid w:val="001C3F86"/>
    <w:rsid w:val="001D225C"/>
    <w:rsid w:val="001D2AB6"/>
    <w:rsid w:val="001D430F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E4E32"/>
    <w:rsid w:val="002F002B"/>
    <w:rsid w:val="002F1265"/>
    <w:rsid w:val="002F24B7"/>
    <w:rsid w:val="002F733E"/>
    <w:rsid w:val="002F74F8"/>
    <w:rsid w:val="003028FB"/>
    <w:rsid w:val="0030373C"/>
    <w:rsid w:val="00304FD6"/>
    <w:rsid w:val="0031248C"/>
    <w:rsid w:val="00315365"/>
    <w:rsid w:val="00325368"/>
    <w:rsid w:val="003277F2"/>
    <w:rsid w:val="00337128"/>
    <w:rsid w:val="00337BB7"/>
    <w:rsid w:val="00344831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7E73"/>
    <w:rsid w:val="004C1789"/>
    <w:rsid w:val="004C2826"/>
    <w:rsid w:val="004C3D5A"/>
    <w:rsid w:val="004D77A8"/>
    <w:rsid w:val="004E1617"/>
    <w:rsid w:val="004F29F4"/>
    <w:rsid w:val="004F4903"/>
    <w:rsid w:val="004F4A5E"/>
    <w:rsid w:val="00503750"/>
    <w:rsid w:val="00506C67"/>
    <w:rsid w:val="00511537"/>
    <w:rsid w:val="0053372C"/>
    <w:rsid w:val="00535EFD"/>
    <w:rsid w:val="00556077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2FFA"/>
    <w:rsid w:val="005E5613"/>
    <w:rsid w:val="0060758C"/>
    <w:rsid w:val="00614891"/>
    <w:rsid w:val="0062543C"/>
    <w:rsid w:val="00631973"/>
    <w:rsid w:val="006370BB"/>
    <w:rsid w:val="00643188"/>
    <w:rsid w:val="00660AB8"/>
    <w:rsid w:val="00664EC5"/>
    <w:rsid w:val="006818FD"/>
    <w:rsid w:val="00683EB7"/>
    <w:rsid w:val="006851AB"/>
    <w:rsid w:val="006A3399"/>
    <w:rsid w:val="006A4A0B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C71E0"/>
    <w:rsid w:val="007E020B"/>
    <w:rsid w:val="007F0FEA"/>
    <w:rsid w:val="007F1872"/>
    <w:rsid w:val="007F63F2"/>
    <w:rsid w:val="00801080"/>
    <w:rsid w:val="008028EF"/>
    <w:rsid w:val="008207F1"/>
    <w:rsid w:val="00820918"/>
    <w:rsid w:val="0083409F"/>
    <w:rsid w:val="00842294"/>
    <w:rsid w:val="0084286A"/>
    <w:rsid w:val="0086010C"/>
    <w:rsid w:val="00862D90"/>
    <w:rsid w:val="00863342"/>
    <w:rsid w:val="00863F6A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45721"/>
    <w:rsid w:val="00951CD2"/>
    <w:rsid w:val="0096055A"/>
    <w:rsid w:val="00973A02"/>
    <w:rsid w:val="009838F5"/>
    <w:rsid w:val="009A278B"/>
    <w:rsid w:val="009B2280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A02DF7"/>
    <w:rsid w:val="00A03829"/>
    <w:rsid w:val="00A052AA"/>
    <w:rsid w:val="00A0740D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4140"/>
    <w:rsid w:val="00B44D10"/>
    <w:rsid w:val="00B461FE"/>
    <w:rsid w:val="00B5159F"/>
    <w:rsid w:val="00B54AA7"/>
    <w:rsid w:val="00B6597A"/>
    <w:rsid w:val="00B808E2"/>
    <w:rsid w:val="00B82BEA"/>
    <w:rsid w:val="00B85F0B"/>
    <w:rsid w:val="00B9049A"/>
    <w:rsid w:val="00B943F2"/>
    <w:rsid w:val="00BA1E08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48A8"/>
    <w:rsid w:val="00DA1033"/>
    <w:rsid w:val="00DA1207"/>
    <w:rsid w:val="00DA4018"/>
    <w:rsid w:val="00DB1FF0"/>
    <w:rsid w:val="00DB4A38"/>
    <w:rsid w:val="00DC0931"/>
    <w:rsid w:val="00DC3BAD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81521"/>
    <w:rsid w:val="00E85CCA"/>
    <w:rsid w:val="00E9202B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5</TotalTime>
  <Pages>16</Pages>
  <Words>5137</Words>
  <Characters>29284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1</cp:lastModifiedBy>
  <cp:revision>2</cp:revision>
  <cp:lastPrinted>2020-02-10T14:26:00Z</cp:lastPrinted>
  <dcterms:created xsi:type="dcterms:W3CDTF">2023-05-16T15:47:00Z</dcterms:created>
  <dcterms:modified xsi:type="dcterms:W3CDTF">2023-05-16T15:47:00Z</dcterms:modified>
</cp:coreProperties>
</file>