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6DD57DD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2021474565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6DD57DD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2021474565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2B5682D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61</w:t>
                                  </w:r>
                                  <w:r w:rsidR="00E940C6">
                                    <w:rPr>
                                      <w:rFonts w:ascii="Arial" w:hAnsi="Arial" w:cs="Arial"/>
                                    </w:rPr>
                                    <w:t>16459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2B5682D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61</w:t>
                            </w:r>
                            <w:r w:rsidR="00E940C6">
                              <w:rPr>
                                <w:rFonts w:ascii="Arial" w:hAnsi="Arial" w:cs="Arial"/>
                              </w:rPr>
                              <w:t>16459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029802C6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Spoločenstvo vlastníkov bytov </w:t>
                                  </w:r>
                                  <w:r w:rsidR="00E940C6">
                                    <w:rPr>
                                      <w:rFonts w:ascii="Arial" w:hAnsi="Arial" w:cs="Arial"/>
                                    </w:rPr>
                                    <w:t>2670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029802C6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Spoločenstvo vlastníkov bytov </w:t>
                            </w:r>
                            <w:r w:rsidR="00E940C6">
                              <w:rPr>
                                <w:rFonts w:ascii="Arial" w:hAnsi="Arial" w:cs="Arial"/>
                              </w:rPr>
                              <w:t>2670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3C7FF268" w:rsidR="00727BE8" w:rsidRPr="00391121" w:rsidRDefault="00E940C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3C7FF268" w:rsidR="00727BE8" w:rsidRPr="00391121" w:rsidRDefault="00E940C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4168C311" w:rsidR="00727BE8" w:rsidRDefault="00E940C6" w:rsidP="00944C3D">
                                  <w:r>
                                    <w:t>2670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4168C311" w:rsidR="00727BE8" w:rsidRDefault="00E940C6" w:rsidP="00944C3D">
                            <w:r>
                              <w:t>2670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68215E36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E940C6"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68215E36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E940C6"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7AD533C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7C6EC2">
              <w:rPr>
                <w:rFonts w:ascii="Arial" w:hAnsi="Arial"/>
                <w:lang w:eastAsia="sk-SK"/>
              </w:rPr>
              <w:t>1</w:t>
            </w:r>
            <w:r w:rsidR="00D66C50">
              <w:rPr>
                <w:rFonts w:ascii="Arial" w:hAnsi="Arial"/>
                <w:lang w:eastAsia="sk-SK"/>
              </w:rPr>
              <w:t>2.5.2023.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7A5D8741" w:rsidR="00727BE8" w:rsidRPr="008D0433" w:rsidRDefault="00E940C6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Anna Ovesná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4F045B6F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29ED5ED1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65F8B41E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Generali Poisťovňa,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357D7A33" w:rsidR="00727BE8" w:rsidRPr="008C56AB" w:rsidRDefault="00D66C50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39,09</w:t>
            </w:r>
          </w:p>
        </w:tc>
        <w:tc>
          <w:tcPr>
            <w:tcW w:w="1325" w:type="dxa"/>
            <w:vAlign w:val="center"/>
          </w:tcPr>
          <w:p w14:paraId="455CC3B4" w14:textId="03268645" w:rsidR="00727BE8" w:rsidRPr="008C56AB" w:rsidRDefault="00D66C50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179,84</w:t>
            </w:r>
          </w:p>
        </w:tc>
        <w:tc>
          <w:tcPr>
            <w:tcW w:w="1234" w:type="dxa"/>
            <w:vAlign w:val="center"/>
          </w:tcPr>
          <w:p w14:paraId="12CCB40C" w14:textId="575F5DC0" w:rsidR="00727BE8" w:rsidRPr="008C56AB" w:rsidRDefault="00D66C5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216,70</w:t>
            </w:r>
          </w:p>
        </w:tc>
        <w:tc>
          <w:tcPr>
            <w:tcW w:w="1978" w:type="dxa"/>
            <w:vAlign w:val="center"/>
          </w:tcPr>
          <w:p w14:paraId="5223FA2A" w14:textId="0962CBC1" w:rsidR="00727BE8" w:rsidRPr="008C56AB" w:rsidRDefault="00D66C50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2,23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982AF6A" w:rsidR="00727BE8" w:rsidRPr="008C56AB" w:rsidRDefault="00D66C5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98014,79</w:t>
            </w:r>
          </w:p>
        </w:tc>
        <w:tc>
          <w:tcPr>
            <w:tcW w:w="1325" w:type="dxa"/>
            <w:vAlign w:val="center"/>
          </w:tcPr>
          <w:p w14:paraId="01757B72" w14:textId="5C310EEA" w:rsidR="00727BE8" w:rsidRPr="008C56AB" w:rsidRDefault="00D66C5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91157,41</w:t>
            </w:r>
          </w:p>
        </w:tc>
        <w:tc>
          <w:tcPr>
            <w:tcW w:w="1234" w:type="dxa"/>
            <w:vAlign w:val="center"/>
          </w:tcPr>
          <w:p w14:paraId="130D6BD4" w14:textId="5FE76151" w:rsidR="00727BE8" w:rsidRPr="008C56AB" w:rsidRDefault="00D66C5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68891,79</w:t>
            </w:r>
          </w:p>
        </w:tc>
        <w:tc>
          <w:tcPr>
            <w:tcW w:w="1978" w:type="dxa"/>
            <w:vAlign w:val="center"/>
          </w:tcPr>
          <w:p w14:paraId="04EE6C54" w14:textId="0B8F0D09" w:rsidR="00727BE8" w:rsidRPr="008C56AB" w:rsidRDefault="00D66C50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120280,41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8D2FE99" w:rsidR="00727BE8" w:rsidRPr="008C56AB" w:rsidRDefault="00D66C5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98053,88</w:t>
            </w:r>
          </w:p>
        </w:tc>
        <w:tc>
          <w:tcPr>
            <w:tcW w:w="1325" w:type="dxa"/>
            <w:vAlign w:val="center"/>
          </w:tcPr>
          <w:p w14:paraId="3AD3C014" w14:textId="0E57C9E1" w:rsidR="00727BE8" w:rsidRPr="008C56AB" w:rsidRDefault="00D66C5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91487,25</w:t>
            </w:r>
          </w:p>
        </w:tc>
        <w:tc>
          <w:tcPr>
            <w:tcW w:w="1234" w:type="dxa"/>
            <w:vAlign w:val="center"/>
          </w:tcPr>
          <w:p w14:paraId="687C98BA" w14:textId="1DAEB878" w:rsidR="00727BE8" w:rsidRPr="008C56AB" w:rsidRDefault="00D66C50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69258,49</w:t>
            </w:r>
          </w:p>
        </w:tc>
        <w:tc>
          <w:tcPr>
            <w:tcW w:w="1978" w:type="dxa"/>
            <w:vAlign w:val="center"/>
          </w:tcPr>
          <w:p w14:paraId="0EFC1321" w14:textId="1ADDC686" w:rsidR="00727BE8" w:rsidRPr="008C56AB" w:rsidRDefault="00D66C50" w:rsidP="007C6E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120282,64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055D55FE" w:rsidR="00727BE8" w:rsidRPr="008C56AB" w:rsidRDefault="00D66C50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46107,99</w:t>
            </w:r>
          </w:p>
        </w:tc>
        <w:tc>
          <w:tcPr>
            <w:tcW w:w="2883" w:type="dxa"/>
            <w:vAlign w:val="center"/>
          </w:tcPr>
          <w:p w14:paraId="2A652F80" w14:textId="27EA40F4" w:rsidR="00727BE8" w:rsidRPr="008C56AB" w:rsidRDefault="00D66C5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37793,96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E8A9E87" w:rsidR="00727BE8" w:rsidRPr="008C56AB" w:rsidRDefault="00D66C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46107,99</w:t>
            </w:r>
          </w:p>
        </w:tc>
        <w:tc>
          <w:tcPr>
            <w:tcW w:w="2883" w:type="dxa"/>
            <w:vAlign w:val="center"/>
          </w:tcPr>
          <w:p w14:paraId="1AEDC663" w14:textId="0DB07CC3" w:rsidR="00727BE8" w:rsidRPr="008C56AB" w:rsidRDefault="00D66C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37793,96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8F93387" w:rsidR="00727BE8" w:rsidRPr="008C56AB" w:rsidRDefault="00D66C50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89387,51</w:t>
            </w:r>
          </w:p>
        </w:tc>
        <w:tc>
          <w:tcPr>
            <w:tcW w:w="1195" w:type="dxa"/>
            <w:vAlign w:val="center"/>
          </w:tcPr>
          <w:p w14:paraId="592E69A0" w14:textId="494AED11" w:rsidR="00727BE8" w:rsidRPr="008C56AB" w:rsidRDefault="00D66C50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27076,73</w:t>
            </w:r>
          </w:p>
        </w:tc>
        <w:tc>
          <w:tcPr>
            <w:tcW w:w="1195" w:type="dxa"/>
            <w:vAlign w:val="center"/>
          </w:tcPr>
          <w:p w14:paraId="64970BD8" w14:textId="79932CAF" w:rsidR="00727BE8" w:rsidRPr="008C56AB" w:rsidRDefault="00D66C5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5261,27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F37269F" w:rsidR="00727BE8" w:rsidRPr="008C56AB" w:rsidRDefault="00D66C50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111202,97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5B1EED34" w:rsidR="00727BE8" w:rsidRPr="008C56AB" w:rsidRDefault="00D66C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89387,51</w:t>
            </w:r>
          </w:p>
        </w:tc>
        <w:tc>
          <w:tcPr>
            <w:tcW w:w="1195" w:type="dxa"/>
            <w:vAlign w:val="center"/>
          </w:tcPr>
          <w:p w14:paraId="042709A5" w14:textId="2FDB9E3A" w:rsidR="00727BE8" w:rsidRPr="008C56AB" w:rsidRDefault="00D66C50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27076,73</w:t>
            </w:r>
          </w:p>
        </w:tc>
        <w:tc>
          <w:tcPr>
            <w:tcW w:w="1195" w:type="dxa"/>
            <w:vAlign w:val="center"/>
          </w:tcPr>
          <w:p w14:paraId="68A9AC1F" w14:textId="1EF7D16E" w:rsidR="00727BE8" w:rsidRPr="008C56AB" w:rsidRDefault="00D66C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5261,27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6E72707F" w:rsidR="00727BE8" w:rsidRPr="008C56AB" w:rsidRDefault="00D66C5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111202,97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7153CD85" w:rsidR="00727BE8" w:rsidRPr="008C56AB" w:rsidRDefault="00CF027B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55187,66</w:t>
            </w:r>
          </w:p>
        </w:tc>
        <w:tc>
          <w:tcPr>
            <w:tcW w:w="2835" w:type="dxa"/>
            <w:vAlign w:val="center"/>
          </w:tcPr>
          <w:p w14:paraId="3FB70F96" w14:textId="5B565503" w:rsidR="00727BE8" w:rsidRPr="008C56AB" w:rsidRDefault="00CF027B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46460,33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6F78ED4D" w:rsidR="00727BE8" w:rsidRPr="008C56AB" w:rsidRDefault="00CF027B" w:rsidP="00CF027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55187,66</w:t>
            </w:r>
          </w:p>
        </w:tc>
        <w:tc>
          <w:tcPr>
            <w:tcW w:w="2835" w:type="dxa"/>
            <w:vAlign w:val="center"/>
          </w:tcPr>
          <w:p w14:paraId="4B770D9B" w14:textId="37E5B969" w:rsidR="00727BE8" w:rsidRPr="008C56AB" w:rsidRDefault="00CF027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46460,33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7A17312C" w:rsidR="00727BE8" w:rsidRPr="008C56AB" w:rsidRDefault="00CF027B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55187,66</w:t>
            </w:r>
          </w:p>
        </w:tc>
        <w:tc>
          <w:tcPr>
            <w:tcW w:w="2835" w:type="dxa"/>
            <w:vAlign w:val="center"/>
          </w:tcPr>
          <w:p w14:paraId="0614EA5E" w14:textId="44062DCC" w:rsidR="00727BE8" w:rsidRPr="008C56AB" w:rsidRDefault="00CF027B" w:rsidP="00CF027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46460,33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D5F9" w14:textId="77777777" w:rsidR="000D5039" w:rsidRDefault="000D5039">
      <w:r>
        <w:separator/>
      </w:r>
    </w:p>
  </w:endnote>
  <w:endnote w:type="continuationSeparator" w:id="0">
    <w:p w14:paraId="1DC0DB99" w14:textId="77777777" w:rsidR="000D5039" w:rsidRDefault="000D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B526F" w14:textId="77777777" w:rsidR="000D5039" w:rsidRDefault="000D5039">
      <w:r>
        <w:separator/>
      </w:r>
    </w:p>
  </w:footnote>
  <w:footnote w:type="continuationSeparator" w:id="0">
    <w:p w14:paraId="142BB58A" w14:textId="77777777" w:rsidR="000D5039" w:rsidRDefault="000D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5119</Words>
  <Characters>29184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2023-05-12T11:37:00Z</cp:lastPrinted>
  <dcterms:created xsi:type="dcterms:W3CDTF">2023-05-12T11:42:00Z</dcterms:created>
  <dcterms:modified xsi:type="dcterms:W3CDTF">2023-05-12T12:08:00Z</dcterms:modified>
</cp:coreProperties>
</file>