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7" w:type="dxa"/>
        <w:tblInd w:w="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385"/>
        <w:gridCol w:w="280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09"/>
        <w:gridCol w:w="9"/>
        <w:gridCol w:w="362"/>
        <w:gridCol w:w="9"/>
        <w:gridCol w:w="376"/>
        <w:gridCol w:w="9"/>
        <w:gridCol w:w="137"/>
        <w:gridCol w:w="9"/>
        <w:gridCol w:w="137"/>
        <w:gridCol w:w="9"/>
      </w:tblGrid>
      <w:tr w:rsidR="00B82BEA" w:rsidRPr="00ED0163" w14:paraId="30CCA329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480B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B001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F45C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3B6F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EB78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3D72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147C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BBD5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B8BD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0C41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0AD4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3883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D1AD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A9B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73E0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2E3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569F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E0BE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B967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7AB7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2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8FC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5863F3" w14:paraId="578AC65F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C2E2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4030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53AD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E803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A072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1A4D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E542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F39E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D35A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0F0C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1242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5F38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C03FE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1F67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9599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E192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86C5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26BF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52C2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B1E2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04CB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B785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5AC5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0E7D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BB89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45DC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D9A9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F844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20B8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035C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C961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6FF6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0961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B82BEA" w:rsidRPr="005863F3" w14:paraId="582FE913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9187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B1FB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C443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2AEB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5015E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21BB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CECA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09C7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F3F3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8435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B78D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7474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C4E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FE3E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6024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2724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7CE6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6753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B045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1424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8C07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C55D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522C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4A6D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1E29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FB70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DED3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18CF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934C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B4CE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12B4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53C7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CC78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B82BEA" w:rsidRPr="005863F3" w14:paraId="21F1CBF0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D65F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E0D2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A4E4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9E8D6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63AE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F602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79726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E596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7DEE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EA5F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11BF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9BD0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56C5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E930C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1E5F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0F9A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5130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75A8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86BF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3DAC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D90B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47BD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FD80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F2DC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B1B3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F8EC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54FE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7CC3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2AF73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1BB9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5C65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73D5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919D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B82BEA" w:rsidRPr="005863F3" w14:paraId="210B9DED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986C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59E1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FECD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CFAC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E3B0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B49FF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275EE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31171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0D7C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2717C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A8D7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2379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C7772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F428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82776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E9B5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AC27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2D885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9543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16D8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44EF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6B2C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61E1E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E2ED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845C0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8A799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2720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E0B8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E0E4B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726A4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241CA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29E8D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95B98" w14:textId="77777777" w:rsidR="00727BE8" w:rsidRPr="005863F3" w:rsidRDefault="00727BE8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ED0163" w14:paraId="29473E7D" w14:textId="77777777" w:rsidTr="007C6EC2">
        <w:trPr>
          <w:trHeight w:val="8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6606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DC21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C92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97CA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FB78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0C45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8C83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6EAF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FA8B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76E4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EB4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1D02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C14E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BCC5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B3CA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300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14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4380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1C833C80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50D3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9B01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5D8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22DE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8FB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64FC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E549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0D90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30B8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F25F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07DB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3175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434B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7E3F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25CF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64E5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775B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C6DE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5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DE0671E" w14:textId="77777777" w:rsidR="00727BE8" w:rsidRPr="00ED0163" w:rsidRDefault="00727BE8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0D8F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F76B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AD45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05FA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6FBA1CEE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4CD5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78B4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808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8165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CD74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C6F7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C7D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0E29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1FC1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10FD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A87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69665" w14:textId="77777777" w:rsidR="00727BE8" w:rsidRPr="00ED0163" w:rsidRDefault="00727BE8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4875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90EF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FE4F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F72E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8EBD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BF5E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5D9F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6B46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4137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B5E4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B828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C827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D2E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84F7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E66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30DBCCAA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4CF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C967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41D2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F528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E24C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63D1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3524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9733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51E7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F1BF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FBC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C6D34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621E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0909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79E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F4D0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AD37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F78D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B863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858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517C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E006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1C0A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9066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7BD0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B183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E01E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7D11BD02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7761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8B270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41D9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F13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F747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4189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0B33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76A8B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F271F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C94D2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62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61DD9" w14:textId="31632D0B" w:rsidR="00727BE8" w:rsidRPr="00ED0163" w:rsidRDefault="00727BE8" w:rsidP="00273F6B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E0EE5">
              <w:t>3</w:t>
            </w:r>
            <w:r w:rsidR="00881159">
              <w:t>1.12.2022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3D458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5E487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CB722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A5926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AD511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CCF97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4D748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3AFB5" w14:textId="77777777" w:rsidR="00727BE8" w:rsidRPr="00ED0163" w:rsidRDefault="00727BE8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8A8B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C646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4453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0369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BBA2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1BFA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DC62077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CEC0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80E4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8A10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708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91B7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0C20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BC19B0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D64623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F196EB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27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30EE" w14:textId="12A5EEDF" w:rsidR="00727BE8" w:rsidRPr="00ED0163" w:rsidRDefault="007A7F92" w:rsidP="00503750">
            <w:pPr>
              <w:jc w:val="center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C351D47" wp14:editId="1931480E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5211E" w14:textId="77777777" w:rsidR="00727BE8" w:rsidRDefault="00727BE8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351D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1795211E" w14:textId="77777777" w:rsidR="00727BE8" w:rsidRDefault="00727BE8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7BE8"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6FB3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F73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8444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FFBC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A228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AB7B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598F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A97F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3F2A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2004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0D85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85ED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A504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6D701D" w14:textId="77777777" w:rsidTr="007C6EC2">
        <w:trPr>
          <w:trHeight w:val="255"/>
        </w:trPr>
        <w:tc>
          <w:tcPr>
            <w:tcW w:w="9767" w:type="dxa"/>
            <w:gridSpan w:val="47"/>
            <w:tcBorders>
              <w:top w:val="nil"/>
              <w:left w:val="nil"/>
              <w:bottom w:val="nil"/>
            </w:tcBorders>
            <w:noWrap/>
            <w:vAlign w:val="bottom"/>
          </w:tcPr>
          <w:p w14:paraId="04D82E1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0C9119D" w14:textId="77777777" w:rsidTr="007C6EC2">
        <w:trPr>
          <w:trHeight w:val="255"/>
        </w:trPr>
        <w:tc>
          <w:tcPr>
            <w:tcW w:w="9767" w:type="dxa"/>
            <w:gridSpan w:val="4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2EC1E" w14:textId="78FF47C1" w:rsidR="00727BE8" w:rsidRDefault="00EF3123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2C0C2FA8" wp14:editId="4EDB6637">
                      <wp:simplePos x="0" y="0"/>
                      <wp:positionH relativeFrom="column">
                        <wp:posOffset>3830320</wp:posOffset>
                      </wp:positionH>
                      <wp:positionV relativeFrom="paragraph">
                        <wp:posOffset>35560</wp:posOffset>
                      </wp:positionV>
                      <wp:extent cx="475615" cy="238125"/>
                      <wp:effectExtent l="0" t="0" r="635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C1CD41" w14:textId="7821968B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862D90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7B5FD9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0C2F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301.6pt;margin-top:2.8pt;width:37.45pt;height:18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">
                      <v:textbox>
                        <w:txbxContent>
                          <w:p w14:paraId="12C1CD41" w14:textId="7821968B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862D90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7B5FD9"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CB0F4F2" wp14:editId="7CADDB49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BE5617" w14:textId="77777777" w:rsidR="00727BE8" w:rsidRDefault="00727BE8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0F4F2" id="Text Box 4" o:spid="_x0000_s1028" type="#_x0000_t202" style="position:absolute;margin-left:345.05pt;margin-top:.4pt;width:29.25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" stroked="f">
                      <v:textbox>
                        <w:txbxContent>
                          <w:p w14:paraId="3BBE5617" w14:textId="77777777" w:rsidR="00727BE8" w:rsidRDefault="00727BE8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BB1E50B" wp14:editId="15922EBE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373D9" w14:textId="77777777" w:rsidR="00727BE8" w:rsidRDefault="00727BE8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1E50B" id="Text Box 3" o:spid="_x0000_s1028" type="#_x0000_t202" style="position:absolute;margin-left:209.3pt;margin-top:.2pt;width:29.25pt;height:1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704373D9" w14:textId="77777777" w:rsidR="00727BE8" w:rsidRDefault="00727BE8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2ACBE06" wp14:editId="2F4BE85D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D39965" w14:textId="77777777" w:rsidR="00727BE8" w:rsidRDefault="00727BE8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CBE06" id="Text Box 6" o:spid="_x0000_s1029" type="#_x0000_t202" style="position:absolute;margin-left:92.15pt;margin-top:.3pt;width:94.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75D39965" w14:textId="77777777" w:rsidR="00727BE8" w:rsidRDefault="00727BE8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802BCA7" wp14:editId="35EB3D98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0" b="952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57B4D6" w14:textId="77777777" w:rsidR="00727BE8" w:rsidRDefault="00000000" w:rsidP="00944C3D">
                                  <w:fldSimple w:instr=" MERGEFIELD  aDMOD  \* MERGEFORMAT ">
                                    <w:r w:rsidR="00727BE8" w:rsidRPr="0016443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2BCA7" id="_x0000_s1031" type="#_x0000_t202" style="position:absolute;margin-left:247.5pt;margin-top:.7pt;width:38pt;height:18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NDFw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">
                      <v:textbox>
                        <w:txbxContent>
                          <w:p w14:paraId="0457B4D6" w14:textId="77777777" w:rsidR="00727BE8" w:rsidRDefault="00000000" w:rsidP="00944C3D">
                            <w:fldSimple w:instr=" MERGEFIELD  aDMOD  \* MERGEFORMAT ">
                              <w:r w:rsidR="00727BE8" w:rsidRPr="0016443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A8D0377" wp14:editId="1A945050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540" b="952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469D1C" w14:textId="040C2E85" w:rsidR="00727BE8" w:rsidRDefault="00862D90" w:rsidP="00944C3D">
                                  <w:r>
                                    <w:t>202</w:t>
                                  </w:r>
                                  <w:r w:rsidR="007B5FD9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D0377" id="_x0000_s1032" type="#_x0000_t202" style="position:absolute;margin-left:439.1pt;margin-top:.8pt;width:38.8pt;height:18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09469D1C" w14:textId="040C2E85" w:rsidR="00727BE8" w:rsidRDefault="00862D90" w:rsidP="00944C3D">
                            <w:r>
                              <w:t>202</w:t>
                            </w:r>
                            <w:r w:rsidR="007B5FD9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ECAD85A" wp14:editId="13B5A799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0" b="952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316409" w14:textId="632055E6" w:rsidR="00727BE8" w:rsidRDefault="007B5FD9" w:rsidP="00944C3D">
                                  <w: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AD85A" id="_x0000_s1033" type="#_x0000_t202" style="position:absolute;margin-left:374.6pt;margin-top:.8pt;width:38pt;height:18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7D316409" w14:textId="632055E6" w:rsidR="00727BE8" w:rsidRDefault="007B5FD9" w:rsidP="00944C3D">
                            <w: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D8FDCF" w14:textId="77777777" w:rsidR="00727BE8" w:rsidRDefault="00727BE8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38DCFE8" w14:textId="77777777" w:rsidR="00727BE8" w:rsidRDefault="00727BE8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26DCBBB" w14:textId="228EFCA7" w:rsidR="00727BE8" w:rsidRDefault="007A7F92" w:rsidP="00503750">
            <w:pPr>
              <w:ind w:left="84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6DAD2A9" wp14:editId="47A51121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E178C9" w14:textId="77777777" w:rsidR="00727BE8" w:rsidRDefault="00727BE8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AD2A9" id="Text Box 5" o:spid="_x0000_s1034" type="#_x0000_t202" style="position:absolute;left:0;text-align:left;margin-left:344.9pt;margin-top:5.35pt;width:29.25pt;height:1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70E178C9" w14:textId="77777777" w:rsidR="00727BE8" w:rsidRDefault="00727BE8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3D04855" wp14:editId="4AD1050C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D6B006" w14:textId="77777777" w:rsidR="00727BE8" w:rsidRDefault="00727BE8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04855" id="_x0000_s1035" type="#_x0000_t202" style="position:absolute;left:0;text-align:left;margin-left:209.4pt;margin-top:5.3pt;width:29.25pt;height:18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7CD6B006" w14:textId="77777777" w:rsidR="00727BE8" w:rsidRDefault="00727BE8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8739B6D" wp14:editId="51FBC449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623B14" w14:textId="77777777" w:rsidR="00727BE8" w:rsidRDefault="00727BE8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39B6D" id="Text Box 7" o:spid="_x0000_s1036" type="#_x0000_t202" style="position:absolute;left:0;text-align:left;margin-left:92.65pt;margin-top:5.55pt;width:94.5pt;height:4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51623B14" w14:textId="77777777" w:rsidR="00727BE8" w:rsidRDefault="00727BE8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61E876E" wp14:editId="5AE70E8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39FEC" w14:textId="08BA8FB6" w:rsidR="00727BE8" w:rsidRDefault="007B5FD9" w:rsidP="00944C3D">
                                  <w: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E876E" id="_x0000_s1037" type="#_x0000_t202" style="position:absolute;left:0;text-align:left;margin-left:439.4pt;margin-top:5.6pt;width:38pt;height:18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3B339FEC" w14:textId="08BA8FB6" w:rsidR="00727BE8" w:rsidRDefault="007B5FD9" w:rsidP="00944C3D">
                            <w: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C3E50D8" wp14:editId="50156410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1B34D8" w14:textId="19EEFBA5" w:rsidR="00727BE8" w:rsidRDefault="007B5FD9" w:rsidP="00944C3D">
                                  <w: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E50D8" id="_x0000_s1038" type="#_x0000_t202" style="position:absolute;left:0;text-align:left;margin-left:374.9pt;margin-top:5.6pt;width:38pt;height:18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591B34D8" w14:textId="19EEFBA5" w:rsidR="00727BE8" w:rsidRDefault="007B5FD9" w:rsidP="00944C3D">
                            <w: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DB025B1" wp14:editId="06234204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86C6FB" w14:textId="522C8CC4" w:rsidR="00727BE8" w:rsidRDefault="007B5FD9" w:rsidP="00944C3D">
                                  <w: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025B1" id="_x0000_s1039" type="#_x0000_t202" style="position:absolute;left:0;text-align:left;margin-left:302.4pt;margin-top:5.6pt;width:38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0C86C6FB" w14:textId="522C8CC4" w:rsidR="00727BE8" w:rsidRDefault="007B5FD9" w:rsidP="00944C3D">
                            <w: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09A2CC20" wp14:editId="1B3D7358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0" b="952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ED7851" w14:textId="6A8C4EF1" w:rsidR="00727BE8" w:rsidRDefault="007B5FD9" w:rsidP="00944C3D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2CC20" id="_x0000_s1040" type="#_x0000_t202" style="position:absolute;left:0;text-align:left;margin-left:247.65pt;margin-top:5.6pt;width:38pt;height:18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05ED7851" w14:textId="6A8C4EF1" w:rsidR="00727BE8" w:rsidRDefault="007B5FD9" w:rsidP="00944C3D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2D6D3F" w14:textId="77777777" w:rsidR="00727BE8" w:rsidRDefault="00727BE8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EC4D916" w14:textId="77777777" w:rsidR="00727BE8" w:rsidRPr="00ED0163" w:rsidRDefault="00727BE8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2235869B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567D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C5D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5314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0D9F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6E3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408E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694A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1CBD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5FD0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7D98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17C9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5978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3EF3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DCA0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C6AD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BEDC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E018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6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D52C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DD27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F28B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900D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3141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5E50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1473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5EFD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F8D8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576120E3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9A6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803AC8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FFF7AA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16C4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3B32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E18B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7346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2C41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96A5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0759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C560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E515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46DC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40A9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8000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5E1F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A76E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0624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6CF8D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52FEF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CCA41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DEB4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776FB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C6D7D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11EA9" w14:textId="77777777" w:rsidR="00727BE8" w:rsidRPr="00ED0163" w:rsidRDefault="00727BE8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239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1140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9B86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4A7F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D0A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5A1B1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EBE7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DA50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05E853FA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77D6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2C99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B57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5E0B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9B5F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6085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ABC0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B80B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63DE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1BB0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1F6C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42E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4E69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DE59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DFCC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6D16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C535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5A17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05E46" w14:textId="7827F1FC" w:rsidR="00727BE8" w:rsidRPr="00ED0163" w:rsidRDefault="007B5FD9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D698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A0793C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C0FE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A107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77EE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B2DB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4C2B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F5B3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A704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2D31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5C208A9E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A49A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86F7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94CB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03D6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0891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8D83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B25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7749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1260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C46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0A55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378E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1491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F0DF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89A0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A90D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3FAE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C2AA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C58BB" w14:textId="2F7B4B95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4A3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4B36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2C61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634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A8C5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5A6F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40E2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FCAA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D61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41A3E7AB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2AAB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CD83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0BC9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F75D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8D7E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EA89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7224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B64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9B6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4A16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14C2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35C8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21B4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E853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A18F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01E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F58B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AE46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78393CA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6D8A87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38FF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682B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1A91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0609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5A7F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A9BC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71FB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7D9E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FAF3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1963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C8F8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AF5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579F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128B3346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B72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6EC4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33CC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F881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4C67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F144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9DF7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E42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BAF6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5AE5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EB71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2EBF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4125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06DB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EFF9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F4CF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7AFA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9E43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4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60B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759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3C94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D13F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3B18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EC78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A9D4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08E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8D8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9C5E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50E92B1C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AC8E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A9399" w14:textId="720C7967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57D8C6A" wp14:editId="22D21F6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0" b="0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62EA4E" w14:textId="7777777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D8C6A" id="_x0000_s1041" type="#_x0000_t202" style="position:absolute;margin-left:2.05pt;margin-top:7.5pt;width:33.75pt;height:18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2662EA4E" w14:textId="7777777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D1F3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33CA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9901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933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5CFF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8E87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9EE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1088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0369F" w14:textId="48DA9AAF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C809F76" wp14:editId="2371A86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74295</wp:posOffset>
                      </wp:positionV>
                      <wp:extent cx="256222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00FE6" w14:textId="4023E8D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  <w:r w:rsidR="00881159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 xml:space="preserve"> </w:t>
                                  </w:r>
                                  <w:r w:rsidR="004619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2021467899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809F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2" type="#_x0000_t202" style="position:absolute;margin-left:-2.55pt;margin-top:5.85pt;width:201.75pt;height:1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" stroked="f">
                      <v:textbox>
                        <w:txbxContent>
                          <w:p w14:paraId="54000FE6" w14:textId="4023E8D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  <w:r w:rsidR="00881159">
                              <w:rPr>
                                <w:rFonts w:ascii="Arial" w:hAnsi="Arial"/>
                                <w:lang w:eastAsia="sk-SK"/>
                              </w:rPr>
                              <w:t xml:space="preserve"> </w:t>
                            </w:r>
                            <w:r w:rsidR="00461963">
                              <w:rPr>
                                <w:rFonts w:ascii="Arial" w:hAnsi="Arial"/>
                                <w:lang w:eastAsia="sk-SK"/>
                              </w:rPr>
                              <w:t>2021467899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C520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4597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A2D6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BF70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1572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9849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0F76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1685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BC3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B16F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E0E5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8704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728E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833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F878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06E2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E11D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FA99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9038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A3D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136B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DA03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77657207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7C10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C257DB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555A51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B0646" w14:textId="04CFF857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D7273B7" wp14:editId="1CB91E6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0" b="952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99668E" w14:textId="5EF427F3" w:rsidR="00727BE8" w:rsidRPr="00391121" w:rsidRDefault="00461963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36126179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273B7" id="_x0000_s1043" type="#_x0000_t202" style="position:absolute;margin-left:1.5pt;margin-top:-12.15pt;width:96.6pt;height:1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3199668E" w14:textId="5EF427F3" w:rsidR="00727BE8" w:rsidRPr="00391121" w:rsidRDefault="00461963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36126179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C77A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6514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8D8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7B90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2C1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470E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C7F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2772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14D7C" w14:textId="3020D39B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66AB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97C3A" w14:textId="58488EE0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F6C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382BE" w14:textId="7662A26B" w:rsidR="00727BE8" w:rsidRPr="00ED0163" w:rsidRDefault="00B82BEA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ACE2B70" wp14:editId="41F92054">
                      <wp:simplePos x="0" y="0"/>
                      <wp:positionH relativeFrom="column">
                        <wp:posOffset>-3138805</wp:posOffset>
                      </wp:positionH>
                      <wp:positionV relativeFrom="paragraph">
                        <wp:posOffset>-5048885</wp:posOffset>
                      </wp:positionV>
                      <wp:extent cx="1270635" cy="247015"/>
                      <wp:effectExtent l="0" t="0" r="5715" b="127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15C69" w14:textId="04D494BB" w:rsidR="00727BE8" w:rsidRPr="00391121" w:rsidRDefault="00862D9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2021349330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E2B70" id="_x0000_s1044" type="#_x0000_t202" style="position:absolute;margin-left:-247.15pt;margin-top:-397.55pt;width:100.05pt;height:19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">
                      <v:textbox style="mso-fit-shape-to-text:t">
                        <w:txbxContent>
                          <w:p w14:paraId="50315C69" w14:textId="04D494BB" w:rsidR="00727BE8" w:rsidRPr="00391121" w:rsidRDefault="00862D9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2021349330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B6C0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CC49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F234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96B2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19E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59A7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3E67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CC97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954C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58CB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4141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34E0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2DDA34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470A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F379AF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8900A6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D38B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495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AAB2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48A3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6A59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C3EC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0D10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FBBA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DF1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DBF8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A7C2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AE97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C7F7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383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5BC1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70F44D6A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8F5E7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E9E5FE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12715" w14:textId="0E17DC9B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265608C" wp14:editId="31C2829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9525" b="952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30B4E6" w14:textId="60E75143" w:rsidR="00862D90" w:rsidRPr="00391121" w:rsidRDefault="007B5FD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Spoločenstvo vlastníkov bytov </w:t>
                                  </w:r>
                                  <w:r w:rsidR="00461963">
                                    <w:rPr>
                                      <w:rFonts w:ascii="Arial" w:hAnsi="Arial" w:cs="Arial"/>
                                    </w:rPr>
                                    <w:t>2460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5608C" id="_x0000_s1045" type="#_x0000_t202" style="position:absolute;margin-left:1pt;margin-top:-12.05pt;width:464.25pt;height:1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2730B4E6" w14:textId="60E75143" w:rsidR="00862D90" w:rsidRPr="00391121" w:rsidRDefault="007B5FD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Spoločenstvo vlastníkov bytov </w:t>
                            </w:r>
                            <w:r w:rsidR="00461963">
                              <w:rPr>
                                <w:rFonts w:ascii="Arial" w:hAnsi="Arial" w:cs="Arial"/>
                              </w:rPr>
                              <w:t>2460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5437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B241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3A49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D73A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B3FE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FB0D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0618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B4DA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E6A3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E81F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C0E5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DE50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859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1AAB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F6E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B528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A79B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B0AA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4D84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AD2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69BC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2105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8855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FF78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7D43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59B4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29CF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D06C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9CDF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070F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AE94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32F3916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AC8A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3B0187B7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4C03C6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1DDA8C8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E88C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179A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3F8B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88B0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A2E3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C918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7F12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B9B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CA25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C44F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E600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7553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443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2D9A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4174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D1F0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C70D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2AAE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3008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77BF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B1BB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3917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0C6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61B65D9" w14:textId="77777777" w:rsidTr="007C6EC2">
        <w:trPr>
          <w:gridAfter w:val="1"/>
          <w:wAfter w:w="9" w:type="dxa"/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DD630" w14:textId="45581624" w:rsidR="00727BE8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635B42C" wp14:editId="7CF45B1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1905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FCE99D" w14:textId="3C7FF268" w:rsidR="00727BE8" w:rsidRPr="00391121" w:rsidRDefault="00E940C6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5B42C" id="_x0000_s1046" type="#_x0000_t202" style="position:absolute;margin-left:16.05pt;margin-top:2.15pt;width:352.35pt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40FCE99D" w14:textId="3C7FF268" w:rsidR="00727BE8" w:rsidRPr="00391121" w:rsidRDefault="00E940C6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FEB71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1F9E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C7D3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B80B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5C40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CED7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EFAA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274E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C213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2AC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CC17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6CF8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3DA4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917F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9B14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2DA5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01F5D" w14:textId="49076020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54DE99C" wp14:editId="0879F06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54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EC60A5" w14:textId="5267F80F" w:rsidR="00727BE8" w:rsidRDefault="00E940C6" w:rsidP="00944C3D">
                                  <w:r>
                                    <w:t>2</w:t>
                                  </w:r>
                                  <w:r w:rsidR="00461963">
                                    <w:t>460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DE99C" id="_x0000_s1047" type="#_x0000_t202" style="position:absolute;margin-left:1.75pt;margin-top:-21.85pt;width:97.3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74EC60A5" w14:textId="5267F80F" w:rsidR="00727BE8" w:rsidRDefault="00E940C6" w:rsidP="00944C3D">
                            <w:r>
                              <w:t>2</w:t>
                            </w:r>
                            <w:r w:rsidR="00461963">
                              <w:t>460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01D1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98B5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3967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F675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C128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EA48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FEBEF06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F319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BBF30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195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7376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FD4D5D0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331B6847" w14:textId="34C81425" w:rsidR="00727BE8" w:rsidRDefault="00EF3123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6DB498C" wp14:editId="4F5B0418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97155</wp:posOffset>
                      </wp:positionV>
                      <wp:extent cx="4619625" cy="238125"/>
                      <wp:effectExtent l="0" t="0" r="9525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A2833D" w14:textId="0BABB980" w:rsidR="00727BE8" w:rsidRPr="00391121" w:rsidRDefault="00862D9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t>Tre</w:t>
                                  </w:r>
                                  <w:r w:rsidR="00EF3123">
                                    <w:t>nčín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B498C" id="_x0000_s1048" type="#_x0000_t202" style="position:absolute;margin-left:100.05pt;margin-top:7.65pt;width:363.7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">
                      <v:textbox>
                        <w:txbxContent>
                          <w:p w14:paraId="2AA2833D" w14:textId="0BABB980" w:rsidR="00727BE8" w:rsidRPr="00391121" w:rsidRDefault="00862D9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Tre</w:t>
                            </w:r>
                            <w:r w:rsidR="00EF3123">
                              <w:t>nčín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F9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907AF43" wp14:editId="533F366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0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25778" w14:textId="68215E36" w:rsidR="00727BE8" w:rsidRPr="00391121" w:rsidRDefault="00862D9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t>91</w:t>
                                  </w:r>
                                  <w:r w:rsidR="00EF3123">
                                    <w:t>1 0</w:t>
                                  </w:r>
                                  <w:r w:rsidR="00E940C6"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7AF43" id="_x0000_s1049" type="#_x0000_t202" style="position:absolute;margin-left:1.75pt;margin-top:3.65pt;width:89.1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fj+GA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">
                      <v:textbox>
                        <w:txbxContent>
                          <w:p w14:paraId="01225778" w14:textId="68215E36" w:rsidR="00727BE8" w:rsidRPr="00391121" w:rsidRDefault="00862D9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91</w:t>
                            </w:r>
                            <w:r w:rsidR="00EF3123">
                              <w:t>1 0</w:t>
                            </w:r>
                            <w:r w:rsidR="00E940C6"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7C2BD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FAB560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F88A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B620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EE0421D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D7C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D13FF0" w14:textId="3CD6FC9B" w:rsidR="00727BE8" w:rsidRPr="00ED0163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5A16025" wp14:editId="166BB3A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1905" b="952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12EC3" w14:textId="644EBDBE" w:rsidR="00727BE8" w:rsidRPr="00391121" w:rsidRDefault="004917E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032/7442223</w:t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16025" id="_x0000_s1050" type="#_x0000_t202" style="position:absolute;margin-left:1.7pt;margin-top:17.05pt;width:191.8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66012EC3" w14:textId="644EBDBE" w:rsidR="00727BE8" w:rsidRPr="00391121" w:rsidRDefault="004917E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032/7442223</w:t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7BE8"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E84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A7074D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173FC13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3E506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42A84A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E2EC2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12DFAA3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4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9927945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73430BC1" w14:textId="55834904" w:rsidR="00727BE8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AF22E95" wp14:editId="5CF8F2B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0" b="952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0F4995" w14:textId="77777777" w:rsidR="00727BE8" w:rsidRPr="00391121" w:rsidRDefault="00727BE8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22E95" id="_x0000_s1051" type="#_x0000_t202" style="position:absolute;margin-left:.2pt;margin-top:5.75pt;width:252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030F4995" w14:textId="77777777" w:rsidR="00727BE8" w:rsidRPr="00391121" w:rsidRDefault="00727BE8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26D41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33C4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BC25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A471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5F08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96D9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D3D8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F16F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4D59FB0A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54A9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1A9C9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AF5B5E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5F512EF8" w14:textId="51B5B916" w:rsidR="00727BE8" w:rsidRDefault="007A7F92" w:rsidP="00503750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7F1B404" wp14:editId="785E38CB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0" b="952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B9E5B" w14:textId="637F089F" w:rsidR="00727BE8" w:rsidRPr="00391121" w:rsidRDefault="004917E0" w:rsidP="004917E0">
                                  <w:pPr>
                                    <w:spacing w:line="48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marcela.hornakova@eresproperty.sk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="00727BE8"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1B404" id="Text Box 25" o:spid="_x0000_s1052" type="#_x0000_t202" style="position:absolute;margin-left:1.75pt;margin-top:4.9pt;width:464.1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4EDB9E5B" w14:textId="637F089F" w:rsidR="00727BE8" w:rsidRPr="00391121" w:rsidRDefault="004917E0" w:rsidP="004917E0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marcela.hornakova@eresproperty.sk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="00727BE8"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83D32F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4498BE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48961A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5299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9C7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AAEB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E54A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1D21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25DD9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3329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8A16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4980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9139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179E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E319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0465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6659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36B3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489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EA48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A4D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F561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5B64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F5F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2355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5012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A238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0BE1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8607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26C49FAB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009CD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E3875" w14:textId="2EAFAB44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862D90">
              <w:rPr>
                <w:rFonts w:ascii="Arial" w:hAnsi="Arial"/>
                <w:lang w:eastAsia="sk-SK"/>
              </w:rPr>
              <w:t xml:space="preserve"> </w:t>
            </w:r>
            <w:r w:rsidR="007C6EC2">
              <w:rPr>
                <w:rFonts w:ascii="Arial" w:hAnsi="Arial"/>
                <w:lang w:eastAsia="sk-SK"/>
              </w:rPr>
              <w:t>1</w:t>
            </w:r>
            <w:r w:rsidR="00461963">
              <w:rPr>
                <w:rFonts w:ascii="Arial" w:hAnsi="Arial"/>
                <w:lang w:eastAsia="sk-SK"/>
              </w:rPr>
              <w:t>7</w:t>
            </w:r>
            <w:r w:rsidR="00D66C50">
              <w:rPr>
                <w:rFonts w:ascii="Arial" w:hAnsi="Arial"/>
                <w:lang w:eastAsia="sk-SK"/>
              </w:rPr>
              <w:t>.5.2023.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188B2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46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9EA51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3153D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AB7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CD28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E9BC3EA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2E1FD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87645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98D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B9F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F93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1A1A8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71C7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91C1B5E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8B7DB2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6007D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A4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DB4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8AC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9F8F4A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E3D8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F0914D7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652DA7C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94B21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187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78D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5309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0714CC1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68F0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243B3B5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71897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B49DB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268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CEEB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F56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0959C4E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423F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F5C4D1D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A521A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DBABB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E1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0F6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B62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4576725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D900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AC4F217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3073E4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EC32F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B7D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C764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0CB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3A2839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F6A7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A353EC4" w14:textId="77777777" w:rsidTr="007C6EC2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88042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13C43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B52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46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132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4B10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406843D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06BD2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B82BEA" w:rsidRPr="00ED0163" w14:paraId="56F5A3B9" w14:textId="77777777" w:rsidTr="007C6EC2">
        <w:trPr>
          <w:gridAfter w:val="1"/>
          <w:wAfter w:w="9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5B93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18EA4C2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8536809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2CB1F00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571150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E41433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8BCE80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21F2EB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14FDCD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FD85DC7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A92792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03FA40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484F4A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BAB003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A3419C5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BCD619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1260BE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BA3E7F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A071EBD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E3305F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6797FC5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E277FB5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C5B261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FD1D49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FD6802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2FF07F9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CE1B0F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94E3DC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9A503E2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A92FA53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39A1A7F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9F7338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B80C77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671F382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C9787AF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C3D2D0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1F520F7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3FE58C9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FA0BB3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43AD630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037EBE5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C617EB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3471A1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9C15FAA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A7FDF2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6A04583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D979FD7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CDBA82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1CE26E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CB80E4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C081B12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E036F9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4DD8711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1937763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157CD23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06565B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CFC3D69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73CCED9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7C38AD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43B2B4A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9C9FE68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1531A00B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BD58BAE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3A5C6934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063CC550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646A443C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5BC89826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81C84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2ED9A9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0509FA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0096266" w14:textId="77777777" w:rsidR="00727BE8" w:rsidRDefault="00727BE8" w:rsidP="00503750">
            <w:pPr>
              <w:rPr>
                <w:rFonts w:ascii="Arial" w:hAnsi="Arial"/>
                <w:lang w:eastAsia="sk-SK"/>
              </w:rPr>
            </w:pPr>
          </w:p>
          <w:p w14:paraId="23109449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E1574F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834BCF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A41062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B96AEA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EB759B7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AF9B6E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8EA3AD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CE1420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8AE9ED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E0FB26E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B3D257D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3D40C3F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8E68C9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FABCC60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CCC6B13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347678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CB1A6C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657B0DA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D287A81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4F0827F" w14:textId="77777777" w:rsidR="00727BE8" w:rsidRPr="00ED0163" w:rsidRDefault="00727BE8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B47F5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46BBB" w14:textId="77777777" w:rsidR="00727BE8" w:rsidRPr="00ED0163" w:rsidRDefault="00727BE8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2896D24A" w14:textId="77777777" w:rsidR="00727BE8" w:rsidRPr="009838F5" w:rsidRDefault="00727BE8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3D0E31CE" w14:textId="77777777" w:rsidR="00727BE8" w:rsidRDefault="00727BE8" w:rsidP="00944C3D">
      <w:pPr>
        <w:rPr>
          <w:rFonts w:ascii="Arial" w:hAnsi="Arial"/>
        </w:rPr>
      </w:pPr>
    </w:p>
    <w:p w14:paraId="64998C44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71A70423" w14:textId="77777777" w:rsidR="00727BE8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Spoločenstvo vlastníkov bytov a nebytových priestorov </w:t>
      </w:r>
    </w:p>
    <w:p w14:paraId="2F56A116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296E91E6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</w:p>
    <w:p w14:paraId="11DFF448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</w:p>
    <w:p w14:paraId="57AB2BD2" w14:textId="77777777" w:rsidR="00727BE8" w:rsidRPr="0042605A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CBD03EF" w14:textId="77777777" w:rsidR="00727BE8" w:rsidRPr="0042605A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2"/>
        <w:gridCol w:w="3221"/>
        <w:gridCol w:w="2805"/>
      </w:tblGrid>
      <w:tr w:rsidR="00727BE8" w:rsidRPr="008D0433" w14:paraId="27EC9B42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A4CD03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4FDC0F5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48455C24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727BE8" w:rsidRPr="008D0433" w14:paraId="62E09182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B0D0613" w14:textId="35B66917" w:rsidR="00727BE8" w:rsidRPr="008D0433" w:rsidRDefault="009D321F" w:rsidP="001644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Pivoluska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7DAECB3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</w:t>
            </w:r>
          </w:p>
        </w:tc>
        <w:tc>
          <w:tcPr>
            <w:tcW w:w="2835" w:type="dxa"/>
            <w:vAlign w:val="center"/>
          </w:tcPr>
          <w:p w14:paraId="35B7AFD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3D94C5D7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C3B04F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F3B32C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D18DAF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549A4001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0F76A50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5A66BF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C88BBD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96429A" w14:textId="77777777" w:rsidR="00727BE8" w:rsidRDefault="00727BE8" w:rsidP="00944C3D">
      <w:pPr>
        <w:ind w:left="720"/>
        <w:rPr>
          <w:rFonts w:ascii="Arial" w:hAnsi="Arial"/>
          <w:b/>
          <w:sz w:val="22"/>
          <w:szCs w:val="22"/>
        </w:rPr>
      </w:pPr>
    </w:p>
    <w:p w14:paraId="6B85D86C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08CC9635" w14:textId="77777777" w:rsidR="00727BE8" w:rsidRPr="001D6748" w:rsidRDefault="00727BE8" w:rsidP="001D6748">
      <w:pPr>
        <w:rPr>
          <w:rFonts w:ascii="Arial" w:hAnsi="Arial"/>
          <w:sz w:val="22"/>
          <w:szCs w:val="22"/>
        </w:rPr>
      </w:pPr>
      <w:r w:rsidRPr="001D6748">
        <w:rPr>
          <w:sz w:val="24"/>
          <w:szCs w:val="24"/>
          <w:lang w:eastAsia="sk-SK"/>
        </w:rPr>
        <w:t xml:space="preserve">Na správu domu </w:t>
      </w:r>
      <w:r>
        <w:rPr>
          <w:sz w:val="24"/>
          <w:szCs w:val="24"/>
          <w:lang w:eastAsia="sk-SK"/>
        </w:rPr>
        <w:t xml:space="preserve">podľa Zákona 182/1993 podľa </w:t>
      </w:r>
      <w:r w:rsidRPr="001D6748">
        <w:rPr>
          <w:sz w:val="24"/>
          <w:szCs w:val="24"/>
          <w:lang w:eastAsia="sk-SK"/>
        </w:rPr>
        <w:t xml:space="preserve">§ 6 </w:t>
      </w:r>
      <w:r>
        <w:rPr>
          <w:sz w:val="24"/>
          <w:szCs w:val="24"/>
          <w:lang w:eastAsia="sk-SK"/>
        </w:rPr>
        <w:t xml:space="preserve">Z. z. </w:t>
      </w:r>
      <w:r w:rsidRPr="001D6748">
        <w:rPr>
          <w:sz w:val="24"/>
          <w:szCs w:val="24"/>
          <w:lang w:eastAsia="sk-SK"/>
        </w:rPr>
        <w:t xml:space="preserve">ods. 1 </w:t>
      </w:r>
      <w:r w:rsidRPr="001D6748">
        <w:rPr>
          <w:rFonts w:ascii="Arial" w:hAnsi="Arial"/>
          <w:sz w:val="22"/>
          <w:szCs w:val="22"/>
        </w:rPr>
        <w:fldChar w:fldCharType="begin"/>
      </w:r>
      <w:r w:rsidRPr="001D6748">
        <w:rPr>
          <w:rFonts w:ascii="Arial" w:hAnsi="Arial"/>
          <w:sz w:val="22"/>
          <w:szCs w:val="22"/>
        </w:rPr>
        <w:instrText xml:space="preserve"> MERGEFIELD p04 </w:instrText>
      </w:r>
      <w:r w:rsidRPr="001D6748">
        <w:rPr>
          <w:rFonts w:ascii="Arial" w:hAnsi="Arial"/>
          <w:sz w:val="22"/>
          <w:szCs w:val="22"/>
        </w:rPr>
        <w:fldChar w:fldCharType="end"/>
      </w:r>
    </w:p>
    <w:p w14:paraId="2BAB232E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F7170D4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1E025C0B" w14:textId="77777777" w:rsidR="00727BE8" w:rsidRPr="00C7085F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B91E278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5"/>
        <w:gridCol w:w="2863"/>
        <w:gridCol w:w="2949"/>
      </w:tblGrid>
      <w:tr w:rsidR="00727BE8" w:rsidRPr="008D0433" w14:paraId="518FC949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06A9F29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40CC0191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6D64DD6E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8D0433" w14:paraId="2C6F11B0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1429C6F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21C2DC95" w14:textId="44C5B495" w:rsidR="00727BE8" w:rsidRPr="008D0433" w:rsidRDefault="009D321F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49" w:type="dxa"/>
            <w:vAlign w:val="center"/>
          </w:tcPr>
          <w:p w14:paraId="4B94F45B" w14:textId="6FAD88D3" w:rsidR="00727BE8" w:rsidRPr="008D0433" w:rsidRDefault="009D321F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27BE8" w:rsidRPr="008D0433" w14:paraId="7B7FEC90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3C06637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5C2337A7" w14:textId="29ED5ED1" w:rsidR="00727BE8" w:rsidRPr="008D0433" w:rsidRDefault="00E940C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4E1AF6EE" w14:textId="6F66F88A" w:rsidR="00727BE8" w:rsidRPr="008D0433" w:rsidRDefault="009D321F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727BE8" w:rsidRPr="008D0433" w14:paraId="0A4595E1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5A343E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1371BF6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0DC99AD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D600C4A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2A938A9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7937AE7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82E257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C4465A" w14:textId="77777777" w:rsidR="00727BE8" w:rsidRDefault="00727BE8" w:rsidP="008B48E4">
      <w:pPr>
        <w:rPr>
          <w:rFonts w:ascii="Arial" w:hAnsi="Arial"/>
          <w:sz w:val="22"/>
          <w:szCs w:val="22"/>
        </w:rPr>
      </w:pPr>
    </w:p>
    <w:p w14:paraId="1CCBD1E0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523F367F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5E1A81D9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39F44842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6B84F16D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662EE08D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2F69681A" w14:textId="77777777" w:rsidR="00727BE8" w:rsidRPr="009838F5" w:rsidRDefault="00727BE8" w:rsidP="00462D5E">
      <w:pPr>
        <w:keepNext/>
        <w:spacing w:after="120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79CB6FFA" w14:textId="77777777" w:rsidR="00727BE8" w:rsidRPr="00045728" w:rsidRDefault="00727BE8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0C93D56A" w14:textId="77777777" w:rsidR="00727BE8" w:rsidRPr="0029467C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E6F0645" w14:textId="77777777" w:rsidR="00727BE8" w:rsidRPr="0029467C" w:rsidRDefault="00727BE8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45058D7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2"/>
        <w:gridCol w:w="2855"/>
        <w:gridCol w:w="2940"/>
      </w:tblGrid>
      <w:tr w:rsidR="00727BE8" w:rsidRPr="008D0433" w14:paraId="143CFD38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396CE66E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21D0D7E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63F6F5B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727BE8" w:rsidRPr="008D0433" w14:paraId="75ED95B5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02CB065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41C0006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7DDBD7A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5BD50951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69531D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4A522E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1E37C03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5B706A31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6D3496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42B3101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6A7D13E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A6B046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FC51212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56530F90" w14:textId="77777777" w:rsidR="00727BE8" w:rsidRPr="00664EC5" w:rsidRDefault="00727BE8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4B88DBAE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5C60904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7F8BED79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6223A9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5A2D66AD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AC8D5D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25BF53AC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37F9AF6C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00CB9615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D4960EC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2318078B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6BE61B4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75B04DD6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07A6FC6A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2C2E10C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7E456FF6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8E524E1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19C4B6F7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2AABD26F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1CB4C8B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E84C688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8"/>
        <w:gridCol w:w="1954"/>
        <w:gridCol w:w="1948"/>
        <w:gridCol w:w="1756"/>
      </w:tblGrid>
      <w:tr w:rsidR="00727BE8" w:rsidRPr="008D0433" w14:paraId="1F10079A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26C1362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5D46915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77419788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2A5F24B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727BE8" w:rsidRPr="008D0433" w14:paraId="1E8F4236" w14:textId="77777777" w:rsidTr="00503750">
        <w:trPr>
          <w:trHeight w:val="302"/>
        </w:trPr>
        <w:tc>
          <w:tcPr>
            <w:tcW w:w="4510" w:type="dxa"/>
          </w:tcPr>
          <w:p w14:paraId="45005C3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9DF59F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88B2F5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EA4424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515455B0" w14:textId="77777777" w:rsidTr="00503750">
        <w:trPr>
          <w:trHeight w:val="302"/>
        </w:trPr>
        <w:tc>
          <w:tcPr>
            <w:tcW w:w="4510" w:type="dxa"/>
          </w:tcPr>
          <w:p w14:paraId="78EBCFB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98D290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076BC13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BDF51D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3C373CE7" w14:textId="77777777" w:rsidTr="00503750">
        <w:trPr>
          <w:trHeight w:val="302"/>
        </w:trPr>
        <w:tc>
          <w:tcPr>
            <w:tcW w:w="4510" w:type="dxa"/>
          </w:tcPr>
          <w:p w14:paraId="2B6828F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55F75D8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0DCBAB7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97D6FC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33EC85B3" w14:textId="77777777" w:rsidTr="00503750">
        <w:trPr>
          <w:trHeight w:val="302"/>
        </w:trPr>
        <w:tc>
          <w:tcPr>
            <w:tcW w:w="4510" w:type="dxa"/>
          </w:tcPr>
          <w:p w14:paraId="2E28488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5A7432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6D0733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75E02B5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A6F7012" w14:textId="77777777" w:rsidTr="00503750">
        <w:trPr>
          <w:trHeight w:val="327"/>
        </w:trPr>
        <w:tc>
          <w:tcPr>
            <w:tcW w:w="4510" w:type="dxa"/>
          </w:tcPr>
          <w:p w14:paraId="13D1E1B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5CC2FF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5583F4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580D4C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02B2898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2C1490D" w14:textId="77777777" w:rsidR="00727BE8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  <w:sectPr w:rsidR="00727BE8" w:rsidSect="00D229D5">
          <w:footerReference w:type="default" r:id="rId7"/>
          <w:pgSz w:w="11906" w:h="16838"/>
          <w:pgMar w:top="851" w:right="567" w:bottom="851" w:left="851" w:header="709" w:footer="709" w:gutter="0"/>
          <w:pgNumType w:start="1"/>
          <w:cols w:space="708"/>
          <w:titlePg/>
          <w:docGrid w:linePitch="272"/>
        </w:sect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  <w:r w:rsidRPr="00ED0163">
        <w:rPr>
          <w:rFonts w:ascii="Arial" w:hAnsi="Arial"/>
          <w:sz w:val="16"/>
          <w:szCs w:val="16"/>
        </w:rPr>
        <w:t xml:space="preserve"> </w:t>
      </w:r>
    </w:p>
    <w:p w14:paraId="0C1C5F0D" w14:textId="77777777" w:rsidR="00727BE8" w:rsidRPr="00ED0163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</w:pPr>
    </w:p>
    <w:p w14:paraId="37773BB5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743A5B41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7DCBB7E8" w14:textId="77777777" w:rsidR="00727BE8" w:rsidRPr="009838F5" w:rsidRDefault="00727BE8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B5B43AF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4740428D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727BE8" w:rsidRPr="00050529" w14:paraId="1D539747" w14:textId="77777777" w:rsidTr="00503750">
        <w:tc>
          <w:tcPr>
            <w:tcW w:w="2302" w:type="dxa"/>
            <w:vAlign w:val="center"/>
          </w:tcPr>
          <w:p w14:paraId="0745FAFC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22BA4E4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05973C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62BC44E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6BAD46E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1863A6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457C431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B26749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27BE8" w:rsidRPr="00050529" w14:paraId="54389D75" w14:textId="77777777" w:rsidTr="00503750">
        <w:tc>
          <w:tcPr>
            <w:tcW w:w="15593" w:type="dxa"/>
            <w:gridSpan w:val="8"/>
            <w:vAlign w:val="center"/>
          </w:tcPr>
          <w:p w14:paraId="2ADF512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1EC35568" w14:textId="77777777" w:rsidTr="00503750">
        <w:tc>
          <w:tcPr>
            <w:tcW w:w="2302" w:type="dxa"/>
            <w:vAlign w:val="center"/>
          </w:tcPr>
          <w:p w14:paraId="1AFD610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57F327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BC0B80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61D85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B540C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82A42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DF424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FF8CA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B4981F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6B04AD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4345F6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83C632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B3E71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B552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1B3C6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E94BE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10D85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4A7BF16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E0C99B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471839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D1A1E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3CEC5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4496A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539F7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187CA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73F5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6FCCFF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25A94E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180EF03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1022D59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368A04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FD993E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90B725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72E254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059256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20D53EFE" w14:textId="77777777" w:rsidTr="00503750">
        <w:tc>
          <w:tcPr>
            <w:tcW w:w="2302" w:type="dxa"/>
            <w:vAlign w:val="center"/>
          </w:tcPr>
          <w:p w14:paraId="0BC3E22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4C778F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37949B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0CE5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D666B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2F596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8616A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206BD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FFF028E" w14:textId="77777777" w:rsidTr="00503750">
        <w:tc>
          <w:tcPr>
            <w:tcW w:w="15593" w:type="dxa"/>
            <w:gridSpan w:val="8"/>
            <w:vAlign w:val="center"/>
          </w:tcPr>
          <w:p w14:paraId="2FDE58B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6F12C0E4" w14:textId="77777777" w:rsidTr="00503750">
        <w:tc>
          <w:tcPr>
            <w:tcW w:w="2302" w:type="dxa"/>
            <w:vAlign w:val="center"/>
          </w:tcPr>
          <w:p w14:paraId="7511EEC1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C0154F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A25E63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FCCAC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FD14F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1ABA5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26BC80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E5199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D15166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D7ED64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5EF278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2CD2A3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D81E6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11FF6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80CC1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218F5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8854E2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D9A8CA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D0A13A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6A11FD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E4F9F9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A998C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56E4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7ABE1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7DBA57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66AA2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C79F210" w14:textId="77777777" w:rsidTr="00503750">
        <w:tc>
          <w:tcPr>
            <w:tcW w:w="2302" w:type="dxa"/>
            <w:vAlign w:val="center"/>
          </w:tcPr>
          <w:p w14:paraId="3D12F7D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BBB327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78C225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0E9AB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52CF1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DEEF4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B8D8B4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024BD2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4503EE4" w14:textId="77777777" w:rsidTr="00503750">
        <w:tc>
          <w:tcPr>
            <w:tcW w:w="15593" w:type="dxa"/>
            <w:gridSpan w:val="8"/>
            <w:vAlign w:val="center"/>
          </w:tcPr>
          <w:p w14:paraId="7D4828C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353F84DB" w14:textId="77777777" w:rsidTr="00503750">
        <w:tc>
          <w:tcPr>
            <w:tcW w:w="2302" w:type="dxa"/>
            <w:vAlign w:val="center"/>
          </w:tcPr>
          <w:p w14:paraId="2589957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A37812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633C6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10A62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C2767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468BD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6F993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54975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07DD971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60D896A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0178CD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839C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2160D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8E0CC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8DDA6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FFA7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BBBE3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A589AB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70B8F2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17EBEF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715C6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F3B91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11362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57148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BAD51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8D6B4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F2FA16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434533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669650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455CE0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CCDDF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6D4D1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34245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629FB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95998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F3BCB69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0150438B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7E97475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3F789E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A71898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0B5E57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3210B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8966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6D9C7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17846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3F25B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2C9B17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C985DE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C57081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DF05E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F2E9D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0236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E2381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8FCB5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78866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EA98F47" w14:textId="77777777" w:rsidR="00727BE8" w:rsidRDefault="00727BE8" w:rsidP="00944C3D">
      <w:pPr>
        <w:rPr>
          <w:rFonts w:ascii="Arial" w:hAnsi="Arial"/>
          <w:b/>
        </w:rPr>
      </w:pPr>
    </w:p>
    <w:p w14:paraId="69EA4BFD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727BE8" w:rsidRPr="00050529" w14:paraId="7A9755EB" w14:textId="77777777" w:rsidTr="00503750">
        <w:tc>
          <w:tcPr>
            <w:tcW w:w="1944" w:type="dxa"/>
            <w:vAlign w:val="center"/>
          </w:tcPr>
          <w:p w14:paraId="5C7227C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226C518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080CB9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58100D8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7AE365B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Samostatné hnuteľné veci a súbory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hnuteľných vecí</w:t>
            </w:r>
          </w:p>
        </w:tc>
        <w:tc>
          <w:tcPr>
            <w:tcW w:w="1243" w:type="dxa"/>
            <w:vAlign w:val="center"/>
          </w:tcPr>
          <w:p w14:paraId="00C29C8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Dopravné prostriedky</w:t>
            </w:r>
          </w:p>
        </w:tc>
        <w:tc>
          <w:tcPr>
            <w:tcW w:w="1439" w:type="dxa"/>
            <w:vAlign w:val="center"/>
          </w:tcPr>
          <w:p w14:paraId="44FC194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1663572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7C13FAC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Drobný a ostatný dlhodobý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hmotný majetok</w:t>
            </w:r>
          </w:p>
        </w:tc>
        <w:tc>
          <w:tcPr>
            <w:tcW w:w="1249" w:type="dxa"/>
            <w:vAlign w:val="center"/>
          </w:tcPr>
          <w:p w14:paraId="25880B7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6F2DB5F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Poskytnuté preddavky na dlhodobý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hmotný majetok</w:t>
            </w:r>
          </w:p>
        </w:tc>
        <w:tc>
          <w:tcPr>
            <w:tcW w:w="1202" w:type="dxa"/>
            <w:vAlign w:val="center"/>
          </w:tcPr>
          <w:p w14:paraId="47AAB2B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Spolu</w:t>
            </w:r>
          </w:p>
        </w:tc>
      </w:tr>
      <w:tr w:rsidR="00727BE8" w:rsidRPr="00050529" w14:paraId="09EAAB26" w14:textId="77777777" w:rsidTr="00503750">
        <w:tc>
          <w:tcPr>
            <w:tcW w:w="15685" w:type="dxa"/>
            <w:gridSpan w:val="12"/>
            <w:vAlign w:val="center"/>
          </w:tcPr>
          <w:p w14:paraId="1AC81C1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344F8351" w14:textId="77777777" w:rsidTr="00503750">
        <w:tc>
          <w:tcPr>
            <w:tcW w:w="1944" w:type="dxa"/>
            <w:vAlign w:val="center"/>
          </w:tcPr>
          <w:p w14:paraId="0AB48FE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C011B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193AE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998A06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F4FABA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E79CE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EC8B0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A9EA6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354E2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A888F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3F49D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A5685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07C6DB6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696D7A4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7F8534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C9EA23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CC18A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7EDC93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84E57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07A970D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2043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226" w:type="dxa"/>
            <w:vAlign w:val="center"/>
          </w:tcPr>
          <w:p w14:paraId="0A01A8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CB40EE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2AD0B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39304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A29610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B86A7E7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0089B7F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E6402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DBB45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46C39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6DBBE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19FF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B6455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324E3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94A1F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BB391C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2EB8A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13223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CA20564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7E41A7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4D72C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DD327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898B2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5135B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29B97F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622BC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3D94EAD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502AC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22AED4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8201A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2AE1D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7E34D5A8" w14:textId="77777777" w:rsidTr="00503750">
        <w:tc>
          <w:tcPr>
            <w:tcW w:w="1944" w:type="dxa"/>
            <w:vAlign w:val="center"/>
          </w:tcPr>
          <w:p w14:paraId="0EB5901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66596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23D26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EF398F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240F82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7CCC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BC31BD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7111C9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683B4B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5B97A3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79396B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40A67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5E2CB08" w14:textId="77777777" w:rsidTr="00503750">
        <w:tc>
          <w:tcPr>
            <w:tcW w:w="15685" w:type="dxa"/>
            <w:gridSpan w:val="12"/>
            <w:vAlign w:val="center"/>
          </w:tcPr>
          <w:p w14:paraId="4BF58B0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52A7A4F9" w14:textId="77777777" w:rsidTr="00503750">
        <w:tc>
          <w:tcPr>
            <w:tcW w:w="1944" w:type="dxa"/>
            <w:vAlign w:val="center"/>
          </w:tcPr>
          <w:p w14:paraId="0893BCB0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6BA6A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88364D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3BF759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0E65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A5750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2BD3ED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1210F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C5DA2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F23C46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A31BF3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18266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595DA94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0470BBA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3DC9FC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1EB985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6415C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4788C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B87F5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3FB026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F9902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F4D4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9005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238AD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36F72D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35BE350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10EF584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9196C1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F5463D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38796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3A7C93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6DFE2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5F201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02E51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C07C1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09A6EB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F9600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88DCF7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4799738" w14:textId="77777777" w:rsidTr="00503750">
        <w:tc>
          <w:tcPr>
            <w:tcW w:w="1944" w:type="dxa"/>
            <w:vAlign w:val="center"/>
          </w:tcPr>
          <w:p w14:paraId="672C55E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AE8FA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6E8848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131BEC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C71DD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55AED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21A4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EAA21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FC5B7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F0CFD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05FB7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308678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6099EC1" w14:textId="77777777" w:rsidTr="00503750">
        <w:tc>
          <w:tcPr>
            <w:tcW w:w="15685" w:type="dxa"/>
            <w:gridSpan w:val="12"/>
            <w:vAlign w:val="center"/>
          </w:tcPr>
          <w:p w14:paraId="67AAFF1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37E35440" w14:textId="77777777" w:rsidTr="00503750">
        <w:tc>
          <w:tcPr>
            <w:tcW w:w="1944" w:type="dxa"/>
            <w:vAlign w:val="center"/>
          </w:tcPr>
          <w:p w14:paraId="5A1C13D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2316A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CE102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F2FD6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348F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06226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064DDC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89CC16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0B5844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E9FB60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01669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6D4AC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9DC43F6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2723F74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9D1A1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A24F5C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6F512E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2E40D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DA53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C56BF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CBF8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F8580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C55D2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380BB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CA3FA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3CE1828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227ED0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0BC72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87697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8AF37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4FD02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613CF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26C254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9DDBC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85FF9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1AB6C5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868E3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AEF27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ABA98B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48183C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7A973E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AD08C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DB7A36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040F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BCA78B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8717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9B452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DB8FA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C5EB65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88629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E2DF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9ED64F7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7B940E16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597B016B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347450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030DE2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DC7AD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06922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C4C9F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28FA34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76BF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59C23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118F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6CCFB0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0C819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782A18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5F8932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EF2561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1DE74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E199E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7D256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B5817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8EBD8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8098F3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1C7895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EECCB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D4552B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78223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691E48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C328BB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A270D66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739F00D" w14:textId="77777777" w:rsidR="00727BE8" w:rsidRPr="00B54A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6"/>
        <w:gridCol w:w="3261"/>
      </w:tblGrid>
      <w:tr w:rsidR="00727BE8" w:rsidRPr="008D0433" w14:paraId="3F08B5C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4BAEF12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4272894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727BE8" w:rsidRPr="008D0433" w14:paraId="18831B91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4C3205A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360FD5A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FA507D6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8C5453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42FE44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E1D106A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692A7B0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lastRenderedPageBreak/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1DBD9C2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698946E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0C0B707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2DE6B41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82F5E9" w14:textId="77777777" w:rsidR="00727BE8" w:rsidRPr="00782EA1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0920BD18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5"/>
        <w:gridCol w:w="2977"/>
        <w:gridCol w:w="2835"/>
      </w:tblGrid>
      <w:tr w:rsidR="00727BE8" w:rsidRPr="008D0433" w14:paraId="6AAC339A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48030634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3711D37B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41EAE05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727BE8" w:rsidRPr="008D0433" w14:paraId="55C1EDEC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6B449347" w14:textId="76AA1137" w:rsidR="00727BE8" w:rsidRPr="008D0433" w:rsidRDefault="00344831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Poistná zmluva</w:t>
            </w:r>
            <w:r w:rsidR="009D321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D321F" w:rsidRPr="009D321F">
              <w:rPr>
                <w:rFonts w:ascii="Arial" w:hAnsi="Arial" w:cs="Arial"/>
                <w:sz w:val="16"/>
                <w:szCs w:val="16"/>
              </w:rPr>
              <w:t>Generali Poisťovňa</w:t>
            </w:r>
            <w:r w:rsidR="00881159" w:rsidRPr="00881159">
              <w:rPr>
                <w:rFonts w:ascii="Arial" w:hAnsi="Arial" w:cs="Arial"/>
                <w:sz w:val="16"/>
                <w:szCs w:val="16"/>
              </w:rPr>
              <w:t>, a.s</w:t>
            </w:r>
          </w:p>
        </w:tc>
        <w:tc>
          <w:tcPr>
            <w:tcW w:w="2977" w:type="dxa"/>
            <w:vAlign w:val="center"/>
          </w:tcPr>
          <w:p w14:paraId="40D3000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9B5FD43" w14:textId="0C028820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7A69F793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0BD156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8FE5E3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171161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63EBB5F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4E4BC69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C0DDF2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B35B3C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FA722CD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9EECC8B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7929C191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51F3C60B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727BE8" w:rsidRPr="00050529" w14:paraId="7E916551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001834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2515976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485F14A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02A72AC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6220AFF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B0A8B5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727BE8" w:rsidRPr="00050529" w14:paraId="2A60FDC6" w14:textId="77777777" w:rsidTr="00503750">
        <w:trPr>
          <w:trHeight w:val="1073"/>
        </w:trPr>
        <w:tc>
          <w:tcPr>
            <w:tcW w:w="3614" w:type="dxa"/>
            <w:vMerge/>
          </w:tcPr>
          <w:p w14:paraId="2AE8E24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33D1EB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ACF844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2611998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0C3C1A8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78D1726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61E7AF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727BE8" w:rsidRPr="00050529" w14:paraId="5B1712BD" w14:textId="77777777" w:rsidTr="00503750">
        <w:trPr>
          <w:trHeight w:val="283"/>
        </w:trPr>
        <w:tc>
          <w:tcPr>
            <w:tcW w:w="3614" w:type="dxa"/>
          </w:tcPr>
          <w:p w14:paraId="65F461C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B59039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EC677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84A1A5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E275B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3C9F69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6050ED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03BF0AD7" w14:textId="77777777" w:rsidTr="00503750">
        <w:trPr>
          <w:trHeight w:val="283"/>
        </w:trPr>
        <w:tc>
          <w:tcPr>
            <w:tcW w:w="3614" w:type="dxa"/>
          </w:tcPr>
          <w:p w14:paraId="1F36C53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3784D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3EF69F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2C033D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291B18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A54232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8D5F90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1376F465" w14:textId="77777777" w:rsidTr="00503750">
        <w:trPr>
          <w:trHeight w:val="283"/>
        </w:trPr>
        <w:tc>
          <w:tcPr>
            <w:tcW w:w="3614" w:type="dxa"/>
          </w:tcPr>
          <w:p w14:paraId="530F7B4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F9FE5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9FCA8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529F60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5D0924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D89AEC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602C61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58A8076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3D6F0A6E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67EFF673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7BCE8778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3D3003CD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760E9707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727BE8" w:rsidRPr="00050529" w14:paraId="3EA6A2BF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8C4D34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21EA9F8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40F6586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45AB46C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6C64F4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0DD1A1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0D3F758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568D396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02DEF69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727BE8" w:rsidRPr="00050529" w14:paraId="3594605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9BE5375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0676F99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8416D62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210E18C7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6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34D94B6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2EA8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0AC5A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4D5D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031C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7061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B53BC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A8E6BF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D5134A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F5E94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65BA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B1FF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B5C4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2D3E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BC8F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CAC4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F22BF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071CF5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4D0C18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79CB62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05B2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95A7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54863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AEFFF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9F9C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4B48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921CA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D576DA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2C2B1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Presuny</w:t>
            </w:r>
          </w:p>
        </w:tc>
        <w:tc>
          <w:tcPr>
            <w:tcW w:w="1519" w:type="dxa"/>
            <w:vAlign w:val="center"/>
          </w:tcPr>
          <w:p w14:paraId="5E7F416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2FC803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BCF33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702B1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D6496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6F704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D61A1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57ED2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4C36C1D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E158B28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B887D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3B27D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7376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8318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60DD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11B1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E5D19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DA6347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986714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BB85449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1B1453A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5B474E7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6F5A0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090B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15A5F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8CB1F3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7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23937A1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C085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C5A6F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0A4531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D9DA0C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5D9ED4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470C52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48A6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1D4A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B34A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44E7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62AD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B57D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DAEFF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D60713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32D150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38BC2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A200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0AD8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1E5E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18C9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F8CC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60F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72E7C3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A3AE33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7E45B5F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E91FF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0FA0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8017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0B50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26874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21B13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97C0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6C979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29CB20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02B27A5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1EAF27B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0672650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035AE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73F30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3F834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9B06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448F8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42B6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6EE69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69073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1986514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4092A836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54C03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31DDB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13A1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39CE4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AA9D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59FA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EE33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B373F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F1C043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E6AB1E3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5E375AF5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0CA94ED6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564215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03DAE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96E6A4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BEF64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9DF480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5DA28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D3F64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40BADE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0DA5E6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464D755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BA5B505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F1E2BD3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73842187" w14:textId="77777777" w:rsidR="00727BE8" w:rsidRPr="00D229D5" w:rsidRDefault="00727BE8" w:rsidP="00D229D5">
      <w:pPr>
        <w:pStyle w:val="Odsekzoznamu"/>
        <w:numPr>
          <w:ilvl w:val="0"/>
          <w:numId w:val="18"/>
        </w:numPr>
        <w:spacing w:after="120"/>
        <w:jc w:val="both"/>
        <w:rPr>
          <w:rFonts w:ascii="Arial" w:hAnsi="Arial"/>
          <w:b/>
          <w:sz w:val="22"/>
          <w:szCs w:val="22"/>
        </w:rPr>
      </w:pPr>
      <w:r w:rsidRPr="00D229D5">
        <w:rPr>
          <w:rFonts w:ascii="Arial" w:hAnsi="Arial"/>
          <w:b/>
          <w:sz w:val="22"/>
          <w:szCs w:val="22"/>
        </w:rPr>
        <w:t>Informácia o výške tvorby, zníženia a zúčtovania opravných položiek k dlhodobému finančnému majetku a opis dôvodu ich tvorby, zníženia a zúčtovania</w:t>
      </w:r>
    </w:p>
    <w:p w14:paraId="2F073D31" w14:textId="77777777" w:rsidR="00727BE8" w:rsidRDefault="00727BE8" w:rsidP="003E01A5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3C35219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73165FE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7D22A41A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4FE69B0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F2962AD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1BB433E" w14:textId="77777777" w:rsidR="00727BE8" w:rsidRDefault="00727BE8" w:rsidP="00462D5E">
      <w:pPr>
        <w:tabs>
          <w:tab w:val="left" w:pos="3990"/>
        </w:tabs>
        <w:rPr>
          <w:rFonts w:ascii="Arial" w:hAnsi="Arial"/>
          <w:sz w:val="22"/>
          <w:szCs w:val="22"/>
        </w:rPr>
      </w:pPr>
    </w:p>
    <w:p w14:paraId="580F646F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618CD807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73487F59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F4A6E5F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257901D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2E493C79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4AA1C8D8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BA2ECF9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7469D283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1ABDE56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02174791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5221254B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5CA0A11D" w14:textId="77777777" w:rsidR="00727BE8" w:rsidRPr="00D229D5" w:rsidRDefault="00727BE8" w:rsidP="00D229D5">
      <w:pPr>
        <w:rPr>
          <w:rFonts w:ascii="Arial" w:hAnsi="Arial"/>
          <w:sz w:val="22"/>
          <w:szCs w:val="22"/>
        </w:rPr>
        <w:sectPr w:rsidR="00727BE8" w:rsidRPr="00D229D5" w:rsidSect="00D229D5">
          <w:pgSz w:w="16838" w:h="11906" w:orient="landscape"/>
          <w:pgMar w:top="851" w:right="851" w:bottom="567" w:left="851" w:header="709" w:footer="709" w:gutter="0"/>
          <w:pgNumType w:start="1"/>
          <w:cols w:space="708"/>
          <w:titlePg/>
          <w:docGrid w:linePitch="272"/>
        </w:sectPr>
      </w:pPr>
    </w:p>
    <w:p w14:paraId="1951B17A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6E1243EC" w14:textId="77777777" w:rsidR="00727BE8" w:rsidRPr="00770FC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4DC4B430" w14:textId="77777777" w:rsidR="00727BE8" w:rsidRPr="00503750" w:rsidRDefault="00727BE8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6"/>
        <w:gridCol w:w="1909"/>
        <w:gridCol w:w="1325"/>
        <w:gridCol w:w="1234"/>
        <w:gridCol w:w="1978"/>
      </w:tblGrid>
      <w:tr w:rsidR="00727BE8" w:rsidRPr="008D0433" w14:paraId="3F98DEF0" w14:textId="77777777" w:rsidTr="00417853">
        <w:trPr>
          <w:trHeight w:val="975"/>
        </w:trPr>
        <w:tc>
          <w:tcPr>
            <w:tcW w:w="2506" w:type="dxa"/>
            <w:vAlign w:val="center"/>
          </w:tcPr>
          <w:p w14:paraId="0E416E3B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09" w:type="dxa"/>
            <w:vAlign w:val="center"/>
          </w:tcPr>
          <w:p w14:paraId="7F2E8A4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5" w:type="dxa"/>
            <w:vAlign w:val="center"/>
          </w:tcPr>
          <w:p w14:paraId="377B8C2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234" w:type="dxa"/>
            <w:vAlign w:val="center"/>
          </w:tcPr>
          <w:p w14:paraId="19BC7D3A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78" w:type="dxa"/>
            <w:vAlign w:val="center"/>
          </w:tcPr>
          <w:p w14:paraId="6F1CD15D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4940F3E0" w14:textId="77777777" w:rsidTr="00417853">
        <w:trPr>
          <w:trHeight w:val="437"/>
        </w:trPr>
        <w:tc>
          <w:tcPr>
            <w:tcW w:w="2506" w:type="dxa"/>
          </w:tcPr>
          <w:p w14:paraId="66AD644B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1909" w:type="dxa"/>
            <w:vAlign w:val="center"/>
          </w:tcPr>
          <w:p w14:paraId="24ED798C" w14:textId="62AED34A" w:rsidR="00727BE8" w:rsidRPr="008C56AB" w:rsidRDefault="009D321F" w:rsidP="007C6E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25" w:type="dxa"/>
            <w:vAlign w:val="center"/>
          </w:tcPr>
          <w:p w14:paraId="455CC3B4" w14:textId="06B82D4F" w:rsidR="00727BE8" w:rsidRPr="008C56AB" w:rsidRDefault="009D321F" w:rsidP="007C6E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4" w:type="dxa"/>
            <w:vAlign w:val="center"/>
          </w:tcPr>
          <w:p w14:paraId="12CCB40C" w14:textId="0CE87F67" w:rsidR="00727BE8" w:rsidRPr="008C56AB" w:rsidRDefault="009D321F" w:rsidP="009D32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978" w:type="dxa"/>
            <w:vAlign w:val="center"/>
          </w:tcPr>
          <w:p w14:paraId="5223FA2A" w14:textId="5EDA1875" w:rsidR="00727BE8" w:rsidRPr="008C56AB" w:rsidRDefault="009D321F" w:rsidP="007C6E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27BE8" w:rsidRPr="008D0433" w14:paraId="3B70330C" w14:textId="77777777" w:rsidTr="00417853">
        <w:trPr>
          <w:trHeight w:val="420"/>
        </w:trPr>
        <w:tc>
          <w:tcPr>
            <w:tcW w:w="2506" w:type="dxa"/>
          </w:tcPr>
          <w:p w14:paraId="5BD8B150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1909" w:type="dxa"/>
            <w:vAlign w:val="center"/>
          </w:tcPr>
          <w:p w14:paraId="23173B35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4D471E5E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4" w:type="dxa"/>
            <w:vAlign w:val="center"/>
          </w:tcPr>
          <w:p w14:paraId="3C64EC3E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06C7D62D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49BE75FE" w14:textId="77777777" w:rsidTr="00417853">
        <w:trPr>
          <w:trHeight w:val="630"/>
        </w:trPr>
        <w:tc>
          <w:tcPr>
            <w:tcW w:w="2506" w:type="dxa"/>
          </w:tcPr>
          <w:p w14:paraId="5A631DC3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1909" w:type="dxa"/>
            <w:vAlign w:val="center"/>
          </w:tcPr>
          <w:p w14:paraId="2779A9D8" w14:textId="193E9B94" w:rsidR="00727BE8" w:rsidRPr="008C56AB" w:rsidRDefault="009D321F" w:rsidP="009D32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60 889,26</w:t>
            </w:r>
          </w:p>
        </w:tc>
        <w:tc>
          <w:tcPr>
            <w:tcW w:w="1325" w:type="dxa"/>
            <w:vAlign w:val="center"/>
          </w:tcPr>
          <w:p w14:paraId="01757B72" w14:textId="5CEF0A60" w:rsidR="00727BE8" w:rsidRPr="008C56AB" w:rsidRDefault="009D321F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117 882,63</w:t>
            </w:r>
          </w:p>
        </w:tc>
        <w:tc>
          <w:tcPr>
            <w:tcW w:w="1234" w:type="dxa"/>
            <w:vAlign w:val="center"/>
          </w:tcPr>
          <w:p w14:paraId="130D6BD4" w14:textId="6D2EDB7C" w:rsidR="00727BE8" w:rsidRPr="008C56AB" w:rsidRDefault="009D321F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78 609,37</w:t>
            </w:r>
          </w:p>
        </w:tc>
        <w:tc>
          <w:tcPr>
            <w:tcW w:w="1978" w:type="dxa"/>
            <w:vAlign w:val="center"/>
          </w:tcPr>
          <w:p w14:paraId="04EE6C54" w14:textId="252F0E26" w:rsidR="00727BE8" w:rsidRPr="008C56AB" w:rsidRDefault="00D66C50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D321F">
              <w:rPr>
                <w:rFonts w:ascii="Arial" w:hAnsi="Arial" w:cs="Arial"/>
                <w:sz w:val="18"/>
                <w:szCs w:val="18"/>
              </w:rPr>
              <w:t>00 162,52</w:t>
            </w:r>
          </w:p>
        </w:tc>
      </w:tr>
      <w:tr w:rsidR="00727BE8" w:rsidRPr="008D0433" w14:paraId="0ECA6881" w14:textId="77777777" w:rsidTr="00417853">
        <w:trPr>
          <w:trHeight w:val="420"/>
        </w:trPr>
        <w:tc>
          <w:tcPr>
            <w:tcW w:w="2506" w:type="dxa"/>
          </w:tcPr>
          <w:p w14:paraId="2AC17E8F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Bankové účty s dobou viazanosti dlhšou ako 1 rok</w:t>
            </w:r>
          </w:p>
        </w:tc>
        <w:tc>
          <w:tcPr>
            <w:tcW w:w="1909" w:type="dxa"/>
            <w:vAlign w:val="center"/>
          </w:tcPr>
          <w:p w14:paraId="5C20F7AF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77CAD634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4" w:type="dxa"/>
            <w:vAlign w:val="center"/>
          </w:tcPr>
          <w:p w14:paraId="3B887CBB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7E25E4E0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16F8FF8A" w14:textId="77777777" w:rsidTr="00417853">
        <w:trPr>
          <w:trHeight w:val="437"/>
        </w:trPr>
        <w:tc>
          <w:tcPr>
            <w:tcW w:w="2506" w:type="dxa"/>
          </w:tcPr>
          <w:p w14:paraId="0617CB8C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1909" w:type="dxa"/>
            <w:vAlign w:val="center"/>
          </w:tcPr>
          <w:p w14:paraId="59E8738E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45A5E32E" w14:textId="39B7B6C6" w:rsidR="00727BE8" w:rsidRPr="008C56AB" w:rsidRDefault="00344831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08093853" w14:textId="74F5289E" w:rsidR="00727BE8" w:rsidRPr="008C56AB" w:rsidRDefault="00344831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978" w:type="dxa"/>
            <w:vAlign w:val="center"/>
          </w:tcPr>
          <w:p w14:paraId="64C28F1C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5963" w:rsidRPr="008D0433" w14:paraId="7776A09E" w14:textId="77777777" w:rsidTr="00417853">
        <w:trPr>
          <w:trHeight w:val="420"/>
        </w:trPr>
        <w:tc>
          <w:tcPr>
            <w:tcW w:w="2506" w:type="dxa"/>
          </w:tcPr>
          <w:p w14:paraId="697006DB" w14:textId="77777777" w:rsidR="008B5963" w:rsidRPr="008D0433" w:rsidRDefault="008B5963" w:rsidP="008B596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09" w:type="dxa"/>
            <w:vAlign w:val="center"/>
          </w:tcPr>
          <w:p w14:paraId="09C3E278" w14:textId="09E788F2" w:rsidR="008B5963" w:rsidRPr="008C56AB" w:rsidRDefault="008B5963" w:rsidP="008B59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60 889,26</w:t>
            </w:r>
          </w:p>
        </w:tc>
        <w:tc>
          <w:tcPr>
            <w:tcW w:w="1325" w:type="dxa"/>
            <w:vAlign w:val="center"/>
          </w:tcPr>
          <w:p w14:paraId="3AD3C014" w14:textId="00A0E193" w:rsidR="008B5963" w:rsidRPr="008C56AB" w:rsidRDefault="008B5963" w:rsidP="008B596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117 882,63</w:t>
            </w:r>
          </w:p>
        </w:tc>
        <w:tc>
          <w:tcPr>
            <w:tcW w:w="1234" w:type="dxa"/>
            <w:vAlign w:val="center"/>
          </w:tcPr>
          <w:p w14:paraId="687C98BA" w14:textId="3D4B02B5" w:rsidR="008B5963" w:rsidRPr="008C56AB" w:rsidRDefault="008B5963" w:rsidP="008B596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117 882,63</w:t>
            </w:r>
          </w:p>
        </w:tc>
        <w:tc>
          <w:tcPr>
            <w:tcW w:w="1978" w:type="dxa"/>
            <w:vAlign w:val="center"/>
          </w:tcPr>
          <w:p w14:paraId="0EFC1321" w14:textId="3D9C279A" w:rsidR="008B5963" w:rsidRPr="008C56AB" w:rsidRDefault="008B5963" w:rsidP="008B596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100 162,52</w:t>
            </w:r>
          </w:p>
        </w:tc>
      </w:tr>
    </w:tbl>
    <w:p w14:paraId="1CFCC01E" w14:textId="77777777" w:rsidR="00727BE8" w:rsidRDefault="00727BE8" w:rsidP="00944C3D">
      <w:pPr>
        <w:rPr>
          <w:rFonts w:ascii="Arial" w:hAnsi="Arial"/>
          <w:b/>
        </w:rPr>
      </w:pPr>
    </w:p>
    <w:p w14:paraId="2762F5F9" w14:textId="77777777" w:rsidR="00727BE8" w:rsidRPr="000B647F" w:rsidRDefault="00727BE8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>
        <w:rPr>
          <w:rFonts w:ascii="Arial" w:hAnsi="Arial"/>
        </w:rPr>
        <w:t>2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4"/>
        <w:gridCol w:w="1735"/>
        <w:gridCol w:w="2517"/>
        <w:gridCol w:w="1878"/>
      </w:tblGrid>
      <w:tr w:rsidR="00727BE8" w:rsidRPr="008D0433" w14:paraId="692EBB08" w14:textId="77777777" w:rsidTr="003E01A5">
        <w:trPr>
          <w:trHeight w:val="718"/>
        </w:trPr>
        <w:tc>
          <w:tcPr>
            <w:tcW w:w="2824" w:type="dxa"/>
            <w:vAlign w:val="center"/>
          </w:tcPr>
          <w:p w14:paraId="1A831858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35" w:type="dxa"/>
            <w:vAlign w:val="center"/>
          </w:tcPr>
          <w:p w14:paraId="3249950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BE6013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17" w:type="dxa"/>
            <w:vAlign w:val="center"/>
          </w:tcPr>
          <w:p w14:paraId="51C930C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878" w:type="dxa"/>
            <w:vAlign w:val="center"/>
          </w:tcPr>
          <w:p w14:paraId="2E616364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727BE8" w:rsidRPr="008D0433" w14:paraId="09EA3A88" w14:textId="77777777" w:rsidTr="003E01A5">
        <w:trPr>
          <w:trHeight w:val="466"/>
        </w:trPr>
        <w:tc>
          <w:tcPr>
            <w:tcW w:w="2824" w:type="dxa"/>
            <w:vAlign w:val="center"/>
          </w:tcPr>
          <w:p w14:paraId="40CA1B9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35" w:type="dxa"/>
          </w:tcPr>
          <w:p w14:paraId="2491491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74AE045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52EA848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43FCBC9" w14:textId="77777777" w:rsidTr="003E01A5">
        <w:trPr>
          <w:trHeight w:val="466"/>
        </w:trPr>
        <w:tc>
          <w:tcPr>
            <w:tcW w:w="2824" w:type="dxa"/>
            <w:vAlign w:val="center"/>
          </w:tcPr>
          <w:p w14:paraId="79D43BE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35" w:type="dxa"/>
          </w:tcPr>
          <w:p w14:paraId="5E0C396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160429A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38BF76D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70549F8A" w14:textId="77777777" w:rsidTr="003E01A5">
        <w:trPr>
          <w:trHeight w:val="233"/>
        </w:trPr>
        <w:tc>
          <w:tcPr>
            <w:tcW w:w="2824" w:type="dxa"/>
            <w:vAlign w:val="center"/>
          </w:tcPr>
          <w:p w14:paraId="3E79AD2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35" w:type="dxa"/>
          </w:tcPr>
          <w:p w14:paraId="5CF4371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1FF22E3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28E4E5E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5F73D36" w14:textId="77777777" w:rsidTr="003E01A5">
        <w:trPr>
          <w:trHeight w:val="485"/>
        </w:trPr>
        <w:tc>
          <w:tcPr>
            <w:tcW w:w="2824" w:type="dxa"/>
            <w:vAlign w:val="center"/>
          </w:tcPr>
          <w:p w14:paraId="79795C0D" w14:textId="77777777" w:rsidR="00727BE8" w:rsidRPr="008D0433" w:rsidRDefault="00727BE8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35" w:type="dxa"/>
          </w:tcPr>
          <w:p w14:paraId="3FCD66B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45EA6E6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4D99F27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F3F7C4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6274E80D" w14:textId="77777777" w:rsidR="00727BE8" w:rsidRPr="002F74F8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6391435A" w14:textId="77777777" w:rsidTr="00503750">
        <w:tc>
          <w:tcPr>
            <w:tcW w:w="2835" w:type="dxa"/>
            <w:vAlign w:val="center"/>
          </w:tcPr>
          <w:p w14:paraId="39F7305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5B071A0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A7D775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A595DA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16A262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046B4C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3AB667AA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56D1BB9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7179A21" w14:textId="77777777" w:rsidR="00727BE8" w:rsidRPr="008C56AB" w:rsidRDefault="00000000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6F80B5E2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37CE8D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1343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0215B4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157DC1C3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02B3AE3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422E419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9691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69F7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3CB31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AF8493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1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43252D7C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147F1ED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BCE34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D361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409C6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BBF3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8213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85F07EC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044ECCF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5E1A98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5335A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3EC8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AB091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897B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9158E07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40BF8EE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0FD8EC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EE70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67B4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86D1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10B5A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CA1EB10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5AF66B8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3A87CA5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6B7E6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DDBB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7DFE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1A045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C1B413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AC3A3BF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4E6DB58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DA898F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DC1AA7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F73B2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4A43F4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CA1689E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3737517C" w14:textId="77777777" w:rsidR="00727BE8" w:rsidRPr="00E0500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603DE4F3" w14:textId="77777777" w:rsidR="00727BE8" w:rsidRPr="00503750" w:rsidRDefault="00727BE8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4185357D" w14:textId="77777777" w:rsidR="00727BE8" w:rsidRDefault="00727BE8" w:rsidP="00944C3D">
      <w:pPr>
        <w:rPr>
          <w:rFonts w:ascii="Arial" w:hAnsi="Arial"/>
          <w:b/>
        </w:rPr>
      </w:pPr>
    </w:p>
    <w:p w14:paraId="2E61D5E0" w14:textId="77777777" w:rsidR="00727BE8" w:rsidRDefault="00727BE8" w:rsidP="00944C3D">
      <w:pPr>
        <w:rPr>
          <w:rFonts w:ascii="Arial" w:hAnsi="Arial"/>
          <w:b/>
        </w:rPr>
      </w:pPr>
    </w:p>
    <w:p w14:paraId="7A56C791" w14:textId="77777777" w:rsidR="00727BE8" w:rsidRDefault="00727BE8" w:rsidP="00944C3D">
      <w:pPr>
        <w:rPr>
          <w:rFonts w:ascii="Arial" w:hAnsi="Arial"/>
          <w:b/>
        </w:rPr>
      </w:pPr>
    </w:p>
    <w:p w14:paraId="6E32F3AB" w14:textId="77777777" w:rsidR="00727BE8" w:rsidRDefault="00727BE8" w:rsidP="00944C3D">
      <w:pPr>
        <w:rPr>
          <w:rFonts w:ascii="Arial" w:hAnsi="Arial"/>
          <w:b/>
        </w:rPr>
      </w:pPr>
    </w:p>
    <w:p w14:paraId="33BAD9D6" w14:textId="77777777" w:rsidR="00727BE8" w:rsidRPr="00FA37D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6E36EE5C" w14:textId="77777777" w:rsidTr="00503750">
        <w:tc>
          <w:tcPr>
            <w:tcW w:w="2835" w:type="dxa"/>
            <w:vAlign w:val="center"/>
          </w:tcPr>
          <w:p w14:paraId="2243C42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1CC9DF9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7939D9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512703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6F68DD0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4F5367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53A8C4E4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4C6320A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11E9845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878C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21E9C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11CD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FF1A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03C7A3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C964C9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7D05676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5C51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9E44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C807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DCDEE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E6B1E9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B2A1D5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19B4B9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2DBEE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02C2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FE3BD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ED7F8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181D31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E80A33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0801C56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FECD2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10DE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2C41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EE63B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2F51BB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C8B9F59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736D078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C78D7B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8B78D4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A7525B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50F31C5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034604B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645EF4E9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1"/>
        <w:gridCol w:w="2668"/>
        <w:gridCol w:w="2883"/>
      </w:tblGrid>
      <w:tr w:rsidR="00727BE8" w:rsidRPr="00050529" w14:paraId="4C8E2926" w14:textId="77777777" w:rsidTr="00A324E2">
        <w:trPr>
          <w:trHeight w:val="740"/>
        </w:trPr>
        <w:tc>
          <w:tcPr>
            <w:tcW w:w="3401" w:type="dxa"/>
            <w:vMerge w:val="restart"/>
          </w:tcPr>
          <w:p w14:paraId="29E67C6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51" w:type="dxa"/>
            <w:gridSpan w:val="2"/>
            <w:vAlign w:val="center"/>
          </w:tcPr>
          <w:p w14:paraId="0A3FCC5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050529" w14:paraId="7433A570" w14:textId="77777777" w:rsidTr="00A324E2">
        <w:trPr>
          <w:trHeight w:val="699"/>
        </w:trPr>
        <w:tc>
          <w:tcPr>
            <w:tcW w:w="3401" w:type="dxa"/>
            <w:vMerge/>
          </w:tcPr>
          <w:p w14:paraId="04CD7BF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68" w:type="dxa"/>
            <w:vAlign w:val="center"/>
          </w:tcPr>
          <w:p w14:paraId="5A19481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83" w:type="dxa"/>
            <w:vAlign w:val="center"/>
          </w:tcPr>
          <w:p w14:paraId="16EF44E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06DC08FC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7C5EB11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50529">
              <w:rPr>
                <w:rFonts w:ascii="Arial" w:hAnsi="Arial"/>
                <w:sz w:val="16"/>
                <w:szCs w:val="16"/>
              </w:rPr>
              <w:t xml:space="preserve"> do lehoty splatnosti</w:t>
            </w:r>
          </w:p>
        </w:tc>
        <w:tc>
          <w:tcPr>
            <w:tcW w:w="2668" w:type="dxa"/>
            <w:vAlign w:val="center"/>
          </w:tcPr>
          <w:p w14:paraId="57BDE0C8" w14:textId="48B4AA23" w:rsidR="00727BE8" w:rsidRPr="008C56AB" w:rsidRDefault="008B5963" w:rsidP="00D66C50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40049,77</w:t>
            </w:r>
          </w:p>
        </w:tc>
        <w:tc>
          <w:tcPr>
            <w:tcW w:w="2883" w:type="dxa"/>
            <w:vAlign w:val="center"/>
          </w:tcPr>
          <w:p w14:paraId="2A652F80" w14:textId="1139003B" w:rsidR="00727BE8" w:rsidRPr="008C56AB" w:rsidRDefault="008B5963" w:rsidP="008B596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36633,97</w:t>
            </w:r>
          </w:p>
        </w:tc>
      </w:tr>
      <w:tr w:rsidR="00727BE8" w:rsidRPr="00050529" w14:paraId="2F788453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425169F6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668" w:type="dxa"/>
            <w:vAlign w:val="center"/>
          </w:tcPr>
          <w:p w14:paraId="485AE7F8" w14:textId="0713E4CC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883" w:type="dxa"/>
            <w:vAlign w:val="center"/>
          </w:tcPr>
          <w:p w14:paraId="6281FA9F" w14:textId="54DFD571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050529" w14:paraId="2EE071BF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3D792078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668" w:type="dxa"/>
            <w:vAlign w:val="center"/>
          </w:tcPr>
          <w:p w14:paraId="6ADF7DE6" w14:textId="0F8296C9" w:rsidR="00727BE8" w:rsidRPr="008C56AB" w:rsidRDefault="00D66C50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8B5963">
              <w:rPr>
                <w:rFonts w:ascii="Arial" w:hAnsi="Arial"/>
                <w:b/>
                <w:sz w:val="18"/>
                <w:szCs w:val="18"/>
              </w:rPr>
              <w:t>0049,97</w:t>
            </w:r>
          </w:p>
        </w:tc>
        <w:tc>
          <w:tcPr>
            <w:tcW w:w="2883" w:type="dxa"/>
            <w:vAlign w:val="center"/>
          </w:tcPr>
          <w:p w14:paraId="1AEDC663" w14:textId="24CF0908" w:rsidR="00727BE8" w:rsidRPr="008C56AB" w:rsidRDefault="008B5963" w:rsidP="008B5963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36633,97</w:t>
            </w:r>
          </w:p>
        </w:tc>
      </w:tr>
    </w:tbl>
    <w:p w14:paraId="7378858C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71A851E7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5"/>
        <w:gridCol w:w="2672"/>
        <w:gridCol w:w="2885"/>
      </w:tblGrid>
      <w:tr w:rsidR="00727BE8" w:rsidRPr="00050529" w14:paraId="21E930A3" w14:textId="77777777" w:rsidTr="00503750">
        <w:trPr>
          <w:trHeight w:val="593"/>
        </w:trPr>
        <w:tc>
          <w:tcPr>
            <w:tcW w:w="3497" w:type="dxa"/>
          </w:tcPr>
          <w:p w14:paraId="615B097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7C8738D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A9CF17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7D128BC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9FBAA1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6B91C22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4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940" w:type="dxa"/>
            <w:vAlign w:val="center"/>
          </w:tcPr>
          <w:p w14:paraId="56790D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1087BA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B89D84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23B7E4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F692D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8B5ACC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7C209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DFBFF4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7E05E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69DE0B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CB27F8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06D21B3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56B76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355929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C1B0B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EA4D16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01C7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F23BD9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4E639F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F49D9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29BC2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8224B3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92C53B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04939C5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E1BD2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1ACE67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6ABA8A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27334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8B277D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3D6B33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112889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F0F2AE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3EE9B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5156086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5EA6BC8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3D9BFF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4AE7D9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FF865C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024DDE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160DB7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D0AF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BDA28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1764E2E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46265F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DEE22E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D11E2A0" w14:textId="77777777" w:rsidR="00727BE8" w:rsidRDefault="00727BE8" w:rsidP="00944C3D">
      <w:pPr>
        <w:rPr>
          <w:rFonts w:ascii="Arial" w:hAnsi="Arial"/>
          <w:b/>
        </w:rPr>
      </w:pPr>
    </w:p>
    <w:p w14:paraId="222FE114" w14:textId="77777777" w:rsidR="00727BE8" w:rsidRDefault="00727BE8" w:rsidP="00944C3D">
      <w:pPr>
        <w:rPr>
          <w:rFonts w:ascii="Arial" w:hAnsi="Arial"/>
          <w:b/>
        </w:rPr>
      </w:pPr>
    </w:p>
    <w:p w14:paraId="21DA84A6" w14:textId="77777777" w:rsidR="00727BE8" w:rsidRDefault="00727BE8" w:rsidP="00944C3D">
      <w:pPr>
        <w:rPr>
          <w:rFonts w:ascii="Arial" w:hAnsi="Arial"/>
          <w:b/>
        </w:rPr>
      </w:pPr>
    </w:p>
    <w:p w14:paraId="571F999D" w14:textId="77777777" w:rsidR="00727BE8" w:rsidRDefault="00727BE8" w:rsidP="00944C3D">
      <w:pPr>
        <w:rPr>
          <w:rFonts w:ascii="Arial" w:hAnsi="Arial"/>
          <w:b/>
        </w:rPr>
      </w:pPr>
    </w:p>
    <w:p w14:paraId="7254F68C" w14:textId="77777777" w:rsidR="00727BE8" w:rsidRDefault="00727BE8" w:rsidP="00944C3D">
      <w:pPr>
        <w:rPr>
          <w:rFonts w:ascii="Arial" w:hAnsi="Arial"/>
          <w:b/>
        </w:rPr>
      </w:pPr>
    </w:p>
    <w:p w14:paraId="408342E2" w14:textId="77777777" w:rsidR="00727BE8" w:rsidRDefault="00727BE8" w:rsidP="00944C3D">
      <w:pPr>
        <w:rPr>
          <w:rFonts w:ascii="Arial" w:hAnsi="Arial"/>
          <w:b/>
        </w:rPr>
      </w:pPr>
    </w:p>
    <w:p w14:paraId="06A9B2D8" w14:textId="77777777" w:rsidR="00727BE8" w:rsidRDefault="00727BE8" w:rsidP="00944C3D">
      <w:pPr>
        <w:rPr>
          <w:rFonts w:ascii="Arial" w:hAnsi="Arial"/>
          <w:b/>
        </w:rPr>
      </w:pPr>
    </w:p>
    <w:p w14:paraId="373EBAAC" w14:textId="77777777" w:rsidR="00727BE8" w:rsidRDefault="00727BE8" w:rsidP="00944C3D">
      <w:pPr>
        <w:rPr>
          <w:rFonts w:ascii="Arial" w:hAnsi="Arial"/>
          <w:b/>
        </w:rPr>
      </w:pPr>
    </w:p>
    <w:p w14:paraId="7C8C26C8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5"/>
        <w:gridCol w:w="1578"/>
        <w:gridCol w:w="1195"/>
        <w:gridCol w:w="1195"/>
        <w:gridCol w:w="1164"/>
        <w:gridCol w:w="1525"/>
      </w:tblGrid>
      <w:tr w:rsidR="00727BE8" w:rsidRPr="00050529" w14:paraId="2AB85BFB" w14:textId="77777777" w:rsidTr="00465313">
        <w:tc>
          <w:tcPr>
            <w:tcW w:w="2295" w:type="dxa"/>
            <w:vAlign w:val="center"/>
          </w:tcPr>
          <w:p w14:paraId="27B8BFBE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78" w:type="dxa"/>
          </w:tcPr>
          <w:p w14:paraId="75A0A3E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195" w:type="dxa"/>
          </w:tcPr>
          <w:p w14:paraId="2EBBCFF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76273AC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195" w:type="dxa"/>
          </w:tcPr>
          <w:p w14:paraId="5A06FFF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59979E7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164" w:type="dxa"/>
          </w:tcPr>
          <w:p w14:paraId="28A8453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A73B84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525" w:type="dxa"/>
          </w:tcPr>
          <w:p w14:paraId="2471543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052683EA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7DAD872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727BE8" w:rsidRPr="00050529" w14:paraId="1BDD5552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319F6A05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578" w:type="dxa"/>
            <w:vAlign w:val="center"/>
          </w:tcPr>
          <w:p w14:paraId="4BB31CA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315E2C0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04CBAC5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4A0188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CD96AA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CBA4BB5" w14:textId="77777777" w:rsidTr="00465313">
        <w:tc>
          <w:tcPr>
            <w:tcW w:w="2295" w:type="dxa"/>
            <w:vAlign w:val="center"/>
          </w:tcPr>
          <w:p w14:paraId="151EFDAA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60F61230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578" w:type="dxa"/>
            <w:vAlign w:val="center"/>
          </w:tcPr>
          <w:p w14:paraId="5B24947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55FF7E4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DB59FD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6BC12BC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CB87DA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E4F0B37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11F75452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578" w:type="dxa"/>
            <w:vAlign w:val="center"/>
          </w:tcPr>
          <w:p w14:paraId="586A811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08E81FA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4C126B7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79B2418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4688847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4D306FE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396E4773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578" w:type="dxa"/>
            <w:vAlign w:val="center"/>
          </w:tcPr>
          <w:p w14:paraId="56B7D407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54DF4C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AB5114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F656CA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4104EBB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6550385" w14:textId="77777777" w:rsidTr="00465313">
        <w:tc>
          <w:tcPr>
            <w:tcW w:w="2295" w:type="dxa"/>
            <w:vAlign w:val="center"/>
          </w:tcPr>
          <w:p w14:paraId="5EC03DBA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578" w:type="dxa"/>
            <w:vAlign w:val="center"/>
          </w:tcPr>
          <w:p w14:paraId="100CE15D" w14:textId="63294D42" w:rsidR="00727BE8" w:rsidRPr="008C56AB" w:rsidRDefault="008B5963" w:rsidP="00D66C50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44462,89</w:t>
            </w:r>
          </w:p>
        </w:tc>
        <w:tc>
          <w:tcPr>
            <w:tcW w:w="1195" w:type="dxa"/>
            <w:vAlign w:val="center"/>
          </w:tcPr>
          <w:p w14:paraId="592E69A0" w14:textId="31316811" w:rsidR="00727BE8" w:rsidRPr="008C56AB" w:rsidRDefault="008B5963" w:rsidP="007C6EC2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52188,82</w:t>
            </w:r>
          </w:p>
        </w:tc>
        <w:tc>
          <w:tcPr>
            <w:tcW w:w="1195" w:type="dxa"/>
            <w:vAlign w:val="center"/>
          </w:tcPr>
          <w:p w14:paraId="64970BD8" w14:textId="3CE60F35" w:rsidR="00727BE8" w:rsidRPr="008C56AB" w:rsidRDefault="008B5963" w:rsidP="008B596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6285,59</w:t>
            </w:r>
          </w:p>
        </w:tc>
        <w:tc>
          <w:tcPr>
            <w:tcW w:w="1164" w:type="dxa"/>
            <w:vAlign w:val="center"/>
          </w:tcPr>
          <w:p w14:paraId="11AE4CD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6C59E41" w14:textId="5F9425DC" w:rsidR="00727BE8" w:rsidRPr="008C56AB" w:rsidRDefault="008B5963" w:rsidP="007C6EC2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90366,12</w:t>
            </w:r>
          </w:p>
        </w:tc>
      </w:tr>
      <w:tr w:rsidR="00727BE8" w:rsidRPr="00050529" w14:paraId="67157AB1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4674F256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578" w:type="dxa"/>
            <w:vAlign w:val="center"/>
          </w:tcPr>
          <w:p w14:paraId="0F81B21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D9A2F4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F150B4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55EF4D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6E2D51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AE48A55" w14:textId="77777777" w:rsidTr="00465313">
        <w:tc>
          <w:tcPr>
            <w:tcW w:w="2295" w:type="dxa"/>
            <w:vAlign w:val="center"/>
          </w:tcPr>
          <w:p w14:paraId="3E10C001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578" w:type="dxa"/>
            <w:vAlign w:val="center"/>
          </w:tcPr>
          <w:p w14:paraId="23A2A8D4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323384E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D7ECBD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45DDD5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001AA07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27F3DBC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2C9BDD22" w14:textId="77777777" w:rsidR="00727BE8" w:rsidRPr="008C56AB" w:rsidRDefault="00727BE8" w:rsidP="00EE2E3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727BE8" w:rsidRPr="00050529" w14:paraId="6018291B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16705414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578" w:type="dxa"/>
            <w:vAlign w:val="center"/>
          </w:tcPr>
          <w:p w14:paraId="6E5643A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E6D527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4300F36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686600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3C1DD8E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4E192BC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19EDDA4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578" w:type="dxa"/>
            <w:vAlign w:val="center"/>
          </w:tcPr>
          <w:p w14:paraId="54DCD8F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377BAA5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E435B3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90F5E5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DA3182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DDD98C8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0CC7341B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578" w:type="dxa"/>
            <w:vAlign w:val="center"/>
          </w:tcPr>
          <w:p w14:paraId="5126A26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52307AB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8E1AF8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7516B197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2A7E3D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7EFB33" w14:textId="77777777" w:rsidTr="00465313">
        <w:tc>
          <w:tcPr>
            <w:tcW w:w="2295" w:type="dxa"/>
            <w:vAlign w:val="center"/>
          </w:tcPr>
          <w:p w14:paraId="393B2865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578" w:type="dxa"/>
            <w:vAlign w:val="center"/>
          </w:tcPr>
          <w:p w14:paraId="2D897F49" w14:textId="696A71D1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1195" w:type="dxa"/>
            <w:vAlign w:val="center"/>
          </w:tcPr>
          <w:p w14:paraId="0EE4F022" w14:textId="24E4488B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1195" w:type="dxa"/>
            <w:vAlign w:val="center"/>
          </w:tcPr>
          <w:p w14:paraId="7FDD0F4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EA1241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6F1560C" w14:textId="3DF6BCA6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050529" w14:paraId="241101FC" w14:textId="77777777" w:rsidTr="00465313">
        <w:tc>
          <w:tcPr>
            <w:tcW w:w="2295" w:type="dxa"/>
            <w:vAlign w:val="center"/>
          </w:tcPr>
          <w:p w14:paraId="4977C27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578" w:type="dxa"/>
            <w:vAlign w:val="center"/>
          </w:tcPr>
          <w:p w14:paraId="126D5C5A" w14:textId="11112AB6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1195" w:type="dxa"/>
            <w:vAlign w:val="center"/>
          </w:tcPr>
          <w:p w14:paraId="087CB6D9" w14:textId="2C4CB5FA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1195" w:type="dxa"/>
            <w:vAlign w:val="center"/>
          </w:tcPr>
          <w:p w14:paraId="337F679E" w14:textId="0909D5CD" w:rsidR="00727BE8" w:rsidRPr="008C56AB" w:rsidRDefault="00344831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1164" w:type="dxa"/>
            <w:vAlign w:val="center"/>
          </w:tcPr>
          <w:p w14:paraId="39B6E87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390230A5" w14:textId="19A09747" w:rsidR="00727BE8" w:rsidRPr="008C56AB" w:rsidRDefault="009F0517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050529" w14:paraId="7207FEA8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3B85E46F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578" w:type="dxa"/>
            <w:vAlign w:val="center"/>
          </w:tcPr>
          <w:p w14:paraId="1A993F88" w14:textId="0FE08A9A" w:rsidR="00727BE8" w:rsidRPr="008C56AB" w:rsidRDefault="008B5963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44462,89</w:t>
            </w:r>
          </w:p>
        </w:tc>
        <w:tc>
          <w:tcPr>
            <w:tcW w:w="1195" w:type="dxa"/>
            <w:vAlign w:val="center"/>
          </w:tcPr>
          <w:p w14:paraId="042709A5" w14:textId="3725DBB7" w:rsidR="00727BE8" w:rsidRPr="008C56AB" w:rsidRDefault="008B5963" w:rsidP="00D66C50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52188,82</w:t>
            </w:r>
          </w:p>
        </w:tc>
        <w:tc>
          <w:tcPr>
            <w:tcW w:w="1195" w:type="dxa"/>
            <w:vAlign w:val="center"/>
          </w:tcPr>
          <w:p w14:paraId="68A9AC1F" w14:textId="6F75FD27" w:rsidR="00727BE8" w:rsidRPr="008C56AB" w:rsidRDefault="008B5963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6285,59</w:t>
            </w:r>
          </w:p>
        </w:tc>
        <w:tc>
          <w:tcPr>
            <w:tcW w:w="1164" w:type="dxa"/>
            <w:vAlign w:val="center"/>
          </w:tcPr>
          <w:p w14:paraId="503D0F68" w14:textId="77777777" w:rsidR="00727BE8" w:rsidRPr="008C56AB" w:rsidRDefault="00727BE8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184E312" w14:textId="6547A60A" w:rsidR="00727BE8" w:rsidRPr="008C56AB" w:rsidRDefault="008B5963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90366,12</w:t>
            </w:r>
          </w:p>
        </w:tc>
      </w:tr>
    </w:tbl>
    <w:p w14:paraId="37C15A0F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FA8C200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85"/>
        <w:gridCol w:w="3967"/>
      </w:tblGrid>
      <w:tr w:rsidR="00727BE8" w:rsidRPr="00050529" w14:paraId="70522AE6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58273797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738C8188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050529" w14:paraId="4FE2CF3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44BA5C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36AE1831" w14:textId="4C2A80B3" w:rsidR="00727BE8" w:rsidRPr="00050529" w:rsidRDefault="00727BE8" w:rsidP="00BB7298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BC00F3D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B3357E7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727BE8" w:rsidRPr="00050529" w14:paraId="12786FD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15543A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674D1055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1ECD35E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16822BD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03098202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75F89B5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19AD5F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6C0E26EF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1FF287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D6CC7B3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31360F8C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D67EC8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BFC5A1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3C0D8303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3BB867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6EA8443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2DE0CA3E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7C2D3C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C214F53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54ED1EC8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724D17F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84302BB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3DCCBBCA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686C51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29D2192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11D926A" w14:textId="0FFF31E9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10E4FE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433835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CCFF59D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C00F44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D1BBF15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0C7E7FFE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DEE57E9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7BA96E03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lastRenderedPageBreak/>
              <w:t>Vysporiadanie účtovnej straty</w:t>
            </w:r>
          </w:p>
        </w:tc>
      </w:tr>
      <w:tr w:rsidR="00727BE8" w:rsidRPr="00050529" w14:paraId="3C069CE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BAF51FF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7FE980FE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17DC98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4BE9499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E579861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B5D961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1A94FD4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676867A8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37BEFEE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52AB38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E7F6128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979E1A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54555FB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40006044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70E3202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3D1979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AB01A06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EDD8D7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4569A44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96911D3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4487EDF5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DC0BBF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5F835D8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E367902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3"/>
        <w:gridCol w:w="1328"/>
        <w:gridCol w:w="1265"/>
        <w:gridCol w:w="1283"/>
        <w:gridCol w:w="1295"/>
        <w:gridCol w:w="1328"/>
      </w:tblGrid>
      <w:tr w:rsidR="00727BE8" w:rsidRPr="00050529" w14:paraId="1CB9A5B7" w14:textId="77777777" w:rsidTr="00503750">
        <w:tc>
          <w:tcPr>
            <w:tcW w:w="2835" w:type="dxa"/>
            <w:vAlign w:val="center"/>
          </w:tcPr>
          <w:p w14:paraId="7ACD1DE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2A00775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6EEF116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647BA39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763FA56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02B9608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36D260BF" w14:textId="77777777" w:rsidTr="00503750">
        <w:tc>
          <w:tcPr>
            <w:tcW w:w="2835" w:type="dxa"/>
            <w:vAlign w:val="center"/>
          </w:tcPr>
          <w:p w14:paraId="1917229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2795F14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14:paraId="3E566AD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4D947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459B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72451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BFB1E23" w14:textId="77777777" w:rsidTr="00503750">
        <w:tc>
          <w:tcPr>
            <w:tcW w:w="2835" w:type="dxa"/>
            <w:vAlign w:val="center"/>
          </w:tcPr>
          <w:p w14:paraId="3FD658D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1D1B786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E65B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62B8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5548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5BFD9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DE0CEAF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BC0048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007B54EA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75579F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AF349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819BA7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3D0B22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050529" w14:paraId="17D86789" w14:textId="77777777" w:rsidTr="00503750">
        <w:tc>
          <w:tcPr>
            <w:tcW w:w="2835" w:type="dxa"/>
            <w:vAlign w:val="center"/>
          </w:tcPr>
          <w:p w14:paraId="6466020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38689EB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9E64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73BA3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BC09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B42A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418EC0F" w14:textId="77777777" w:rsidTr="00503750">
        <w:tc>
          <w:tcPr>
            <w:tcW w:w="2835" w:type="dxa"/>
            <w:vAlign w:val="center"/>
          </w:tcPr>
          <w:p w14:paraId="6408A23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3A4357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82413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40DC7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B9F3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B404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FC48A67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1B24C7BB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D0F00F6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73A4C7C3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13908159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29BEF0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D195452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7B03CD01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1FE8F98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7DD7B5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6B1A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EAD6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2F33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CF4E8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DCA243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3A49CAC4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0"/>
        <w:gridCol w:w="1730"/>
        <w:gridCol w:w="1610"/>
        <w:gridCol w:w="1550"/>
        <w:gridCol w:w="1832"/>
      </w:tblGrid>
      <w:tr w:rsidR="00727BE8" w:rsidRPr="008D0433" w14:paraId="031014B1" w14:textId="77777777" w:rsidTr="00503750">
        <w:tc>
          <w:tcPr>
            <w:tcW w:w="2552" w:type="dxa"/>
            <w:vAlign w:val="center"/>
          </w:tcPr>
          <w:p w14:paraId="3BF4A6A8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33AA52A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28308491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685A6A3E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6FAAB5DF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0AED7DEE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1AF6745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7BD9DD42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1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769" w:type="dxa"/>
            <w:vAlign w:val="center"/>
          </w:tcPr>
          <w:p w14:paraId="700A31E6" w14:textId="6FE80419" w:rsidR="00727BE8" w:rsidRPr="008C56AB" w:rsidRDefault="009F0517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29" w:type="dxa"/>
            <w:vAlign w:val="center"/>
          </w:tcPr>
          <w:p w14:paraId="52292762" w14:textId="654771EF" w:rsidR="00727BE8" w:rsidRPr="008C56AB" w:rsidRDefault="009F0517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013" w:type="dxa"/>
            <w:vAlign w:val="center"/>
          </w:tcPr>
          <w:p w14:paraId="0FD8CAEC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4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D0433" w14:paraId="4E447E9B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5404BDC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54F206A3" w14:textId="419A2BAB" w:rsidR="00727BE8" w:rsidRPr="008C56AB" w:rsidRDefault="007C6EC2" w:rsidP="007C6E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69" w:type="dxa"/>
            <w:vAlign w:val="center"/>
          </w:tcPr>
          <w:p w14:paraId="63F578A6" w14:textId="4E4B80D4" w:rsidR="00727BE8" w:rsidRPr="008C56AB" w:rsidRDefault="007C6EC2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9" w:type="dxa"/>
            <w:vAlign w:val="center"/>
          </w:tcPr>
          <w:p w14:paraId="5B22658C" w14:textId="495DD1DE" w:rsidR="00727BE8" w:rsidRPr="008C56AB" w:rsidRDefault="009F0517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013" w:type="dxa"/>
            <w:vAlign w:val="center"/>
          </w:tcPr>
          <w:p w14:paraId="519EA59E" w14:textId="08D9177A" w:rsidR="00727BE8" w:rsidRPr="008C56AB" w:rsidRDefault="00D66C50" w:rsidP="00BB72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34B9E2D7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5A402679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2693"/>
        <w:gridCol w:w="2835"/>
      </w:tblGrid>
      <w:tr w:rsidR="00727BE8" w:rsidRPr="00871039" w14:paraId="5B764886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6A10DE0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42285D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871039" w14:paraId="624B26DE" w14:textId="77777777" w:rsidTr="00503750">
        <w:tc>
          <w:tcPr>
            <w:tcW w:w="4395" w:type="dxa"/>
            <w:vMerge/>
          </w:tcPr>
          <w:p w14:paraId="63C92354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65D47E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339B279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71039" w14:paraId="4A5D730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81F106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5AC42B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32B7A5B9" w14:textId="77777777" w:rsidR="00727BE8" w:rsidRPr="00050529" w:rsidRDefault="00727BE8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727BE8" w:rsidRPr="00871039" w14:paraId="3DB4B77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E130F62" w14:textId="77777777" w:rsidR="00727BE8" w:rsidRPr="00050529" w:rsidRDefault="00727BE8" w:rsidP="00B4414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3C42311E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526311F5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</w:tr>
      <w:tr w:rsidR="00727BE8" w:rsidRPr="00871039" w14:paraId="6CDDB1C0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58EF8422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77ACEAC2" w14:textId="1ED38D4B" w:rsidR="00727BE8" w:rsidRPr="008C56AB" w:rsidRDefault="008B5963" w:rsidP="00D66C50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</w:rPr>
              <w:t>49846,17</w:t>
            </w:r>
          </w:p>
        </w:tc>
        <w:tc>
          <w:tcPr>
            <w:tcW w:w="2835" w:type="dxa"/>
            <w:vAlign w:val="center"/>
          </w:tcPr>
          <w:p w14:paraId="3FB70F96" w14:textId="4B063BC0" w:rsidR="00727BE8" w:rsidRPr="008C56AB" w:rsidRDefault="008B5963" w:rsidP="00D66C50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53060,34</w:t>
            </w:r>
          </w:p>
        </w:tc>
      </w:tr>
      <w:tr w:rsidR="00727BE8" w:rsidRPr="00871039" w14:paraId="3151C79B" w14:textId="77777777" w:rsidTr="00503750">
        <w:tc>
          <w:tcPr>
            <w:tcW w:w="4395" w:type="dxa"/>
            <w:vAlign w:val="center"/>
          </w:tcPr>
          <w:p w14:paraId="0FF8FECD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5E53AF40" w14:textId="47EA35CD" w:rsidR="00727BE8" w:rsidRPr="008C56AB" w:rsidRDefault="008B5963" w:rsidP="00CF027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49846,17</w:t>
            </w:r>
          </w:p>
        </w:tc>
        <w:tc>
          <w:tcPr>
            <w:tcW w:w="2835" w:type="dxa"/>
            <w:vAlign w:val="center"/>
          </w:tcPr>
          <w:p w14:paraId="4B770D9B" w14:textId="565C0253" w:rsidR="00727BE8" w:rsidRPr="008C56AB" w:rsidRDefault="008B5963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</w:rPr>
              <w:t>53060,34</w:t>
            </w:r>
          </w:p>
        </w:tc>
      </w:tr>
      <w:tr w:rsidR="00727BE8" w:rsidRPr="00871039" w14:paraId="2AE8D36B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2963460C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608311CD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1F4EBE57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58F06C48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103721C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3C3D6587" w14:textId="77777777" w:rsidR="00727BE8" w:rsidRPr="008C56AB" w:rsidRDefault="000000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 a04431s12 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1A6CBF37" w14:textId="77777777" w:rsidR="00727BE8" w:rsidRPr="008C56AB" w:rsidRDefault="000000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 a04431s12 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6B6FDC8E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A76F50E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60A3C6F7" w14:textId="3A4927DB" w:rsidR="00727BE8" w:rsidRPr="008C56AB" w:rsidRDefault="0045283A" w:rsidP="00D66C50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</w:rPr>
              <w:t>49846,17</w:t>
            </w:r>
          </w:p>
        </w:tc>
        <w:tc>
          <w:tcPr>
            <w:tcW w:w="2835" w:type="dxa"/>
            <w:vAlign w:val="center"/>
          </w:tcPr>
          <w:p w14:paraId="0614EA5E" w14:textId="75762DAE" w:rsidR="00727BE8" w:rsidRPr="008C56AB" w:rsidRDefault="008B5963" w:rsidP="00CF027B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53060,34</w:t>
            </w:r>
          </w:p>
        </w:tc>
      </w:tr>
    </w:tbl>
    <w:p w14:paraId="3D6D2D92" w14:textId="77777777" w:rsidR="00727BE8" w:rsidRDefault="00727BE8" w:rsidP="00944C3D">
      <w:pPr>
        <w:rPr>
          <w:rFonts w:ascii="Arial" w:hAnsi="Arial"/>
          <w:b/>
          <w:sz w:val="16"/>
          <w:szCs w:val="16"/>
        </w:rPr>
      </w:pPr>
    </w:p>
    <w:p w14:paraId="207A08CA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lastRenderedPageBreak/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2"/>
        <w:gridCol w:w="2410"/>
        <w:gridCol w:w="2620"/>
      </w:tblGrid>
      <w:tr w:rsidR="00727BE8" w:rsidRPr="00E05001" w14:paraId="71A18DC6" w14:textId="77777777" w:rsidTr="00503750">
        <w:tc>
          <w:tcPr>
            <w:tcW w:w="4395" w:type="dxa"/>
            <w:vAlign w:val="center"/>
          </w:tcPr>
          <w:p w14:paraId="04B0038E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6F850DB7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5E6C08F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727BE8" w:rsidRPr="00E05001" w14:paraId="4AA816C8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5DC8EA27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7FCBB281" w14:textId="77777777" w:rsidR="00727BE8" w:rsidRPr="008C56AB" w:rsidRDefault="00000000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a01260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448C04F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E05001" w14:paraId="35A5E817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2D7ECB5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744B12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F1A792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16412D56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38C592FF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0EA515E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E4633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64E5F4BC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5D74F39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6AB2B0CA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64351EA8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s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E05001" w14:paraId="2DB0BF81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64EACB1A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E7E997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9D2F93E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0AF74A1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161A2A3E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4D359C7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727BE8" w:rsidRPr="00E05001" w14:paraId="0E47A2D0" w14:textId="77777777" w:rsidTr="00503750">
        <w:tc>
          <w:tcPr>
            <w:tcW w:w="1843" w:type="dxa"/>
            <w:vAlign w:val="center"/>
          </w:tcPr>
          <w:p w14:paraId="3B27E52F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04901744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6D9415B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77ACF5A1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41581CD2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6C567D87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4D1A8AB2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727BE8" w:rsidRPr="00E05001" w14:paraId="26975711" w14:textId="77777777" w:rsidTr="00503750">
        <w:tc>
          <w:tcPr>
            <w:tcW w:w="1843" w:type="dxa"/>
            <w:vAlign w:val="center"/>
          </w:tcPr>
          <w:p w14:paraId="6D3DB85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73D6A777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E37ECA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83B6EB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E0D1D4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829FB3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96A07A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577D69CD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16F3EC7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26C42B9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EC7F6F9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5A891E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44B3BDB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443959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558B751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36D5631F" w14:textId="77777777" w:rsidTr="00503750">
        <w:tc>
          <w:tcPr>
            <w:tcW w:w="1843" w:type="dxa"/>
            <w:vAlign w:val="center"/>
          </w:tcPr>
          <w:p w14:paraId="0150D357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14C8595F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193DCB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464878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FAF072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8B1375C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1A58B1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56E9C10E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33486278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7AF676FF" w14:textId="2A9649C9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4019EF" w14:textId="1D51FE2F" w:rsidR="00727BE8" w:rsidRPr="00E05001" w:rsidRDefault="00E97266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1134" w:type="dxa"/>
            <w:vAlign w:val="center"/>
          </w:tcPr>
          <w:p w14:paraId="222FC50F" w14:textId="64BC581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A7A51F" w14:textId="629973F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376537A" w14:textId="3402C3AA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6D5885" w14:textId="455FF049" w:rsidR="00727BE8" w:rsidRPr="00E05001" w:rsidRDefault="007C6EC2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727BE8" w:rsidRPr="00E05001" w14:paraId="1B712328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60A00EA6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775EEAF7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F68FED1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045FC8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DB5CEA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E884E02" w14:textId="6908119A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2563C4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E5E7DE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A113F50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6"/>
        <w:gridCol w:w="2791"/>
        <w:gridCol w:w="2885"/>
      </w:tblGrid>
      <w:tr w:rsidR="00727BE8" w:rsidRPr="00863342" w14:paraId="58AF8EC1" w14:textId="77777777" w:rsidTr="00503750">
        <w:trPr>
          <w:trHeight w:val="664"/>
        </w:trPr>
        <w:tc>
          <w:tcPr>
            <w:tcW w:w="3372" w:type="dxa"/>
          </w:tcPr>
          <w:p w14:paraId="32B6E0F1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CE04136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2328F48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63342" w14:paraId="1BB2A34B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204548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5B2BDE1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F4F0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39C250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F2F435F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338662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5B3F3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7528C73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8459AE4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15407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FBA32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0287E3C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86F1EAC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9F889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EC46A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C5FD485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C7F7C38" w14:textId="77777777" w:rsidR="00727BE8" w:rsidRPr="00863342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381 Čas. Rozlíšenie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zráž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 voda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1CD4192" w14:textId="286929D6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940" w:type="dxa"/>
            <w:vAlign w:val="center"/>
          </w:tcPr>
          <w:p w14:paraId="2A593C02" w14:textId="77777777" w:rsidR="00727BE8" w:rsidRPr="008C56AB" w:rsidRDefault="00727BE8" w:rsidP="003E38B3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863342" w14:paraId="55F0531C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4368CA35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6222F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879F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FB133C2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4C1B8A78" w14:textId="77777777" w:rsidR="00727BE8" w:rsidRPr="00917C1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5"/>
        <w:gridCol w:w="1903"/>
        <w:gridCol w:w="1410"/>
        <w:gridCol w:w="1376"/>
        <w:gridCol w:w="1768"/>
      </w:tblGrid>
      <w:tr w:rsidR="00727BE8" w:rsidRPr="00863342" w14:paraId="6D540AF5" w14:textId="77777777" w:rsidTr="00503750">
        <w:tc>
          <w:tcPr>
            <w:tcW w:w="2835" w:type="dxa"/>
            <w:vAlign w:val="center"/>
          </w:tcPr>
          <w:p w14:paraId="579BF423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14F1B4B0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7AD92D7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78E6FFD8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50F1F515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545B5853" w14:textId="77777777" w:rsidTr="00503750">
        <w:tc>
          <w:tcPr>
            <w:tcW w:w="2835" w:type="dxa"/>
          </w:tcPr>
          <w:p w14:paraId="4C353B2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312B6B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D89A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59B94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C8DBB6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1F6C68CD" w14:textId="77777777" w:rsidTr="00503750">
        <w:tc>
          <w:tcPr>
            <w:tcW w:w="2835" w:type="dxa"/>
          </w:tcPr>
          <w:p w14:paraId="4F58564C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0AF37B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9E4FB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097DC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CF35E0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2D916EF3" w14:textId="77777777" w:rsidTr="00503750">
        <w:tc>
          <w:tcPr>
            <w:tcW w:w="2835" w:type="dxa"/>
          </w:tcPr>
          <w:p w14:paraId="1CFD43FC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B25E7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82642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C922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54686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B95E4A1" w14:textId="77777777" w:rsidTr="00503750">
        <w:tc>
          <w:tcPr>
            <w:tcW w:w="2835" w:type="dxa"/>
            <w:vAlign w:val="center"/>
          </w:tcPr>
          <w:p w14:paraId="3F5A2C0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0157FA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4090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306E8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B01B5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F0AD0C5" w14:textId="77777777" w:rsidTr="00503750">
        <w:tc>
          <w:tcPr>
            <w:tcW w:w="2835" w:type="dxa"/>
            <w:vAlign w:val="center"/>
          </w:tcPr>
          <w:p w14:paraId="0070C63D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171CC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5B1E4A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49D18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9CED69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534F8549" w14:textId="77777777" w:rsidTr="00503750">
        <w:tc>
          <w:tcPr>
            <w:tcW w:w="2835" w:type="dxa"/>
          </w:tcPr>
          <w:p w14:paraId="1CF7E9B7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DCDC4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EFDD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21E59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1548A6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C6AA9F9" w14:textId="77777777" w:rsidTr="00503750">
        <w:tc>
          <w:tcPr>
            <w:tcW w:w="2835" w:type="dxa"/>
          </w:tcPr>
          <w:p w14:paraId="2CB92DF1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7244A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3888F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EC56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C64C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6306212" w14:textId="77777777" w:rsidTr="00503750">
        <w:tc>
          <w:tcPr>
            <w:tcW w:w="2835" w:type="dxa"/>
          </w:tcPr>
          <w:p w14:paraId="33079A8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45C054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8537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A166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5E6113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92F319E" w14:textId="77777777" w:rsidR="00727BE8" w:rsidRDefault="00727BE8" w:rsidP="00944C3D">
      <w:pPr>
        <w:rPr>
          <w:rFonts w:ascii="Arial" w:hAnsi="Arial"/>
          <w:b/>
        </w:rPr>
      </w:pPr>
    </w:p>
    <w:p w14:paraId="328F5583" w14:textId="77777777" w:rsidR="00727BE8" w:rsidRPr="001C3F8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6"/>
        <w:gridCol w:w="1908"/>
        <w:gridCol w:w="1363"/>
        <w:gridCol w:w="1423"/>
        <w:gridCol w:w="1782"/>
      </w:tblGrid>
      <w:tr w:rsidR="00727BE8" w:rsidRPr="00863342" w14:paraId="1C5594D5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FD057A2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36BEC1E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F21DC3D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10AECC5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7B2A2EE2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09D814A7" w14:textId="77777777" w:rsidTr="00503750">
        <w:trPr>
          <w:trHeight w:val="443"/>
        </w:trPr>
        <w:tc>
          <w:tcPr>
            <w:tcW w:w="2560" w:type="dxa"/>
          </w:tcPr>
          <w:p w14:paraId="1A3B6541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73A839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7A316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69C48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493EC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2E8DBDF4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419CF4C7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D6753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FF2B4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D06F0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E5784C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6164BF2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EBD16A1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0719E1E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6FD06D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3FCDD8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6CB089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21E8EC75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06C65BF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29881A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56480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B9A6B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E22A3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FC3F9A0" w14:textId="77777777" w:rsidR="00727BE8" w:rsidRDefault="00727BE8" w:rsidP="00944C3D">
      <w:pPr>
        <w:rPr>
          <w:rFonts w:ascii="Arial" w:hAnsi="Arial"/>
          <w:b/>
        </w:rPr>
      </w:pPr>
    </w:p>
    <w:p w14:paraId="1C4C6703" w14:textId="77777777" w:rsidR="00727BE8" w:rsidRDefault="00727BE8" w:rsidP="00944C3D">
      <w:pPr>
        <w:rPr>
          <w:rFonts w:ascii="Arial" w:hAnsi="Arial"/>
          <w:b/>
        </w:rPr>
      </w:pPr>
    </w:p>
    <w:p w14:paraId="3A18A98B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5F2D0FF6" w14:textId="77777777" w:rsidR="00727BE8" w:rsidRDefault="00727BE8" w:rsidP="00944C3D">
      <w:pPr>
        <w:rPr>
          <w:rFonts w:ascii="Arial" w:hAnsi="Arial"/>
          <w:b/>
        </w:rPr>
      </w:pPr>
    </w:p>
    <w:p w14:paraId="5ECA41BB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796"/>
        <w:gridCol w:w="2888"/>
      </w:tblGrid>
      <w:tr w:rsidR="00727BE8" w:rsidRPr="008A6A75" w14:paraId="54C440D5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0489C52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4CA1B32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7262D64D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1B77347B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7F804C6" w14:textId="0CF07A5C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0DBC7CA" w14:textId="0092D2B9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A8C8280" w14:textId="1BAAB8A2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C86D58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47250D34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378586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AE489C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C0EFC1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BBAC9CD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7DC9FE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5F03ADD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5EAB77B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588DC672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7"/>
        <w:gridCol w:w="2802"/>
        <w:gridCol w:w="2893"/>
      </w:tblGrid>
      <w:tr w:rsidR="00727BE8" w:rsidRPr="008A6A75" w14:paraId="3BFCA87D" w14:textId="77777777" w:rsidTr="00503750">
        <w:trPr>
          <w:trHeight w:val="677"/>
        </w:trPr>
        <w:tc>
          <w:tcPr>
            <w:tcW w:w="3358" w:type="dxa"/>
          </w:tcPr>
          <w:p w14:paraId="5202D84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523120D2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1C4F520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25E8CDD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6D8916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1D4F465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54AE9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E8F19C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F2C83A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9C33E0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22FCB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2FA3DE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2DDD5C4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35EA9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19B6EE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CFDCD5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524AFC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6B78A4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E3D9E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599254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FBB185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7A168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63E0D8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3A2BE2A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F388BD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7593F3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5DA52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566531C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018F2AC6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4039"/>
      </w:tblGrid>
      <w:tr w:rsidR="00727BE8" w:rsidRPr="008A6A75" w14:paraId="028227F9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6C6899F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03E85143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727BE8" w:rsidRPr="008A6A75" w14:paraId="2D1A88FB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6442A8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01FC022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2757AF1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6E05DA9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71A0227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66A9242C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69E5AAB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AD2739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1DD8E4B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2BA892B6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7D112430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15A62EA4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26B5DF50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357FDF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01B65236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A7C898E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257F8AE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A44B88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9691E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0B61CE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0914BF94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8FFC61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775F06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388FB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09774C6D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C0642A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173872E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B9D37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29FFC1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0BBB67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C537D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A05266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29E025D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E96C5A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92AC7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93F0B3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2CD8B44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5264959B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01CCB868" w14:textId="77777777" w:rsidTr="00061302">
        <w:trPr>
          <w:trHeight w:val="969"/>
        </w:trPr>
        <w:tc>
          <w:tcPr>
            <w:tcW w:w="3262" w:type="dxa"/>
            <w:vAlign w:val="center"/>
          </w:tcPr>
          <w:p w14:paraId="77CC365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799" w:type="dxa"/>
            <w:vAlign w:val="center"/>
          </w:tcPr>
          <w:p w14:paraId="704DC26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91" w:type="dxa"/>
            <w:vAlign w:val="center"/>
          </w:tcPr>
          <w:p w14:paraId="7227F41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2A3E37FA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25CB265B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799" w:type="dxa"/>
            <w:vAlign w:val="center"/>
          </w:tcPr>
          <w:p w14:paraId="7D8B29DA" w14:textId="034A0C3B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891" w:type="dxa"/>
            <w:vAlign w:val="center"/>
          </w:tcPr>
          <w:p w14:paraId="5ED19B43" w14:textId="579696B0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8A6A75" w14:paraId="18A970DF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2FF6351B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799" w:type="dxa"/>
            <w:vAlign w:val="center"/>
          </w:tcPr>
          <w:p w14:paraId="13602AFF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91" w:type="dxa"/>
            <w:vAlign w:val="center"/>
          </w:tcPr>
          <w:p w14:paraId="6B5E3879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1DB879D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375BD8AE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799" w:type="dxa"/>
            <w:vAlign w:val="center"/>
          </w:tcPr>
          <w:p w14:paraId="5994517E" w14:textId="2DAE1FAA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891" w:type="dxa"/>
            <w:vAlign w:val="center"/>
          </w:tcPr>
          <w:p w14:paraId="2A073726" w14:textId="2B498BE2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8A6A75" w14:paraId="4B4AF818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0DEE97EF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Opravy a udržiavanie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15477615" w14:textId="34939667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891" w:type="dxa"/>
            <w:vAlign w:val="center"/>
          </w:tcPr>
          <w:p w14:paraId="7189B754" w14:textId="65240A94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  <w:tr w:rsidR="00727BE8" w:rsidRPr="008A6A75" w14:paraId="482B65EC" w14:textId="77777777" w:rsidTr="00BB7298">
        <w:trPr>
          <w:trHeight w:val="360"/>
        </w:trPr>
        <w:tc>
          <w:tcPr>
            <w:tcW w:w="3262" w:type="dxa"/>
            <w:vAlign w:val="center"/>
          </w:tcPr>
          <w:p w14:paraId="161C7DD3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Mzdové náklady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5E13B79B" w14:textId="4AC44F56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  <w:tc>
          <w:tcPr>
            <w:tcW w:w="2891" w:type="dxa"/>
            <w:vAlign w:val="center"/>
          </w:tcPr>
          <w:p w14:paraId="357798BD" w14:textId="26BA7848" w:rsidR="00727BE8" w:rsidRPr="008C56AB" w:rsidRDefault="009F0517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0,00</w:t>
            </w:r>
          </w:p>
        </w:tc>
      </w:tr>
    </w:tbl>
    <w:p w14:paraId="43F1F1B7" w14:textId="77777777" w:rsidR="00727BE8" w:rsidRPr="001C3F86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33D2D14C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3118"/>
        <w:gridCol w:w="3119"/>
      </w:tblGrid>
      <w:tr w:rsidR="00727BE8" w:rsidRPr="008A6A75" w14:paraId="52C21BAE" w14:textId="77777777" w:rsidTr="00503750">
        <w:tc>
          <w:tcPr>
            <w:tcW w:w="3686" w:type="dxa"/>
            <w:vAlign w:val="center"/>
          </w:tcPr>
          <w:p w14:paraId="39B425F4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4F20D73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39ECF6BA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727BE8" w:rsidRPr="008A6A75" w14:paraId="3BAA5E32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BACC171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D86071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9CA945D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15D8C5C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1EC76A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7910AB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254AF6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AB8A006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827225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05DBB1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6DF973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82DD9A5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57DFE2DD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30F2C93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2036B67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83C2DCD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3161FBE3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7B5F414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4A617E9A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942C3E6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45A432F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709093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50B222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CD3D52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0D6B300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744481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218E2E5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6956C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F93712C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41E939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0411359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342AA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5D1C5FC5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669972C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BD96C4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F1C56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5B62E876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492E8A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2F316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2BB6D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C7CD13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B73A085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7DE1F14B" w14:textId="77777777" w:rsidR="00727BE8" w:rsidRPr="00ED0163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2552"/>
      </w:tblGrid>
      <w:tr w:rsidR="00727BE8" w:rsidRPr="008A6A75" w14:paraId="144C3D1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FF2C86C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7FFFD2F0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727BE8" w:rsidRPr="008A6A75" w14:paraId="04BB9AC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BD1928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1EEE45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E88680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C2D99B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6C6EB7A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0DD29AA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20B6674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súvisiace audítorské služby</w:t>
            </w:r>
          </w:p>
        </w:tc>
        <w:tc>
          <w:tcPr>
            <w:tcW w:w="2552" w:type="dxa"/>
            <w:vAlign w:val="center"/>
          </w:tcPr>
          <w:p w14:paraId="0A6633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6A6DA0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383F1B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57DDE4F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81055B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A085FF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2E5683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CCD4A4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5B645C5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C9F780D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AA6C760" w14:textId="77777777" w:rsidR="00727BE8" w:rsidRDefault="00727BE8" w:rsidP="00944C3D">
      <w:pPr>
        <w:rPr>
          <w:sz w:val="22"/>
          <w:szCs w:val="22"/>
        </w:rPr>
      </w:pPr>
    </w:p>
    <w:p w14:paraId="1B3BA264" w14:textId="77777777" w:rsidR="00727BE8" w:rsidRDefault="00727BE8" w:rsidP="00944C3D">
      <w:pPr>
        <w:rPr>
          <w:sz w:val="22"/>
          <w:szCs w:val="22"/>
        </w:rPr>
      </w:pPr>
    </w:p>
    <w:p w14:paraId="59D19B1C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593877A2" w14:textId="77777777" w:rsidR="00727BE8" w:rsidRDefault="00727BE8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6652625B" w14:textId="77777777" w:rsidR="00727BE8" w:rsidRDefault="00727BE8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01943B77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2EBA081E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1D6301B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2759"/>
        <w:gridCol w:w="2862"/>
      </w:tblGrid>
      <w:tr w:rsidR="00727BE8" w:rsidRPr="002F74F8" w14:paraId="2D3292B4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1004C8C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38552B2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2CC2187F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22DDA283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0832DC09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222FF42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4B730F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7E6B97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BB032F7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219FEA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EE590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4E9968C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96651C5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355B9A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65178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3D58180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E56639A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0337F0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419D0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65CF9C5D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779F768C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3B93D2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0F298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2FE16F8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8AE9026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BDCDF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36474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02395250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67F86F2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568DF0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3403B8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C1782A1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5CFB43D7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771"/>
        <w:gridCol w:w="2866"/>
      </w:tblGrid>
      <w:tr w:rsidR="00727BE8" w:rsidRPr="002F74F8" w14:paraId="03D6771D" w14:textId="77777777" w:rsidTr="00D430B5">
        <w:trPr>
          <w:trHeight w:val="465"/>
        </w:trPr>
        <w:tc>
          <w:tcPr>
            <w:tcW w:w="3268" w:type="dxa"/>
            <w:vAlign w:val="center"/>
          </w:tcPr>
          <w:p w14:paraId="2E66687F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771" w:type="dxa"/>
            <w:vAlign w:val="center"/>
          </w:tcPr>
          <w:p w14:paraId="29C39E5D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66" w:type="dxa"/>
            <w:vAlign w:val="center"/>
          </w:tcPr>
          <w:p w14:paraId="509F2189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3B5B69B8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55A44E0E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771" w:type="dxa"/>
            <w:vAlign w:val="center"/>
          </w:tcPr>
          <w:p w14:paraId="1B53439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645566F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E956C6D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3CF391D5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771" w:type="dxa"/>
            <w:vAlign w:val="center"/>
          </w:tcPr>
          <w:p w14:paraId="672E77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7CBDF6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7F181C02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656D5674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771" w:type="dxa"/>
            <w:vAlign w:val="center"/>
          </w:tcPr>
          <w:p w14:paraId="2E9A9D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7C9BC66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6D32D503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5AF785D1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771" w:type="dxa"/>
            <w:vAlign w:val="center"/>
          </w:tcPr>
          <w:p w14:paraId="64D57D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6D4E3AC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EBE33F4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5222CEBF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1C625C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0485DE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475B9768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01DBDBD4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6A8D12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41146B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07300114" w14:textId="77777777" w:rsidTr="00D430B5">
        <w:trPr>
          <w:trHeight w:val="252"/>
        </w:trPr>
        <w:tc>
          <w:tcPr>
            <w:tcW w:w="3268" w:type="dxa"/>
            <w:vAlign w:val="center"/>
          </w:tcPr>
          <w:p w14:paraId="1FCC47C6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7AEA4C5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097FCED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7A61B5B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A7449A7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Opis významných položiek ostatných finančných povinností, ktoré sa nesledujú v účtovníctve a neuvádzajú sa v súvahe</w:t>
      </w:r>
    </w:p>
    <w:p w14:paraId="7A3A4C1A" w14:textId="77777777" w:rsidR="00727BE8" w:rsidRPr="00D430B5" w:rsidRDefault="00727BE8" w:rsidP="00D430B5">
      <w:pPr>
        <w:ind w:firstLine="426"/>
        <w:rPr>
          <w:rFonts w:ascii="Arial" w:hAnsi="Arial"/>
          <w:sz w:val="16"/>
          <w:szCs w:val="16"/>
        </w:rPr>
      </w:pP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p11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298689BE" w14:textId="77777777" w:rsidR="00727BE8" w:rsidRPr="00D430B5" w:rsidRDefault="00727BE8" w:rsidP="00D430B5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Prehľad nehnuteľných kultúrnych pamiatok, ktoré sú v správe alebo vo vlastníctve účtovnej jednotk</w:t>
      </w:r>
      <w:r>
        <w:rPr>
          <w:rFonts w:ascii="Arial" w:hAnsi="Arial"/>
          <w:b/>
          <w:sz w:val="16"/>
          <w:szCs w:val="16"/>
        </w:rPr>
        <w:t>y</w:t>
      </w: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p12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295F0116" w14:textId="77777777" w:rsidR="00727BE8" w:rsidRPr="00D430B5" w:rsidRDefault="00727BE8" w:rsidP="00944C3D">
      <w:pPr>
        <w:rPr>
          <w:rFonts w:ascii="Arial" w:hAnsi="Arial"/>
          <w:sz w:val="16"/>
          <w:szCs w:val="16"/>
        </w:rPr>
      </w:pPr>
    </w:p>
    <w:p w14:paraId="3CB97246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Informácie o významných skutočnostiach, ktoré nastali medzi dňom, ku ktorému sa zostavuje účtovná závierka a dňom jej zostavenia</w:t>
      </w:r>
    </w:p>
    <w:p w14:paraId="3161B3A2" w14:textId="77777777" w:rsidR="00727BE8" w:rsidRPr="003E01A5" w:rsidRDefault="00727BE8" w:rsidP="003E01A5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sectPr w:rsidR="00727BE8" w:rsidRPr="003E01A5" w:rsidSect="00D229D5">
      <w:footerReference w:type="even" r:id="rId8"/>
      <w:footerReference w:type="default" r:id="rId9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DA838" w14:textId="77777777" w:rsidR="00430401" w:rsidRDefault="00430401">
      <w:r>
        <w:separator/>
      </w:r>
    </w:p>
  </w:endnote>
  <w:endnote w:type="continuationSeparator" w:id="0">
    <w:p w14:paraId="167A9129" w14:textId="77777777" w:rsidR="00430401" w:rsidRDefault="0043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EB483" w14:textId="77777777" w:rsidR="00727BE8" w:rsidRDefault="00727BE8" w:rsidP="008D0433">
    <w:pPr>
      <w:pStyle w:val="Pta"/>
      <w:framePr w:wrap="auto" w:vAnchor="text" w:hAnchor="margin" w:xAlign="right" w:y="1"/>
      <w:rPr>
        <w:rStyle w:val="slostrany"/>
        <w:rFonts w:cs="Arial"/>
      </w:rPr>
    </w:pPr>
  </w:p>
  <w:p w14:paraId="5D1FAFA0" w14:textId="77777777" w:rsidR="00727BE8" w:rsidRDefault="00727BE8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4A01" w14:textId="77777777" w:rsidR="00727BE8" w:rsidRDefault="00727BE8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5D4A763" w14:textId="77777777" w:rsidR="00727BE8" w:rsidRDefault="00727BE8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E308" w14:textId="77777777" w:rsidR="00727BE8" w:rsidRPr="00010D38" w:rsidRDefault="00727BE8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29A1938F" w14:textId="77777777" w:rsidR="00727BE8" w:rsidRDefault="00727BE8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37DB2" w14:textId="77777777" w:rsidR="00430401" w:rsidRDefault="00430401">
      <w:r>
        <w:separator/>
      </w:r>
    </w:p>
  </w:footnote>
  <w:footnote w:type="continuationSeparator" w:id="0">
    <w:p w14:paraId="0DFA9503" w14:textId="77777777" w:rsidR="00430401" w:rsidRDefault="00430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  <w:rPr>
        <w:rFonts w:cs="Times New Roman"/>
      </w:r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07740">
    <w:abstractNumId w:val="13"/>
  </w:num>
  <w:num w:numId="2" w16cid:durableId="1890189458">
    <w:abstractNumId w:val="17"/>
  </w:num>
  <w:num w:numId="3" w16cid:durableId="1239562899">
    <w:abstractNumId w:val="8"/>
  </w:num>
  <w:num w:numId="4" w16cid:durableId="1561133426">
    <w:abstractNumId w:val="7"/>
  </w:num>
  <w:num w:numId="5" w16cid:durableId="68683362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393162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8110584">
    <w:abstractNumId w:val="20"/>
  </w:num>
  <w:num w:numId="8" w16cid:durableId="240676932">
    <w:abstractNumId w:val="10"/>
  </w:num>
  <w:num w:numId="9" w16cid:durableId="1032809047">
    <w:abstractNumId w:val="0"/>
  </w:num>
  <w:num w:numId="10" w16cid:durableId="1522931105">
    <w:abstractNumId w:val="19"/>
  </w:num>
  <w:num w:numId="11" w16cid:durableId="1867717060">
    <w:abstractNumId w:val="6"/>
  </w:num>
  <w:num w:numId="12" w16cid:durableId="3749127">
    <w:abstractNumId w:val="9"/>
  </w:num>
  <w:num w:numId="13" w16cid:durableId="1391227464">
    <w:abstractNumId w:val="12"/>
  </w:num>
  <w:num w:numId="14" w16cid:durableId="680820046">
    <w:abstractNumId w:val="15"/>
  </w:num>
  <w:num w:numId="15" w16cid:durableId="875852583">
    <w:abstractNumId w:val="14"/>
  </w:num>
  <w:num w:numId="16" w16cid:durableId="31812057">
    <w:abstractNumId w:val="2"/>
  </w:num>
  <w:num w:numId="17" w16cid:durableId="33698408">
    <w:abstractNumId w:val="4"/>
  </w:num>
  <w:num w:numId="18" w16cid:durableId="1722974151">
    <w:abstractNumId w:val="11"/>
  </w:num>
  <w:num w:numId="19" w16cid:durableId="403381625">
    <w:abstractNumId w:val="5"/>
  </w:num>
  <w:num w:numId="20" w16cid:durableId="1256019976">
    <w:abstractNumId w:val="18"/>
  </w:num>
  <w:num w:numId="21" w16cid:durableId="802769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162"/>
    <w:docVar w:name="arg2" w:val="driver=asa11;dbn=poprad;dbf=d:\data\poprad.db;eng=sql12;links=tcpip;uid=krolakova;pwd=global1;con=finus(10.15)"/>
    <w:docVar w:name="arg3" w:val="0"/>
    <w:docVar w:name="arg4" w:val="C:\Users\KROLAK~1.HP-\AppData\Local\Temp\7692547.doc"/>
    <w:docVar w:name="arg5" w:val="1"/>
  </w:docVars>
  <w:rsids>
    <w:rsidRoot w:val="00164431"/>
    <w:rsid w:val="00010D38"/>
    <w:rsid w:val="00011EDC"/>
    <w:rsid w:val="000234F7"/>
    <w:rsid w:val="0002470E"/>
    <w:rsid w:val="00030DEB"/>
    <w:rsid w:val="00034D3C"/>
    <w:rsid w:val="000422B9"/>
    <w:rsid w:val="00045728"/>
    <w:rsid w:val="000461D1"/>
    <w:rsid w:val="00050529"/>
    <w:rsid w:val="00051D36"/>
    <w:rsid w:val="00061302"/>
    <w:rsid w:val="00062FB4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D5039"/>
    <w:rsid w:val="000F0107"/>
    <w:rsid w:val="00105D55"/>
    <w:rsid w:val="00120F10"/>
    <w:rsid w:val="0012290E"/>
    <w:rsid w:val="0012652D"/>
    <w:rsid w:val="0013217B"/>
    <w:rsid w:val="0013478F"/>
    <w:rsid w:val="001465C1"/>
    <w:rsid w:val="0015103D"/>
    <w:rsid w:val="00152B1C"/>
    <w:rsid w:val="0015454F"/>
    <w:rsid w:val="00163764"/>
    <w:rsid w:val="00164431"/>
    <w:rsid w:val="001664BB"/>
    <w:rsid w:val="00187A66"/>
    <w:rsid w:val="0019621E"/>
    <w:rsid w:val="00197971"/>
    <w:rsid w:val="00197E0F"/>
    <w:rsid w:val="001A1E3F"/>
    <w:rsid w:val="001B51FA"/>
    <w:rsid w:val="001C3F86"/>
    <w:rsid w:val="001C54C0"/>
    <w:rsid w:val="001D225C"/>
    <w:rsid w:val="001D2AB6"/>
    <w:rsid w:val="001D430F"/>
    <w:rsid w:val="001D6748"/>
    <w:rsid w:val="001E33AE"/>
    <w:rsid w:val="001E538B"/>
    <w:rsid w:val="001F17B9"/>
    <w:rsid w:val="001F740D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1772"/>
    <w:rsid w:val="002739DE"/>
    <w:rsid w:val="00273F6B"/>
    <w:rsid w:val="00280B22"/>
    <w:rsid w:val="00291963"/>
    <w:rsid w:val="00292243"/>
    <w:rsid w:val="0029467C"/>
    <w:rsid w:val="002B12D5"/>
    <w:rsid w:val="002C13B3"/>
    <w:rsid w:val="002C5CE4"/>
    <w:rsid w:val="002D0906"/>
    <w:rsid w:val="002E4E32"/>
    <w:rsid w:val="002F002B"/>
    <w:rsid w:val="002F1265"/>
    <w:rsid w:val="002F24B7"/>
    <w:rsid w:val="002F733E"/>
    <w:rsid w:val="002F74F8"/>
    <w:rsid w:val="003028FB"/>
    <w:rsid w:val="0030373C"/>
    <w:rsid w:val="0031248C"/>
    <w:rsid w:val="00315365"/>
    <w:rsid w:val="00325368"/>
    <w:rsid w:val="003277F2"/>
    <w:rsid w:val="00337128"/>
    <w:rsid w:val="00337BB7"/>
    <w:rsid w:val="00344831"/>
    <w:rsid w:val="00347D66"/>
    <w:rsid w:val="00354A2E"/>
    <w:rsid w:val="00360416"/>
    <w:rsid w:val="003607F0"/>
    <w:rsid w:val="003607F8"/>
    <w:rsid w:val="003713F3"/>
    <w:rsid w:val="0038798B"/>
    <w:rsid w:val="00391121"/>
    <w:rsid w:val="00392BB9"/>
    <w:rsid w:val="003934AB"/>
    <w:rsid w:val="003A01A2"/>
    <w:rsid w:val="003A5B2E"/>
    <w:rsid w:val="003B3B25"/>
    <w:rsid w:val="003C34A3"/>
    <w:rsid w:val="003C6161"/>
    <w:rsid w:val="003D277B"/>
    <w:rsid w:val="003D6E87"/>
    <w:rsid w:val="003E01A5"/>
    <w:rsid w:val="003E38B3"/>
    <w:rsid w:val="003E5CE2"/>
    <w:rsid w:val="003F1699"/>
    <w:rsid w:val="003F5116"/>
    <w:rsid w:val="00402FDD"/>
    <w:rsid w:val="00403D96"/>
    <w:rsid w:val="004100DF"/>
    <w:rsid w:val="00417853"/>
    <w:rsid w:val="00422144"/>
    <w:rsid w:val="0042364E"/>
    <w:rsid w:val="00424F1C"/>
    <w:rsid w:val="0042605A"/>
    <w:rsid w:val="00430401"/>
    <w:rsid w:val="00431B01"/>
    <w:rsid w:val="0044062B"/>
    <w:rsid w:val="004432A1"/>
    <w:rsid w:val="0044430B"/>
    <w:rsid w:val="00444AB0"/>
    <w:rsid w:val="00447203"/>
    <w:rsid w:val="004508BD"/>
    <w:rsid w:val="004520DD"/>
    <w:rsid w:val="0045283A"/>
    <w:rsid w:val="004550DF"/>
    <w:rsid w:val="00461963"/>
    <w:rsid w:val="00462D5E"/>
    <w:rsid w:val="00465313"/>
    <w:rsid w:val="0047156B"/>
    <w:rsid w:val="00473992"/>
    <w:rsid w:val="00474E35"/>
    <w:rsid w:val="004917E0"/>
    <w:rsid w:val="004920E3"/>
    <w:rsid w:val="004969BE"/>
    <w:rsid w:val="004A7E73"/>
    <w:rsid w:val="004C1789"/>
    <w:rsid w:val="004C2826"/>
    <w:rsid w:val="004D77A8"/>
    <w:rsid w:val="004E1617"/>
    <w:rsid w:val="004F29F4"/>
    <w:rsid w:val="004F4A5E"/>
    <w:rsid w:val="00503750"/>
    <w:rsid w:val="00506C67"/>
    <w:rsid w:val="00511537"/>
    <w:rsid w:val="0053372C"/>
    <w:rsid w:val="00572A39"/>
    <w:rsid w:val="00573DF0"/>
    <w:rsid w:val="00583D8D"/>
    <w:rsid w:val="00584815"/>
    <w:rsid w:val="005863F3"/>
    <w:rsid w:val="00590A9F"/>
    <w:rsid w:val="00590AC7"/>
    <w:rsid w:val="00591FE5"/>
    <w:rsid w:val="00592EA0"/>
    <w:rsid w:val="00594196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64EC5"/>
    <w:rsid w:val="006818FD"/>
    <w:rsid w:val="00683EB7"/>
    <w:rsid w:val="006851AB"/>
    <w:rsid w:val="00695841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4DEF"/>
    <w:rsid w:val="00707C93"/>
    <w:rsid w:val="00717689"/>
    <w:rsid w:val="0072033A"/>
    <w:rsid w:val="00720D29"/>
    <w:rsid w:val="0072558F"/>
    <w:rsid w:val="007266B9"/>
    <w:rsid w:val="00727BE8"/>
    <w:rsid w:val="0073029B"/>
    <w:rsid w:val="0073515E"/>
    <w:rsid w:val="0074076C"/>
    <w:rsid w:val="0074200F"/>
    <w:rsid w:val="007450CC"/>
    <w:rsid w:val="00752C7A"/>
    <w:rsid w:val="007553EC"/>
    <w:rsid w:val="00755C3C"/>
    <w:rsid w:val="0076308E"/>
    <w:rsid w:val="00770FCF"/>
    <w:rsid w:val="007772AA"/>
    <w:rsid w:val="007822F9"/>
    <w:rsid w:val="00782EA1"/>
    <w:rsid w:val="00790961"/>
    <w:rsid w:val="00793C02"/>
    <w:rsid w:val="0079716F"/>
    <w:rsid w:val="007A7376"/>
    <w:rsid w:val="007A7F92"/>
    <w:rsid w:val="007B42AA"/>
    <w:rsid w:val="007B478D"/>
    <w:rsid w:val="007B5FD9"/>
    <w:rsid w:val="007C6EC2"/>
    <w:rsid w:val="007C71E0"/>
    <w:rsid w:val="007E020B"/>
    <w:rsid w:val="007F0FEA"/>
    <w:rsid w:val="007F1872"/>
    <w:rsid w:val="007F63F2"/>
    <w:rsid w:val="00801080"/>
    <w:rsid w:val="00820918"/>
    <w:rsid w:val="00831863"/>
    <w:rsid w:val="0083409F"/>
    <w:rsid w:val="0086010C"/>
    <w:rsid w:val="00862D90"/>
    <w:rsid w:val="00863342"/>
    <w:rsid w:val="00871039"/>
    <w:rsid w:val="0087241F"/>
    <w:rsid w:val="00874C86"/>
    <w:rsid w:val="008767E1"/>
    <w:rsid w:val="00877CE1"/>
    <w:rsid w:val="00881159"/>
    <w:rsid w:val="00881D09"/>
    <w:rsid w:val="00894CCF"/>
    <w:rsid w:val="00897661"/>
    <w:rsid w:val="008A0E11"/>
    <w:rsid w:val="008A6A75"/>
    <w:rsid w:val="008A7BAA"/>
    <w:rsid w:val="008B2D38"/>
    <w:rsid w:val="008B4077"/>
    <w:rsid w:val="008B48E4"/>
    <w:rsid w:val="008B5963"/>
    <w:rsid w:val="008C1980"/>
    <w:rsid w:val="008C3EC5"/>
    <w:rsid w:val="008C56AB"/>
    <w:rsid w:val="008D0433"/>
    <w:rsid w:val="008D6310"/>
    <w:rsid w:val="008F5EF1"/>
    <w:rsid w:val="0090277A"/>
    <w:rsid w:val="00917B6D"/>
    <w:rsid w:val="00917C1F"/>
    <w:rsid w:val="00924521"/>
    <w:rsid w:val="00924809"/>
    <w:rsid w:val="009265BB"/>
    <w:rsid w:val="00935402"/>
    <w:rsid w:val="0094468D"/>
    <w:rsid w:val="00944C3D"/>
    <w:rsid w:val="00951CD2"/>
    <w:rsid w:val="0096055A"/>
    <w:rsid w:val="00973A02"/>
    <w:rsid w:val="009838F5"/>
    <w:rsid w:val="009A278B"/>
    <w:rsid w:val="009B2521"/>
    <w:rsid w:val="009B4C58"/>
    <w:rsid w:val="009D200B"/>
    <w:rsid w:val="009D30DB"/>
    <w:rsid w:val="009D321F"/>
    <w:rsid w:val="009E0EE5"/>
    <w:rsid w:val="009E1BB8"/>
    <w:rsid w:val="009E6601"/>
    <w:rsid w:val="009F0517"/>
    <w:rsid w:val="009F2298"/>
    <w:rsid w:val="009F61B4"/>
    <w:rsid w:val="00A02DF7"/>
    <w:rsid w:val="00A052AA"/>
    <w:rsid w:val="00A0740D"/>
    <w:rsid w:val="00A25EA7"/>
    <w:rsid w:val="00A324E2"/>
    <w:rsid w:val="00A4559A"/>
    <w:rsid w:val="00A4574D"/>
    <w:rsid w:val="00A45CBB"/>
    <w:rsid w:val="00A548D2"/>
    <w:rsid w:val="00A60427"/>
    <w:rsid w:val="00A61D74"/>
    <w:rsid w:val="00A62A99"/>
    <w:rsid w:val="00A65012"/>
    <w:rsid w:val="00A67AA4"/>
    <w:rsid w:val="00A80683"/>
    <w:rsid w:val="00A82CC0"/>
    <w:rsid w:val="00AA26F7"/>
    <w:rsid w:val="00AA3410"/>
    <w:rsid w:val="00AA4637"/>
    <w:rsid w:val="00AA6CA1"/>
    <w:rsid w:val="00AC1897"/>
    <w:rsid w:val="00AD5EAF"/>
    <w:rsid w:val="00AD6F86"/>
    <w:rsid w:val="00AE2196"/>
    <w:rsid w:val="00AE3594"/>
    <w:rsid w:val="00B025F9"/>
    <w:rsid w:val="00B036B5"/>
    <w:rsid w:val="00B1198E"/>
    <w:rsid w:val="00B20E3B"/>
    <w:rsid w:val="00B21506"/>
    <w:rsid w:val="00B216D1"/>
    <w:rsid w:val="00B21A23"/>
    <w:rsid w:val="00B24C48"/>
    <w:rsid w:val="00B30D51"/>
    <w:rsid w:val="00B34591"/>
    <w:rsid w:val="00B44140"/>
    <w:rsid w:val="00B44D10"/>
    <w:rsid w:val="00B461FE"/>
    <w:rsid w:val="00B50E60"/>
    <w:rsid w:val="00B5159F"/>
    <w:rsid w:val="00B54AA7"/>
    <w:rsid w:val="00B6597A"/>
    <w:rsid w:val="00B808E2"/>
    <w:rsid w:val="00B82BEA"/>
    <w:rsid w:val="00B85F0B"/>
    <w:rsid w:val="00B9049A"/>
    <w:rsid w:val="00B943F2"/>
    <w:rsid w:val="00BA2740"/>
    <w:rsid w:val="00BB13F1"/>
    <w:rsid w:val="00BB2432"/>
    <w:rsid w:val="00BB5DA2"/>
    <w:rsid w:val="00BB64C5"/>
    <w:rsid w:val="00BB7298"/>
    <w:rsid w:val="00BB7F7C"/>
    <w:rsid w:val="00BC1B5E"/>
    <w:rsid w:val="00BC2414"/>
    <w:rsid w:val="00BD28DC"/>
    <w:rsid w:val="00BD47C9"/>
    <w:rsid w:val="00BD603E"/>
    <w:rsid w:val="00BE1CFF"/>
    <w:rsid w:val="00BE6AF8"/>
    <w:rsid w:val="00BE7552"/>
    <w:rsid w:val="00C0036E"/>
    <w:rsid w:val="00C05815"/>
    <w:rsid w:val="00C11151"/>
    <w:rsid w:val="00C165AD"/>
    <w:rsid w:val="00C213A6"/>
    <w:rsid w:val="00C26D27"/>
    <w:rsid w:val="00C32EEF"/>
    <w:rsid w:val="00C3539E"/>
    <w:rsid w:val="00C36E3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085F"/>
    <w:rsid w:val="00C736A2"/>
    <w:rsid w:val="00C74B1A"/>
    <w:rsid w:val="00C77B5A"/>
    <w:rsid w:val="00C82075"/>
    <w:rsid w:val="00C871BA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CF027B"/>
    <w:rsid w:val="00D009DF"/>
    <w:rsid w:val="00D01172"/>
    <w:rsid w:val="00D01B9C"/>
    <w:rsid w:val="00D03E3F"/>
    <w:rsid w:val="00D21FC4"/>
    <w:rsid w:val="00D229D5"/>
    <w:rsid w:val="00D250F3"/>
    <w:rsid w:val="00D40CBA"/>
    <w:rsid w:val="00D42477"/>
    <w:rsid w:val="00D430B5"/>
    <w:rsid w:val="00D43DE2"/>
    <w:rsid w:val="00D47486"/>
    <w:rsid w:val="00D501B8"/>
    <w:rsid w:val="00D536C2"/>
    <w:rsid w:val="00D53D09"/>
    <w:rsid w:val="00D572F2"/>
    <w:rsid w:val="00D57937"/>
    <w:rsid w:val="00D64F09"/>
    <w:rsid w:val="00D66C50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05001"/>
    <w:rsid w:val="00E17884"/>
    <w:rsid w:val="00E22677"/>
    <w:rsid w:val="00E51C26"/>
    <w:rsid w:val="00E56EB4"/>
    <w:rsid w:val="00E61EAC"/>
    <w:rsid w:val="00E62CA8"/>
    <w:rsid w:val="00E81521"/>
    <w:rsid w:val="00E85CCA"/>
    <w:rsid w:val="00E9202B"/>
    <w:rsid w:val="00E940C6"/>
    <w:rsid w:val="00E97266"/>
    <w:rsid w:val="00EA31BC"/>
    <w:rsid w:val="00EA6F2E"/>
    <w:rsid w:val="00EC328A"/>
    <w:rsid w:val="00ED0163"/>
    <w:rsid w:val="00ED4DCA"/>
    <w:rsid w:val="00EE21BE"/>
    <w:rsid w:val="00EE25B5"/>
    <w:rsid w:val="00EE2E30"/>
    <w:rsid w:val="00EE423C"/>
    <w:rsid w:val="00EF3123"/>
    <w:rsid w:val="00EF3D5A"/>
    <w:rsid w:val="00EF4BFA"/>
    <w:rsid w:val="00F007B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A1B6B"/>
    <w:rsid w:val="00FA37D6"/>
    <w:rsid w:val="00FC4108"/>
    <w:rsid w:val="00FC4134"/>
    <w:rsid w:val="00FD5DA8"/>
    <w:rsid w:val="00FD7995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0EBEF"/>
  <w15:docId w15:val="{C8378BED-64F1-4B9F-891F-25E36D84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semiHidden="1" w:uiPriority="0" w:unhideWhenUsed="1"/>
    <w:lsdException w:name="Date" w:locked="1" w:semiHidden="1" w:uiPriority="0" w:unhideWhenUsed="1"/>
    <w:lsdException w:name="Body Text First Indent" w:locked="1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CBA"/>
    <w:rPr>
      <w:sz w:val="20"/>
      <w:szCs w:val="20"/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73029B"/>
    <w:rPr>
      <w:rFonts w:ascii="Arial" w:hAnsi="Arial"/>
      <w:b/>
      <w:kern w:val="32"/>
      <w:sz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73029B"/>
    <w:rPr>
      <w:rFonts w:ascii="Arial" w:hAnsi="Arial"/>
      <w:b/>
      <w:i/>
      <w:sz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73029B"/>
    <w:rPr>
      <w:rFonts w:ascii="Cambria" w:hAnsi="Cambria"/>
      <w:b/>
      <w:sz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73029B"/>
    <w:rPr>
      <w:b/>
      <w:sz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73029B"/>
    <w:rPr>
      <w:rFonts w:ascii="Arial Narrow" w:hAnsi="Arial Narrow"/>
      <w:b/>
      <w:i/>
      <w:sz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73029B"/>
    <w:rPr>
      <w:rFonts w:ascii="Arial Narrow" w:hAnsi="Arial Narrow"/>
      <w:b/>
      <w:sz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73029B"/>
    <w:rPr>
      <w:rFonts w:ascii="Arial Narrow" w:hAnsi="Arial Narrow"/>
      <w:sz w:val="22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73029B"/>
    <w:rPr>
      <w:rFonts w:ascii="Arial Narrow" w:hAnsi="Arial Narrow"/>
      <w:i/>
      <w:sz w:val="22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73029B"/>
    <w:rPr>
      <w:rFonts w:ascii="Cambria" w:hAnsi="Cambria"/>
      <w:sz w:val="22"/>
      <w:lang w:eastAsia="en-US"/>
    </w:rPr>
  </w:style>
  <w:style w:type="paragraph" w:styleId="Normlnywebov">
    <w:name w:val="Normal (Web)"/>
    <w:basedOn w:val="Normlny"/>
    <w:uiPriority w:val="99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basedOn w:val="Predvolenpsmoodseku"/>
    <w:uiPriority w:val="99"/>
    <w:qFormat/>
    <w:rsid w:val="0072558F"/>
    <w:rPr>
      <w:rFonts w:cs="Times New Roman"/>
      <w:b/>
    </w:rPr>
  </w:style>
  <w:style w:type="paragraph" w:customStyle="1" w:styleId="NormalTahoma">
    <w:name w:val="Normal + Tahoma"/>
    <w:aliases w:val="7.5 pt"/>
    <w:basedOn w:val="Normlny"/>
    <w:uiPriority w:val="99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73029B"/>
    <w:rPr>
      <w:rFonts w:ascii="Tahoma" w:hAnsi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uiPriority w:val="99"/>
    <w:rsid w:val="00C213A6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/>
      <w:b/>
      <w:bCs/>
      <w:sz w:val="32"/>
      <w:szCs w:val="24"/>
      <w:lang w:eastAsia="cs-CZ"/>
    </w:rPr>
  </w:style>
  <w:style w:type="character" w:customStyle="1" w:styleId="NzovChar">
    <w:name w:val="Názov Char"/>
    <w:basedOn w:val="Predvolenpsmoodseku"/>
    <w:link w:val="Nzov"/>
    <w:uiPriority w:val="99"/>
    <w:locked/>
    <w:rsid w:val="0073029B"/>
    <w:rPr>
      <w:rFonts w:ascii="Tahoma" w:hAnsi="Tahoma"/>
      <w:b/>
      <w:sz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/>
      <w:sz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73029B"/>
    <w:rPr>
      <w:rFonts w:ascii="Arial" w:hAnsi="Arial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73029B"/>
    <w:rPr>
      <w:rFonts w:ascii="Cambria" w:hAnsi="Cambria"/>
      <w:sz w:val="22"/>
      <w:lang w:eastAsia="en-US"/>
    </w:rPr>
  </w:style>
  <w:style w:type="character" w:styleId="Zvraznenie">
    <w:name w:val="Emphasis"/>
    <w:basedOn w:val="Predvolenpsmoodseku"/>
    <w:uiPriority w:val="99"/>
    <w:qFormat/>
    <w:rsid w:val="0073029B"/>
    <w:rPr>
      <w:rFonts w:ascii="Calibri" w:hAnsi="Calibri" w:cs="Times New Roman"/>
      <w:b/>
      <w:i/>
    </w:rPr>
  </w:style>
  <w:style w:type="paragraph" w:customStyle="1" w:styleId="TopHeader">
    <w:name w:val="Top Header"/>
    <w:basedOn w:val="Normlny"/>
    <w:uiPriority w:val="99"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basedOn w:val="Predvolenpsmoodseku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73029B"/>
    <w:rPr>
      <w:rFonts w:ascii="Arial Narrow" w:hAnsi="Arial Narrow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3029B"/>
    <w:rPr>
      <w:rFonts w:ascii="Tahoma" w:hAnsi="Tahoma"/>
      <w:sz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/>
      <w:b/>
      <w:sz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uiPriority w:val="99"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uiPriority w:val="99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lang w:eastAsia="cs-CZ"/>
    </w:rPr>
  </w:style>
  <w:style w:type="paragraph" w:styleId="Odsekzoznamu">
    <w:name w:val="List Paragraph"/>
    <w:basedOn w:val="Normlny"/>
    <w:uiPriority w:val="99"/>
    <w:qFormat/>
    <w:rsid w:val="001D6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60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8</TotalTime>
  <Pages>16</Pages>
  <Words>5120</Words>
  <Characters>29189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 NUJ 3 - 01</vt:lpstr>
    </vt:vector>
  </TitlesOfParts>
  <Company>None</Company>
  <LinksUpToDate>false</LinksUpToDate>
  <CharactersWithSpaces>34241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 NUJ 3 - 01</dc:title>
  <dc:subject/>
  <dc:creator>Krolakova</dc:creator>
  <cp:keywords/>
  <dc:description/>
  <cp:lastModifiedBy>ERES property 2</cp:lastModifiedBy>
  <cp:revision>3</cp:revision>
  <cp:lastPrinted>2023-05-17T07:25:00Z</cp:lastPrinted>
  <dcterms:created xsi:type="dcterms:W3CDTF">2023-05-17T07:30:00Z</dcterms:created>
  <dcterms:modified xsi:type="dcterms:W3CDTF">2023-05-17T07:33:00Z</dcterms:modified>
</cp:coreProperties>
</file>