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5842CC62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0129FE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2021842262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5842CC62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0129FE">
                              <w:rPr>
                                <w:rFonts w:ascii="Arial" w:hAnsi="Arial"/>
                                <w:lang w:eastAsia="sk-SK"/>
                              </w:rPr>
                              <w:t xml:space="preserve"> 2021842262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42716249" w:rsidR="00727BE8" w:rsidRPr="00391121" w:rsidRDefault="000129F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37918249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42716249" w:rsidR="00727BE8" w:rsidRPr="00391121" w:rsidRDefault="000129F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37918249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69281DE3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D72532">
                                    <w:rPr>
                                      <w:rFonts w:ascii="Arial" w:hAnsi="Arial" w:cs="Arial"/>
                                    </w:rPr>
                                    <w:t xml:space="preserve"> č.</w:t>
                                  </w:r>
                                  <w:r w:rsidR="000129FE">
                                    <w:rPr>
                                      <w:rFonts w:ascii="Arial" w:hAnsi="Arial" w:cs="Arial"/>
                                    </w:rPr>
                                    <w:t>139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69281DE3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D72532">
                              <w:rPr>
                                <w:rFonts w:ascii="Arial" w:hAnsi="Arial" w:cs="Arial"/>
                              </w:rPr>
                              <w:t xml:space="preserve"> č.</w:t>
                            </w:r>
                            <w:r w:rsidR="000129FE">
                              <w:rPr>
                                <w:rFonts w:ascii="Arial" w:hAnsi="Arial" w:cs="Arial"/>
                              </w:rPr>
                              <w:t>139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342EBE74" w:rsidR="00727BE8" w:rsidRPr="00391121" w:rsidRDefault="000129F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Sedličná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342EBE74" w:rsidR="00727BE8" w:rsidRPr="00391121" w:rsidRDefault="000129F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Sedličná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039F133" w:rsidR="00727BE8" w:rsidRDefault="000129FE" w:rsidP="00944C3D">
                                  <w:r>
                                    <w:t>139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039F133" w:rsidR="00727BE8" w:rsidRDefault="000129FE" w:rsidP="00944C3D">
                            <w:r>
                              <w:t>139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343B1193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0129FE">
                                    <w:t>3</w:t>
                                  </w:r>
                                  <w:r w:rsidR="001B62CC"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343B1193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0129FE">
                              <w:t>3</w:t>
                            </w:r>
                            <w:r w:rsidR="001B62CC"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EAFAB44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7C6EC2">
              <w:rPr>
                <w:rFonts w:ascii="Arial" w:hAnsi="Arial"/>
                <w:lang w:eastAsia="sk-SK"/>
              </w:rPr>
              <w:t>1</w:t>
            </w:r>
            <w:r w:rsidR="00461963">
              <w:rPr>
                <w:rFonts w:ascii="Arial" w:hAnsi="Arial"/>
                <w:lang w:eastAsia="sk-SK"/>
              </w:rPr>
              <w:t>7</w:t>
            </w:r>
            <w:r w:rsidR="00D66C50">
              <w:rPr>
                <w:rFonts w:ascii="Arial" w:hAnsi="Arial"/>
                <w:lang w:eastAsia="sk-SK"/>
              </w:rPr>
              <w:t>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3AE06FD1" w:rsidR="00727BE8" w:rsidRPr="008D0433" w:rsidRDefault="000129F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Ivan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Mitický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46A22CCA" w:rsidR="00727BE8" w:rsidRPr="008D0433" w:rsidRDefault="000129F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vAlign w:val="center"/>
          </w:tcPr>
          <w:p w14:paraId="4B94F45B" w14:textId="61EB453E" w:rsidR="00727BE8" w:rsidRPr="008D0433" w:rsidRDefault="000129F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29ED5ED1" w:rsidR="00727BE8" w:rsidRPr="008D0433" w:rsidRDefault="00E94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643B5C42" w:rsidR="00727BE8" w:rsidRPr="008D0433" w:rsidRDefault="00D4025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4E073A8" w:rsidR="00727BE8" w:rsidRPr="008D0433" w:rsidRDefault="000129F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t xml:space="preserve"> </w:t>
            </w:r>
            <w:r w:rsidRPr="000129FE">
              <w:rPr>
                <w:rFonts w:ascii="Arial" w:hAnsi="Arial" w:cs="Arial"/>
                <w:sz w:val="16"/>
                <w:szCs w:val="16"/>
              </w:rPr>
              <w:t>ALLIANZ-</w:t>
            </w:r>
            <w:proofErr w:type="spellStart"/>
            <w:r w:rsidRPr="000129FE">
              <w:rPr>
                <w:rFonts w:ascii="Arial" w:hAnsi="Arial" w:cs="Arial"/>
                <w:sz w:val="16"/>
                <w:szCs w:val="16"/>
              </w:rPr>
              <w:t>slov.poisťovňa</w:t>
            </w:r>
            <w:proofErr w:type="spellEnd"/>
            <w:r w:rsidRPr="000129FE"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2202C8F6" w:rsidR="00727BE8" w:rsidRPr="008C56AB" w:rsidRDefault="000129FE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317,52</w:t>
            </w:r>
          </w:p>
        </w:tc>
        <w:tc>
          <w:tcPr>
            <w:tcW w:w="1325" w:type="dxa"/>
            <w:vAlign w:val="center"/>
          </w:tcPr>
          <w:p w14:paraId="455CC3B4" w14:textId="4F3E0C72" w:rsidR="00727BE8" w:rsidRPr="008C56AB" w:rsidRDefault="000129FE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12CCB40C" w14:textId="757A46EF" w:rsidR="00727BE8" w:rsidRPr="008C56AB" w:rsidRDefault="000129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156,20</w:t>
            </w:r>
          </w:p>
        </w:tc>
        <w:tc>
          <w:tcPr>
            <w:tcW w:w="1978" w:type="dxa"/>
            <w:vAlign w:val="center"/>
          </w:tcPr>
          <w:p w14:paraId="5223FA2A" w14:textId="23DA9ACE" w:rsidR="00727BE8" w:rsidRPr="008C56AB" w:rsidRDefault="000129FE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161,32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4D87585D" w:rsidR="00727BE8" w:rsidRPr="008C56AB" w:rsidRDefault="000129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13918,74</w:t>
            </w:r>
          </w:p>
        </w:tc>
        <w:tc>
          <w:tcPr>
            <w:tcW w:w="1325" w:type="dxa"/>
            <w:vAlign w:val="center"/>
          </w:tcPr>
          <w:p w14:paraId="01757B72" w14:textId="7B2775AF" w:rsidR="00727BE8" w:rsidRPr="008C56AB" w:rsidRDefault="000129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34632,21</w:t>
            </w:r>
          </w:p>
        </w:tc>
        <w:tc>
          <w:tcPr>
            <w:tcW w:w="1234" w:type="dxa"/>
            <w:vAlign w:val="center"/>
          </w:tcPr>
          <w:p w14:paraId="130D6BD4" w14:textId="27953416" w:rsidR="00727BE8" w:rsidRPr="008C56AB" w:rsidRDefault="000129FE" w:rsidP="000129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33520,72</w:t>
            </w:r>
          </w:p>
        </w:tc>
        <w:tc>
          <w:tcPr>
            <w:tcW w:w="1978" w:type="dxa"/>
            <w:vAlign w:val="center"/>
          </w:tcPr>
          <w:p w14:paraId="04EE6C54" w14:textId="4D1E99EE" w:rsidR="00727BE8" w:rsidRPr="008C56AB" w:rsidRDefault="000129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15030,23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0D5A1D0D" w:rsidR="00727BE8" w:rsidRPr="008C56AB" w:rsidRDefault="000129FE" w:rsidP="000129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08093853" w14:textId="5519345E" w:rsidR="00727BE8" w:rsidRPr="008C56AB" w:rsidRDefault="000129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533D6826" w:rsidR="00727BE8" w:rsidRPr="008C56AB" w:rsidRDefault="000129F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33350">
              <w:rPr>
                <w:rFonts w:ascii="Arial" w:hAnsi="Arial" w:cs="Arial"/>
                <w:b/>
                <w:sz w:val="18"/>
                <w:szCs w:val="18"/>
              </w:rPr>
              <w:t>4236,26</w:t>
            </w:r>
          </w:p>
        </w:tc>
        <w:tc>
          <w:tcPr>
            <w:tcW w:w="1325" w:type="dxa"/>
            <w:vAlign w:val="center"/>
          </w:tcPr>
          <w:p w14:paraId="3AD3C014" w14:textId="59796B8C" w:rsidR="00727BE8" w:rsidRPr="008C56AB" w:rsidRDefault="000129FE" w:rsidP="00D7253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34632,21</w:t>
            </w:r>
          </w:p>
        </w:tc>
        <w:tc>
          <w:tcPr>
            <w:tcW w:w="1234" w:type="dxa"/>
            <w:vAlign w:val="center"/>
          </w:tcPr>
          <w:p w14:paraId="687C98BA" w14:textId="468F1B90" w:rsidR="00727BE8" w:rsidRPr="008C56AB" w:rsidRDefault="000129F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33676,92</w:t>
            </w:r>
          </w:p>
        </w:tc>
        <w:tc>
          <w:tcPr>
            <w:tcW w:w="1978" w:type="dxa"/>
            <w:vAlign w:val="center"/>
          </w:tcPr>
          <w:p w14:paraId="0EFC1321" w14:textId="1C9086EA" w:rsidR="00727BE8" w:rsidRPr="008C56AB" w:rsidRDefault="000129FE" w:rsidP="007C6EC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15191,55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5B179A96" w:rsidR="00727BE8" w:rsidRPr="008C56AB" w:rsidRDefault="00F33350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106153,37</w:t>
            </w:r>
          </w:p>
        </w:tc>
        <w:tc>
          <w:tcPr>
            <w:tcW w:w="2883" w:type="dxa"/>
            <w:vAlign w:val="center"/>
          </w:tcPr>
          <w:p w14:paraId="2A652F80" w14:textId="4F4FD3C0" w:rsidR="00727BE8" w:rsidRPr="008C56AB" w:rsidRDefault="00F33350" w:rsidP="00F333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106168,27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382377E" w:rsidR="00727BE8" w:rsidRPr="008C56AB" w:rsidRDefault="00F33350" w:rsidP="00F333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106153,37</w:t>
            </w:r>
          </w:p>
        </w:tc>
        <w:tc>
          <w:tcPr>
            <w:tcW w:w="2883" w:type="dxa"/>
            <w:vAlign w:val="center"/>
          </w:tcPr>
          <w:p w14:paraId="1AEDC663" w14:textId="27D05392" w:rsidR="00727BE8" w:rsidRPr="008C56AB" w:rsidRDefault="00F33350" w:rsidP="00F333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106168,27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52B7325B" w:rsidR="00727BE8" w:rsidRPr="008C56AB" w:rsidRDefault="00F33350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1756,88</w:t>
            </w:r>
          </w:p>
        </w:tc>
        <w:tc>
          <w:tcPr>
            <w:tcW w:w="1195" w:type="dxa"/>
            <w:vAlign w:val="center"/>
          </w:tcPr>
          <w:p w14:paraId="592E69A0" w14:textId="54E02649" w:rsidR="00727BE8" w:rsidRPr="008C56AB" w:rsidRDefault="00F33350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7600,02</w:t>
            </w:r>
          </w:p>
        </w:tc>
        <w:tc>
          <w:tcPr>
            <w:tcW w:w="1195" w:type="dxa"/>
            <w:vAlign w:val="center"/>
          </w:tcPr>
          <w:p w14:paraId="64970BD8" w14:textId="6BF4928B" w:rsidR="00727BE8" w:rsidRPr="008C56AB" w:rsidRDefault="00F3335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7378,24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1F24ECEF" w:rsidR="00727BE8" w:rsidRPr="008C56AB" w:rsidRDefault="00F33350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1978,66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6C08ACD5" w:rsidR="00727BE8" w:rsidRPr="008C56AB" w:rsidRDefault="00F33350" w:rsidP="00F333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1756,88</w:t>
            </w:r>
          </w:p>
        </w:tc>
        <w:tc>
          <w:tcPr>
            <w:tcW w:w="1195" w:type="dxa"/>
            <w:vAlign w:val="center"/>
          </w:tcPr>
          <w:p w14:paraId="042709A5" w14:textId="1026992E" w:rsidR="00727BE8" w:rsidRPr="008C56AB" w:rsidRDefault="00F33350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7600,02</w:t>
            </w:r>
          </w:p>
        </w:tc>
        <w:tc>
          <w:tcPr>
            <w:tcW w:w="1195" w:type="dxa"/>
            <w:vAlign w:val="center"/>
          </w:tcPr>
          <w:p w14:paraId="68A9AC1F" w14:textId="1E5FD310" w:rsidR="00727BE8" w:rsidRPr="008C56AB" w:rsidRDefault="00F3335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7378,24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03EC8D8B" w:rsidR="00727BE8" w:rsidRPr="008C56AB" w:rsidRDefault="00F3335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1978,66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745E5BF3" w:rsidR="00727BE8" w:rsidRPr="008C56AB" w:rsidRDefault="00F33350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5163,37</w:t>
            </w:r>
          </w:p>
        </w:tc>
        <w:tc>
          <w:tcPr>
            <w:tcW w:w="1769" w:type="dxa"/>
            <w:vAlign w:val="center"/>
          </w:tcPr>
          <w:p w14:paraId="63F578A6" w14:textId="7A437511" w:rsidR="00727BE8" w:rsidRPr="008C56AB" w:rsidRDefault="00F3335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42,35</w:t>
            </w:r>
          </w:p>
        </w:tc>
        <w:tc>
          <w:tcPr>
            <w:tcW w:w="1729" w:type="dxa"/>
            <w:vAlign w:val="center"/>
          </w:tcPr>
          <w:p w14:paraId="5B22658C" w14:textId="08EEF70E" w:rsidR="00727BE8" w:rsidRPr="008C56AB" w:rsidRDefault="00F33350" w:rsidP="00F3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13" w:type="dxa"/>
            <w:vAlign w:val="center"/>
          </w:tcPr>
          <w:p w14:paraId="519EA59E" w14:textId="7DFF8996" w:rsidR="00727BE8" w:rsidRPr="008C56AB" w:rsidRDefault="00F333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5205,72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2D1BB381" w:rsidR="00727BE8" w:rsidRPr="008C56AB" w:rsidRDefault="00F33350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24076,74</w:t>
            </w:r>
          </w:p>
        </w:tc>
        <w:tc>
          <w:tcPr>
            <w:tcW w:w="2835" w:type="dxa"/>
            <w:vAlign w:val="center"/>
          </w:tcPr>
          <w:p w14:paraId="3FB70F96" w14:textId="5A5BABA0" w:rsidR="00727BE8" w:rsidRPr="008C56AB" w:rsidRDefault="00F33350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18958,28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079AAF64" w:rsidR="00727BE8" w:rsidRPr="008C56AB" w:rsidRDefault="00F33350" w:rsidP="00CF027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24076,74</w:t>
            </w:r>
          </w:p>
        </w:tc>
        <w:tc>
          <w:tcPr>
            <w:tcW w:w="2835" w:type="dxa"/>
            <w:vAlign w:val="center"/>
          </w:tcPr>
          <w:p w14:paraId="4B770D9B" w14:textId="38EBBCF7" w:rsidR="00727BE8" w:rsidRPr="008C56AB" w:rsidRDefault="00F33350" w:rsidP="00F333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18958,28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4460AB7E" w:rsidR="00727BE8" w:rsidRPr="008C56AB" w:rsidRDefault="00F33350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24076,74</w:t>
            </w:r>
          </w:p>
        </w:tc>
        <w:tc>
          <w:tcPr>
            <w:tcW w:w="2835" w:type="dxa"/>
            <w:vAlign w:val="center"/>
          </w:tcPr>
          <w:p w14:paraId="0614EA5E" w14:textId="5F6B5195" w:rsidR="00727BE8" w:rsidRPr="008C56AB" w:rsidRDefault="00F33350" w:rsidP="00CF027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18958,28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145A17D9" w:rsidR="00727BE8" w:rsidRPr="00E05001" w:rsidRDefault="00BC6FB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7AA868D" w:rsidR="00727BE8" w:rsidRPr="00E05001" w:rsidRDefault="00BC6FB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191379F4" w:rsidR="00727BE8" w:rsidRPr="00E05001" w:rsidRDefault="00F3335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90083,8</w:t>
            </w:r>
          </w:p>
        </w:tc>
        <w:tc>
          <w:tcPr>
            <w:tcW w:w="1843" w:type="dxa"/>
            <w:vAlign w:val="center"/>
          </w:tcPr>
          <w:p w14:paraId="2D6D5885" w14:textId="6DA6991B" w:rsidR="00727BE8" w:rsidRPr="00E05001" w:rsidRDefault="00F3335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94526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0A6D9" w14:textId="77777777" w:rsidR="00A24A19" w:rsidRDefault="00A24A19">
      <w:r>
        <w:separator/>
      </w:r>
    </w:p>
  </w:endnote>
  <w:endnote w:type="continuationSeparator" w:id="0">
    <w:p w14:paraId="0CF29CF4" w14:textId="77777777" w:rsidR="00A24A19" w:rsidRDefault="00A2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A8EE" w14:textId="77777777" w:rsidR="00A24A19" w:rsidRDefault="00A24A19">
      <w:r>
        <w:separator/>
      </w:r>
    </w:p>
  </w:footnote>
  <w:footnote w:type="continuationSeparator" w:id="0">
    <w:p w14:paraId="07F8E5E0" w14:textId="77777777" w:rsidR="00A24A19" w:rsidRDefault="00A24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129FE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4743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B62CC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1963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944CF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4A19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C6FBF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256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72532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66519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33350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8C23-BF3F-40E5-BE28-B0718FF7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5130</Words>
  <Characters>29241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2023-05-17T09:46:00Z</cp:lastPrinted>
  <dcterms:created xsi:type="dcterms:W3CDTF">2023-05-17T09:47:00Z</dcterms:created>
  <dcterms:modified xsi:type="dcterms:W3CDTF">2023-05-17T09:48:00Z</dcterms:modified>
</cp:coreProperties>
</file>