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30FFB8F" w:rsidR="00727BE8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4A0B">
                                    <w:rPr>
                                      <w:rFonts w:ascii="Arial" w:hAnsi="Arial" w:cs="Arial"/>
                                    </w:rPr>
                                    <w:t>42024765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30FFB8F" w:rsidR="00727BE8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4A0B">
                              <w:rPr>
                                <w:rFonts w:ascii="Arial" w:hAnsi="Arial" w:cs="Arial"/>
                              </w:rPr>
                              <w:t>42024765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4543B214" w:rsidR="00727BE8" w:rsidRPr="00ED0163" w:rsidRDefault="00CD0828" w:rsidP="00503750">
            <w:pPr>
              <w:rPr>
                <w:rFonts w:ascii="Arial" w:hAnsi="Arial"/>
                <w:lang w:eastAsia="sk-SK"/>
              </w:rPr>
            </w:pPr>
            <w:r w:rsidRPr="00CD0828">
              <w:rPr>
                <w:rFonts w:ascii="Arial" w:hAnsi="Arial"/>
                <w:lang w:eastAsia="sk-SK"/>
              </w:rPr>
              <w:t>2022458614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F0F8832" w:rsidR="00862D90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"BEZBARIEROVKA"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F0F8832" w:rsidR="00862D90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"BEZBARIEROVKA"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34860387" w:rsidR="00727BE8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Hodžova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34860387" w:rsidR="00727BE8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Hodžova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EE50" w14:textId="3BD36FFF" w:rsidR="009B2280" w:rsidRDefault="006A4A0B" w:rsidP="00944C3D">
                                  <w:r w:rsidRPr="006A4A0B">
                                    <w:t>2201/94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06BEE50" w14:textId="3BD36FFF" w:rsidR="009B2280" w:rsidRDefault="006A4A0B" w:rsidP="00944C3D">
                            <w:r w:rsidRPr="006A4A0B">
                              <w:t>2201/94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3A262E5" w:rsidR="00727BE8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13A262E5" w:rsidR="00727BE8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D970984" w:rsidR="00727BE8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D970984" w:rsidR="00727BE8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61A9DF9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B2280">
              <w:rPr>
                <w:rFonts w:ascii="Arial" w:hAnsi="Arial"/>
                <w:lang w:eastAsia="sk-SK"/>
              </w:rPr>
              <w:t>1</w:t>
            </w:r>
            <w:r w:rsidR="006A4A0B">
              <w:rPr>
                <w:rFonts w:ascii="Arial" w:hAnsi="Arial"/>
                <w:lang w:eastAsia="sk-SK"/>
              </w:rPr>
              <w:t>6</w:t>
            </w:r>
            <w:r w:rsidR="009B2280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5A957CF2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6A4A0B" w:rsidRPr="006A4A0B">
        <w:rPr>
          <w:rFonts w:ascii="Arial" w:hAnsi="Arial" w:cs="Arial"/>
          <w:color w:val="000000"/>
          <w:sz w:val="24"/>
          <w:szCs w:val="24"/>
        </w:rPr>
        <w:t>Hodžova 2201/94,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B2A9AF0" w:rsidR="00727BE8" w:rsidRPr="008D0433" w:rsidRDefault="006A4A0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Mgr. Marta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Kákošová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EB4A57D" w:rsidR="00727BE8" w:rsidRPr="008D0433" w:rsidRDefault="006A4A0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5BC1267F" w:rsidR="00727BE8" w:rsidRPr="008D0433" w:rsidRDefault="006A4A0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686C0C5F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2FAFEF5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954048B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CD0828">
              <w:rPr>
                <w:rFonts w:ascii="Arial" w:hAnsi="Arial" w:cs="Arial"/>
                <w:sz w:val="16"/>
                <w:szCs w:val="16"/>
              </w:rPr>
              <w:t>KOOPERATÍVA</w:t>
            </w:r>
            <w:r w:rsidR="00535EFD">
              <w:rPr>
                <w:rFonts w:ascii="Arial" w:hAnsi="Arial" w:cs="Arial"/>
                <w:sz w:val="16"/>
                <w:szCs w:val="16"/>
              </w:rPr>
              <w:t xml:space="preserve"> poisťovňa</w:t>
            </w:r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7874781C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6,54</w:t>
            </w:r>
          </w:p>
        </w:tc>
        <w:tc>
          <w:tcPr>
            <w:tcW w:w="1325" w:type="dxa"/>
            <w:vAlign w:val="center"/>
          </w:tcPr>
          <w:p w14:paraId="455CC3B4" w14:textId="4A75EC8C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851,15</w:t>
            </w:r>
          </w:p>
        </w:tc>
        <w:tc>
          <w:tcPr>
            <w:tcW w:w="1234" w:type="dxa"/>
            <w:vAlign w:val="center"/>
          </w:tcPr>
          <w:p w14:paraId="12CCB40C" w14:textId="10C0F0A4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860,10</w:t>
            </w:r>
          </w:p>
        </w:tc>
        <w:tc>
          <w:tcPr>
            <w:tcW w:w="1978" w:type="dxa"/>
            <w:vAlign w:val="center"/>
          </w:tcPr>
          <w:p w14:paraId="5223FA2A" w14:textId="1B1AA314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-2,41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686838CC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4 208,33</w:t>
            </w:r>
          </w:p>
        </w:tc>
        <w:tc>
          <w:tcPr>
            <w:tcW w:w="1325" w:type="dxa"/>
            <w:vAlign w:val="center"/>
          </w:tcPr>
          <w:p w14:paraId="01757B72" w14:textId="29F1CE0E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38 688,70</w:t>
            </w:r>
          </w:p>
        </w:tc>
        <w:tc>
          <w:tcPr>
            <w:tcW w:w="1234" w:type="dxa"/>
            <w:vAlign w:val="center"/>
          </w:tcPr>
          <w:p w14:paraId="130D6BD4" w14:textId="3BE4995C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36 508,54</w:t>
            </w:r>
          </w:p>
        </w:tc>
        <w:tc>
          <w:tcPr>
            <w:tcW w:w="1978" w:type="dxa"/>
            <w:vAlign w:val="center"/>
          </w:tcPr>
          <w:p w14:paraId="04EE6C54" w14:textId="7E422D12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6 388,49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255BC378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A5E32E" w14:textId="58A521D0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851,15</w:t>
            </w:r>
          </w:p>
        </w:tc>
        <w:tc>
          <w:tcPr>
            <w:tcW w:w="1234" w:type="dxa"/>
            <w:vAlign w:val="center"/>
          </w:tcPr>
          <w:p w14:paraId="08093853" w14:textId="1BD6291B" w:rsidR="00727BE8" w:rsidRPr="008C56AB" w:rsidRDefault="006A4A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851,15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3ECDCD37" w:rsidR="00727BE8" w:rsidRPr="008C56AB" w:rsidRDefault="006A4A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4 214,87</w:t>
            </w:r>
          </w:p>
        </w:tc>
        <w:tc>
          <w:tcPr>
            <w:tcW w:w="1325" w:type="dxa"/>
            <w:vAlign w:val="center"/>
          </w:tcPr>
          <w:p w14:paraId="3AD3C014" w14:textId="76DA1474" w:rsidR="00727BE8" w:rsidRPr="008C56AB" w:rsidRDefault="006A4A0B" w:rsidP="006A4A0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40 391,00</w:t>
            </w:r>
          </w:p>
        </w:tc>
        <w:tc>
          <w:tcPr>
            <w:tcW w:w="1234" w:type="dxa"/>
            <w:vAlign w:val="center"/>
          </w:tcPr>
          <w:p w14:paraId="687C98BA" w14:textId="253F1CA8" w:rsidR="00727BE8" w:rsidRPr="008C56AB" w:rsidRDefault="006A4A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38 219,79</w:t>
            </w:r>
          </w:p>
        </w:tc>
        <w:tc>
          <w:tcPr>
            <w:tcW w:w="1978" w:type="dxa"/>
            <w:vAlign w:val="center"/>
          </w:tcPr>
          <w:p w14:paraId="0EFC1321" w14:textId="35D32D8A" w:rsidR="00727BE8" w:rsidRPr="008C56AB" w:rsidRDefault="006A4A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6 386,08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6E7BB5AD" w:rsidR="00727BE8" w:rsidRPr="008C56AB" w:rsidRDefault="00A0382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32 998,89</w:t>
            </w:r>
          </w:p>
        </w:tc>
        <w:tc>
          <w:tcPr>
            <w:tcW w:w="2883" w:type="dxa"/>
            <w:vAlign w:val="center"/>
          </w:tcPr>
          <w:p w14:paraId="2A652F80" w14:textId="201E6B41" w:rsidR="00727BE8" w:rsidRPr="008C56AB" w:rsidRDefault="00A0382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15 167,53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1E8A18E" w:rsidR="00727BE8" w:rsidRPr="008C56AB" w:rsidRDefault="00A0382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32 998,89</w:t>
            </w:r>
          </w:p>
        </w:tc>
        <w:tc>
          <w:tcPr>
            <w:tcW w:w="2883" w:type="dxa"/>
            <w:vAlign w:val="center"/>
          </w:tcPr>
          <w:p w14:paraId="1AEDC663" w14:textId="74A6F2D7" w:rsidR="00727BE8" w:rsidRPr="008C56AB" w:rsidRDefault="00A0382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15 167,53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C1752EB" w:rsidR="00727BE8" w:rsidRPr="008C56AB" w:rsidRDefault="00A0382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1 947,27</w:t>
            </w:r>
          </w:p>
        </w:tc>
        <w:tc>
          <w:tcPr>
            <w:tcW w:w="1195" w:type="dxa"/>
            <w:vAlign w:val="center"/>
          </w:tcPr>
          <w:p w14:paraId="592E69A0" w14:textId="75A62E2D" w:rsidR="00727BE8" w:rsidRPr="008C56AB" w:rsidRDefault="00A0382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14 843,18</w:t>
            </w:r>
          </w:p>
        </w:tc>
        <w:tc>
          <w:tcPr>
            <w:tcW w:w="1195" w:type="dxa"/>
            <w:vAlign w:val="center"/>
          </w:tcPr>
          <w:p w14:paraId="64970BD8" w14:textId="57071DA2" w:rsidR="00727BE8" w:rsidRPr="008C56AB" w:rsidRDefault="00A0382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16 585,05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208C948C" w:rsidR="00727BE8" w:rsidRPr="008C56AB" w:rsidRDefault="00A0382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-67,60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945721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945721" w:rsidRPr="00050529" w:rsidRDefault="00945721" w:rsidP="00945721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6EA791B" w:rsidR="00945721" w:rsidRPr="008C56AB" w:rsidRDefault="00A03829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1 947,27</w:t>
            </w:r>
          </w:p>
        </w:tc>
        <w:tc>
          <w:tcPr>
            <w:tcW w:w="1195" w:type="dxa"/>
            <w:vAlign w:val="center"/>
          </w:tcPr>
          <w:p w14:paraId="042709A5" w14:textId="3E2468F2" w:rsidR="00945721" w:rsidRPr="008C56AB" w:rsidRDefault="00A03829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14 843,18</w:t>
            </w:r>
          </w:p>
        </w:tc>
        <w:tc>
          <w:tcPr>
            <w:tcW w:w="1195" w:type="dxa"/>
            <w:vAlign w:val="center"/>
          </w:tcPr>
          <w:p w14:paraId="68A9AC1F" w14:textId="3DD29119" w:rsidR="00945721" w:rsidRPr="008C56AB" w:rsidRDefault="00A03829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16 585,05</w:t>
            </w:r>
          </w:p>
        </w:tc>
        <w:tc>
          <w:tcPr>
            <w:tcW w:w="1164" w:type="dxa"/>
            <w:vAlign w:val="center"/>
          </w:tcPr>
          <w:p w14:paraId="503D0F68" w14:textId="77777777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1123EDE5" w:rsidR="00945721" w:rsidRPr="008C56AB" w:rsidRDefault="00A03829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-67,60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5673129" w:rsidR="00727BE8" w:rsidRPr="008C56AB" w:rsidRDefault="00DC3BAD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769" w:type="dxa"/>
            <w:vAlign w:val="center"/>
          </w:tcPr>
          <w:p w14:paraId="63F578A6" w14:textId="187A6D3A" w:rsidR="00727BE8" w:rsidRPr="008C56AB" w:rsidRDefault="00A03829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53A192C7" w:rsidR="00727BE8" w:rsidRPr="008C56AB" w:rsidRDefault="00A03829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70B6FC21" w:rsidR="00727BE8" w:rsidRPr="008C56AB" w:rsidRDefault="00A0382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23 369,02</w:t>
            </w:r>
          </w:p>
        </w:tc>
        <w:tc>
          <w:tcPr>
            <w:tcW w:w="2835" w:type="dxa"/>
            <w:vAlign w:val="center"/>
          </w:tcPr>
          <w:p w14:paraId="3FB70F96" w14:textId="0AD78030" w:rsidR="00727BE8" w:rsidRPr="008C56AB" w:rsidRDefault="00A0382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17 435,13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B49537E" w:rsidR="00727BE8" w:rsidRPr="008C56AB" w:rsidRDefault="00A03829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23 369,02</w:t>
            </w:r>
          </w:p>
        </w:tc>
        <w:tc>
          <w:tcPr>
            <w:tcW w:w="2835" w:type="dxa"/>
            <w:vAlign w:val="center"/>
          </w:tcPr>
          <w:p w14:paraId="4B770D9B" w14:textId="31A9FB84" w:rsidR="00727BE8" w:rsidRPr="008C56AB" w:rsidRDefault="00A03829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17 435,13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714E469" w:rsidR="00727BE8" w:rsidRPr="008C56AB" w:rsidRDefault="00A0382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23 369,02</w:t>
            </w:r>
          </w:p>
        </w:tc>
        <w:tc>
          <w:tcPr>
            <w:tcW w:w="2835" w:type="dxa"/>
            <w:vAlign w:val="center"/>
          </w:tcPr>
          <w:p w14:paraId="0614EA5E" w14:textId="6122D117" w:rsidR="00727BE8" w:rsidRPr="008C56AB" w:rsidRDefault="00A0382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17 435,13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525744A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BB8596E" w:rsidR="00727BE8" w:rsidRPr="00E05001" w:rsidRDefault="0084286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16 083,49</w:t>
            </w:r>
          </w:p>
        </w:tc>
        <w:tc>
          <w:tcPr>
            <w:tcW w:w="1843" w:type="dxa"/>
            <w:vAlign w:val="center"/>
          </w:tcPr>
          <w:p w14:paraId="2D6D5885" w14:textId="636B9395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sz w:val="16"/>
                <w:szCs w:val="16"/>
              </w:rPr>
              <w:t>.00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0482D5E9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0E884E02" w14:textId="38705709" w:rsidR="00727BE8" w:rsidRPr="00E05001" w:rsidRDefault="0084286A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16 083,49</w:t>
            </w:r>
          </w:p>
        </w:tc>
        <w:tc>
          <w:tcPr>
            <w:tcW w:w="1843" w:type="dxa"/>
            <w:vAlign w:val="center"/>
          </w:tcPr>
          <w:p w14:paraId="1E2563C4" w14:textId="30D381F2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b/>
                <w:sz w:val="16"/>
                <w:szCs w:val="16"/>
              </w:rPr>
              <w:t>.00</w:t>
            </w: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57ED" w14:textId="77777777" w:rsidR="00062A92" w:rsidRDefault="00062A92">
      <w:r>
        <w:separator/>
      </w:r>
    </w:p>
  </w:endnote>
  <w:endnote w:type="continuationSeparator" w:id="0">
    <w:p w14:paraId="6EBD0B47" w14:textId="77777777" w:rsidR="00062A92" w:rsidRDefault="0006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B0EC" w14:textId="77777777" w:rsidR="00062A92" w:rsidRDefault="00062A92">
      <w:r>
        <w:separator/>
      </w:r>
    </w:p>
  </w:footnote>
  <w:footnote w:type="continuationSeparator" w:id="0">
    <w:p w14:paraId="298A5C3E" w14:textId="77777777" w:rsidR="00062A92" w:rsidRDefault="00062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A9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04FD6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903"/>
    <w:rsid w:val="004F4A5E"/>
    <w:rsid w:val="00503750"/>
    <w:rsid w:val="00506C67"/>
    <w:rsid w:val="00511537"/>
    <w:rsid w:val="0053372C"/>
    <w:rsid w:val="00535EFD"/>
    <w:rsid w:val="00556077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2FFA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4A0B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7F1"/>
    <w:rsid w:val="00820918"/>
    <w:rsid w:val="0083409F"/>
    <w:rsid w:val="00842294"/>
    <w:rsid w:val="0084286A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3829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1E08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0828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3BAD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5134</Words>
  <Characters>29264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2023-05-16T15:53:00Z</dcterms:created>
  <dcterms:modified xsi:type="dcterms:W3CDTF">2023-05-16T15:53:00Z</dcterms:modified>
</cp:coreProperties>
</file>