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4AE3F1B" w:rsidR="00727BE8" w:rsidRPr="00391121" w:rsidRDefault="00953D8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953D85">
                                    <w:rPr>
                                      <w:rFonts w:ascii="Arial" w:hAnsi="Arial" w:cs="Arial"/>
                                    </w:rPr>
                                    <w:t>42148979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4AE3F1B" w:rsidR="00727BE8" w:rsidRPr="00391121" w:rsidRDefault="00953D8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953D85">
                              <w:rPr>
                                <w:rFonts w:ascii="Arial" w:hAnsi="Arial" w:cs="Arial"/>
                              </w:rPr>
                              <w:t>42148979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0BB7E80C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4BABD921" w:rsidR="00862D90" w:rsidRPr="00391121" w:rsidRDefault="00953D8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SVB Brunovce 256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4BABD921" w:rsidR="00862D90" w:rsidRPr="00391121" w:rsidRDefault="00953D8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SVB Brunovce 256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3C2F7A2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0002181B" w:rsidR="00727BE8" w:rsidRPr="00391121" w:rsidRDefault="00953D8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Brunovce</w:t>
                                  </w:r>
                                  <w:r w:rsidR="00535EFD"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0002181B" w:rsidR="00727BE8" w:rsidRPr="00391121" w:rsidRDefault="00953D8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Brunovce</w:t>
                            </w:r>
                            <w:r w:rsidR="00535EFD"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11EB9E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02685F13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932F9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64957A70" w:rsidR="00727BE8" w:rsidRPr="00ED0163" w:rsidRDefault="00953D85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4E9C071B">
                      <wp:simplePos x="0" y="0"/>
                      <wp:positionH relativeFrom="column">
                        <wp:posOffset>-875030</wp:posOffset>
                      </wp:positionH>
                      <wp:positionV relativeFrom="paragraph">
                        <wp:posOffset>-69215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EE50" w14:textId="3DF4028C" w:rsidR="009B2280" w:rsidRDefault="00953D85" w:rsidP="00944C3D">
                                  <w:r>
                                    <w:t>256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-68.9pt;margin-top:-5.4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F8TqluAAAAAKAQAADwAAAGRycy9kb3ducmV2LnhtbEyPQU/DMAyF70j8h8hI&#10;XNCWboNuK00nhASCGwwE16zx2orEKUnWlX+Pd4Kb/fz03udyMzorBgyx86RgNs1AINXedNQoeH97&#10;mKxAxKTJaOsJFfxghE11flbqwvgjveKwTY3gEIqFVtCm1BdSxrpFp+PU90h82/vgdOI1NNIEfeRw&#10;Z+U8y3LpdEfc0Ooe71usv7YHp2B1/TR8xufFy0ed7+06XS2Hx++g1OXFeHcLIuGY/sxwwmd0qJhp&#10;5w9korAKJrPFktnTacrWINhyk7OwUzDPc5BVKf+/UP0CAAD//wMAUEsBAi0AFAAGAAgAAAAhALaD&#10;OJL+AAAA4QEAABMAAAAAAAAAAAAAAAAAAAAAAFtDb250ZW50X1R5cGVzXS54bWxQSwECLQAUAAYA&#10;CAAAACEAOP0h/9YAAACUAQAACwAAAAAAAAAAAAAAAAAvAQAAX3JlbHMvLnJlbHNQSwECLQAUAAYA&#10;CAAAACEAA7vmCRgCAAAzBAAADgAAAAAAAAAAAAAAAAAuAgAAZHJzL2Uyb0RvYy54bWxQSwECLQAU&#10;AAYACAAAACEAF8TqluAAAAAKAQAADwAAAAAAAAAAAAAAAAByBAAAZHJzL2Rvd25yZXYueG1sUEsF&#10;BgAAAAAEAAQA8wAAAH8FAAAAAA==&#10;">
                      <v:textbox>
                        <w:txbxContent>
                          <w:p w14:paraId="306BEE50" w14:textId="3DF4028C" w:rsidR="009B2280" w:rsidRDefault="00953D85" w:rsidP="00944C3D">
                            <w:r>
                              <w:t>256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36EF931C" w:rsidR="00727BE8" w:rsidRPr="00391121" w:rsidRDefault="00953D8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91625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36EF931C" w:rsidR="00727BE8" w:rsidRPr="00391121" w:rsidRDefault="00953D8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91625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4FB5889" w:rsidR="00727BE8" w:rsidRPr="00391121" w:rsidRDefault="00953D8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Brunovce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04FB5889" w:rsidR="00727BE8" w:rsidRPr="00391121" w:rsidRDefault="00953D8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Brunovce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0668C77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B2280">
              <w:rPr>
                <w:rFonts w:ascii="Arial" w:hAnsi="Arial"/>
                <w:lang w:eastAsia="sk-SK"/>
              </w:rPr>
              <w:t>1</w:t>
            </w:r>
            <w:r w:rsidR="00953D85">
              <w:rPr>
                <w:rFonts w:ascii="Arial" w:hAnsi="Arial"/>
                <w:lang w:eastAsia="sk-SK"/>
              </w:rPr>
              <w:t>9</w:t>
            </w:r>
            <w:r w:rsidR="009B2280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ECE4AB1" w:rsidR="00727BE8" w:rsidRPr="008D0433" w:rsidRDefault="00953D85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Denisa Rišková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6C3B6151" w:rsidR="00727BE8" w:rsidRPr="008D0433" w:rsidRDefault="00953D8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B94F45B" w14:textId="13D7A168" w:rsidR="00727BE8" w:rsidRPr="008D0433" w:rsidRDefault="00953D8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E337821" w:rsidR="00727BE8" w:rsidRPr="008D0433" w:rsidRDefault="00953D8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E1AF6EE" w14:textId="0B2171E1" w:rsidR="00727BE8" w:rsidRPr="008D0433" w:rsidRDefault="00953D8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EAE1B4A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535EFD">
              <w:rPr>
                <w:rFonts w:ascii="Arial" w:hAnsi="Arial" w:cs="Arial"/>
                <w:sz w:val="16"/>
                <w:szCs w:val="16"/>
              </w:rPr>
              <w:t>Allianz – slov. poisťovňa</w:t>
            </w:r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1A633496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5" w:type="dxa"/>
            <w:vAlign w:val="center"/>
          </w:tcPr>
          <w:p w14:paraId="455CC3B4" w14:textId="1E3090E4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12CCB40C" w14:textId="75223865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5223FA2A" w14:textId="2395815B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6386CC16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11 017,99</w:t>
            </w:r>
          </w:p>
        </w:tc>
        <w:tc>
          <w:tcPr>
            <w:tcW w:w="1325" w:type="dxa"/>
            <w:vAlign w:val="center"/>
          </w:tcPr>
          <w:p w14:paraId="01757B72" w14:textId="67EC84A8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32 402,97</w:t>
            </w:r>
          </w:p>
        </w:tc>
        <w:tc>
          <w:tcPr>
            <w:tcW w:w="1234" w:type="dxa"/>
            <w:vAlign w:val="center"/>
          </w:tcPr>
          <w:p w14:paraId="130D6BD4" w14:textId="16147777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35 730,29</w:t>
            </w:r>
          </w:p>
        </w:tc>
        <w:tc>
          <w:tcPr>
            <w:tcW w:w="1978" w:type="dxa"/>
            <w:vAlign w:val="center"/>
          </w:tcPr>
          <w:p w14:paraId="04EE6C54" w14:textId="68B93E00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7 690,67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3D03F185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-1 000,00</w:t>
            </w:r>
          </w:p>
        </w:tc>
        <w:tc>
          <w:tcPr>
            <w:tcW w:w="1325" w:type="dxa"/>
            <w:vAlign w:val="center"/>
          </w:tcPr>
          <w:p w14:paraId="45A5E32E" w14:textId="699EE4F9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8093853" w14:textId="266022E7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9,00</w:t>
            </w:r>
          </w:p>
        </w:tc>
        <w:tc>
          <w:tcPr>
            <w:tcW w:w="1978" w:type="dxa"/>
            <w:vAlign w:val="center"/>
          </w:tcPr>
          <w:p w14:paraId="64C28F1C" w14:textId="2556DF6C" w:rsidR="00727BE8" w:rsidRPr="008C56AB" w:rsidRDefault="00953D8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-1 009,00</w:t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0112AC2C" w:rsidR="00727BE8" w:rsidRPr="008C56AB" w:rsidRDefault="00953D8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10 017,99</w:t>
            </w:r>
          </w:p>
        </w:tc>
        <w:tc>
          <w:tcPr>
            <w:tcW w:w="1325" w:type="dxa"/>
            <w:vAlign w:val="center"/>
          </w:tcPr>
          <w:p w14:paraId="3AD3C014" w14:textId="0EB6AAC3" w:rsidR="00727BE8" w:rsidRPr="008C56AB" w:rsidRDefault="00953D8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32 402,97</w:t>
            </w:r>
          </w:p>
        </w:tc>
        <w:tc>
          <w:tcPr>
            <w:tcW w:w="1234" w:type="dxa"/>
            <w:vAlign w:val="center"/>
          </w:tcPr>
          <w:p w14:paraId="687C98BA" w14:textId="7186AEF6" w:rsidR="00727BE8" w:rsidRPr="008C56AB" w:rsidRDefault="00953D8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35 739,29</w:t>
            </w:r>
          </w:p>
        </w:tc>
        <w:tc>
          <w:tcPr>
            <w:tcW w:w="1978" w:type="dxa"/>
            <w:vAlign w:val="center"/>
          </w:tcPr>
          <w:p w14:paraId="0EFC1321" w14:textId="19073F0C" w:rsidR="00727BE8" w:rsidRPr="008C56AB" w:rsidRDefault="00953D8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6 681,67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67B5521" w:rsidR="00727BE8" w:rsidRPr="008C56AB" w:rsidRDefault="00C47F4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85 605,38</w:t>
            </w:r>
          </w:p>
        </w:tc>
        <w:tc>
          <w:tcPr>
            <w:tcW w:w="2883" w:type="dxa"/>
            <w:vAlign w:val="center"/>
          </w:tcPr>
          <w:p w14:paraId="2A652F80" w14:textId="348B2C66" w:rsidR="00727BE8" w:rsidRPr="008C56AB" w:rsidRDefault="00C47F4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14 509,66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0ECAD25" w:rsidR="00727BE8" w:rsidRPr="008C56AB" w:rsidRDefault="00C47F4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85 605,38</w:t>
            </w:r>
          </w:p>
        </w:tc>
        <w:tc>
          <w:tcPr>
            <w:tcW w:w="2883" w:type="dxa"/>
            <w:vAlign w:val="center"/>
          </w:tcPr>
          <w:p w14:paraId="1AEDC663" w14:textId="3EBAD671" w:rsidR="00727BE8" w:rsidRPr="008C56AB" w:rsidRDefault="00C47F4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14 509,66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5525C5AC" w:rsidR="00727BE8" w:rsidRPr="008C56AB" w:rsidRDefault="00C47F4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4 556,92</w:t>
            </w:r>
          </w:p>
        </w:tc>
        <w:tc>
          <w:tcPr>
            <w:tcW w:w="1195" w:type="dxa"/>
            <w:vAlign w:val="center"/>
          </w:tcPr>
          <w:p w14:paraId="592E69A0" w14:textId="4EE7F122" w:rsidR="00727BE8" w:rsidRPr="008C56AB" w:rsidRDefault="00C47F4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7 939,44</w:t>
            </w:r>
          </w:p>
        </w:tc>
        <w:tc>
          <w:tcPr>
            <w:tcW w:w="1195" w:type="dxa"/>
            <w:vAlign w:val="center"/>
          </w:tcPr>
          <w:p w14:paraId="64970BD8" w14:textId="2CAFE9E8" w:rsidR="00727BE8" w:rsidRPr="008C56AB" w:rsidRDefault="00C47F4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5 021,40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959D50F" w:rsidR="00727BE8" w:rsidRPr="008C56AB" w:rsidRDefault="00C47F4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7 474,96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945721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945721" w:rsidRPr="00050529" w:rsidRDefault="00945721" w:rsidP="00945721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33B16625" w:rsidR="00945721" w:rsidRPr="008C56AB" w:rsidRDefault="00C47F4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4 556,92</w:t>
            </w:r>
          </w:p>
        </w:tc>
        <w:tc>
          <w:tcPr>
            <w:tcW w:w="1195" w:type="dxa"/>
            <w:vAlign w:val="center"/>
          </w:tcPr>
          <w:p w14:paraId="042709A5" w14:textId="1756AFCA" w:rsidR="00945721" w:rsidRPr="008C56AB" w:rsidRDefault="00C47F4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7 939,44</w:t>
            </w:r>
          </w:p>
        </w:tc>
        <w:tc>
          <w:tcPr>
            <w:tcW w:w="1195" w:type="dxa"/>
            <w:vAlign w:val="center"/>
          </w:tcPr>
          <w:p w14:paraId="68A9AC1F" w14:textId="7D281C05" w:rsidR="00945721" w:rsidRPr="008C56AB" w:rsidRDefault="00C47F4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5 021,40</w:t>
            </w:r>
          </w:p>
        </w:tc>
        <w:tc>
          <w:tcPr>
            <w:tcW w:w="1164" w:type="dxa"/>
            <w:vAlign w:val="center"/>
          </w:tcPr>
          <w:p w14:paraId="503D0F68" w14:textId="77777777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55DC6A53" w:rsidR="00945721" w:rsidRPr="008C56AB" w:rsidRDefault="00C47F4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7 474,96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3"/>
        <w:gridCol w:w="1727"/>
        <w:gridCol w:w="1628"/>
        <w:gridCol w:w="1546"/>
        <w:gridCol w:w="1828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05673129" w:rsidR="00727BE8" w:rsidRPr="008C56AB" w:rsidRDefault="00DC3BAD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769" w:type="dxa"/>
            <w:vAlign w:val="center"/>
          </w:tcPr>
          <w:p w14:paraId="63F578A6" w14:textId="78C142E7" w:rsidR="00727BE8" w:rsidRPr="008C56AB" w:rsidRDefault="00C47F4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21 171,81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403BF49F" w:rsidR="00727BE8" w:rsidRPr="008C56AB" w:rsidRDefault="00C47F4D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21 171,81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1388D05" w:rsidR="00727BE8" w:rsidRPr="008C56AB" w:rsidRDefault="00C47F4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23 295,31</w:t>
            </w:r>
          </w:p>
        </w:tc>
        <w:tc>
          <w:tcPr>
            <w:tcW w:w="2835" w:type="dxa"/>
            <w:vAlign w:val="center"/>
          </w:tcPr>
          <w:p w14:paraId="3FB70F96" w14:textId="6D553D3E" w:rsidR="00727BE8" w:rsidRPr="008C56AB" w:rsidRDefault="00C47F4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19 970,73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2C7A3BB4" w:rsidR="00727BE8" w:rsidRPr="008C56AB" w:rsidRDefault="00C47F4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23 295,31</w:t>
            </w:r>
          </w:p>
        </w:tc>
        <w:tc>
          <w:tcPr>
            <w:tcW w:w="2835" w:type="dxa"/>
            <w:vAlign w:val="center"/>
          </w:tcPr>
          <w:p w14:paraId="4B770D9B" w14:textId="08256FEA" w:rsidR="00727BE8" w:rsidRPr="008C56AB" w:rsidRDefault="00C47F4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19 970,73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0E195D9F" w:rsidR="00727BE8" w:rsidRPr="008C56AB" w:rsidRDefault="00C47F4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23 295,31</w:t>
            </w:r>
          </w:p>
        </w:tc>
        <w:tc>
          <w:tcPr>
            <w:tcW w:w="2835" w:type="dxa"/>
            <w:vAlign w:val="center"/>
          </w:tcPr>
          <w:p w14:paraId="0614EA5E" w14:textId="69E358FF" w:rsidR="00727BE8" w:rsidRPr="008C56AB" w:rsidRDefault="00C47F4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19 970,73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525744A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52A5BA26" w:rsidR="00727BE8" w:rsidRPr="00E05001" w:rsidRDefault="0084229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308659,92</w:t>
            </w:r>
          </w:p>
        </w:tc>
        <w:tc>
          <w:tcPr>
            <w:tcW w:w="1843" w:type="dxa"/>
            <w:vAlign w:val="center"/>
          </w:tcPr>
          <w:p w14:paraId="2D6D5885" w14:textId="636B9395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sz w:val="16"/>
                <w:szCs w:val="16"/>
              </w:rPr>
              <w:t>.00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0482D5E9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0E884E02" w14:textId="7BBD537F" w:rsidR="00727BE8" w:rsidRPr="00E05001" w:rsidRDefault="00842294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308659,92</w:t>
            </w:r>
          </w:p>
        </w:tc>
        <w:tc>
          <w:tcPr>
            <w:tcW w:w="1843" w:type="dxa"/>
            <w:vAlign w:val="center"/>
          </w:tcPr>
          <w:p w14:paraId="1E2563C4" w14:textId="30D381F2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b/>
                <w:sz w:val="16"/>
                <w:szCs w:val="16"/>
              </w:rPr>
              <w:t>.00</w:t>
            </w: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E3491" w14:textId="77777777" w:rsidR="00357B92" w:rsidRDefault="00357B92">
      <w:r>
        <w:separator/>
      </w:r>
    </w:p>
  </w:endnote>
  <w:endnote w:type="continuationSeparator" w:id="0">
    <w:p w14:paraId="587CBF97" w14:textId="77777777" w:rsidR="00357B92" w:rsidRDefault="00357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13D33" w14:textId="77777777" w:rsidR="00357B92" w:rsidRDefault="00357B92">
      <w:r>
        <w:separator/>
      </w:r>
    </w:p>
  </w:footnote>
  <w:footnote w:type="continuationSeparator" w:id="0">
    <w:p w14:paraId="2A98675E" w14:textId="77777777" w:rsidR="00357B92" w:rsidRDefault="00357B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04FD6"/>
    <w:rsid w:val="0031248C"/>
    <w:rsid w:val="00315365"/>
    <w:rsid w:val="00325368"/>
    <w:rsid w:val="003277F2"/>
    <w:rsid w:val="00337128"/>
    <w:rsid w:val="00337BB7"/>
    <w:rsid w:val="00344831"/>
    <w:rsid w:val="00354A2E"/>
    <w:rsid w:val="00357B92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903"/>
    <w:rsid w:val="004F4A5E"/>
    <w:rsid w:val="00503750"/>
    <w:rsid w:val="00506C67"/>
    <w:rsid w:val="00511537"/>
    <w:rsid w:val="0053372C"/>
    <w:rsid w:val="00535EFD"/>
    <w:rsid w:val="00556077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7F1"/>
    <w:rsid w:val="00820918"/>
    <w:rsid w:val="0083409F"/>
    <w:rsid w:val="00842294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53D85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1E08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47F4D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3BAD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5128</Words>
  <Characters>29233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2023-05-19T12:43:00Z</dcterms:created>
  <dcterms:modified xsi:type="dcterms:W3CDTF">2023-05-19T12:43:00Z</dcterms:modified>
</cp:coreProperties>
</file>