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B82BEA" w:rsidRPr="00ED0163" w14:paraId="30CCA32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4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B00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F45C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3B6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E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3D7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147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BBD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B8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0C4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0AD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388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D1A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A9B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73E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2E3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6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E0B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9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7AB7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8F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5863F3" w14:paraId="578AC6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C2E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4030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53AD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E803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A072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1A4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E542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F39E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D35A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0F0C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1242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5F3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C03F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1F67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9599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E19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86C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26B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2C2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1E2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04C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B78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5AC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0E7D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BB89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45DC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D9A9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F844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20B8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035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C961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6FF6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0961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582FE9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187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B1FB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C4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2AE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5015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21B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CECA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09C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F3F3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843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B78D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7474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5C4E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FE3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602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2724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7CE6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6753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B045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424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8C0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C55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522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4A6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1E29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FB7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ED3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18CF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934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B4C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12B4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53C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CC7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F1CBF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D65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E0D2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A4E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9E8D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63AE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F602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7972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E596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7DEE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EA5F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11BF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9BD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56C5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930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1E5F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0F9A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5130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75A8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86B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3DA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D90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47BD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FD8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F2DC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B1B3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F8EC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54FE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7CC3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AF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1BB9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5C65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3D5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919D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0B9DE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986C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59E1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FEC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CFA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E3B0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B49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275E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3117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0D7C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717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8A8D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2379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C777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F428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8277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E9B5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AC27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2D8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95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16D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44E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6B2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1E1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E2ED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845C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8A79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272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E0B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E0E4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26A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241C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29E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95B9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29473E7D" w14:textId="77777777" w:rsidTr="00D229D5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660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DC2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C9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97C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F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0C4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8C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6EA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FA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76E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EB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1D0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C14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BCC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B3C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300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438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C833C8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50D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9B0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5D8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22D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8FB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64F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E5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0D9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30B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F25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07D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317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434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7E3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25C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64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775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C6D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E0671E" w14:textId="77777777" w:rsidR="00727BE8" w:rsidRPr="00ED0163" w:rsidRDefault="00727BE8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0D8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F7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AD4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05F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6FBA1C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4CD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78B4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80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816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CD7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C6F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C7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E2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1FC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10F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A87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69665" w14:textId="77777777" w:rsidR="00727BE8" w:rsidRPr="00ED0163" w:rsidRDefault="00727BE8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487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90E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FE4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F72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8EB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BF5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5D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6B4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413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B5E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B82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C82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5D2E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84F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E66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30DBCCAA" w14:textId="77777777" w:rsidTr="009B2280">
        <w:trPr>
          <w:trHeight w:val="371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4CF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C96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41D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F52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E24C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63D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352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9733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51E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F1B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FBC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C6D34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621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090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79E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F4D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AD3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F78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B86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85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517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E00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1C0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9066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7BD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B1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E01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D11BD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7761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B27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41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F1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F74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418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0B3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76A8B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F271F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C94D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61DD9" w14:textId="783A9756" w:rsidR="00727BE8" w:rsidRPr="00ED0163" w:rsidRDefault="00727BE8" w:rsidP="00273F6B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B2280">
              <w:t>31.12.2022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3D45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5E48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CB72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A5926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AD511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CCF9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4D74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3AFB5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8A8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C64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445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036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BBA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1BF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DC620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CE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80E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8A1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708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91B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0C2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BC19B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D6462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F196E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930EE" w14:textId="12A5EEDF" w:rsidR="00727BE8" w:rsidRPr="00ED0163" w:rsidRDefault="007A7F92" w:rsidP="00503750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C351D47" wp14:editId="1931480E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95211E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351D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795211E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6FB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F2F73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A7844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2DFFBC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A228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AB7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598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A97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3F2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20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0D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85E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A5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6D701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04D82E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0C9119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2EC1E" w14:textId="764BF66A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CB0F4F2" wp14:editId="0C21587A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E5617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B0F4F2" id="Text Box 4" o:spid="_x0000_s1027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3BBE5617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BB1E50B" wp14:editId="15922EBE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4373D9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B1E50B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04373D9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ACBE06" wp14:editId="2F4BE85D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D39965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CBE06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5D39965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802BCA7" wp14:editId="1AADEC9F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57B4D6" w14:textId="77777777" w:rsidR="00727BE8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aDMOD  \* MERGEFORMAT </w:instrText>
                                  </w:r>
                                  <w:r>
                                    <w:fldChar w:fldCharType="separate"/>
                                  </w:r>
                                  <w:r w:rsidR="00727BE8" w:rsidRPr="0016443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2BCA7" id="_x0000_s1030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0457B4D6" w14:textId="77777777" w:rsidR="00727BE8" w:rsidRDefault="00704DEF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2C0C2FA8" wp14:editId="7053C40E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C1CD41" w14:textId="197CA6B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862D9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9B228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0C2FA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12C1CD41" w14:textId="197CA6B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862D90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9B2280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6A8D0377" wp14:editId="1A945050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69D1C" w14:textId="1200AC20" w:rsidR="00727BE8" w:rsidRDefault="00862D90" w:rsidP="00944C3D">
                                  <w:r>
                                    <w:t>202</w:t>
                                  </w:r>
                                  <w:r w:rsidR="009B2280">
                                    <w:t>2</w:t>
                                  </w:r>
                                </w:p>
                                <w:p w14:paraId="7F362133" w14:textId="77777777" w:rsidR="009B2280" w:rsidRDefault="009B2280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D037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9469D1C" w14:textId="1200AC20" w:rsidR="00727BE8" w:rsidRDefault="00862D90" w:rsidP="00944C3D">
                            <w:r>
                              <w:t>202</w:t>
                            </w:r>
                            <w:r w:rsidR="009B2280">
                              <w:t>2</w:t>
                            </w:r>
                          </w:p>
                          <w:p w14:paraId="7F362133" w14:textId="77777777" w:rsidR="009B2280" w:rsidRDefault="009B2280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3ECAD85A" wp14:editId="13B5A799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316409" w14:textId="261C7EEB" w:rsidR="00727BE8" w:rsidRDefault="009B2280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AD85A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D316409" w14:textId="261C7EEB" w:rsidR="00727BE8" w:rsidRDefault="009B2280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D8FDC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38DCFE8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26DCBBB" w14:textId="228EFCA7" w:rsidR="00727BE8" w:rsidRDefault="007A7F92" w:rsidP="00503750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6DAD2A9" wp14:editId="47A5112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E178C9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AD2A9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0E178C9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3D04855" wp14:editId="4AD1050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D6B006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04855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CD6B006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8739B6D" wp14:editId="51FBC44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623B14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739B6D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1623B14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61E876E" wp14:editId="5AE70E8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339FEC" w14:textId="2EABA2EC" w:rsidR="00727BE8" w:rsidRDefault="009B2280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E87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B339FEC" w14:textId="2EABA2EC" w:rsidR="00727BE8" w:rsidRDefault="009B2280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C3E50D8" wp14:editId="5015641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1B34D8" w14:textId="1C7FAF56" w:rsidR="00727BE8" w:rsidRDefault="009B2280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3E50D8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91B34D8" w14:textId="1C7FAF56" w:rsidR="00727BE8" w:rsidRDefault="009B2280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DB025B1" wp14:editId="42DDAA80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86C6FB" w14:textId="70EC662B" w:rsidR="00727BE8" w:rsidRDefault="009B2280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025B1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C86C6FB" w14:textId="70EC662B" w:rsidR="00727BE8" w:rsidRDefault="009B2280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9A2CC20" wp14:editId="1B3D735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ED7851" w14:textId="286513BF" w:rsidR="00727BE8" w:rsidRDefault="009B2280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2CC20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5ED7851" w14:textId="286513BF" w:rsidR="00727BE8" w:rsidRDefault="009B2280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2D6D3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EC4D916" w14:textId="77777777" w:rsidR="00727BE8" w:rsidRPr="00ED0163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2235869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567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C5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531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0D9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6E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408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694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1C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5FD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7D9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17C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597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3EF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DCA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C6A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BED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E01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D52C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DD2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F2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900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314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5E5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147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5EF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F8D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76120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9A6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803AC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FFF7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16C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3B3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E18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734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2C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96A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07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C56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E51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46D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40A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800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5E1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A76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062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6CF8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52FEF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CCA41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DEB4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76FB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C6D7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11EA9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239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114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9B8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4A7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D0A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A1B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EBE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DA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05E853F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77D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2C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B57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5E0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9B5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60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ABC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B80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63D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1BB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1F6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42E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4E6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DE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DFCC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6D1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C53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5A1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05E46" w14:textId="78535AE3" w:rsidR="00727BE8" w:rsidRPr="00ED0163" w:rsidRDefault="009B2280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D69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0793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C0F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A10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77E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B2D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C2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F5B3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A704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2D3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C208A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A49A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86F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94C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03D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089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8D83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B25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77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126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C46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0A5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378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491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F0D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89A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A90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3FAE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C2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C58BB" w14:textId="5AA49E22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4A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4B3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2C6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634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A8C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5A6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40E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FC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D6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1A3E7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2A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CD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0BC9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F75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8D7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EA8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722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B64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9B6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4A1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14C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35C8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1B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E85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A18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01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F58B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AE4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8393CA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6D8A8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0C38F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97682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281A9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34060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7C5A7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A9B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71FB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7D9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FAF3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196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C8F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AF5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57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28B33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B72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6EC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33C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F88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4C6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F14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9DF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E42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BAF6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5AE5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EB7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2EBF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412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06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EFF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F4C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7AF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9E4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60B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33759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D63C9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82D13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463B1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EC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A9D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08E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8D8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9C5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0E92B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AC8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A9399" w14:textId="720C796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57D8C6A" wp14:editId="22D21F6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62EA4E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D8C6A" id="_x0000_s1041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662EA4E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D1F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33C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990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933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5CF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8E8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9EE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108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0369F" w14:textId="48DA9AAF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C809F76" wp14:editId="2371A86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74295</wp:posOffset>
                      </wp:positionV>
                      <wp:extent cx="256222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000FE6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809F76" id="_x0000_s1042" type="#_x0000_t202" style="position:absolute;margin-left:-2.55pt;margin-top:5.85pt;width:201.7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" stroked="f">
                      <v:textbox>
                        <w:txbxContent>
                          <w:p w14:paraId="54000FE6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C52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45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2D6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BF7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157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984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0F7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168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BC3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B16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E0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870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728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833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F8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06E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E11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FA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903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A3D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13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DA0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765720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7C1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257DB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555A5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B0646" w14:textId="04CFF85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D7273B7" wp14:editId="1CB91E6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99668E" w14:textId="64AE3F1B" w:rsidR="00727BE8" w:rsidRPr="00391121" w:rsidRDefault="00953D85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953D85">
                                    <w:rPr>
                                      <w:rFonts w:ascii="Arial" w:hAnsi="Arial" w:cs="Arial"/>
                                    </w:rPr>
                                    <w:t>42148979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7273B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3" type="#_x0000_t202" style="position:absolute;margin-left:1.5pt;margin-top:-12.15pt;width:96.6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199668E" w14:textId="64AE3F1B" w:rsidR="00727BE8" w:rsidRPr="00391121" w:rsidRDefault="00953D85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53D85">
                              <w:rPr>
                                <w:rFonts w:ascii="Arial" w:hAnsi="Arial" w:cs="Arial"/>
                              </w:rPr>
                              <w:t>42148979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C77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651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8D8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7B9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2C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470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C7F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277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14D7C" w14:textId="3020D39B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66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97C3A" w14:textId="0BB7E80C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F6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382BE" w14:textId="7662A26B" w:rsidR="00727BE8" w:rsidRPr="00ED0163" w:rsidRDefault="00B82BEA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ACE2B70" wp14:editId="41F92054">
                      <wp:simplePos x="0" y="0"/>
                      <wp:positionH relativeFrom="column">
                        <wp:posOffset>-3138805</wp:posOffset>
                      </wp:positionH>
                      <wp:positionV relativeFrom="paragraph">
                        <wp:posOffset>-5048885</wp:posOffset>
                      </wp:positionV>
                      <wp:extent cx="1270635" cy="247015"/>
                      <wp:effectExtent l="0" t="0" r="5715" b="127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315C69" w14:textId="04D494BB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2021349330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E2B70" id="_x0000_s1044" type="#_x0000_t202" style="position:absolute;margin-left:-247.15pt;margin-top:-397.55pt;width:100.05pt;height:19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">
                      <v:textbox style="mso-fit-shape-to-text:t">
                        <w:txbxContent>
                          <w:p w14:paraId="50315C69" w14:textId="04D494BB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2021349330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B6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CC4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F23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96B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19E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59A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3E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CC9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954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58C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4141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34E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2DDA3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470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5F379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8900A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D3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495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AAB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48A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6A5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3E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0D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FBB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DF1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DBF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A7C2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AE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C7F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383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5BC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0F44D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8F5E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E9E5F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12715" w14:textId="0E17D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265608C" wp14:editId="31C2829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9525" b="952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30B4E6" w14:textId="4BABD921" w:rsidR="00862D90" w:rsidRPr="00391121" w:rsidRDefault="00953D85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7"/>
                                      <w:szCs w:val="17"/>
                                    </w:rPr>
                                    <w:t>SVB Brunovce 256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5608C" id="_x0000_s1045" type="#_x0000_t202" style="position:absolute;margin-left:1pt;margin-top:-12.05pt;width:464.2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730B4E6" w14:textId="4BABD921" w:rsidR="00862D90" w:rsidRPr="00391121" w:rsidRDefault="00953D85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7"/>
                                <w:szCs w:val="17"/>
                              </w:rPr>
                              <w:t>SVB Brunovce 256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543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B24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3A49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D73A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B3F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FB0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061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B4D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E6A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81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C0E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DE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859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1AA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F6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B52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A79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B0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4D8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AD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69B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10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8855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FF7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7D43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59B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29C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D06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9CD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070F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AE9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32F39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AC8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3B0187B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C03C6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DDA8C8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E88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179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3F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88B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A2E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C91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7F1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B9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CA2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C44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E60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755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C44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2D9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417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D1F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C70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2AA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300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77BF5" w14:textId="3C2F7A2B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B1B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391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0C6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1B65D9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DD630" w14:textId="4558162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635B42C" wp14:editId="7CF45B1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CE99D" w14:textId="0002181B" w:rsidR="00727BE8" w:rsidRPr="00391121" w:rsidRDefault="00953D85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7"/>
                                      <w:szCs w:val="17"/>
                                    </w:rPr>
                                    <w:t>Brunovce</w:t>
                                  </w:r>
                                  <w:r w:rsidR="00535EFD">
                                    <w:rPr>
                                      <w:rFonts w:ascii="Arial" w:hAnsi="Arial" w:cs="Arial"/>
                                      <w:color w:val="000000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5B42C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0FCE99D" w14:textId="0002181B" w:rsidR="00727BE8" w:rsidRPr="00391121" w:rsidRDefault="00953D85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7"/>
                                <w:szCs w:val="17"/>
                              </w:rPr>
                              <w:t>Brunovce</w:t>
                            </w:r>
                            <w:r w:rsidR="00535EFD">
                              <w:rPr>
                                <w:rFonts w:ascii="Arial" w:hAnsi="Arial" w:cs="Arial"/>
                                <w:color w:val="000000"/>
                                <w:sz w:val="17"/>
                                <w:szCs w:val="17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FEB7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1F9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C7D3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B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5C4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CED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EFA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274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C21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2AC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CC1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6CF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3DA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917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9B1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DA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01F5D" w14:textId="411EB9E6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01D1B" w14:textId="02685F13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98B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9672" w14:textId="77932F96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F6756" w14:textId="64957A70" w:rsidR="00727BE8" w:rsidRPr="00ED0163" w:rsidRDefault="00953D85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54DE99C" wp14:editId="4E9C071B">
                      <wp:simplePos x="0" y="0"/>
                      <wp:positionH relativeFrom="column">
                        <wp:posOffset>-875030</wp:posOffset>
                      </wp:positionH>
                      <wp:positionV relativeFrom="paragraph">
                        <wp:posOffset>-69215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6BEE50" w14:textId="3DF4028C" w:rsidR="009B2280" w:rsidRDefault="00953D85" w:rsidP="00944C3D">
                                  <w:r>
                                    <w:t>256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DE99C" id="_x0000_s1047" type="#_x0000_t202" style="position:absolute;margin-left:-68.9pt;margin-top:-5.4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">
                      <v:textbox>
                        <w:txbxContent>
                          <w:p w14:paraId="306BEE50" w14:textId="3DF4028C" w:rsidR="009B2280" w:rsidRDefault="00953D85" w:rsidP="00944C3D">
                            <w:r>
                              <w:t>256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C12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EA4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FEBEF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F31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BF30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7376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4D5D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31B6847" w14:textId="1DEB4B50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907AF43" wp14:editId="56F55C8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225778" w14:textId="36EF931C" w:rsidR="00727BE8" w:rsidRPr="00391121" w:rsidRDefault="00953D85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91625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07AF43" id="_x0000_s1048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1225778" w14:textId="36EF931C" w:rsidR="00727BE8" w:rsidRPr="00391121" w:rsidRDefault="00953D85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91625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6DB498C" wp14:editId="60503007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A2833D" w14:textId="04FB5889" w:rsidR="00727BE8" w:rsidRPr="00391121" w:rsidRDefault="00953D85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Brunovce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B498C" id="_x0000_s1049" type="#_x0000_t202" style="position:absolute;margin-left:101.35pt;margin-top:3.7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2AA2833D" w14:textId="04FB5889" w:rsidR="00727BE8" w:rsidRPr="00391121" w:rsidRDefault="00953D85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Brunovce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7C2B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FAB56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F88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B62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E042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D7C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D13FF0" w14:textId="3CD6F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5A16025" wp14:editId="166BB3A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12EC3" w14:textId="3C22F008" w:rsidR="00727BE8" w:rsidRPr="00391121" w:rsidRDefault="009B228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0911 140 689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1602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6012EC3" w14:textId="3C22F008" w:rsidR="00727BE8" w:rsidRPr="00391121" w:rsidRDefault="009B228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0911 140 689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E8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A7074D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73FC1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E506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42A84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E2EC2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2DFAA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992794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3430BC1" w14:textId="5583490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AF22E95" wp14:editId="5CF8F2B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0F4995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22E95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30F4995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26D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33C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BC2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A47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5F0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96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D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F16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D59FB0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54A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1A9C9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F5B5E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F512EF8" w14:textId="51B5B916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07F1B404" wp14:editId="785E38C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DB9E5B" w14:textId="31AA6AA6" w:rsidR="00727BE8" w:rsidRPr="00391121" w:rsidRDefault="009B228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miroslava.obstova@eresproperty.sk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F1B404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EDB9E5B" w14:textId="31AA6AA6" w:rsidR="00727BE8" w:rsidRPr="00391121" w:rsidRDefault="009B228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miroslava.obstova@eresproperty.sk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83D32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4498BE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48961A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529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9C7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AAEB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E54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1D2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5DD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332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8A1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498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913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179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E31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0465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665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36B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489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EA4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A4D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F56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5B6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F5F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235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501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A238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0BE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860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6C49F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0009C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8E3875" w14:textId="0668C77E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62D90">
              <w:rPr>
                <w:rFonts w:ascii="Arial" w:hAnsi="Arial"/>
                <w:lang w:eastAsia="sk-SK"/>
              </w:rPr>
              <w:t xml:space="preserve"> </w:t>
            </w:r>
            <w:r w:rsidR="009B2280">
              <w:rPr>
                <w:rFonts w:ascii="Arial" w:hAnsi="Arial"/>
                <w:lang w:eastAsia="sk-SK"/>
              </w:rPr>
              <w:t>1</w:t>
            </w:r>
            <w:r w:rsidR="00953D85">
              <w:rPr>
                <w:rFonts w:ascii="Arial" w:hAnsi="Arial"/>
                <w:lang w:eastAsia="sk-SK"/>
              </w:rPr>
              <w:t>9</w:t>
            </w:r>
            <w:r w:rsidR="009B2280">
              <w:rPr>
                <w:rFonts w:ascii="Arial" w:hAnsi="Arial"/>
                <w:lang w:eastAsia="sk-SK"/>
              </w:rPr>
              <w:t>.05.2023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188B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9EA5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3153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AB7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CD28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9BC3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2E1F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8764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198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B9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7F9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1A1A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71C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91C1B5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8B7D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6007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AA4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8DB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08A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9F8F4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E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F0914D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652DA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94B2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18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178D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30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714CC1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8F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243B3B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718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B49D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226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EE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EF5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959C4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423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F5C4D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A521A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DBAB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E1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20F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B6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57672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D90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AC4F2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3073E4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EC32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BB7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C7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60C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3A283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F6A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353EC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08804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13C43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BB5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1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4B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06843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06B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6F5A3B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5B9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18EA4C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853680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2CB1F0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571150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E41433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8BCE80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21F2EB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14FDCD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FD85DC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92792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03FA4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484F4A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BAB003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A3419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CD619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260BE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A3E7F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A071EBD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3305F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6797F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277FB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5B261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1D4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FD6802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2FF07F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CE1B0F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94E3DC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9A503E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A92FA5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9A1A7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9F7338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80C77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71F38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C9787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3D2D0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F520F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FE58C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A0BB3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3AD63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037EBE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617E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471A1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9C15FA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A7FDF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6A0458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D979FD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CDBA8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CE26E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B80E4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081B1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E036F9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DD8711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193776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57CD2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06565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FC3D6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3CCED9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7C38A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3B2B4A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9C9FE6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531A0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D58BA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A5C693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3CC55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6A443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BC898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81C84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2ED9A9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0509FA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009626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31094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E1574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834BC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106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B96AE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EB759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AF9B6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EA3A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CE142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AE9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E0FB26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B3D25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3D40C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8E68C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FABCC6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CC6B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3476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B1A6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657B0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7A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4F0827F" w14:textId="77777777" w:rsidR="00727BE8" w:rsidRPr="00ED0163" w:rsidRDefault="00727BE8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B47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46B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896D24A" w14:textId="77777777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3D0E31CE" w14:textId="77777777" w:rsidR="00727BE8" w:rsidRDefault="00727BE8" w:rsidP="00944C3D">
      <w:pPr>
        <w:rPr>
          <w:rFonts w:ascii="Arial" w:hAnsi="Arial"/>
        </w:rPr>
      </w:pPr>
    </w:p>
    <w:p w14:paraId="64998C44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1A7042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F56A116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96E91E6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11DFF44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57AB2BD2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CBD03EF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27EC9B4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A4CD03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4FDC0F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48455C2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2E0918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B0D0613" w14:textId="0ECE4AB1" w:rsidR="00727BE8" w:rsidRPr="008D0433" w:rsidRDefault="00953D85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Denisa Rišková</w:t>
            </w:r>
          </w:p>
        </w:tc>
        <w:tc>
          <w:tcPr>
            <w:tcW w:w="3260" w:type="dxa"/>
            <w:vAlign w:val="center"/>
          </w:tcPr>
          <w:p w14:paraId="7DAECB3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35B7AFD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D94C5D7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C3B04F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F3B32C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D18DA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49A4001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0F76A5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A66B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C88BB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96429A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B85D86C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8CC9635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2BAB232E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F7170D4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E025C0B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B91E278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518FC949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06A9F29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0CC01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D64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2C6F11B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429C6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21C2DC95" w14:textId="6C3B6151" w:rsidR="00727BE8" w:rsidRPr="008D0433" w:rsidRDefault="00953D85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4B94F45B" w14:textId="13D7A168" w:rsidR="00727BE8" w:rsidRPr="008D0433" w:rsidRDefault="00953D85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27BE8" w:rsidRPr="008D0433" w14:paraId="7B7FEC9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C06637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C2337A7" w14:textId="5E337821" w:rsidR="00727BE8" w:rsidRPr="008D0433" w:rsidRDefault="00953D85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4E1AF6EE" w14:textId="0B2171E1" w:rsidR="00727BE8" w:rsidRPr="008D0433" w:rsidRDefault="00953D85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27BE8" w:rsidRPr="008D0433" w14:paraId="0A4595E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5A343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1371BF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DC99AD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D600C4A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2A938A9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7937AE7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82E257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4465A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1CCBD1E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23F367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E1A81D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9F4484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B84F16D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62EE08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F69681A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9CB6FFA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C93D56A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E6F064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45058D7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143CFD38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396CE6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21D0D7E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63F6F5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75ED95B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2CB06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1C0006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DDBD7A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D5095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6953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4A522E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E37C0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706A3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6D349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2B3101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A7D13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A6B046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FC5121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6530F90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B88DBAE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C60904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7F8BED7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6223A9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A2D66A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AC8D5D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5BF53A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7F9AF6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0CB9615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D4960E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318078B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BE61B4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5B04DD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7A6FC6A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C2E10C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E456FF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E524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9C4B6F7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2AABD26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1CB4C8B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E84C688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1F10079A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26C1362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5D4691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7741978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A5F24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1E8F4236" w14:textId="77777777" w:rsidTr="00503750">
        <w:trPr>
          <w:trHeight w:val="302"/>
        </w:trPr>
        <w:tc>
          <w:tcPr>
            <w:tcW w:w="4510" w:type="dxa"/>
          </w:tcPr>
          <w:p w14:paraId="45005C3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9DF59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88B2F5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EA4424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15455B0" w14:textId="77777777" w:rsidTr="00503750">
        <w:trPr>
          <w:trHeight w:val="302"/>
        </w:trPr>
        <w:tc>
          <w:tcPr>
            <w:tcW w:w="4510" w:type="dxa"/>
          </w:tcPr>
          <w:p w14:paraId="78EBCFB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98D290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76BC1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BDF51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C373CE7" w14:textId="77777777" w:rsidTr="00503750">
        <w:trPr>
          <w:trHeight w:val="302"/>
        </w:trPr>
        <w:tc>
          <w:tcPr>
            <w:tcW w:w="4510" w:type="dxa"/>
          </w:tcPr>
          <w:p w14:paraId="2B6828F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5F75D8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DCBAB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97D6F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3EC85B3" w14:textId="77777777" w:rsidTr="00503750">
        <w:trPr>
          <w:trHeight w:val="302"/>
        </w:trPr>
        <w:tc>
          <w:tcPr>
            <w:tcW w:w="4510" w:type="dxa"/>
          </w:tcPr>
          <w:p w14:paraId="2E2848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A7432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6D0733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5E02B5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6F7012" w14:textId="77777777" w:rsidTr="00503750">
        <w:trPr>
          <w:trHeight w:val="327"/>
        </w:trPr>
        <w:tc>
          <w:tcPr>
            <w:tcW w:w="4510" w:type="dxa"/>
          </w:tcPr>
          <w:p w14:paraId="13D1E1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5CC2FF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5583F4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580D4C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2B2898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2C1490D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C1C5F0D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37773BB5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43A5B41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DCBB7E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B5B43A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740428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1D539747" w14:textId="77777777" w:rsidTr="00503750">
        <w:tc>
          <w:tcPr>
            <w:tcW w:w="2302" w:type="dxa"/>
            <w:vAlign w:val="center"/>
          </w:tcPr>
          <w:p w14:paraId="0745FAF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2BA4E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05973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2BC44E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BAD46E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1863A6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57C431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B2674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54389D75" w14:textId="77777777" w:rsidTr="00503750">
        <w:tc>
          <w:tcPr>
            <w:tcW w:w="15593" w:type="dxa"/>
            <w:gridSpan w:val="8"/>
            <w:vAlign w:val="center"/>
          </w:tcPr>
          <w:p w14:paraId="2ADF512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1EC35568" w14:textId="77777777" w:rsidTr="00503750">
        <w:tc>
          <w:tcPr>
            <w:tcW w:w="2302" w:type="dxa"/>
            <w:vAlign w:val="center"/>
          </w:tcPr>
          <w:p w14:paraId="1AFD61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7F327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C0B80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1D8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B540C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82A42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DF424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FF8C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B4981F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6B04A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4345F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3C63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3E7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B55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B3C6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E94BE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10D85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4A7BF1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E0C99B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7183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1A1E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CE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4496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539F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87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73F5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6FCCFF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25A94E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80EF0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022D59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68A04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D993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0B725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2E254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5925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20D53EFE" w14:textId="77777777" w:rsidTr="00503750">
        <w:tc>
          <w:tcPr>
            <w:tcW w:w="2302" w:type="dxa"/>
            <w:vAlign w:val="center"/>
          </w:tcPr>
          <w:p w14:paraId="0BC3E22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4C778F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7949B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0CE5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D66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F596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8616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206BD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FF028E" w14:textId="77777777" w:rsidTr="00503750">
        <w:tc>
          <w:tcPr>
            <w:tcW w:w="15593" w:type="dxa"/>
            <w:gridSpan w:val="8"/>
            <w:vAlign w:val="center"/>
          </w:tcPr>
          <w:p w14:paraId="2FDE58B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6F12C0E4" w14:textId="77777777" w:rsidTr="00503750">
        <w:tc>
          <w:tcPr>
            <w:tcW w:w="2302" w:type="dxa"/>
            <w:vAlign w:val="center"/>
          </w:tcPr>
          <w:p w14:paraId="7511EEC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C0154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25E6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FCCA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FD14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ABA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6BC8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E519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15166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D7ED6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5EF27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CD2A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D81E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1FF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80CC1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218F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854E2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9A8CA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D0A13A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6A11FD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4F9F9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998C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56E4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ABE1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DBA5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66AA2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79F210" w14:textId="77777777" w:rsidTr="00503750">
        <w:tc>
          <w:tcPr>
            <w:tcW w:w="2302" w:type="dxa"/>
            <w:vAlign w:val="center"/>
          </w:tcPr>
          <w:p w14:paraId="3D12F7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BBB327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8C225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0E9A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52CF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DEEF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8D8B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24BD2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4503EE4" w14:textId="77777777" w:rsidTr="00503750">
        <w:tc>
          <w:tcPr>
            <w:tcW w:w="15593" w:type="dxa"/>
            <w:gridSpan w:val="8"/>
            <w:vAlign w:val="center"/>
          </w:tcPr>
          <w:p w14:paraId="7D4828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53F84DB" w14:textId="77777777" w:rsidTr="00503750">
        <w:tc>
          <w:tcPr>
            <w:tcW w:w="2302" w:type="dxa"/>
            <w:vAlign w:val="center"/>
          </w:tcPr>
          <w:p w14:paraId="2589957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A37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633C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10A6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C2767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468BD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6F99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5497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DD971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0D896A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0178C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839C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2160D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8E0C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8DDA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FA7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BBE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A589AB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B8F2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17EBE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15C6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3B9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1136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5714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BAD5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8D6B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2FA16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434533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66965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55CE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CDDF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6D4D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34245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629FB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95998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3BCB6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150438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E97475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3F789E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A7189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B5E57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3210B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896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6D9C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17846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3F25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C9B17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C985D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C5708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F05E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F2E9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0236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E238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FCB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886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A98F47" w14:textId="77777777" w:rsidR="00727BE8" w:rsidRDefault="00727BE8" w:rsidP="00944C3D">
      <w:pPr>
        <w:rPr>
          <w:rFonts w:ascii="Arial" w:hAnsi="Arial"/>
          <w:b/>
        </w:rPr>
      </w:pPr>
    </w:p>
    <w:p w14:paraId="69EA4BF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A9755EB" w14:textId="77777777" w:rsidTr="00503750">
        <w:tc>
          <w:tcPr>
            <w:tcW w:w="1944" w:type="dxa"/>
            <w:vAlign w:val="center"/>
          </w:tcPr>
          <w:p w14:paraId="5C7227C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26C518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080CB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8100D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AE365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00C29C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44FC194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663572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C13FAC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25880B7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F2DB5F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47AAB2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09EAAB26" w14:textId="77777777" w:rsidTr="00503750">
        <w:tc>
          <w:tcPr>
            <w:tcW w:w="15685" w:type="dxa"/>
            <w:gridSpan w:val="12"/>
            <w:vAlign w:val="center"/>
          </w:tcPr>
          <w:p w14:paraId="1AC81C1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344F8351" w14:textId="77777777" w:rsidTr="00503750">
        <w:tc>
          <w:tcPr>
            <w:tcW w:w="1944" w:type="dxa"/>
            <w:vAlign w:val="center"/>
          </w:tcPr>
          <w:p w14:paraId="0AB48F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011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193AE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98A0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4FABA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79C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EC8B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9EA6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54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888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F49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5685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C6DB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96D7A4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7F85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9EA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C18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EDC9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4E57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7A970D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0A01A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B40E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AD0B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9304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2961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86A7E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089B7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E640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DBB45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46C39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DBBE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19FF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645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24E3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4A1F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B391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EB8A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3223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A2056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7E41A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4D72C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D327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98B2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513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29B97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622BC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D94EA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502AC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2AED4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201A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AE1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7E34D5A8" w14:textId="77777777" w:rsidTr="00503750">
        <w:tc>
          <w:tcPr>
            <w:tcW w:w="1944" w:type="dxa"/>
            <w:vAlign w:val="center"/>
          </w:tcPr>
          <w:p w14:paraId="0EB590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66596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23D2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EF398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40F8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7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C31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111C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83B4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B97A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9396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0A67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5E2CB08" w14:textId="77777777" w:rsidTr="00503750">
        <w:tc>
          <w:tcPr>
            <w:tcW w:w="15685" w:type="dxa"/>
            <w:gridSpan w:val="12"/>
            <w:vAlign w:val="center"/>
          </w:tcPr>
          <w:p w14:paraId="4BF58B0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2A7A4F9" w14:textId="77777777" w:rsidTr="00503750">
        <w:tc>
          <w:tcPr>
            <w:tcW w:w="1944" w:type="dxa"/>
            <w:vAlign w:val="center"/>
          </w:tcPr>
          <w:p w14:paraId="0893BCB0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6BA6A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88364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3BF75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0E65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5750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BD3E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210F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5DA2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23C4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A31BF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826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595DA94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470BB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3DC9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EB98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415C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788C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B87F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FB02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990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F4D4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9005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238A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36F72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5BE35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0EF584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9196C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5463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8796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A7C9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DFE2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F201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2E51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07C1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9A6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9600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8DCF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4799738" w14:textId="77777777" w:rsidTr="00503750">
        <w:tc>
          <w:tcPr>
            <w:tcW w:w="1944" w:type="dxa"/>
            <w:vAlign w:val="center"/>
          </w:tcPr>
          <w:p w14:paraId="672C55E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AE8F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E884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31BE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71DD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55AE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21A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AA21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C5B7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0CF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05FB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30867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6099EC1" w14:textId="77777777" w:rsidTr="00503750">
        <w:tc>
          <w:tcPr>
            <w:tcW w:w="15685" w:type="dxa"/>
            <w:gridSpan w:val="12"/>
            <w:vAlign w:val="center"/>
          </w:tcPr>
          <w:p w14:paraId="67AAFF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7E35440" w14:textId="77777777" w:rsidTr="00503750">
        <w:tc>
          <w:tcPr>
            <w:tcW w:w="1944" w:type="dxa"/>
            <w:vAlign w:val="center"/>
          </w:tcPr>
          <w:p w14:paraId="5A1C13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2316A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E102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F2FD6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348F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6226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64DD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9CC1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B584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9FB6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1669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D4A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DC43F6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723F7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9D1A1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24F5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F512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E40D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DA5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C56BF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CBF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F858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55D2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80BB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A3F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3CE182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227ED0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0BC72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769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AF37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FD02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613C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6C25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DDBC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85FF9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AB6C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68E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EF27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BA98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48183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7A973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D08C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B7A3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040F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CA78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8717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9B45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B8FA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5EB6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862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E2DF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ED64F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B940E1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97B016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34745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030D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C7AD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6922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4C9F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8FA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76B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9C23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118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CCFB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C819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82A1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F8932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EF256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1DE74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E199E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7D256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5817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8EBD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098F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C789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ECCB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4552B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8223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91E4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328BB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A270D6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739F00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3F08B5C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4BAEF1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4272894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18831B91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C3205A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60FD5A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FA507D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8C5453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2FE44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E1D106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92A7B0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DBD9C2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698946E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0C0B707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DE6B41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82F5E9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920BD18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6AAC339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803063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3711D37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1EAE0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55C1EDEC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B449347" w14:textId="3EAE1B4A" w:rsidR="00727BE8" w:rsidRPr="008D0433" w:rsidRDefault="0034483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Poistná zmluva </w:t>
            </w:r>
            <w:r w:rsidR="00535EFD">
              <w:rPr>
                <w:rFonts w:ascii="Arial" w:hAnsi="Arial" w:cs="Arial"/>
                <w:sz w:val="16"/>
                <w:szCs w:val="16"/>
              </w:rPr>
              <w:t>Allianz – slov. poisťovňa</w:t>
            </w:r>
            <w:r w:rsidR="00D948A8">
              <w:rPr>
                <w:rFonts w:ascii="Arial" w:hAnsi="Arial" w:cs="Arial"/>
                <w:sz w:val="16"/>
                <w:szCs w:val="16"/>
              </w:rPr>
              <w:t xml:space="preserve">, a. s. </w:t>
            </w:r>
          </w:p>
        </w:tc>
        <w:tc>
          <w:tcPr>
            <w:tcW w:w="2977" w:type="dxa"/>
            <w:vAlign w:val="center"/>
          </w:tcPr>
          <w:p w14:paraId="40D3000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9B5FD43" w14:textId="0C028820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A69F79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BD156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8FE5E3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171161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63EBB5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E4BC69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C0DDF2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B35B3C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A722C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EECC8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929C19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1F3C60B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7E91655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00183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51597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85F14A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2A72A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220AFF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B0A8B5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2A60FDC6" w14:textId="77777777" w:rsidTr="00503750">
        <w:trPr>
          <w:trHeight w:val="1073"/>
        </w:trPr>
        <w:tc>
          <w:tcPr>
            <w:tcW w:w="3614" w:type="dxa"/>
            <w:vMerge/>
          </w:tcPr>
          <w:p w14:paraId="2AE8E2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33D1E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ACF844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61199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C3C1A8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8D1726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61E7AF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5B1712BD" w14:textId="77777777" w:rsidTr="00503750">
        <w:trPr>
          <w:trHeight w:val="283"/>
        </w:trPr>
        <w:tc>
          <w:tcPr>
            <w:tcW w:w="3614" w:type="dxa"/>
          </w:tcPr>
          <w:p w14:paraId="65F461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B5903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0EC67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84A1A5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DE275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C9F6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050E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3BF0AD7" w14:textId="77777777" w:rsidTr="00503750">
        <w:trPr>
          <w:trHeight w:val="283"/>
        </w:trPr>
        <w:tc>
          <w:tcPr>
            <w:tcW w:w="3614" w:type="dxa"/>
          </w:tcPr>
          <w:p w14:paraId="1F36C53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3784D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3EF69F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2C033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91B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5423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D5F90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1376F465" w14:textId="77777777" w:rsidTr="00503750">
        <w:trPr>
          <w:trHeight w:val="283"/>
        </w:trPr>
        <w:tc>
          <w:tcPr>
            <w:tcW w:w="3614" w:type="dxa"/>
          </w:tcPr>
          <w:p w14:paraId="530F7B4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F9FE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89FCA8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529F60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5D0924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89AE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02C6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8A807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3D6F0A6E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67EFF673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BCE8778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D3003C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60E9707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3EA6A2B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8C4D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1EA9F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0F658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5AB46C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6C64F4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0DD1A1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D3F758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68D396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2DEF6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3594605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9BE537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676F99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416D62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10E18C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34D94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2EA8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0AC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4D5D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03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7061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53BC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8E6BF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5134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F5E9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65BA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B1F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B5C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2D3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BC8F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CAC4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F22B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1CF5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4D0C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79CB6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05B2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95A7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5486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AEFF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F9C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4B48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21CA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576D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2C2B1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5E7F41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FC80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CF33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02B1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D649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F70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61A1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57ED2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C36C1D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158B2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B887D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3B27D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7376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8318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60D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11B1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E5D1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A634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986714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BB8544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1B1453A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B474E7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6F5A0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09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15A5F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8CB1F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23937A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C085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5A6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A453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9DA0C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D9ED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470C5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48A6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1D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B34A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44E7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2AD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B57D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AEF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60713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2D15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38BC2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A200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0AD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1E5E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18C9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F8C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60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2E7C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3AE33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E45B5F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E91FF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0FA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8017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B50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2687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21B1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97C0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C979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29CB20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02B27A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1EAF27B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672650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035AE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73F3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3F8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9B06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448F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42B6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6EE6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907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98651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092A83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54C0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1DD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13A1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9CE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AA9D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59FA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EE33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373F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C043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E6AB1E3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5E375AF5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0CA94ED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64215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03DAE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96E6A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EF64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9DF48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DA28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3F64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40BADE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0DA5E6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4D75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BA5B50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1E2BD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3842187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2F073D31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3C3521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73165F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D22A41A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FE69B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F2962A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1BB433E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580F646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18CD80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3487F5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F4A6E5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57901D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E493C7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AA1C8D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BA2ECF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469D28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ABDE5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2174791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221254B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CA0A11D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1951B17A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6E1243EC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DC4B430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3F98DEF0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0E416E3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7F2E8A4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377B8C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19BC7D3A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6F1CD15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940F3E0" w14:textId="77777777" w:rsidTr="00417853">
        <w:trPr>
          <w:trHeight w:val="437"/>
        </w:trPr>
        <w:tc>
          <w:tcPr>
            <w:tcW w:w="2506" w:type="dxa"/>
          </w:tcPr>
          <w:p w14:paraId="66AD644B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24ED798C" w14:textId="1A633496" w:rsidR="00727BE8" w:rsidRPr="008C56AB" w:rsidRDefault="00953D85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5" w:type="dxa"/>
            <w:vAlign w:val="center"/>
          </w:tcPr>
          <w:p w14:paraId="455CC3B4" w14:textId="1E3090E4" w:rsidR="00727BE8" w:rsidRPr="008C56AB" w:rsidRDefault="004F4903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34" w:type="dxa"/>
            <w:vAlign w:val="center"/>
          </w:tcPr>
          <w:p w14:paraId="12CCB40C" w14:textId="75223865" w:rsidR="00727BE8" w:rsidRPr="008C56AB" w:rsidRDefault="00953D85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78" w:type="dxa"/>
            <w:vAlign w:val="center"/>
          </w:tcPr>
          <w:p w14:paraId="5223FA2A" w14:textId="2395815B" w:rsidR="00727BE8" w:rsidRPr="008C56AB" w:rsidRDefault="00953D85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27BE8" w:rsidRPr="008D0433" w14:paraId="3B70330C" w14:textId="77777777" w:rsidTr="00417853">
        <w:trPr>
          <w:trHeight w:val="420"/>
        </w:trPr>
        <w:tc>
          <w:tcPr>
            <w:tcW w:w="2506" w:type="dxa"/>
          </w:tcPr>
          <w:p w14:paraId="5BD8B150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23173B35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D471E5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C64EC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6C7D62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49BE75FE" w14:textId="77777777" w:rsidTr="00417853">
        <w:trPr>
          <w:trHeight w:val="630"/>
        </w:trPr>
        <w:tc>
          <w:tcPr>
            <w:tcW w:w="2506" w:type="dxa"/>
          </w:tcPr>
          <w:p w14:paraId="5A631DC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2779A9D8" w14:textId="6386CC16" w:rsidR="00727BE8" w:rsidRPr="008C56AB" w:rsidRDefault="00953D85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11 017,99</w:t>
            </w:r>
          </w:p>
        </w:tc>
        <w:tc>
          <w:tcPr>
            <w:tcW w:w="1325" w:type="dxa"/>
            <w:vAlign w:val="center"/>
          </w:tcPr>
          <w:p w14:paraId="01757B72" w14:textId="67EC84A8" w:rsidR="00727BE8" w:rsidRPr="008C56AB" w:rsidRDefault="00953D85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32 402,97</w:t>
            </w:r>
          </w:p>
        </w:tc>
        <w:tc>
          <w:tcPr>
            <w:tcW w:w="1234" w:type="dxa"/>
            <w:vAlign w:val="center"/>
          </w:tcPr>
          <w:p w14:paraId="130D6BD4" w14:textId="16147777" w:rsidR="00727BE8" w:rsidRPr="008C56AB" w:rsidRDefault="00953D85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35 730,29</w:t>
            </w:r>
          </w:p>
        </w:tc>
        <w:tc>
          <w:tcPr>
            <w:tcW w:w="1978" w:type="dxa"/>
            <w:vAlign w:val="center"/>
          </w:tcPr>
          <w:p w14:paraId="04EE6C54" w14:textId="68B93E00" w:rsidR="00727BE8" w:rsidRPr="008C56AB" w:rsidRDefault="00953D85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7 690,67</w:t>
            </w:r>
          </w:p>
        </w:tc>
      </w:tr>
      <w:tr w:rsidR="00727BE8" w:rsidRPr="008D0433" w14:paraId="0ECA6881" w14:textId="77777777" w:rsidTr="00417853">
        <w:trPr>
          <w:trHeight w:val="420"/>
        </w:trPr>
        <w:tc>
          <w:tcPr>
            <w:tcW w:w="2506" w:type="dxa"/>
          </w:tcPr>
          <w:p w14:paraId="2AC17E8F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C20F7AF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7CAD634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B887CB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E25E4E0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6F8FF8A" w14:textId="77777777" w:rsidTr="00417853">
        <w:trPr>
          <w:trHeight w:val="437"/>
        </w:trPr>
        <w:tc>
          <w:tcPr>
            <w:tcW w:w="2506" w:type="dxa"/>
          </w:tcPr>
          <w:p w14:paraId="0617CB8C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9E8738E" w14:textId="3D03F185" w:rsidR="00727BE8" w:rsidRPr="008C56AB" w:rsidRDefault="00953D85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-1 000,00</w:t>
            </w:r>
          </w:p>
        </w:tc>
        <w:tc>
          <w:tcPr>
            <w:tcW w:w="1325" w:type="dxa"/>
            <w:vAlign w:val="center"/>
          </w:tcPr>
          <w:p w14:paraId="45A5E32E" w14:textId="699EE4F9" w:rsidR="00727BE8" w:rsidRPr="008C56AB" w:rsidRDefault="00304FD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234" w:type="dxa"/>
            <w:vAlign w:val="center"/>
          </w:tcPr>
          <w:p w14:paraId="08093853" w14:textId="266022E7" w:rsidR="00727BE8" w:rsidRPr="008C56AB" w:rsidRDefault="00953D85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9,00</w:t>
            </w:r>
          </w:p>
        </w:tc>
        <w:tc>
          <w:tcPr>
            <w:tcW w:w="1978" w:type="dxa"/>
            <w:vAlign w:val="center"/>
          </w:tcPr>
          <w:p w14:paraId="64C28F1C" w14:textId="2556DF6C" w:rsidR="00727BE8" w:rsidRPr="008C56AB" w:rsidRDefault="00953D85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-1 009,00</w:t>
            </w:r>
            <w:r w:rsidR="00727BE8"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727BE8"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="00727BE8"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27BE8"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776A09E" w14:textId="77777777" w:rsidTr="00417853">
        <w:trPr>
          <w:trHeight w:val="420"/>
        </w:trPr>
        <w:tc>
          <w:tcPr>
            <w:tcW w:w="2506" w:type="dxa"/>
          </w:tcPr>
          <w:p w14:paraId="697006DB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09C3E278" w14:textId="0112AC2C" w:rsidR="00727BE8" w:rsidRPr="008C56AB" w:rsidRDefault="00953D85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10 017,99</w:t>
            </w:r>
          </w:p>
        </w:tc>
        <w:tc>
          <w:tcPr>
            <w:tcW w:w="1325" w:type="dxa"/>
            <w:vAlign w:val="center"/>
          </w:tcPr>
          <w:p w14:paraId="3AD3C014" w14:textId="0EB6AAC3" w:rsidR="00727BE8" w:rsidRPr="008C56AB" w:rsidRDefault="00953D85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32 402,97</w:t>
            </w:r>
          </w:p>
        </w:tc>
        <w:tc>
          <w:tcPr>
            <w:tcW w:w="1234" w:type="dxa"/>
            <w:vAlign w:val="center"/>
          </w:tcPr>
          <w:p w14:paraId="687C98BA" w14:textId="7186AEF6" w:rsidR="00727BE8" w:rsidRPr="008C56AB" w:rsidRDefault="00953D85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35 739,29</w:t>
            </w:r>
          </w:p>
        </w:tc>
        <w:tc>
          <w:tcPr>
            <w:tcW w:w="1978" w:type="dxa"/>
            <w:vAlign w:val="center"/>
          </w:tcPr>
          <w:p w14:paraId="0EFC1321" w14:textId="19073F0C" w:rsidR="00727BE8" w:rsidRPr="008C56AB" w:rsidRDefault="00953D85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6 681,67</w:t>
            </w:r>
          </w:p>
        </w:tc>
      </w:tr>
    </w:tbl>
    <w:p w14:paraId="1CFCC01E" w14:textId="77777777" w:rsidR="00727BE8" w:rsidRDefault="00727BE8" w:rsidP="00944C3D">
      <w:pPr>
        <w:rPr>
          <w:rFonts w:ascii="Arial" w:hAnsi="Arial"/>
          <w:b/>
        </w:rPr>
      </w:pPr>
    </w:p>
    <w:p w14:paraId="2762F5F9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692EBB08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1A83185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3249950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BE601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51C930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2E61636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09EA3A88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40CA1B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249149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74AE04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2EA848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43FCBC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79D43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E0C39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60429A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38BF76D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0549F8A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3E79AD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5CF437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FF22E3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8E4E5E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5F73D36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9795C0D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3FCD66B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45EA6E6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4D99F2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F3F7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274E80D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391435A" w14:textId="77777777" w:rsidTr="00503750">
        <w:tc>
          <w:tcPr>
            <w:tcW w:w="2835" w:type="dxa"/>
            <w:vAlign w:val="center"/>
          </w:tcPr>
          <w:p w14:paraId="39F7305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B071A0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A7D775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A595DA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16A262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46B4C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AB667A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6D1BB9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7179A21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F80B5E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37CE8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1343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215B4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57DC1C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2B3AE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22E41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9691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69F7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3CB3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AF849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43252D7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47F1E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BCE3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D361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409C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BBF3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8213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85F07E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44ECCF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E1A98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5335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3EC8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AB09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897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158E07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0BF8EE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FD8E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EE70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67B4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86D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10B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CA1EB1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AF66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A87CA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6B7E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DDBB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7DFE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A045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1B413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AC3A3B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E6DB5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DA898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DC1A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F73B2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A43F4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A1689E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3737517C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03DE4F3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185357D" w14:textId="77777777" w:rsidR="00727BE8" w:rsidRDefault="00727BE8" w:rsidP="00944C3D">
      <w:pPr>
        <w:rPr>
          <w:rFonts w:ascii="Arial" w:hAnsi="Arial"/>
          <w:b/>
        </w:rPr>
      </w:pPr>
    </w:p>
    <w:p w14:paraId="2E61D5E0" w14:textId="77777777" w:rsidR="00727BE8" w:rsidRDefault="00727BE8" w:rsidP="00944C3D">
      <w:pPr>
        <w:rPr>
          <w:rFonts w:ascii="Arial" w:hAnsi="Arial"/>
          <w:b/>
        </w:rPr>
      </w:pPr>
    </w:p>
    <w:p w14:paraId="7A56C791" w14:textId="77777777" w:rsidR="00727BE8" w:rsidRDefault="00727BE8" w:rsidP="00944C3D">
      <w:pPr>
        <w:rPr>
          <w:rFonts w:ascii="Arial" w:hAnsi="Arial"/>
          <w:b/>
        </w:rPr>
      </w:pPr>
    </w:p>
    <w:p w14:paraId="6E32F3AB" w14:textId="77777777" w:rsidR="00727BE8" w:rsidRDefault="00727BE8" w:rsidP="00944C3D">
      <w:pPr>
        <w:rPr>
          <w:rFonts w:ascii="Arial" w:hAnsi="Arial"/>
          <w:b/>
        </w:rPr>
      </w:pPr>
    </w:p>
    <w:p w14:paraId="33BAD9D6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E36EE5C" w14:textId="77777777" w:rsidTr="00503750">
        <w:tc>
          <w:tcPr>
            <w:tcW w:w="2835" w:type="dxa"/>
            <w:vAlign w:val="center"/>
          </w:tcPr>
          <w:p w14:paraId="2243C4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CC9DF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7939D9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512703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F68DD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4F5367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53A8C4E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C6320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1E98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878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21E9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11CD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FF1A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3C7A3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964C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D0567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5C51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9E44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C807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CDE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6B1E9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B2A1D5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9B4B9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2DBE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02C2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E3BD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D7F8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181D31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E80A3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801C5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FECD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10DE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C41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E63B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2F51BB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C8B9F5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36D07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C78D7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8B78D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A7525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0F31C5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034604B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45EF4E9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4C8E2926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29E67C6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0A3FC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7433A570" w14:textId="77777777" w:rsidTr="00A324E2">
        <w:trPr>
          <w:trHeight w:val="699"/>
        </w:trPr>
        <w:tc>
          <w:tcPr>
            <w:tcW w:w="3401" w:type="dxa"/>
            <w:vMerge/>
          </w:tcPr>
          <w:p w14:paraId="04CD7B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5A1948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16EF44E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06DC08F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7C5EB11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57BDE0C8" w14:textId="467B5521" w:rsidR="00727BE8" w:rsidRPr="008C56AB" w:rsidRDefault="00C47F4D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85 605,38</w:t>
            </w:r>
          </w:p>
        </w:tc>
        <w:tc>
          <w:tcPr>
            <w:tcW w:w="2883" w:type="dxa"/>
            <w:vAlign w:val="center"/>
          </w:tcPr>
          <w:p w14:paraId="2A652F80" w14:textId="348B2C66" w:rsidR="00727BE8" w:rsidRPr="008C56AB" w:rsidRDefault="00C47F4D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14 509,66</w:t>
            </w:r>
          </w:p>
        </w:tc>
      </w:tr>
      <w:tr w:rsidR="00727BE8" w:rsidRPr="00050529" w14:paraId="2F788453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425169F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485AE7F8" w14:textId="0713E4CC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83" w:type="dxa"/>
            <w:vAlign w:val="center"/>
          </w:tcPr>
          <w:p w14:paraId="6281FA9F" w14:textId="54DFD57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EE071BF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D792078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6ADF7DE6" w14:textId="10ECAD25" w:rsidR="00727BE8" w:rsidRPr="008C56AB" w:rsidRDefault="00C47F4D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85 605,38</w:t>
            </w:r>
          </w:p>
        </w:tc>
        <w:tc>
          <w:tcPr>
            <w:tcW w:w="2883" w:type="dxa"/>
            <w:vAlign w:val="center"/>
          </w:tcPr>
          <w:p w14:paraId="1AEDC663" w14:textId="3EBAD671" w:rsidR="00727BE8" w:rsidRPr="008C56AB" w:rsidRDefault="00C47F4D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14 509,66</w:t>
            </w:r>
          </w:p>
        </w:tc>
      </w:tr>
    </w:tbl>
    <w:p w14:paraId="7378858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1A851E7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1E930A3" w14:textId="77777777" w:rsidTr="00503750">
        <w:trPr>
          <w:trHeight w:val="593"/>
        </w:trPr>
        <w:tc>
          <w:tcPr>
            <w:tcW w:w="3497" w:type="dxa"/>
          </w:tcPr>
          <w:p w14:paraId="615B097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C8738D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A9CF1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7D128BC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FBAA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6B91C2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56790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087BA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89D84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3B7E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692D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B5AC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7C20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FBFF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7E0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9DE0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B27F8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6D21B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6B76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5929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C1B0B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EA4D1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01C7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F23BD9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E639F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49D9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29BC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8224B3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2C53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4939C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E1BD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ACE6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6ABA8A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2733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B277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3D6B33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1288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0F2A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EE9B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515608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EA6BC8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D9BFF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AE7D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F865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24DDE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60DB7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D0AF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BDA28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764E2E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6265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EE22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11E2A0" w14:textId="77777777" w:rsidR="00727BE8" w:rsidRDefault="00727BE8" w:rsidP="00944C3D">
      <w:pPr>
        <w:rPr>
          <w:rFonts w:ascii="Arial" w:hAnsi="Arial"/>
          <w:b/>
        </w:rPr>
      </w:pPr>
    </w:p>
    <w:p w14:paraId="222FE114" w14:textId="77777777" w:rsidR="00727BE8" w:rsidRDefault="00727BE8" w:rsidP="00944C3D">
      <w:pPr>
        <w:rPr>
          <w:rFonts w:ascii="Arial" w:hAnsi="Arial"/>
          <w:b/>
        </w:rPr>
      </w:pPr>
    </w:p>
    <w:p w14:paraId="21DA84A6" w14:textId="77777777" w:rsidR="00727BE8" w:rsidRDefault="00727BE8" w:rsidP="00944C3D">
      <w:pPr>
        <w:rPr>
          <w:rFonts w:ascii="Arial" w:hAnsi="Arial"/>
          <w:b/>
        </w:rPr>
      </w:pPr>
    </w:p>
    <w:p w14:paraId="571F999D" w14:textId="77777777" w:rsidR="00727BE8" w:rsidRDefault="00727BE8" w:rsidP="00944C3D">
      <w:pPr>
        <w:rPr>
          <w:rFonts w:ascii="Arial" w:hAnsi="Arial"/>
          <w:b/>
        </w:rPr>
      </w:pPr>
    </w:p>
    <w:p w14:paraId="7254F68C" w14:textId="77777777" w:rsidR="00727BE8" w:rsidRDefault="00727BE8" w:rsidP="00944C3D">
      <w:pPr>
        <w:rPr>
          <w:rFonts w:ascii="Arial" w:hAnsi="Arial"/>
          <w:b/>
        </w:rPr>
      </w:pPr>
    </w:p>
    <w:p w14:paraId="408342E2" w14:textId="77777777" w:rsidR="00727BE8" w:rsidRDefault="00727BE8" w:rsidP="00944C3D">
      <w:pPr>
        <w:rPr>
          <w:rFonts w:ascii="Arial" w:hAnsi="Arial"/>
          <w:b/>
        </w:rPr>
      </w:pPr>
    </w:p>
    <w:p w14:paraId="06A9B2D8" w14:textId="77777777" w:rsidR="00727BE8" w:rsidRDefault="00727BE8" w:rsidP="00944C3D">
      <w:pPr>
        <w:rPr>
          <w:rFonts w:ascii="Arial" w:hAnsi="Arial"/>
          <w:b/>
        </w:rPr>
      </w:pPr>
    </w:p>
    <w:p w14:paraId="373EBAAC" w14:textId="77777777" w:rsidR="00727BE8" w:rsidRDefault="00727BE8" w:rsidP="00944C3D">
      <w:pPr>
        <w:rPr>
          <w:rFonts w:ascii="Arial" w:hAnsi="Arial"/>
          <w:b/>
        </w:rPr>
      </w:pPr>
    </w:p>
    <w:p w14:paraId="7C8C26C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2AB85BFB" w14:textId="77777777" w:rsidTr="00465313">
        <w:tc>
          <w:tcPr>
            <w:tcW w:w="2295" w:type="dxa"/>
            <w:vAlign w:val="center"/>
          </w:tcPr>
          <w:p w14:paraId="27B8BFB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75A0A3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2EBBCF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6273AC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5A06FFF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9979E7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8A8453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A73B84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471543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052683EA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7DAD872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1BDD5552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19F6A0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4BB31CA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15E2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4CBAC5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A018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CD96AA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CBA4BB5" w14:textId="77777777" w:rsidTr="00465313">
        <w:tc>
          <w:tcPr>
            <w:tcW w:w="2295" w:type="dxa"/>
            <w:vAlign w:val="center"/>
          </w:tcPr>
          <w:p w14:paraId="151EFDA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0F61230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5B2494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55FF7E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DB59F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6BC12B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CB87DA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E4F0B37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1F7545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586A811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8E81FA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C126B7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9B241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688847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D306FE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96E4773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56B7D4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54DF4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AB511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656C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104EBB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550385" w14:textId="77777777" w:rsidTr="00465313">
        <w:tc>
          <w:tcPr>
            <w:tcW w:w="2295" w:type="dxa"/>
            <w:vAlign w:val="center"/>
          </w:tcPr>
          <w:p w14:paraId="5EC03DB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00CE15D" w14:textId="5525C5AC" w:rsidR="00727BE8" w:rsidRPr="008C56AB" w:rsidRDefault="00C47F4D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4 556,92</w:t>
            </w:r>
          </w:p>
        </w:tc>
        <w:tc>
          <w:tcPr>
            <w:tcW w:w="1195" w:type="dxa"/>
            <w:vAlign w:val="center"/>
          </w:tcPr>
          <w:p w14:paraId="592E69A0" w14:textId="4EE7F122" w:rsidR="00727BE8" w:rsidRPr="008C56AB" w:rsidRDefault="00C47F4D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7 939,44</w:t>
            </w:r>
          </w:p>
        </w:tc>
        <w:tc>
          <w:tcPr>
            <w:tcW w:w="1195" w:type="dxa"/>
            <w:vAlign w:val="center"/>
          </w:tcPr>
          <w:p w14:paraId="64970BD8" w14:textId="2CAFE9E8" w:rsidR="00727BE8" w:rsidRPr="008C56AB" w:rsidRDefault="00C47F4D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5 021,40</w:t>
            </w:r>
          </w:p>
        </w:tc>
        <w:tc>
          <w:tcPr>
            <w:tcW w:w="1164" w:type="dxa"/>
            <w:vAlign w:val="center"/>
          </w:tcPr>
          <w:p w14:paraId="11AE4CD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C59E41" w14:textId="6959D50F" w:rsidR="00727BE8" w:rsidRPr="008C56AB" w:rsidRDefault="00C47F4D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7 474,96</w:t>
            </w:r>
          </w:p>
        </w:tc>
      </w:tr>
      <w:tr w:rsidR="00727BE8" w:rsidRPr="00050529" w14:paraId="67157AB1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674F25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0F81B21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9A2F4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F150B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55EF4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6E2D5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E48A55" w14:textId="77777777" w:rsidTr="00465313">
        <w:tc>
          <w:tcPr>
            <w:tcW w:w="2295" w:type="dxa"/>
            <w:vAlign w:val="center"/>
          </w:tcPr>
          <w:p w14:paraId="3E10C001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23A2A8D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23384E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7ECB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45DDD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001AA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27F3DBC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2C9BDD22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6018291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670541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E5643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E6D52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300F3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686600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1DD8E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E192BC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9EDDA4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54DCD8F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77BAA5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E435B3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90F5E5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DA318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DDD98C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C7341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5126A26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2307AB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8E1AF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516B19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2A7E3D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EFB33" w14:textId="77777777" w:rsidTr="00465313">
        <w:tc>
          <w:tcPr>
            <w:tcW w:w="2295" w:type="dxa"/>
            <w:vAlign w:val="center"/>
          </w:tcPr>
          <w:p w14:paraId="393B286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D897F49" w14:textId="696A71D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EE4F022" w14:textId="24E4488B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7FDD0F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EA1241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F1560C" w14:textId="3DF6BCA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41101FC" w14:textId="77777777" w:rsidTr="00465313">
        <w:tc>
          <w:tcPr>
            <w:tcW w:w="2295" w:type="dxa"/>
            <w:vAlign w:val="center"/>
          </w:tcPr>
          <w:p w14:paraId="4977C2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126D5C5A" w14:textId="11112AB6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87CB6D9" w14:textId="2C4CB5FA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337F679E" w14:textId="0909D5CD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64" w:type="dxa"/>
            <w:vAlign w:val="center"/>
          </w:tcPr>
          <w:p w14:paraId="39B6E87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90230A5" w14:textId="19A09747" w:rsidR="00727BE8" w:rsidRPr="008C56AB" w:rsidRDefault="009F051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945721" w:rsidRPr="00050529" w14:paraId="7207FEA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B85E46F" w14:textId="77777777" w:rsidR="00945721" w:rsidRPr="00050529" w:rsidRDefault="00945721" w:rsidP="00945721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1A993F88" w14:textId="33B16625" w:rsidR="00945721" w:rsidRPr="008C56AB" w:rsidRDefault="00C47F4D" w:rsidP="0094572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4 556,92</w:t>
            </w:r>
          </w:p>
        </w:tc>
        <w:tc>
          <w:tcPr>
            <w:tcW w:w="1195" w:type="dxa"/>
            <w:vAlign w:val="center"/>
          </w:tcPr>
          <w:p w14:paraId="042709A5" w14:textId="1756AFCA" w:rsidR="00945721" w:rsidRPr="008C56AB" w:rsidRDefault="00C47F4D" w:rsidP="0094572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7 939,44</w:t>
            </w:r>
          </w:p>
        </w:tc>
        <w:tc>
          <w:tcPr>
            <w:tcW w:w="1195" w:type="dxa"/>
            <w:vAlign w:val="center"/>
          </w:tcPr>
          <w:p w14:paraId="68A9AC1F" w14:textId="7D281C05" w:rsidR="00945721" w:rsidRPr="008C56AB" w:rsidRDefault="00C47F4D" w:rsidP="0094572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5 021,40</w:t>
            </w:r>
          </w:p>
        </w:tc>
        <w:tc>
          <w:tcPr>
            <w:tcW w:w="1164" w:type="dxa"/>
            <w:vAlign w:val="center"/>
          </w:tcPr>
          <w:p w14:paraId="503D0F68" w14:textId="77777777" w:rsidR="00945721" w:rsidRPr="008C56AB" w:rsidRDefault="00945721" w:rsidP="0094572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184E312" w14:textId="55DC6A53" w:rsidR="00945721" w:rsidRPr="008C56AB" w:rsidRDefault="00C47F4D" w:rsidP="0094572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7 474,96</w:t>
            </w:r>
          </w:p>
        </w:tc>
      </w:tr>
    </w:tbl>
    <w:p w14:paraId="37C15A0F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FA8C20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0522AE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827379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38C8188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FE2CF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44BA5C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6AE1831" w14:textId="4C2A80B3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C00F3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B3357E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12786F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15543A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74D1055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ECD35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6822B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309820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5F89B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9AD5F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C0E26E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F28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6CC7B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1360F8C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67EC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BFC5A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C0D830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3BB86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EA844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DE0CA3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7C2D3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214F5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4ED1EC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4D17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4302B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DCCBBC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686C5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9D2192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11D926A" w14:textId="0FFF31E9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10E4F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43383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CCFF59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C00F4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1BBF15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C7E7FFE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EE57E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BA96E0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Vysporiadanie účtovnej straty</w:t>
            </w:r>
          </w:p>
        </w:tc>
      </w:tr>
      <w:tr w:rsidR="00727BE8" w:rsidRPr="00050529" w14:paraId="3C069C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AF51F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FE980F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7DC9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BE949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E57986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B5D96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A94FD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76867A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37BEFE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52AB3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E7F612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979E1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4555F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0006044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0E320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D1979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AB01A06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EDD8D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569A4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96911D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487EDF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DC0BBF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5F835D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E367902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1CB9A5B7" w14:textId="77777777" w:rsidTr="00503750">
        <w:tc>
          <w:tcPr>
            <w:tcW w:w="2835" w:type="dxa"/>
            <w:vAlign w:val="center"/>
          </w:tcPr>
          <w:p w14:paraId="7ACD1DE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A00775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EEF116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47BA39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63FA56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2B9608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6D260BF" w14:textId="77777777" w:rsidTr="00503750">
        <w:tc>
          <w:tcPr>
            <w:tcW w:w="2835" w:type="dxa"/>
            <w:vAlign w:val="center"/>
          </w:tcPr>
          <w:p w14:paraId="191722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795F1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3E566A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4D94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459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724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FB1E23" w14:textId="77777777" w:rsidTr="00503750">
        <w:tc>
          <w:tcPr>
            <w:tcW w:w="2835" w:type="dxa"/>
            <w:vAlign w:val="center"/>
          </w:tcPr>
          <w:p w14:paraId="3FD658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D1B78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E65B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62B8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5548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BFD9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DE0CEA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BC0048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07B54E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75579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AF349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819B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3D0B22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7D86789" w14:textId="77777777" w:rsidTr="00503750">
        <w:tc>
          <w:tcPr>
            <w:tcW w:w="2835" w:type="dxa"/>
            <w:vAlign w:val="center"/>
          </w:tcPr>
          <w:p w14:paraId="6466020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8689E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9E64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73BA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BC09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B42A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418EC0F" w14:textId="77777777" w:rsidTr="00503750">
        <w:tc>
          <w:tcPr>
            <w:tcW w:w="2835" w:type="dxa"/>
            <w:vAlign w:val="center"/>
          </w:tcPr>
          <w:p w14:paraId="6408A2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A4357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824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0DC7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B9F3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B404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FC48A6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B24C7B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0F00F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73A4C7C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390815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29BEF0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19545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7B03CD0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1FE8F98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DD7B5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6B1A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EAD6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2F33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CF4E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DCA243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3A49CAC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23"/>
        <w:gridCol w:w="1727"/>
        <w:gridCol w:w="1628"/>
        <w:gridCol w:w="1546"/>
        <w:gridCol w:w="1828"/>
      </w:tblGrid>
      <w:tr w:rsidR="00727BE8" w:rsidRPr="008D0433" w14:paraId="031014B1" w14:textId="77777777" w:rsidTr="00503750">
        <w:tc>
          <w:tcPr>
            <w:tcW w:w="2552" w:type="dxa"/>
            <w:vAlign w:val="center"/>
          </w:tcPr>
          <w:p w14:paraId="3BF4A6A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33AA52A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83084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685A6A3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6FAAB5D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0AED7DEE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AF6745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BD9DD42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700A31E6" w14:textId="6FE80419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2292762" w14:textId="654771EF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0FD8CAEC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4E447E9B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5404BDC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54F206A3" w14:textId="05673129" w:rsidR="00727BE8" w:rsidRPr="008C56AB" w:rsidRDefault="00DC3BAD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769" w:type="dxa"/>
            <w:vAlign w:val="center"/>
          </w:tcPr>
          <w:p w14:paraId="63F578A6" w14:textId="78C142E7" w:rsidR="00727BE8" w:rsidRPr="008C56AB" w:rsidRDefault="00C47F4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21 171,81</w:t>
            </w:r>
          </w:p>
        </w:tc>
        <w:tc>
          <w:tcPr>
            <w:tcW w:w="1729" w:type="dxa"/>
            <w:vAlign w:val="center"/>
          </w:tcPr>
          <w:p w14:paraId="5B22658C" w14:textId="495DD1DE" w:rsidR="00727BE8" w:rsidRPr="008C56AB" w:rsidRDefault="009F051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519EA59E" w14:textId="403BF49F" w:rsidR="00727BE8" w:rsidRPr="008C56AB" w:rsidRDefault="00C47F4D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21 171,81</w:t>
            </w:r>
          </w:p>
        </w:tc>
      </w:tr>
    </w:tbl>
    <w:p w14:paraId="34B9E2D7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A40267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5B764886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A10DE0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42285D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24B26DE" w14:textId="77777777" w:rsidTr="00503750">
        <w:tc>
          <w:tcPr>
            <w:tcW w:w="4395" w:type="dxa"/>
            <w:vMerge/>
          </w:tcPr>
          <w:p w14:paraId="63C92354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65D47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39B279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A5D730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81F106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AC42B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32B7A5B9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3DB4B77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E130F62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C42311E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26311F5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6CDDB1C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8EF8422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7ACEAC2" w14:textId="21388D05" w:rsidR="00727BE8" w:rsidRPr="008C56AB" w:rsidRDefault="00C47F4D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23 295,31</w:t>
            </w:r>
          </w:p>
        </w:tc>
        <w:tc>
          <w:tcPr>
            <w:tcW w:w="2835" w:type="dxa"/>
            <w:vAlign w:val="center"/>
          </w:tcPr>
          <w:p w14:paraId="3FB70F96" w14:textId="6D553D3E" w:rsidR="00727BE8" w:rsidRPr="008C56AB" w:rsidRDefault="00C47F4D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19 970,73</w:t>
            </w:r>
          </w:p>
        </w:tc>
      </w:tr>
      <w:tr w:rsidR="00727BE8" w:rsidRPr="00871039" w14:paraId="3151C79B" w14:textId="77777777" w:rsidTr="00503750">
        <w:tc>
          <w:tcPr>
            <w:tcW w:w="4395" w:type="dxa"/>
            <w:vAlign w:val="center"/>
          </w:tcPr>
          <w:p w14:paraId="0FF8FECD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E53AF40" w14:textId="2C7A3BB4" w:rsidR="00727BE8" w:rsidRPr="008C56AB" w:rsidRDefault="00C47F4D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23 295,31</w:t>
            </w:r>
          </w:p>
        </w:tc>
        <w:tc>
          <w:tcPr>
            <w:tcW w:w="2835" w:type="dxa"/>
            <w:vAlign w:val="center"/>
          </w:tcPr>
          <w:p w14:paraId="4B770D9B" w14:textId="08256FEA" w:rsidR="00727BE8" w:rsidRPr="008C56AB" w:rsidRDefault="00C47F4D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19 970,73</w:t>
            </w:r>
          </w:p>
        </w:tc>
      </w:tr>
      <w:tr w:rsidR="00727BE8" w:rsidRPr="00871039" w14:paraId="2AE8D36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963460C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08311CD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F4EBE57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58F06C4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103721C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C3D6587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A6CBF37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6B6FDC8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A76F50E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0A3C6F7" w14:textId="0E195D9F" w:rsidR="00727BE8" w:rsidRPr="008C56AB" w:rsidRDefault="00C47F4D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23 295,31</w:t>
            </w:r>
          </w:p>
        </w:tc>
        <w:tc>
          <w:tcPr>
            <w:tcW w:w="2835" w:type="dxa"/>
            <w:vAlign w:val="center"/>
          </w:tcPr>
          <w:p w14:paraId="0614EA5E" w14:textId="69E358FF" w:rsidR="00727BE8" w:rsidRPr="008C56AB" w:rsidRDefault="00C47F4D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19 970,73</w:t>
            </w:r>
          </w:p>
        </w:tc>
      </w:tr>
    </w:tbl>
    <w:p w14:paraId="3D6D2D92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07A08CA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71A18DC6" w14:textId="77777777" w:rsidTr="00503750">
        <w:tc>
          <w:tcPr>
            <w:tcW w:w="4395" w:type="dxa"/>
            <w:vAlign w:val="center"/>
          </w:tcPr>
          <w:p w14:paraId="04B0038E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F850DB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E6C08F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4AA816C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DC8EA2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FCBB281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448C04F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35A5E81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D7ECB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44B12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F1A79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6412D5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8C592F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EA51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4633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64E5F4BC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D74F39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6AB2B0C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4351EA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DB0BF8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4EACB1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E7E997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D2F93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0AF74A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161A2A3E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4D359C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0E47A2D0" w14:textId="77777777" w:rsidTr="00503750">
        <w:tc>
          <w:tcPr>
            <w:tcW w:w="1843" w:type="dxa"/>
            <w:vAlign w:val="center"/>
          </w:tcPr>
          <w:p w14:paraId="3B27E52F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4901744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6D9415B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7ACF5A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1581CD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C567D8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D1A8AB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6975711" w14:textId="77777777" w:rsidTr="00503750">
        <w:tc>
          <w:tcPr>
            <w:tcW w:w="1843" w:type="dxa"/>
            <w:vAlign w:val="center"/>
          </w:tcPr>
          <w:p w14:paraId="6D3DB85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3D6A77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E37EC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83B6E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0D1D4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29FB3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96A07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7D69CD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6F3EC7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6C42B9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C7F6F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5A891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4B3BD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44395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58B751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36D5631F" w14:textId="77777777" w:rsidTr="00503750">
        <w:tc>
          <w:tcPr>
            <w:tcW w:w="1843" w:type="dxa"/>
            <w:vAlign w:val="center"/>
          </w:tcPr>
          <w:p w14:paraId="0150D35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4C8595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193DC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64878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FAF072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B1375C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A58B1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6E9C10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348627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AF676FF" w14:textId="37C6DC18" w:rsidR="00727BE8" w:rsidRPr="00E05001" w:rsidRDefault="00187A6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5C4019EF" w14:textId="3E11F183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22FC50F" w14:textId="516AF8EB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DA7A51F" w14:textId="4525744A" w:rsidR="00727BE8" w:rsidRPr="00E05001" w:rsidRDefault="00DC3BAD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FPUO</w:t>
            </w:r>
          </w:p>
        </w:tc>
        <w:tc>
          <w:tcPr>
            <w:tcW w:w="1843" w:type="dxa"/>
            <w:vAlign w:val="center"/>
          </w:tcPr>
          <w:p w14:paraId="4376537A" w14:textId="52A5BA26" w:rsidR="00727BE8" w:rsidRPr="00E05001" w:rsidRDefault="00842294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308659,92</w:t>
            </w:r>
          </w:p>
        </w:tc>
        <w:tc>
          <w:tcPr>
            <w:tcW w:w="1843" w:type="dxa"/>
            <w:vAlign w:val="center"/>
          </w:tcPr>
          <w:p w14:paraId="2D6D5885" w14:textId="636B9395" w:rsidR="00727BE8" w:rsidRPr="00E05001" w:rsidRDefault="00DC3BAD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 w:rsidR="00842294">
              <w:rPr>
                <w:rFonts w:ascii="Arial" w:hAnsi="Arial"/>
                <w:sz w:val="16"/>
                <w:szCs w:val="16"/>
              </w:rPr>
              <w:t>.00</w:t>
            </w:r>
          </w:p>
        </w:tc>
      </w:tr>
      <w:tr w:rsidR="00727BE8" w:rsidRPr="00E05001" w14:paraId="1B71232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0A00EA6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75EEAF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68FED1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045FC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4DB5CEA" w14:textId="0482D5E9" w:rsidR="00727BE8" w:rsidRPr="00E05001" w:rsidRDefault="00DC3BA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FPUO</w:t>
            </w:r>
          </w:p>
        </w:tc>
        <w:tc>
          <w:tcPr>
            <w:tcW w:w="1843" w:type="dxa"/>
            <w:vAlign w:val="center"/>
          </w:tcPr>
          <w:p w14:paraId="0E884E02" w14:textId="7BBD537F" w:rsidR="00727BE8" w:rsidRPr="00E05001" w:rsidRDefault="00842294" w:rsidP="00503750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308659,92</w:t>
            </w:r>
          </w:p>
        </w:tc>
        <w:tc>
          <w:tcPr>
            <w:tcW w:w="1843" w:type="dxa"/>
            <w:vAlign w:val="center"/>
          </w:tcPr>
          <w:p w14:paraId="1E2563C4" w14:textId="30D381F2" w:rsidR="00727BE8" w:rsidRPr="00E05001" w:rsidRDefault="00DC3BA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  <w:r w:rsidR="00842294">
              <w:rPr>
                <w:rFonts w:ascii="Arial" w:hAnsi="Arial"/>
                <w:b/>
                <w:sz w:val="16"/>
                <w:szCs w:val="16"/>
              </w:rPr>
              <w:t>.00</w:t>
            </w:r>
          </w:p>
        </w:tc>
      </w:tr>
    </w:tbl>
    <w:p w14:paraId="5E5E7DE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A113F50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8AF8EC1" w14:textId="77777777" w:rsidTr="00503750">
        <w:trPr>
          <w:trHeight w:val="664"/>
        </w:trPr>
        <w:tc>
          <w:tcPr>
            <w:tcW w:w="3372" w:type="dxa"/>
          </w:tcPr>
          <w:p w14:paraId="32B6E0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CE04136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2328F4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1BB2A34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20454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B2BDE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F4F0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39C250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F2F435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33866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B3F3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528C73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8459AE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15407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BA32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0287E3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86F1EA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9F889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C46A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C5FD48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C7F7C38" w14:textId="77777777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381 Čas. Rozlíšenie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zráž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. voda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1CD4192" w14:textId="286929D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940" w:type="dxa"/>
            <w:vAlign w:val="center"/>
          </w:tcPr>
          <w:p w14:paraId="2A593C02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55F0531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368CA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6222F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879F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B133C2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4C1B8A78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6D540AF5" w14:textId="77777777" w:rsidTr="00503750">
        <w:tc>
          <w:tcPr>
            <w:tcW w:w="2835" w:type="dxa"/>
            <w:vAlign w:val="center"/>
          </w:tcPr>
          <w:p w14:paraId="579BF423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4F1B4B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7AD92D7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8E6FFD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0F1F51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45B5853" w14:textId="77777777" w:rsidTr="00503750">
        <w:tc>
          <w:tcPr>
            <w:tcW w:w="2835" w:type="dxa"/>
          </w:tcPr>
          <w:p w14:paraId="4C353B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12B6B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89A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9B94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8DB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1F6C68CD" w14:textId="77777777" w:rsidTr="00503750">
        <w:tc>
          <w:tcPr>
            <w:tcW w:w="2835" w:type="dxa"/>
          </w:tcPr>
          <w:p w14:paraId="4F58564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AF37B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E4F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97DC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F35E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D916EF3" w14:textId="77777777" w:rsidTr="00503750">
        <w:tc>
          <w:tcPr>
            <w:tcW w:w="2835" w:type="dxa"/>
          </w:tcPr>
          <w:p w14:paraId="1CFD43F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B25E7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2642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C922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468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B95E4A1" w14:textId="77777777" w:rsidTr="00503750">
        <w:tc>
          <w:tcPr>
            <w:tcW w:w="2835" w:type="dxa"/>
            <w:vAlign w:val="center"/>
          </w:tcPr>
          <w:p w14:paraId="3F5A2C0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157FA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4090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06E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01B5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0AD0C5" w14:textId="77777777" w:rsidTr="00503750">
        <w:tc>
          <w:tcPr>
            <w:tcW w:w="2835" w:type="dxa"/>
            <w:vAlign w:val="center"/>
          </w:tcPr>
          <w:p w14:paraId="0070C63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171CC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B1E4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9D1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CED6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34F8549" w14:textId="77777777" w:rsidTr="00503750">
        <w:tc>
          <w:tcPr>
            <w:tcW w:w="2835" w:type="dxa"/>
          </w:tcPr>
          <w:p w14:paraId="1CF7E9B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DCDC4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EFDD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1E59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548A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C6AA9F9" w14:textId="77777777" w:rsidTr="00503750">
        <w:tc>
          <w:tcPr>
            <w:tcW w:w="2835" w:type="dxa"/>
          </w:tcPr>
          <w:p w14:paraId="2CB92D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7244A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3888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EC5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2C64C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306212" w14:textId="77777777" w:rsidTr="00503750">
        <w:tc>
          <w:tcPr>
            <w:tcW w:w="2835" w:type="dxa"/>
          </w:tcPr>
          <w:p w14:paraId="33079A8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5C054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8537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A166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E61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2F319E" w14:textId="77777777" w:rsidR="00727BE8" w:rsidRDefault="00727BE8" w:rsidP="00944C3D">
      <w:pPr>
        <w:rPr>
          <w:rFonts w:ascii="Arial" w:hAnsi="Arial"/>
          <w:b/>
        </w:rPr>
      </w:pPr>
    </w:p>
    <w:p w14:paraId="328F5583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1C5594D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FD057A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6BEC1E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F21DC3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10AECC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B2A2EE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09D814A7" w14:textId="77777777" w:rsidTr="00503750">
        <w:trPr>
          <w:trHeight w:val="443"/>
        </w:trPr>
        <w:tc>
          <w:tcPr>
            <w:tcW w:w="2560" w:type="dxa"/>
          </w:tcPr>
          <w:p w14:paraId="1A3B654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3A839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7A316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69C48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493EC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E8DBDF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19CF4C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D675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FF2B4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D06F0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E5784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6164BF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EBD16A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719E1E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6FD06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3FCDD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CB08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1E8EC7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06C65B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9881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56480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B9A6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E22A3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C3F9A0" w14:textId="77777777" w:rsidR="00727BE8" w:rsidRDefault="00727BE8" w:rsidP="00944C3D">
      <w:pPr>
        <w:rPr>
          <w:rFonts w:ascii="Arial" w:hAnsi="Arial"/>
          <w:b/>
        </w:rPr>
      </w:pPr>
    </w:p>
    <w:p w14:paraId="1C4C6703" w14:textId="77777777" w:rsidR="00727BE8" w:rsidRDefault="00727BE8" w:rsidP="00944C3D">
      <w:pPr>
        <w:rPr>
          <w:rFonts w:ascii="Arial" w:hAnsi="Arial"/>
          <w:b/>
        </w:rPr>
      </w:pPr>
    </w:p>
    <w:p w14:paraId="3A18A98B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F2D0FF6" w14:textId="77777777" w:rsidR="00727BE8" w:rsidRDefault="00727BE8" w:rsidP="00944C3D">
      <w:pPr>
        <w:rPr>
          <w:rFonts w:ascii="Arial" w:hAnsi="Arial"/>
          <w:b/>
        </w:rPr>
      </w:pPr>
    </w:p>
    <w:p w14:paraId="5ECA41B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54C440D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0489C5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CA1B32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262D6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B77347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7F804C6" w14:textId="0CF07A5C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0DBC7CA" w14:textId="0092D2B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A8C8280" w14:textId="1BAAB8A2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86D58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7250D3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37858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AE489C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0EFC1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BBAC9C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7DC9FE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5F03AD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5EAB77B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588DC672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3BFCA87D" w14:textId="77777777" w:rsidTr="00503750">
        <w:trPr>
          <w:trHeight w:val="677"/>
        </w:trPr>
        <w:tc>
          <w:tcPr>
            <w:tcW w:w="3358" w:type="dxa"/>
          </w:tcPr>
          <w:p w14:paraId="5202D84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23120D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1C4F52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E8CDD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6D8916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D4F46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4AE9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E8F19C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F2C83A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9C33E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2FCB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FA3DE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2DDD5C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35EA9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9B6E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CFDCD5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24AFC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B78A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3D9E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599254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FBB185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7A16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3E0D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3A2BE2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F388BD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7593F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DA52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66531C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018F2AC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028227F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C6899F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3E85143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2D1A88F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6442A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01FC02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2757AF1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E05DA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1A0227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66A9242C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9E5AAB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AD2739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1DD8E4B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BA892B6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D11243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15A62EA4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26B5DF5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357FDF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1B6523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A7C898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7F8AE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A44B88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9691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B61C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14BF9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8FFC6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75F06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88FB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774C6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C0642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73872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9D3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9FFC1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0BBB67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C537D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0526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9E025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E96C5A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92AC7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3F0B3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CD8B44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264959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1CCB868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7CC365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704DC26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7227F41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A3E37FA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5CB265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7D8B29DA" w14:textId="034A0C3B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5ED19B43" w14:textId="579696B0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18A970D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FF6351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13602AFF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6B5E3879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DB879D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375BD8AE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5994517E" w14:textId="2DAE1FAA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2A073726" w14:textId="2B498BE2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B4AF818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0DEE97E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15477615" w14:textId="34939667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7189B754" w14:textId="65240A94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82B65EC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161C7DD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E13B79B" w14:textId="4AC44F5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357798BD" w14:textId="26BA7848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</w:tbl>
    <w:p w14:paraId="43F1F1B7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3D2D14C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52C21BAE" w14:textId="77777777" w:rsidTr="00503750">
        <w:tc>
          <w:tcPr>
            <w:tcW w:w="3686" w:type="dxa"/>
            <w:vAlign w:val="center"/>
          </w:tcPr>
          <w:p w14:paraId="39B425F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F20D73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9ECF6B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3BAA5E3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ACC17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8607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9CA94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15D8C5C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1EC76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910A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254AF6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AB8A00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827225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05DBB1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6DF973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82DD9A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7DFE2DD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30F2C93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2036B67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3C2DCD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3161FBE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7B5F41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A617E9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942C3E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5A432F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709093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0B222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D3D5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6B300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744481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18E2E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6956C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93712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41E93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41135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42AA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D1C5FC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669972C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BD96C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1C56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B62E876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492E8A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2F31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BB6D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7CD13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B73A08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7DE1F14B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144C3D1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F2C8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FFFD2F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04BB9AC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D1928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1EEE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88680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2D99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C6EB7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D29AA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20B667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0A663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6A6DA0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83F1B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7DDE4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81055B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A085FF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E568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CCD4A4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5B645C5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C9F780D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A6C760" w14:textId="77777777" w:rsidR="00727BE8" w:rsidRDefault="00727BE8" w:rsidP="00944C3D">
      <w:pPr>
        <w:rPr>
          <w:sz w:val="22"/>
          <w:szCs w:val="22"/>
        </w:rPr>
      </w:pPr>
    </w:p>
    <w:p w14:paraId="1B3BA264" w14:textId="77777777" w:rsidR="00727BE8" w:rsidRDefault="00727BE8" w:rsidP="00944C3D">
      <w:pPr>
        <w:rPr>
          <w:sz w:val="22"/>
          <w:szCs w:val="22"/>
        </w:rPr>
      </w:pPr>
    </w:p>
    <w:p w14:paraId="59D19B1C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93877A2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652625B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1943B7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EBA081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1D6301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2D3292B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1004C8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38552B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CC21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22DDA28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832DC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22FF4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B730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7E6B97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BB032F7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19FE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E590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E9968C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96651C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55B9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65178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D58180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E56639A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337F0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419D0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5CF9C5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79F768C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B93D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0F298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FE16F8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8AE902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BDCDF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6474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239525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67F86F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568DF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403B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1782A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FB43D7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03D6771D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2E666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9C39E5D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509F218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B5B69B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5A44E0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1B5343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45566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956C6D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CF391D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672E77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BDF6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7F181C0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656D567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2E9A9D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9BC6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D32D503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AF785D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64D57D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D4E3A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BE33F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222CEBF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1C625C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485DE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475B976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1DBDBD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A8D12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41146B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07300114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FCC47C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7AEA4C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97FCE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7A61B5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A7449A7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7A3A4C1A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8689BE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5F0116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3CB97246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161B3A2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E3491" w14:textId="77777777" w:rsidR="00357B92" w:rsidRDefault="00357B92">
      <w:r>
        <w:separator/>
      </w:r>
    </w:p>
  </w:endnote>
  <w:endnote w:type="continuationSeparator" w:id="0">
    <w:p w14:paraId="587CBF97" w14:textId="77777777" w:rsidR="00357B92" w:rsidRDefault="00357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EB483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5D1FAFA0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54A01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5D4A763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BE308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</w:t>
    </w:r>
    <w:r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29A1938F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13D33" w14:textId="77777777" w:rsidR="00357B92" w:rsidRDefault="00357B92">
      <w:r>
        <w:separator/>
      </w:r>
    </w:p>
  </w:footnote>
  <w:footnote w:type="continuationSeparator" w:id="0">
    <w:p w14:paraId="2A98675E" w14:textId="77777777" w:rsidR="00357B92" w:rsidRDefault="00357B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688171">
    <w:abstractNumId w:val="13"/>
  </w:num>
  <w:num w:numId="2" w16cid:durableId="597249723">
    <w:abstractNumId w:val="17"/>
  </w:num>
  <w:num w:numId="3" w16cid:durableId="543716291">
    <w:abstractNumId w:val="8"/>
  </w:num>
  <w:num w:numId="4" w16cid:durableId="316420955">
    <w:abstractNumId w:val="7"/>
  </w:num>
  <w:num w:numId="5" w16cid:durableId="83299227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804064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71861040">
    <w:abstractNumId w:val="20"/>
  </w:num>
  <w:num w:numId="8" w16cid:durableId="1041325862">
    <w:abstractNumId w:val="10"/>
  </w:num>
  <w:num w:numId="9" w16cid:durableId="2043898220">
    <w:abstractNumId w:val="0"/>
  </w:num>
  <w:num w:numId="10" w16cid:durableId="682391209">
    <w:abstractNumId w:val="19"/>
  </w:num>
  <w:num w:numId="11" w16cid:durableId="2102481582">
    <w:abstractNumId w:val="6"/>
  </w:num>
  <w:num w:numId="12" w16cid:durableId="130633830">
    <w:abstractNumId w:val="9"/>
  </w:num>
  <w:num w:numId="13" w16cid:durableId="522134289">
    <w:abstractNumId w:val="12"/>
  </w:num>
  <w:num w:numId="14" w16cid:durableId="2136873463">
    <w:abstractNumId w:val="15"/>
  </w:num>
  <w:num w:numId="15" w16cid:durableId="725030792">
    <w:abstractNumId w:val="14"/>
  </w:num>
  <w:num w:numId="16" w16cid:durableId="1735622645">
    <w:abstractNumId w:val="2"/>
  </w:num>
  <w:num w:numId="17" w16cid:durableId="3561322">
    <w:abstractNumId w:val="4"/>
  </w:num>
  <w:num w:numId="18" w16cid:durableId="747657871">
    <w:abstractNumId w:val="11"/>
  </w:num>
  <w:num w:numId="19" w16cid:durableId="267082317">
    <w:abstractNumId w:val="5"/>
  </w:num>
  <w:num w:numId="20" w16cid:durableId="1382629135">
    <w:abstractNumId w:val="18"/>
  </w:num>
  <w:num w:numId="21" w16cid:durableId="1370765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4431"/>
    <w:rsid w:val="001664BB"/>
    <w:rsid w:val="00187A66"/>
    <w:rsid w:val="0019621E"/>
    <w:rsid w:val="00197971"/>
    <w:rsid w:val="00197E0F"/>
    <w:rsid w:val="001A1E3F"/>
    <w:rsid w:val="001B51FA"/>
    <w:rsid w:val="001C3F86"/>
    <w:rsid w:val="001D225C"/>
    <w:rsid w:val="001D2AB6"/>
    <w:rsid w:val="001D430F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91963"/>
    <w:rsid w:val="00292243"/>
    <w:rsid w:val="0029467C"/>
    <w:rsid w:val="002B12D5"/>
    <w:rsid w:val="002C13B3"/>
    <w:rsid w:val="002C5CE4"/>
    <w:rsid w:val="002D0906"/>
    <w:rsid w:val="002E4E32"/>
    <w:rsid w:val="002F002B"/>
    <w:rsid w:val="002F1265"/>
    <w:rsid w:val="002F24B7"/>
    <w:rsid w:val="002F733E"/>
    <w:rsid w:val="002F74F8"/>
    <w:rsid w:val="003028FB"/>
    <w:rsid w:val="0030373C"/>
    <w:rsid w:val="00304FD6"/>
    <w:rsid w:val="0031248C"/>
    <w:rsid w:val="00315365"/>
    <w:rsid w:val="00325368"/>
    <w:rsid w:val="003277F2"/>
    <w:rsid w:val="00337128"/>
    <w:rsid w:val="00337BB7"/>
    <w:rsid w:val="00344831"/>
    <w:rsid w:val="00354A2E"/>
    <w:rsid w:val="00357B92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4F29F4"/>
    <w:rsid w:val="004F4903"/>
    <w:rsid w:val="004F4A5E"/>
    <w:rsid w:val="00503750"/>
    <w:rsid w:val="00506C67"/>
    <w:rsid w:val="00511537"/>
    <w:rsid w:val="0053372C"/>
    <w:rsid w:val="00535EFD"/>
    <w:rsid w:val="00556077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4DEF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A7F92"/>
    <w:rsid w:val="007B42AA"/>
    <w:rsid w:val="007B478D"/>
    <w:rsid w:val="007C71E0"/>
    <w:rsid w:val="007E020B"/>
    <w:rsid w:val="007F0FEA"/>
    <w:rsid w:val="007F1872"/>
    <w:rsid w:val="007F63F2"/>
    <w:rsid w:val="00801080"/>
    <w:rsid w:val="008028EF"/>
    <w:rsid w:val="008207F1"/>
    <w:rsid w:val="00820918"/>
    <w:rsid w:val="0083409F"/>
    <w:rsid w:val="00842294"/>
    <w:rsid w:val="0086010C"/>
    <w:rsid w:val="00862D90"/>
    <w:rsid w:val="00863342"/>
    <w:rsid w:val="00871039"/>
    <w:rsid w:val="0087241F"/>
    <w:rsid w:val="00874C86"/>
    <w:rsid w:val="008767E1"/>
    <w:rsid w:val="00881D09"/>
    <w:rsid w:val="00894CCF"/>
    <w:rsid w:val="008A0E11"/>
    <w:rsid w:val="008A6A75"/>
    <w:rsid w:val="008A7BAA"/>
    <w:rsid w:val="008B2D38"/>
    <w:rsid w:val="008B4077"/>
    <w:rsid w:val="008B48E4"/>
    <w:rsid w:val="008C1980"/>
    <w:rsid w:val="008C3EC5"/>
    <w:rsid w:val="008C56AB"/>
    <w:rsid w:val="008D0433"/>
    <w:rsid w:val="008D6310"/>
    <w:rsid w:val="008F5EF1"/>
    <w:rsid w:val="0090277A"/>
    <w:rsid w:val="00917B6D"/>
    <w:rsid w:val="00917C1F"/>
    <w:rsid w:val="00924809"/>
    <w:rsid w:val="009265BB"/>
    <w:rsid w:val="00935402"/>
    <w:rsid w:val="0094468D"/>
    <w:rsid w:val="00944C3D"/>
    <w:rsid w:val="00945721"/>
    <w:rsid w:val="00951CD2"/>
    <w:rsid w:val="00953D85"/>
    <w:rsid w:val="0096055A"/>
    <w:rsid w:val="00973A02"/>
    <w:rsid w:val="009838F5"/>
    <w:rsid w:val="009A278B"/>
    <w:rsid w:val="009B2280"/>
    <w:rsid w:val="009B2521"/>
    <w:rsid w:val="009B4C58"/>
    <w:rsid w:val="009D200B"/>
    <w:rsid w:val="009D30DB"/>
    <w:rsid w:val="009E0EE5"/>
    <w:rsid w:val="009E1BB8"/>
    <w:rsid w:val="009E6601"/>
    <w:rsid w:val="009F0517"/>
    <w:rsid w:val="009F2298"/>
    <w:rsid w:val="009F61B4"/>
    <w:rsid w:val="00A02DF7"/>
    <w:rsid w:val="00A052AA"/>
    <w:rsid w:val="00A0740D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E2196"/>
    <w:rsid w:val="00AE3594"/>
    <w:rsid w:val="00B025F9"/>
    <w:rsid w:val="00B036B5"/>
    <w:rsid w:val="00B1198E"/>
    <w:rsid w:val="00B20E3B"/>
    <w:rsid w:val="00B21506"/>
    <w:rsid w:val="00B21A23"/>
    <w:rsid w:val="00B24C48"/>
    <w:rsid w:val="00B30D51"/>
    <w:rsid w:val="00B34591"/>
    <w:rsid w:val="00B44140"/>
    <w:rsid w:val="00B44D10"/>
    <w:rsid w:val="00B461FE"/>
    <w:rsid w:val="00B5159F"/>
    <w:rsid w:val="00B54AA7"/>
    <w:rsid w:val="00B6597A"/>
    <w:rsid w:val="00B808E2"/>
    <w:rsid w:val="00B82BEA"/>
    <w:rsid w:val="00B85F0B"/>
    <w:rsid w:val="00B9049A"/>
    <w:rsid w:val="00B943F2"/>
    <w:rsid w:val="00BA1E08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47F4D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3E3F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948A8"/>
    <w:rsid w:val="00DA1033"/>
    <w:rsid w:val="00DA1207"/>
    <w:rsid w:val="00DA4018"/>
    <w:rsid w:val="00DB1FF0"/>
    <w:rsid w:val="00DB4A38"/>
    <w:rsid w:val="00DC0931"/>
    <w:rsid w:val="00DC3BAD"/>
    <w:rsid w:val="00DC7516"/>
    <w:rsid w:val="00DE4789"/>
    <w:rsid w:val="00DE4A85"/>
    <w:rsid w:val="00DF7339"/>
    <w:rsid w:val="00E05001"/>
    <w:rsid w:val="00E17884"/>
    <w:rsid w:val="00E22677"/>
    <w:rsid w:val="00E51C26"/>
    <w:rsid w:val="00E56EB4"/>
    <w:rsid w:val="00E61EAC"/>
    <w:rsid w:val="00E62CA8"/>
    <w:rsid w:val="00E81521"/>
    <w:rsid w:val="00E85CCA"/>
    <w:rsid w:val="00E9202B"/>
    <w:rsid w:val="00E97266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F0EBEF"/>
  <w15:docId w15:val="{C8378BED-64F1-4B9F-891F-25E36D84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sz w:val="20"/>
      <w:szCs w:val="20"/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basedOn w:val="Predvolenpsmoodseku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basedOn w:val="Predvolenpsmoodseku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basedOn w:val="Predvolenpsmoodseku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7</TotalTime>
  <Pages>16</Pages>
  <Words>5128</Words>
  <Characters>29233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ERES property 1</cp:lastModifiedBy>
  <cp:revision>2</cp:revision>
  <cp:lastPrinted>2020-02-10T14:26:00Z</cp:lastPrinted>
  <dcterms:created xsi:type="dcterms:W3CDTF">2023-05-19T12:43:00Z</dcterms:created>
  <dcterms:modified xsi:type="dcterms:W3CDTF">2023-05-19T12:43:00Z</dcterms:modified>
</cp:coreProperties>
</file>