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9B2280">
        <w:trPr>
          <w:trHeight w:val="371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783A9756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B2280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197CA6B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B228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197CA6B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B2280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00AC20" w:rsidR="00727BE8" w:rsidRDefault="00862D90" w:rsidP="00944C3D">
                                  <w:r>
                                    <w:t>202</w:t>
                                  </w:r>
                                  <w:r w:rsidR="009B2280">
                                    <w:t>2</w:t>
                                  </w:r>
                                </w:p>
                                <w:p w14:paraId="7F362133" w14:textId="77777777" w:rsidR="009B2280" w:rsidRDefault="009B2280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00AC20" w:rsidR="00727BE8" w:rsidRDefault="00862D90" w:rsidP="00944C3D">
                            <w:r>
                              <w:t>202</w:t>
                            </w:r>
                            <w:r w:rsidR="009B2280">
                              <w:t>2</w:t>
                            </w:r>
                          </w:p>
                          <w:p w14:paraId="7F362133" w14:textId="77777777" w:rsidR="009B2280" w:rsidRDefault="009B2280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61C7EEB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61C7EEB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2EABA2EC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2EABA2EC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C7FAF56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C7FAF56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70EC662B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70EC662B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86513BF" w:rsidR="00727BE8" w:rsidRDefault="009B228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86513BF" w:rsidR="00727BE8" w:rsidRDefault="009B228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535AE3" w:rsidR="00727BE8" w:rsidRPr="00ED0163" w:rsidRDefault="009B2280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5AA49E2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43A139EC" w:rsidR="00727BE8" w:rsidRPr="00391121" w:rsidRDefault="002C307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C3074">
                                    <w:rPr>
                                      <w:rFonts w:ascii="Arial" w:hAnsi="Arial" w:cs="Arial"/>
                                    </w:rPr>
                                    <w:t>36118079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43A139EC" w:rsidR="00727BE8" w:rsidRPr="00391121" w:rsidRDefault="002C307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C3074">
                              <w:rPr>
                                <w:rFonts w:ascii="Arial" w:hAnsi="Arial" w:cs="Arial"/>
                              </w:rPr>
                              <w:t>36118079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142C8EFF" w:rsidR="00727BE8" w:rsidRPr="00ED0163" w:rsidRDefault="002C3074" w:rsidP="00503750">
            <w:pPr>
              <w:rPr>
                <w:rFonts w:ascii="Arial" w:hAnsi="Arial"/>
                <w:lang w:eastAsia="sk-SK"/>
              </w:rPr>
            </w:pPr>
            <w:r w:rsidRPr="002C3074">
              <w:rPr>
                <w:rFonts w:ascii="Arial" w:hAnsi="Arial"/>
                <w:lang w:eastAsia="sk-SK"/>
              </w:rPr>
              <w:t>2021550135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1B37E143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709C78EF" w:rsidR="00862D90" w:rsidRPr="00391121" w:rsidRDefault="002C307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Spoločenstvo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vlastn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. bytov Pod Sokolice 520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709C78EF" w:rsidR="00862D90" w:rsidRPr="00391121" w:rsidRDefault="002C307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 xml:space="preserve">Spoločenstvo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vlastn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. bytov Pod Sokolice 520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7BC8F63A" w:rsidR="00727BE8" w:rsidRPr="00391121" w:rsidRDefault="002C307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Pod Sokolice</w:t>
                                  </w:r>
                                  <w:r w:rsidR="00535EFD"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7BC8F63A" w:rsidR="00727BE8" w:rsidRPr="00391121" w:rsidRDefault="002C307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Pod Sokolice</w:t>
                            </w:r>
                            <w:r w:rsidR="00535EFD"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6BEE50" w14:textId="1329A6B1" w:rsidR="009B2280" w:rsidRDefault="002C3074" w:rsidP="00944C3D">
                                  <w:r>
                                    <w:t>520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06BEE50" w14:textId="1329A6B1" w:rsidR="009B2280" w:rsidRDefault="002C3074" w:rsidP="00944C3D">
                            <w:r>
                              <w:t>520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BB837F2" w:rsidR="00727BE8" w:rsidRPr="00391121" w:rsidRDefault="00535EF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90</w:t>
                                  </w:r>
                                  <w:r w:rsidR="002C3074">
                                    <w:t>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5BB837F2" w:rsidR="00727BE8" w:rsidRPr="00391121" w:rsidRDefault="00535EF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90</w:t>
                            </w:r>
                            <w:r w:rsidR="002C3074">
                              <w:t>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7DF93B04" w:rsidR="00727BE8" w:rsidRPr="00391121" w:rsidRDefault="002C307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7DF93B04" w:rsidR="00727BE8" w:rsidRPr="00391121" w:rsidRDefault="002C307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3C22F008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0911 140 689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3C22F008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0911 140 689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31AA6AA6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31AA6AA6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5EFFE9C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2C3074">
              <w:rPr>
                <w:rFonts w:ascii="Arial" w:hAnsi="Arial"/>
                <w:lang w:eastAsia="sk-SK"/>
              </w:rPr>
              <w:t>2</w:t>
            </w:r>
            <w:r w:rsidR="00535EFD">
              <w:rPr>
                <w:rFonts w:ascii="Arial" w:hAnsi="Arial"/>
                <w:lang w:eastAsia="sk-SK"/>
              </w:rPr>
              <w:t>2</w:t>
            </w:r>
            <w:r w:rsidR="009B2280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2F10ABF5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2C3074" w:rsidRPr="002C3074">
        <w:rPr>
          <w:rFonts w:ascii="Arial" w:hAnsi="Arial" w:cs="Arial"/>
          <w:color w:val="000000"/>
          <w:sz w:val="24"/>
          <w:szCs w:val="24"/>
        </w:rPr>
        <w:t>Pod Sokolice 520, 91101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180C9A67" w:rsidR="00727BE8" w:rsidRPr="008D0433" w:rsidRDefault="002C3074" w:rsidP="00164431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Nórbert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Takáč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38B99377" w:rsidR="00727BE8" w:rsidRPr="008D0433" w:rsidRDefault="002C307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3AB28A7D" w:rsidR="00727BE8" w:rsidRPr="008D0433" w:rsidRDefault="002C307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686C0C5F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2FAFEF51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EAE1B4A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535EFD">
              <w:rPr>
                <w:rFonts w:ascii="Arial" w:hAnsi="Arial" w:cs="Arial"/>
                <w:sz w:val="16"/>
                <w:szCs w:val="16"/>
              </w:rPr>
              <w:t>Allianz – slov. poisťovňa</w:t>
            </w:r>
            <w:r w:rsidR="00D948A8">
              <w:rPr>
                <w:rFonts w:ascii="Arial" w:hAnsi="Arial" w:cs="Arial"/>
                <w:sz w:val="16"/>
                <w:szCs w:val="16"/>
              </w:rPr>
              <w:t xml:space="preserve">, a. s.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11E795A9" w:rsidR="00727BE8" w:rsidRPr="008C56AB" w:rsidRDefault="002C307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133,78</w:t>
            </w:r>
          </w:p>
        </w:tc>
        <w:tc>
          <w:tcPr>
            <w:tcW w:w="1325" w:type="dxa"/>
            <w:vAlign w:val="center"/>
          </w:tcPr>
          <w:p w14:paraId="455CC3B4" w14:textId="1E3090E4" w:rsidR="00727BE8" w:rsidRPr="008C56AB" w:rsidRDefault="004F490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12CCB40C" w14:textId="4EE5E9B8" w:rsidR="00727BE8" w:rsidRPr="008C56AB" w:rsidRDefault="002C307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18,80</w:t>
            </w:r>
          </w:p>
        </w:tc>
        <w:tc>
          <w:tcPr>
            <w:tcW w:w="1978" w:type="dxa"/>
            <w:vAlign w:val="center"/>
          </w:tcPr>
          <w:p w14:paraId="5223FA2A" w14:textId="59DE5628" w:rsidR="00727BE8" w:rsidRPr="008C56AB" w:rsidRDefault="002C307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114,98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0319AF53" w:rsidR="00727BE8" w:rsidRPr="008C56AB" w:rsidRDefault="002C307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17 864,42</w:t>
            </w:r>
          </w:p>
        </w:tc>
        <w:tc>
          <w:tcPr>
            <w:tcW w:w="1325" w:type="dxa"/>
            <w:vAlign w:val="center"/>
          </w:tcPr>
          <w:p w14:paraId="01757B72" w14:textId="1EF67F8A" w:rsidR="00727BE8" w:rsidRPr="008C56AB" w:rsidRDefault="002C307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25 997,46</w:t>
            </w:r>
          </w:p>
        </w:tc>
        <w:tc>
          <w:tcPr>
            <w:tcW w:w="1234" w:type="dxa"/>
            <w:vAlign w:val="center"/>
          </w:tcPr>
          <w:p w14:paraId="130D6BD4" w14:textId="29D52C7A" w:rsidR="00727BE8" w:rsidRPr="008C56AB" w:rsidRDefault="002C307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26139,84</w:t>
            </w:r>
          </w:p>
        </w:tc>
        <w:tc>
          <w:tcPr>
            <w:tcW w:w="1978" w:type="dxa"/>
            <w:vAlign w:val="center"/>
          </w:tcPr>
          <w:p w14:paraId="04EE6C54" w14:textId="0DDCF267" w:rsidR="00727BE8" w:rsidRPr="008C56AB" w:rsidRDefault="002C307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17722,04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255BC378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325" w:type="dxa"/>
            <w:vAlign w:val="center"/>
          </w:tcPr>
          <w:p w14:paraId="45A5E32E" w14:textId="699EE4F9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08093853" w14:textId="291112CB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6CBA39B9" w:rsidR="00727BE8" w:rsidRPr="008C56AB" w:rsidRDefault="002C307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17 998,20</w:t>
            </w:r>
          </w:p>
        </w:tc>
        <w:tc>
          <w:tcPr>
            <w:tcW w:w="1325" w:type="dxa"/>
            <w:vAlign w:val="center"/>
          </w:tcPr>
          <w:p w14:paraId="3AD3C014" w14:textId="0A8C521E" w:rsidR="00727BE8" w:rsidRPr="008C56AB" w:rsidRDefault="002C307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25 997,46</w:t>
            </w:r>
          </w:p>
        </w:tc>
        <w:tc>
          <w:tcPr>
            <w:tcW w:w="1234" w:type="dxa"/>
            <w:vAlign w:val="center"/>
          </w:tcPr>
          <w:p w14:paraId="687C98BA" w14:textId="703140FC" w:rsidR="00727BE8" w:rsidRPr="008C56AB" w:rsidRDefault="003B72E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26 158,64</w:t>
            </w:r>
          </w:p>
        </w:tc>
        <w:tc>
          <w:tcPr>
            <w:tcW w:w="1978" w:type="dxa"/>
            <w:vAlign w:val="center"/>
          </w:tcPr>
          <w:p w14:paraId="0EFC1321" w14:textId="2CC41533" w:rsidR="00727BE8" w:rsidRPr="008C56AB" w:rsidRDefault="003B72E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17 837,02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387B908F" w:rsidR="00727BE8" w:rsidRPr="008C56AB" w:rsidRDefault="003B72E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43 405,49</w:t>
            </w:r>
          </w:p>
        </w:tc>
        <w:tc>
          <w:tcPr>
            <w:tcW w:w="2883" w:type="dxa"/>
            <w:vAlign w:val="center"/>
          </w:tcPr>
          <w:p w14:paraId="2A652F80" w14:textId="570827F6" w:rsidR="00727BE8" w:rsidRPr="008C56AB" w:rsidRDefault="003B72E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46 971,55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B4C7E3B" w:rsidR="00727BE8" w:rsidRPr="008C56AB" w:rsidRDefault="003B72EB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43 405,49</w:t>
            </w:r>
          </w:p>
        </w:tc>
        <w:tc>
          <w:tcPr>
            <w:tcW w:w="2883" w:type="dxa"/>
            <w:vAlign w:val="center"/>
          </w:tcPr>
          <w:p w14:paraId="1AEDC663" w14:textId="66B1B699" w:rsidR="00727BE8" w:rsidRPr="008C56AB" w:rsidRDefault="003B72EB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46 971,55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221E8407" w:rsidR="00727BE8" w:rsidRPr="008C56AB" w:rsidRDefault="006D2B8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10 612,79</w:t>
            </w:r>
          </w:p>
        </w:tc>
        <w:tc>
          <w:tcPr>
            <w:tcW w:w="1195" w:type="dxa"/>
            <w:vAlign w:val="center"/>
          </w:tcPr>
          <w:p w14:paraId="592E69A0" w14:textId="547A76DB" w:rsidR="00727BE8" w:rsidRPr="008C56AB" w:rsidRDefault="006D2B8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5 870,52</w:t>
            </w:r>
          </w:p>
        </w:tc>
        <w:tc>
          <w:tcPr>
            <w:tcW w:w="1195" w:type="dxa"/>
            <w:vAlign w:val="center"/>
          </w:tcPr>
          <w:p w14:paraId="64970BD8" w14:textId="41B7970F" w:rsidR="00727BE8" w:rsidRPr="008C56AB" w:rsidRDefault="006D2B8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2 731,93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6E92538" w:rsidR="00727BE8" w:rsidRPr="008C56AB" w:rsidRDefault="006D2B8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13 751,38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6D2B8B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6D2B8B" w:rsidRPr="00050529" w:rsidRDefault="006D2B8B" w:rsidP="006D2B8B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4E3004E7" w:rsidR="006D2B8B" w:rsidRPr="008C56AB" w:rsidRDefault="006D2B8B" w:rsidP="006D2B8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10 612,79</w:t>
            </w:r>
          </w:p>
        </w:tc>
        <w:tc>
          <w:tcPr>
            <w:tcW w:w="1195" w:type="dxa"/>
            <w:vAlign w:val="center"/>
          </w:tcPr>
          <w:p w14:paraId="042709A5" w14:textId="4FB92454" w:rsidR="006D2B8B" w:rsidRPr="008C56AB" w:rsidRDefault="006D2B8B" w:rsidP="006D2B8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5 870,52</w:t>
            </w:r>
          </w:p>
        </w:tc>
        <w:tc>
          <w:tcPr>
            <w:tcW w:w="1195" w:type="dxa"/>
            <w:vAlign w:val="center"/>
          </w:tcPr>
          <w:p w14:paraId="68A9AC1F" w14:textId="20350947" w:rsidR="006D2B8B" w:rsidRPr="008C56AB" w:rsidRDefault="006D2B8B" w:rsidP="006D2B8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2 731,93</w:t>
            </w:r>
          </w:p>
        </w:tc>
        <w:tc>
          <w:tcPr>
            <w:tcW w:w="1164" w:type="dxa"/>
            <w:vAlign w:val="center"/>
          </w:tcPr>
          <w:p w14:paraId="503D0F68" w14:textId="77777777" w:rsidR="006D2B8B" w:rsidRPr="008C56AB" w:rsidRDefault="006D2B8B" w:rsidP="006D2B8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39557F2D" w:rsidR="006D2B8B" w:rsidRPr="008C56AB" w:rsidRDefault="006D2B8B" w:rsidP="006D2B8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13 751,38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07678A23" w:rsidR="00727BE8" w:rsidRPr="008C56AB" w:rsidRDefault="006D2B8B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1186,56</w:t>
            </w:r>
          </w:p>
        </w:tc>
        <w:tc>
          <w:tcPr>
            <w:tcW w:w="1769" w:type="dxa"/>
            <w:vAlign w:val="center"/>
          </w:tcPr>
          <w:p w14:paraId="63F578A6" w14:textId="69ED9815" w:rsidR="00727BE8" w:rsidRPr="008C56AB" w:rsidRDefault="006D2B8B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16,23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561C82EA" w:rsidR="00727BE8" w:rsidRPr="008C56AB" w:rsidRDefault="006D2B8B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1202,79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22B53C2B" w:rsidR="00727BE8" w:rsidRPr="008C56AB" w:rsidRDefault="00441AA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18 216,12</w:t>
            </w:r>
          </w:p>
        </w:tc>
        <w:tc>
          <w:tcPr>
            <w:tcW w:w="2835" w:type="dxa"/>
            <w:vAlign w:val="center"/>
          </w:tcPr>
          <w:p w14:paraId="3FB70F96" w14:textId="4395FE9B" w:rsidR="00727BE8" w:rsidRPr="008C56AB" w:rsidRDefault="00441AA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18 372,20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45E0FF9D" w:rsidR="00727BE8" w:rsidRPr="008C56AB" w:rsidRDefault="00441AA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18 216,12</w:t>
            </w:r>
          </w:p>
        </w:tc>
        <w:tc>
          <w:tcPr>
            <w:tcW w:w="2835" w:type="dxa"/>
            <w:vAlign w:val="center"/>
          </w:tcPr>
          <w:p w14:paraId="4B770D9B" w14:textId="586D5772" w:rsidR="00727BE8" w:rsidRPr="008C56AB" w:rsidRDefault="00441AA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18 372,20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19AFED1E" w:rsidR="00727BE8" w:rsidRPr="008C56AB" w:rsidRDefault="00441AA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18 216,12</w:t>
            </w:r>
          </w:p>
        </w:tc>
        <w:tc>
          <w:tcPr>
            <w:tcW w:w="2835" w:type="dxa"/>
            <w:vAlign w:val="center"/>
          </w:tcPr>
          <w:p w14:paraId="0614EA5E" w14:textId="7A7E4380" w:rsidR="00727BE8" w:rsidRPr="008C56AB" w:rsidRDefault="00441AA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18 372,20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3E11F183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16AF8EB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525744A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316F40EA" w:rsidR="00727BE8" w:rsidRPr="00E05001" w:rsidRDefault="00441AA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42 202,70</w:t>
            </w:r>
          </w:p>
        </w:tc>
        <w:tc>
          <w:tcPr>
            <w:tcW w:w="1843" w:type="dxa"/>
            <w:vAlign w:val="center"/>
          </w:tcPr>
          <w:p w14:paraId="2D6D5885" w14:textId="636B9395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sz w:val="16"/>
                <w:szCs w:val="16"/>
              </w:rPr>
              <w:t>.00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0482D5E9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0E884E02" w14:textId="2EC931E5" w:rsidR="00727BE8" w:rsidRPr="00E05001" w:rsidRDefault="00441AA7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42 202,70</w:t>
            </w:r>
          </w:p>
        </w:tc>
        <w:tc>
          <w:tcPr>
            <w:tcW w:w="1843" w:type="dxa"/>
            <w:vAlign w:val="center"/>
          </w:tcPr>
          <w:p w14:paraId="1E2563C4" w14:textId="30D381F2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b/>
                <w:sz w:val="16"/>
                <w:szCs w:val="16"/>
              </w:rPr>
              <w:t>.00</w:t>
            </w: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B4762" w14:textId="77777777" w:rsidR="00A506C6" w:rsidRDefault="00A506C6">
      <w:r>
        <w:separator/>
      </w:r>
    </w:p>
  </w:endnote>
  <w:endnote w:type="continuationSeparator" w:id="0">
    <w:p w14:paraId="22726E68" w14:textId="77777777" w:rsidR="00A506C6" w:rsidRDefault="00A506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227D3" w14:textId="77777777" w:rsidR="00A506C6" w:rsidRDefault="00A506C6">
      <w:r>
        <w:separator/>
      </w:r>
    </w:p>
  </w:footnote>
  <w:footnote w:type="continuationSeparator" w:id="0">
    <w:p w14:paraId="74BC9FAB" w14:textId="77777777" w:rsidR="00A506C6" w:rsidRDefault="00A506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88171">
    <w:abstractNumId w:val="13"/>
  </w:num>
  <w:num w:numId="2" w16cid:durableId="597249723">
    <w:abstractNumId w:val="17"/>
  </w:num>
  <w:num w:numId="3" w16cid:durableId="543716291">
    <w:abstractNumId w:val="8"/>
  </w:num>
  <w:num w:numId="4" w16cid:durableId="316420955">
    <w:abstractNumId w:val="7"/>
  </w:num>
  <w:num w:numId="5" w16cid:durableId="8329922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80406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71861040">
    <w:abstractNumId w:val="20"/>
  </w:num>
  <w:num w:numId="8" w16cid:durableId="1041325862">
    <w:abstractNumId w:val="10"/>
  </w:num>
  <w:num w:numId="9" w16cid:durableId="2043898220">
    <w:abstractNumId w:val="0"/>
  </w:num>
  <w:num w:numId="10" w16cid:durableId="682391209">
    <w:abstractNumId w:val="19"/>
  </w:num>
  <w:num w:numId="11" w16cid:durableId="2102481582">
    <w:abstractNumId w:val="6"/>
  </w:num>
  <w:num w:numId="12" w16cid:durableId="130633830">
    <w:abstractNumId w:val="9"/>
  </w:num>
  <w:num w:numId="13" w16cid:durableId="522134289">
    <w:abstractNumId w:val="12"/>
  </w:num>
  <w:num w:numId="14" w16cid:durableId="2136873463">
    <w:abstractNumId w:val="15"/>
  </w:num>
  <w:num w:numId="15" w16cid:durableId="725030792">
    <w:abstractNumId w:val="14"/>
  </w:num>
  <w:num w:numId="16" w16cid:durableId="1735622645">
    <w:abstractNumId w:val="2"/>
  </w:num>
  <w:num w:numId="17" w16cid:durableId="3561322">
    <w:abstractNumId w:val="4"/>
  </w:num>
  <w:num w:numId="18" w16cid:durableId="747657871">
    <w:abstractNumId w:val="11"/>
  </w:num>
  <w:num w:numId="19" w16cid:durableId="267082317">
    <w:abstractNumId w:val="5"/>
  </w:num>
  <w:num w:numId="20" w16cid:durableId="1382629135">
    <w:abstractNumId w:val="18"/>
  </w:num>
  <w:num w:numId="21" w16cid:durableId="1370765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3074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04FD6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72EB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1AA7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903"/>
    <w:rsid w:val="004F4A5E"/>
    <w:rsid w:val="00503750"/>
    <w:rsid w:val="00506C67"/>
    <w:rsid w:val="00511537"/>
    <w:rsid w:val="0053372C"/>
    <w:rsid w:val="00535EFD"/>
    <w:rsid w:val="00556077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2B8B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028EF"/>
    <w:rsid w:val="008207F1"/>
    <w:rsid w:val="00820918"/>
    <w:rsid w:val="0083409F"/>
    <w:rsid w:val="00842294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45721"/>
    <w:rsid w:val="00951CD2"/>
    <w:rsid w:val="0096055A"/>
    <w:rsid w:val="00973A02"/>
    <w:rsid w:val="009838F5"/>
    <w:rsid w:val="009A278B"/>
    <w:rsid w:val="009B2280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06C6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1E08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48A8"/>
    <w:rsid w:val="00DA1033"/>
    <w:rsid w:val="00DA1207"/>
    <w:rsid w:val="00DA4018"/>
    <w:rsid w:val="00DB1FF0"/>
    <w:rsid w:val="00DB4A38"/>
    <w:rsid w:val="00DC0931"/>
    <w:rsid w:val="00DC3BAD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5135</Words>
  <Characters>29271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2023-05-22T12:03:00Z</dcterms:created>
  <dcterms:modified xsi:type="dcterms:W3CDTF">2023-05-22T12:03:00Z</dcterms:modified>
</cp:coreProperties>
</file>