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6"/>
        <w:gridCol w:w="354"/>
        <w:gridCol w:w="276"/>
        <w:gridCol w:w="257"/>
        <w:gridCol w:w="276"/>
        <w:gridCol w:w="276"/>
        <w:gridCol w:w="276"/>
        <w:gridCol w:w="276"/>
        <w:gridCol w:w="275"/>
        <w:gridCol w:w="356"/>
        <w:gridCol w:w="275"/>
        <w:gridCol w:w="1217"/>
        <w:gridCol w:w="275"/>
        <w:gridCol w:w="275"/>
        <w:gridCol w:w="275"/>
        <w:gridCol w:w="275"/>
        <w:gridCol w:w="275"/>
        <w:gridCol w:w="275"/>
        <w:gridCol w:w="275"/>
        <w:gridCol w:w="275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63"/>
        <w:gridCol w:w="377"/>
        <w:gridCol w:w="146"/>
        <w:gridCol w:w="146"/>
      </w:tblGrid>
      <w:tr w:rsidR="00B82BEA" w:rsidRPr="00ED0163" w14:paraId="30CCA3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D229D5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9B2280">
        <w:trPr>
          <w:trHeight w:val="371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783A9756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B2280">
              <w:t>31.12.2022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64BF66A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0C21587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1AADEC9F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727BE8" w:rsidRPr="001644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457B4D6" w14:textId="77777777" w:rsidR="00727BE8" w:rsidRDefault="00704DEF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7053C40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197CA6B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9B228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2C1CD41" w14:textId="197CA6B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9B2280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1200AC20" w:rsidR="00727BE8" w:rsidRDefault="00862D90" w:rsidP="00944C3D">
                                  <w:r>
                                    <w:t>202</w:t>
                                  </w:r>
                                  <w:r w:rsidR="009B2280">
                                    <w:t>2</w:t>
                                  </w:r>
                                </w:p>
                                <w:p w14:paraId="7F362133" w14:textId="77777777" w:rsidR="009B2280" w:rsidRDefault="009B2280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1200AC20" w:rsidR="00727BE8" w:rsidRDefault="00862D90" w:rsidP="00944C3D">
                            <w:r>
                              <w:t>202</w:t>
                            </w:r>
                            <w:r w:rsidR="009B2280">
                              <w:t>2</w:t>
                            </w:r>
                          </w:p>
                          <w:p w14:paraId="7F362133" w14:textId="77777777" w:rsidR="009B2280" w:rsidRDefault="009B2280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261C7EEB" w:rsidR="00727BE8" w:rsidRDefault="009B2280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261C7EEB" w:rsidR="00727BE8" w:rsidRDefault="009B2280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2EABA2EC" w:rsidR="00727BE8" w:rsidRDefault="009B2280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2EABA2EC" w:rsidR="00727BE8" w:rsidRDefault="009B2280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C7FAF56" w:rsidR="00727BE8" w:rsidRDefault="009B2280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C7FAF56" w:rsidR="00727BE8" w:rsidRDefault="009B2280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42DDAA8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70EC662B" w:rsidR="00727BE8" w:rsidRDefault="009B2280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70EC662B" w:rsidR="00727BE8" w:rsidRDefault="009B2280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286513BF" w:rsidR="00727BE8" w:rsidRDefault="009B2280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286513BF" w:rsidR="00727BE8" w:rsidRDefault="009B2280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535AE3" w:rsidR="00727BE8" w:rsidRPr="00ED0163" w:rsidRDefault="009B2280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5AA49E22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43A139EC" w:rsidR="00727BE8" w:rsidRPr="00391121" w:rsidRDefault="002C307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2C3074">
                                    <w:rPr>
                                      <w:rFonts w:ascii="Arial" w:hAnsi="Arial" w:cs="Arial"/>
                                    </w:rPr>
                                    <w:t>36118079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7273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43A139EC" w:rsidR="00727BE8" w:rsidRPr="00391121" w:rsidRDefault="002C307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C3074">
                              <w:rPr>
                                <w:rFonts w:ascii="Arial" w:hAnsi="Arial" w:cs="Arial"/>
                              </w:rPr>
                              <w:t>36118079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142C8EFF" w:rsidR="00727BE8" w:rsidRPr="00ED0163" w:rsidRDefault="002C3074" w:rsidP="00503750">
            <w:pPr>
              <w:rPr>
                <w:rFonts w:ascii="Arial" w:hAnsi="Arial"/>
                <w:lang w:eastAsia="sk-SK"/>
              </w:rPr>
            </w:pPr>
            <w:r w:rsidRPr="002C3074">
              <w:rPr>
                <w:rFonts w:ascii="Arial" w:hAnsi="Arial"/>
                <w:lang w:eastAsia="sk-SK"/>
              </w:rPr>
              <w:t>2021550135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1B37E143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709C78EF" w:rsidR="00862D90" w:rsidRPr="00391121" w:rsidRDefault="002C307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7"/>
                                      <w:szCs w:val="17"/>
                                    </w:rPr>
                                    <w:t xml:space="preserve">Spoločenstvo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7"/>
                                      <w:szCs w:val="17"/>
                                    </w:rPr>
                                    <w:t>vlastn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7"/>
                                      <w:szCs w:val="17"/>
                                    </w:rPr>
                                    <w:t>. bytov Pod Sokolice 520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709C78EF" w:rsidR="00862D90" w:rsidRPr="00391121" w:rsidRDefault="002C307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7"/>
                                <w:szCs w:val="17"/>
                              </w:rPr>
                              <w:t xml:space="preserve">Spoločenstvo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7"/>
                                <w:szCs w:val="17"/>
                              </w:rPr>
                              <w:t>vlastn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7"/>
                                <w:szCs w:val="17"/>
                              </w:rPr>
                              <w:t>. bytov Pod Sokolice 520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7BC8F63A" w:rsidR="00727BE8" w:rsidRPr="00391121" w:rsidRDefault="002C307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7"/>
                                      <w:szCs w:val="17"/>
                                    </w:rPr>
                                    <w:t>Pod Sokolice</w:t>
                                  </w:r>
                                  <w:r w:rsidR="00535EFD">
                                    <w:rPr>
                                      <w:rFonts w:ascii="Arial" w:hAnsi="Arial" w:cs="Arial"/>
                                      <w:color w:val="000000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7BC8F63A" w:rsidR="00727BE8" w:rsidRPr="00391121" w:rsidRDefault="002C307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7"/>
                                <w:szCs w:val="17"/>
                              </w:rPr>
                              <w:t>Pod Sokolice</w:t>
                            </w:r>
                            <w:r w:rsidR="00535EFD">
                              <w:rPr>
                                <w:rFonts w:ascii="Arial" w:hAnsi="Arial" w:cs="Arial"/>
                                <w:color w:val="000000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6BEE50" w14:textId="1329A6B1" w:rsidR="009B2280" w:rsidRDefault="002C3074" w:rsidP="00944C3D">
                                  <w:r>
                                    <w:t>520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306BEE50" w14:textId="1329A6B1" w:rsidR="009B2280" w:rsidRDefault="002C3074" w:rsidP="00944C3D">
                            <w:r>
                              <w:t>520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1DEB4B50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6F55C8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5BB837F2" w:rsidR="00727BE8" w:rsidRPr="00391121" w:rsidRDefault="00535EF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90</w:t>
                                  </w:r>
                                  <w:r w:rsidR="002C3074">
                                    <w:t>101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1225778" w14:textId="5BB837F2" w:rsidR="00727BE8" w:rsidRPr="00391121" w:rsidRDefault="00535EF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90</w:t>
                            </w:r>
                            <w:r w:rsidR="002C3074">
                              <w:t>101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6050300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7DF93B04" w:rsidR="00727BE8" w:rsidRPr="00391121" w:rsidRDefault="002C307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AA2833D" w14:textId="7DF93B04" w:rsidR="00727BE8" w:rsidRPr="00391121" w:rsidRDefault="002C307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3C22F008" w:rsidR="00727BE8" w:rsidRPr="00391121" w:rsidRDefault="009B22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0911 140 689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3C22F008" w:rsidR="00727BE8" w:rsidRPr="00391121" w:rsidRDefault="009B22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0911 140 689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31AA6AA6" w:rsidR="00727BE8" w:rsidRPr="00391121" w:rsidRDefault="009B22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miroslava.obstova@eresproperty.sk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31AA6AA6" w:rsidR="00727BE8" w:rsidRPr="00391121" w:rsidRDefault="009B22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miroslava.obstova@eresproperty.sk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5EFFE9C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2C3074">
              <w:rPr>
                <w:rFonts w:ascii="Arial" w:hAnsi="Arial"/>
                <w:lang w:eastAsia="sk-SK"/>
              </w:rPr>
              <w:t>2</w:t>
            </w:r>
            <w:r w:rsidR="00535EFD">
              <w:rPr>
                <w:rFonts w:ascii="Arial" w:hAnsi="Arial"/>
                <w:lang w:eastAsia="sk-SK"/>
              </w:rPr>
              <w:t>2</w:t>
            </w:r>
            <w:r w:rsidR="009B2280">
              <w:rPr>
                <w:rFonts w:ascii="Arial" w:hAnsi="Arial"/>
                <w:lang w:eastAsia="sk-SK"/>
              </w:rPr>
              <w:t>.05.2023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2F10ABF5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2C3074" w:rsidRPr="002C3074">
        <w:rPr>
          <w:rFonts w:ascii="Arial" w:hAnsi="Arial" w:cs="Arial"/>
          <w:color w:val="000000"/>
          <w:sz w:val="24"/>
          <w:szCs w:val="24"/>
        </w:rPr>
        <w:t>Pod Sokolice 520, 91101 Trenčín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180C9A67" w:rsidR="00727BE8" w:rsidRPr="008D0433" w:rsidRDefault="002C3074" w:rsidP="0016443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Nórbert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Takáč</w:t>
            </w:r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38B99377" w:rsidR="00727BE8" w:rsidRPr="008D0433" w:rsidRDefault="002C307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B94F45B" w14:textId="3AB28A7D" w:rsidR="00727BE8" w:rsidRPr="008D0433" w:rsidRDefault="002C307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686C0C5F" w:rsidR="00727BE8" w:rsidRPr="008D0433" w:rsidRDefault="009B228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2FAFEF51" w:rsidR="00727BE8" w:rsidRPr="008D0433" w:rsidRDefault="009B228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3EAE1B4A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Poistná zmluva </w:t>
            </w:r>
            <w:r w:rsidR="00535EFD">
              <w:rPr>
                <w:rFonts w:ascii="Arial" w:hAnsi="Arial" w:cs="Arial"/>
                <w:sz w:val="16"/>
                <w:szCs w:val="16"/>
              </w:rPr>
              <w:t>Allianz – slov. poisťovňa</w:t>
            </w:r>
            <w:r w:rsidR="00D948A8">
              <w:rPr>
                <w:rFonts w:ascii="Arial" w:hAnsi="Arial" w:cs="Arial"/>
                <w:sz w:val="16"/>
                <w:szCs w:val="16"/>
              </w:rPr>
              <w:t xml:space="preserve">, a. s. 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11E795A9" w:rsidR="00727BE8" w:rsidRPr="008C56AB" w:rsidRDefault="002C307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133,78</w:t>
            </w:r>
          </w:p>
        </w:tc>
        <w:tc>
          <w:tcPr>
            <w:tcW w:w="1325" w:type="dxa"/>
            <w:vAlign w:val="center"/>
          </w:tcPr>
          <w:p w14:paraId="455CC3B4" w14:textId="1E3090E4" w:rsidR="00727BE8" w:rsidRPr="008C56AB" w:rsidRDefault="004F4903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12CCB40C" w14:textId="4EE5E9B8" w:rsidR="00727BE8" w:rsidRPr="008C56AB" w:rsidRDefault="002C307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18,80</w:t>
            </w:r>
          </w:p>
        </w:tc>
        <w:tc>
          <w:tcPr>
            <w:tcW w:w="1978" w:type="dxa"/>
            <w:vAlign w:val="center"/>
          </w:tcPr>
          <w:p w14:paraId="5223FA2A" w14:textId="59DE5628" w:rsidR="00727BE8" w:rsidRPr="008C56AB" w:rsidRDefault="002C307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114,98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0319AF53" w:rsidR="00727BE8" w:rsidRPr="008C56AB" w:rsidRDefault="002C307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17 864,42</w:t>
            </w:r>
          </w:p>
        </w:tc>
        <w:tc>
          <w:tcPr>
            <w:tcW w:w="1325" w:type="dxa"/>
            <w:vAlign w:val="center"/>
          </w:tcPr>
          <w:p w14:paraId="01757B72" w14:textId="1EF67F8A" w:rsidR="00727BE8" w:rsidRPr="008C56AB" w:rsidRDefault="002C307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25 997,46</w:t>
            </w:r>
          </w:p>
        </w:tc>
        <w:tc>
          <w:tcPr>
            <w:tcW w:w="1234" w:type="dxa"/>
            <w:vAlign w:val="center"/>
          </w:tcPr>
          <w:p w14:paraId="130D6BD4" w14:textId="29D52C7A" w:rsidR="00727BE8" w:rsidRPr="008C56AB" w:rsidRDefault="002C307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26139,84</w:t>
            </w:r>
          </w:p>
        </w:tc>
        <w:tc>
          <w:tcPr>
            <w:tcW w:w="1978" w:type="dxa"/>
            <w:vAlign w:val="center"/>
          </w:tcPr>
          <w:p w14:paraId="04EE6C54" w14:textId="0DDCF267" w:rsidR="00727BE8" w:rsidRPr="008C56AB" w:rsidRDefault="002C307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17722,04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255BC378" w:rsidR="00727BE8" w:rsidRPr="008C56AB" w:rsidRDefault="00304FD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325" w:type="dxa"/>
            <w:vAlign w:val="center"/>
          </w:tcPr>
          <w:p w14:paraId="45A5E32E" w14:textId="699EE4F9" w:rsidR="00727BE8" w:rsidRPr="008C56AB" w:rsidRDefault="00304FD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234" w:type="dxa"/>
            <w:vAlign w:val="center"/>
          </w:tcPr>
          <w:p w14:paraId="08093853" w14:textId="291112CB" w:rsidR="00727BE8" w:rsidRPr="008C56AB" w:rsidRDefault="00304FD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6CBA39B9" w:rsidR="00727BE8" w:rsidRPr="008C56AB" w:rsidRDefault="002C3074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17 998,20</w:t>
            </w:r>
          </w:p>
        </w:tc>
        <w:tc>
          <w:tcPr>
            <w:tcW w:w="1325" w:type="dxa"/>
            <w:vAlign w:val="center"/>
          </w:tcPr>
          <w:p w14:paraId="3AD3C014" w14:textId="0A8C521E" w:rsidR="00727BE8" w:rsidRPr="008C56AB" w:rsidRDefault="002C3074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25 997,46</w:t>
            </w:r>
          </w:p>
        </w:tc>
        <w:tc>
          <w:tcPr>
            <w:tcW w:w="1234" w:type="dxa"/>
            <w:vAlign w:val="center"/>
          </w:tcPr>
          <w:p w14:paraId="687C98BA" w14:textId="703140FC" w:rsidR="00727BE8" w:rsidRPr="008C56AB" w:rsidRDefault="003B72EB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26 158,64</w:t>
            </w:r>
          </w:p>
        </w:tc>
        <w:tc>
          <w:tcPr>
            <w:tcW w:w="1978" w:type="dxa"/>
            <w:vAlign w:val="center"/>
          </w:tcPr>
          <w:p w14:paraId="0EFC1321" w14:textId="2CC41533" w:rsidR="00727BE8" w:rsidRPr="008C56AB" w:rsidRDefault="003B72EB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17 837,02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387B908F" w:rsidR="00727BE8" w:rsidRPr="008C56AB" w:rsidRDefault="003B72EB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43 405,49</w:t>
            </w:r>
          </w:p>
        </w:tc>
        <w:tc>
          <w:tcPr>
            <w:tcW w:w="2883" w:type="dxa"/>
            <w:vAlign w:val="center"/>
          </w:tcPr>
          <w:p w14:paraId="2A652F80" w14:textId="570827F6" w:rsidR="00727BE8" w:rsidRPr="008C56AB" w:rsidRDefault="003B72EB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46 971,55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5B4C7E3B" w:rsidR="00727BE8" w:rsidRPr="008C56AB" w:rsidRDefault="003B72EB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43 405,49</w:t>
            </w:r>
          </w:p>
        </w:tc>
        <w:tc>
          <w:tcPr>
            <w:tcW w:w="2883" w:type="dxa"/>
            <w:vAlign w:val="center"/>
          </w:tcPr>
          <w:p w14:paraId="1AEDC663" w14:textId="66B1B699" w:rsidR="00727BE8" w:rsidRPr="008C56AB" w:rsidRDefault="003B72EB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46 971,55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221E8407" w:rsidR="00727BE8" w:rsidRPr="008C56AB" w:rsidRDefault="006D2B8B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10 612,79</w:t>
            </w:r>
          </w:p>
        </w:tc>
        <w:tc>
          <w:tcPr>
            <w:tcW w:w="1195" w:type="dxa"/>
            <w:vAlign w:val="center"/>
          </w:tcPr>
          <w:p w14:paraId="592E69A0" w14:textId="547A76DB" w:rsidR="00727BE8" w:rsidRPr="008C56AB" w:rsidRDefault="006D2B8B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5 870,52</w:t>
            </w:r>
          </w:p>
        </w:tc>
        <w:tc>
          <w:tcPr>
            <w:tcW w:w="1195" w:type="dxa"/>
            <w:vAlign w:val="center"/>
          </w:tcPr>
          <w:p w14:paraId="64970BD8" w14:textId="41B7970F" w:rsidR="00727BE8" w:rsidRPr="008C56AB" w:rsidRDefault="006D2B8B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2 731,93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66E92538" w:rsidR="00727BE8" w:rsidRPr="008C56AB" w:rsidRDefault="006D2B8B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13 751,38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6D2B8B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6D2B8B" w:rsidRPr="00050529" w:rsidRDefault="006D2B8B" w:rsidP="006D2B8B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4E3004E7" w:rsidR="006D2B8B" w:rsidRPr="008C56AB" w:rsidRDefault="006D2B8B" w:rsidP="006D2B8B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10 612,79</w:t>
            </w:r>
          </w:p>
        </w:tc>
        <w:tc>
          <w:tcPr>
            <w:tcW w:w="1195" w:type="dxa"/>
            <w:vAlign w:val="center"/>
          </w:tcPr>
          <w:p w14:paraId="042709A5" w14:textId="4FB92454" w:rsidR="006D2B8B" w:rsidRPr="008C56AB" w:rsidRDefault="006D2B8B" w:rsidP="006D2B8B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5 870,52</w:t>
            </w:r>
          </w:p>
        </w:tc>
        <w:tc>
          <w:tcPr>
            <w:tcW w:w="1195" w:type="dxa"/>
            <w:vAlign w:val="center"/>
          </w:tcPr>
          <w:p w14:paraId="68A9AC1F" w14:textId="20350947" w:rsidR="006D2B8B" w:rsidRPr="008C56AB" w:rsidRDefault="006D2B8B" w:rsidP="006D2B8B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2 731,93</w:t>
            </w:r>
          </w:p>
        </w:tc>
        <w:tc>
          <w:tcPr>
            <w:tcW w:w="1164" w:type="dxa"/>
            <w:vAlign w:val="center"/>
          </w:tcPr>
          <w:p w14:paraId="503D0F68" w14:textId="77777777" w:rsidR="006D2B8B" w:rsidRPr="008C56AB" w:rsidRDefault="006D2B8B" w:rsidP="006D2B8B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39557F2D" w:rsidR="006D2B8B" w:rsidRPr="008C56AB" w:rsidRDefault="006D2B8B" w:rsidP="006D2B8B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13 751,38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07678A23" w:rsidR="00727BE8" w:rsidRPr="008C56AB" w:rsidRDefault="006D2B8B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1186,56</w:t>
            </w:r>
          </w:p>
        </w:tc>
        <w:tc>
          <w:tcPr>
            <w:tcW w:w="1769" w:type="dxa"/>
            <w:vAlign w:val="center"/>
          </w:tcPr>
          <w:p w14:paraId="63F578A6" w14:textId="69ED9815" w:rsidR="00727BE8" w:rsidRPr="008C56AB" w:rsidRDefault="006D2B8B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16,23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561C82EA" w:rsidR="00727BE8" w:rsidRPr="008C56AB" w:rsidRDefault="006D2B8B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1202,79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22B53C2B" w:rsidR="00727BE8" w:rsidRPr="008C56AB" w:rsidRDefault="00441AA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18 216,12</w:t>
            </w:r>
          </w:p>
        </w:tc>
        <w:tc>
          <w:tcPr>
            <w:tcW w:w="2835" w:type="dxa"/>
            <w:vAlign w:val="center"/>
          </w:tcPr>
          <w:p w14:paraId="3FB70F96" w14:textId="4395FE9B" w:rsidR="00727BE8" w:rsidRPr="008C56AB" w:rsidRDefault="00441AA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18 372,20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45E0FF9D" w:rsidR="00727BE8" w:rsidRPr="008C56AB" w:rsidRDefault="00441AA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t>18 216,12</w:t>
            </w:r>
          </w:p>
        </w:tc>
        <w:tc>
          <w:tcPr>
            <w:tcW w:w="2835" w:type="dxa"/>
            <w:vAlign w:val="center"/>
          </w:tcPr>
          <w:p w14:paraId="4B770D9B" w14:textId="586D5772" w:rsidR="00727BE8" w:rsidRPr="008C56AB" w:rsidRDefault="00441AA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18 372,20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19AFED1E" w:rsidR="00727BE8" w:rsidRPr="008C56AB" w:rsidRDefault="00441AA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18 216,12</w:t>
            </w:r>
          </w:p>
        </w:tc>
        <w:tc>
          <w:tcPr>
            <w:tcW w:w="2835" w:type="dxa"/>
            <w:vAlign w:val="center"/>
          </w:tcPr>
          <w:p w14:paraId="0614EA5E" w14:textId="7A7E4380" w:rsidR="00727BE8" w:rsidRPr="008C56AB" w:rsidRDefault="00441AA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18 372,20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37C6DC18" w:rsidR="00727BE8" w:rsidRPr="00E05001" w:rsidRDefault="00187A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C4019EF" w14:textId="3E11F183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2FC50F" w14:textId="516AF8EB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4525744A" w:rsidR="00727BE8" w:rsidRPr="00E05001" w:rsidRDefault="00DC3BAD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376537A" w14:textId="316F40EA" w:rsidR="00727BE8" w:rsidRPr="00E05001" w:rsidRDefault="00441AA7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42 202,70</w:t>
            </w:r>
          </w:p>
        </w:tc>
        <w:tc>
          <w:tcPr>
            <w:tcW w:w="1843" w:type="dxa"/>
            <w:vAlign w:val="center"/>
          </w:tcPr>
          <w:p w14:paraId="2D6D5885" w14:textId="636B9395" w:rsidR="00727BE8" w:rsidRPr="00E05001" w:rsidRDefault="00DC3BAD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842294">
              <w:rPr>
                <w:rFonts w:ascii="Arial" w:hAnsi="Arial"/>
                <w:sz w:val="16"/>
                <w:szCs w:val="16"/>
              </w:rPr>
              <w:t>.00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0482D5E9" w:rsidR="00727BE8" w:rsidRPr="00E05001" w:rsidRDefault="00DC3BA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0E884E02" w14:textId="2EC931E5" w:rsidR="00727BE8" w:rsidRPr="00E05001" w:rsidRDefault="00441AA7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42 202,70</w:t>
            </w:r>
          </w:p>
        </w:tc>
        <w:tc>
          <w:tcPr>
            <w:tcW w:w="1843" w:type="dxa"/>
            <w:vAlign w:val="center"/>
          </w:tcPr>
          <w:p w14:paraId="1E2563C4" w14:textId="30D381F2" w:rsidR="00727BE8" w:rsidRPr="00E05001" w:rsidRDefault="00DC3BA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  <w:r w:rsidR="00842294">
              <w:rPr>
                <w:rFonts w:ascii="Arial" w:hAnsi="Arial"/>
                <w:b/>
                <w:sz w:val="16"/>
                <w:szCs w:val="16"/>
              </w:rPr>
              <w:t>.00</w:t>
            </w: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B4762" w14:textId="77777777" w:rsidR="00A506C6" w:rsidRDefault="00A506C6">
      <w:r>
        <w:separator/>
      </w:r>
    </w:p>
  </w:endnote>
  <w:endnote w:type="continuationSeparator" w:id="0">
    <w:p w14:paraId="22726E68" w14:textId="77777777" w:rsidR="00A506C6" w:rsidRDefault="00A50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</w:t>
    </w:r>
    <w:r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227D3" w14:textId="77777777" w:rsidR="00A506C6" w:rsidRDefault="00A506C6">
      <w:r>
        <w:separator/>
      </w:r>
    </w:p>
  </w:footnote>
  <w:footnote w:type="continuationSeparator" w:id="0">
    <w:p w14:paraId="74BC9FAB" w14:textId="77777777" w:rsidR="00A506C6" w:rsidRDefault="00A506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88171">
    <w:abstractNumId w:val="13"/>
  </w:num>
  <w:num w:numId="2" w16cid:durableId="597249723">
    <w:abstractNumId w:val="17"/>
  </w:num>
  <w:num w:numId="3" w16cid:durableId="543716291">
    <w:abstractNumId w:val="8"/>
  </w:num>
  <w:num w:numId="4" w16cid:durableId="316420955">
    <w:abstractNumId w:val="7"/>
  </w:num>
  <w:num w:numId="5" w16cid:durableId="83299227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804064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1861040">
    <w:abstractNumId w:val="20"/>
  </w:num>
  <w:num w:numId="8" w16cid:durableId="1041325862">
    <w:abstractNumId w:val="10"/>
  </w:num>
  <w:num w:numId="9" w16cid:durableId="2043898220">
    <w:abstractNumId w:val="0"/>
  </w:num>
  <w:num w:numId="10" w16cid:durableId="682391209">
    <w:abstractNumId w:val="19"/>
  </w:num>
  <w:num w:numId="11" w16cid:durableId="2102481582">
    <w:abstractNumId w:val="6"/>
  </w:num>
  <w:num w:numId="12" w16cid:durableId="130633830">
    <w:abstractNumId w:val="9"/>
  </w:num>
  <w:num w:numId="13" w16cid:durableId="522134289">
    <w:abstractNumId w:val="12"/>
  </w:num>
  <w:num w:numId="14" w16cid:durableId="2136873463">
    <w:abstractNumId w:val="15"/>
  </w:num>
  <w:num w:numId="15" w16cid:durableId="725030792">
    <w:abstractNumId w:val="14"/>
  </w:num>
  <w:num w:numId="16" w16cid:durableId="1735622645">
    <w:abstractNumId w:val="2"/>
  </w:num>
  <w:num w:numId="17" w16cid:durableId="3561322">
    <w:abstractNumId w:val="4"/>
  </w:num>
  <w:num w:numId="18" w16cid:durableId="747657871">
    <w:abstractNumId w:val="11"/>
  </w:num>
  <w:num w:numId="19" w16cid:durableId="267082317">
    <w:abstractNumId w:val="5"/>
  </w:num>
  <w:num w:numId="20" w16cid:durableId="1382629135">
    <w:abstractNumId w:val="18"/>
  </w:num>
  <w:num w:numId="21" w16cid:durableId="1370765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87A66"/>
    <w:rsid w:val="0019621E"/>
    <w:rsid w:val="00197971"/>
    <w:rsid w:val="00197E0F"/>
    <w:rsid w:val="001A1E3F"/>
    <w:rsid w:val="001B51FA"/>
    <w:rsid w:val="001C3F86"/>
    <w:rsid w:val="001D225C"/>
    <w:rsid w:val="001D2AB6"/>
    <w:rsid w:val="001D430F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3074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373C"/>
    <w:rsid w:val="00304FD6"/>
    <w:rsid w:val="0031248C"/>
    <w:rsid w:val="00315365"/>
    <w:rsid w:val="00325368"/>
    <w:rsid w:val="003277F2"/>
    <w:rsid w:val="00337128"/>
    <w:rsid w:val="00337BB7"/>
    <w:rsid w:val="00344831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B72EB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1AA7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29F4"/>
    <w:rsid w:val="004F4903"/>
    <w:rsid w:val="004F4A5E"/>
    <w:rsid w:val="00503750"/>
    <w:rsid w:val="00506C67"/>
    <w:rsid w:val="00511537"/>
    <w:rsid w:val="0053372C"/>
    <w:rsid w:val="00535EFD"/>
    <w:rsid w:val="00556077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2B8B"/>
    <w:rsid w:val="006D7F5C"/>
    <w:rsid w:val="006E48BA"/>
    <w:rsid w:val="006E54EB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C71E0"/>
    <w:rsid w:val="007E020B"/>
    <w:rsid w:val="007F0FEA"/>
    <w:rsid w:val="007F1872"/>
    <w:rsid w:val="007F63F2"/>
    <w:rsid w:val="00801080"/>
    <w:rsid w:val="008028EF"/>
    <w:rsid w:val="008207F1"/>
    <w:rsid w:val="00820918"/>
    <w:rsid w:val="0083409F"/>
    <w:rsid w:val="00842294"/>
    <w:rsid w:val="0086010C"/>
    <w:rsid w:val="00862D90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45721"/>
    <w:rsid w:val="00951CD2"/>
    <w:rsid w:val="0096055A"/>
    <w:rsid w:val="00973A02"/>
    <w:rsid w:val="009838F5"/>
    <w:rsid w:val="009A278B"/>
    <w:rsid w:val="009B2280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A02DF7"/>
    <w:rsid w:val="00A052AA"/>
    <w:rsid w:val="00A0740D"/>
    <w:rsid w:val="00A25EA7"/>
    <w:rsid w:val="00A324E2"/>
    <w:rsid w:val="00A4559A"/>
    <w:rsid w:val="00A4574D"/>
    <w:rsid w:val="00A45CBB"/>
    <w:rsid w:val="00A506C6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4140"/>
    <w:rsid w:val="00B44D10"/>
    <w:rsid w:val="00B461FE"/>
    <w:rsid w:val="00B5159F"/>
    <w:rsid w:val="00B54AA7"/>
    <w:rsid w:val="00B6597A"/>
    <w:rsid w:val="00B808E2"/>
    <w:rsid w:val="00B82BEA"/>
    <w:rsid w:val="00B85F0B"/>
    <w:rsid w:val="00B9049A"/>
    <w:rsid w:val="00B943F2"/>
    <w:rsid w:val="00BA1E08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48A8"/>
    <w:rsid w:val="00DA1033"/>
    <w:rsid w:val="00DA1207"/>
    <w:rsid w:val="00DA4018"/>
    <w:rsid w:val="00DB1FF0"/>
    <w:rsid w:val="00DB4A38"/>
    <w:rsid w:val="00DC0931"/>
    <w:rsid w:val="00DC3BAD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4</TotalTime>
  <Pages>16</Pages>
  <Words>5135</Words>
  <Characters>29271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1</cp:lastModifiedBy>
  <cp:revision>2</cp:revision>
  <cp:lastPrinted>2020-02-10T14:26:00Z</cp:lastPrinted>
  <dcterms:created xsi:type="dcterms:W3CDTF">2023-05-22T12:03:00Z</dcterms:created>
  <dcterms:modified xsi:type="dcterms:W3CDTF">2023-05-22T12:03:00Z</dcterms:modified>
</cp:coreProperties>
</file>