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7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385"/>
        <w:gridCol w:w="280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62"/>
        <w:gridCol w:w="9"/>
        <w:gridCol w:w="376"/>
        <w:gridCol w:w="9"/>
        <w:gridCol w:w="137"/>
        <w:gridCol w:w="9"/>
        <w:gridCol w:w="137"/>
        <w:gridCol w:w="9"/>
      </w:tblGrid>
      <w:tr w:rsidR="00B82BEA" w:rsidRPr="00ED0163" w14:paraId="30CCA32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7C6EC2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144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5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62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31632D0B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E0EE5">
              <w:t>3</w:t>
            </w:r>
            <w:r w:rsidR="00881159">
              <w:t>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27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8FF47C1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4EDB6637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35560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7821968B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B5FD9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margin-left:301.6pt;margin-top:2.8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OfFwIAADE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">
                      <v:textbox>
                        <w:txbxContent>
                          <w:p w14:paraId="12C1CD41" w14:textId="7821968B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B5FD9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7CADDB4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8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35EB3D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1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">
                      <v:textbox>
                        <w:txbxContent>
                          <w:p w14:paraId="0457B4D6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040C2E85" w:rsidR="00727BE8" w:rsidRDefault="00862D90" w:rsidP="00944C3D">
                                  <w:r>
                                    <w:t>202</w:t>
                                  </w:r>
                                  <w:r w:rsidR="007B5FD9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040C2E85" w:rsidR="00727BE8" w:rsidRDefault="00862D90" w:rsidP="00944C3D">
                            <w:r>
                              <w:t>202</w:t>
                            </w:r>
                            <w:r w:rsidR="007B5FD9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632055E6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632055E6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08BA8FB6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08BA8FB6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19EEFBA5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19EEFBA5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062342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522C8CC4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522C8CC4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6A8C4EF1" w:rsidR="00727BE8" w:rsidRDefault="007B5FD9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6A8C4EF1" w:rsidR="00727BE8" w:rsidRDefault="007B5FD9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6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827F1FC" w:rsidR="00727BE8" w:rsidRPr="00ED0163" w:rsidRDefault="007B5FD9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2F7B4B95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4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058CF3FB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  <w:r w:rsidR="00881159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 xml:space="preserve"> 20</w:t>
                                  </w:r>
                                  <w:r w:rsidR="001821BF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21726124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809F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058CF3FB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  <w:r w:rsidR="00881159">
                              <w:rPr>
                                <w:rFonts w:ascii="Arial" w:hAnsi="Arial"/>
                                <w:lang w:eastAsia="sk-SK"/>
                              </w:rPr>
                              <w:t xml:space="preserve"> 20</w:t>
                            </w:r>
                            <w:r w:rsidR="001821BF">
                              <w:rPr>
                                <w:rFonts w:ascii="Arial" w:hAnsi="Arial"/>
                                <w:lang w:eastAsia="sk-SK"/>
                              </w:rPr>
                              <w:t>21726124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48DCE9B3" w:rsidR="00727BE8" w:rsidRPr="00391121" w:rsidRDefault="0088115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  <w:r w:rsidR="001821BF">
                                    <w:rPr>
                                      <w:rFonts w:ascii="Arial" w:hAnsi="Arial" w:cs="Arial"/>
                                    </w:rPr>
                                    <w:t>7913972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48DCE9B3" w:rsidR="00727BE8" w:rsidRPr="00391121" w:rsidRDefault="0088115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1821BF">
                              <w:rPr>
                                <w:rFonts w:ascii="Arial" w:hAnsi="Arial" w:cs="Arial"/>
                              </w:rPr>
                              <w:t>7913972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8488EE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6F7F5916" w:rsidR="00862D90" w:rsidRPr="00391121" w:rsidRDefault="007B5F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Spoločenstvo vlastníkov bytov</w:t>
                                  </w:r>
                                  <w:r w:rsidR="001821BF">
                                    <w:rPr>
                                      <w:rFonts w:ascii="Arial" w:hAnsi="Arial" w:cs="Arial"/>
                                    </w:rPr>
                                    <w:t xml:space="preserve"> č.427/I,II,III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6F7F5916" w:rsidR="00862D90" w:rsidRPr="00391121" w:rsidRDefault="007B5F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Spoločenstvo vlastníkov bytov</w:t>
                            </w:r>
                            <w:r w:rsidR="001821BF">
                              <w:rPr>
                                <w:rFonts w:ascii="Arial" w:hAnsi="Arial" w:cs="Arial"/>
                              </w:rPr>
                              <w:t xml:space="preserve"> č.427/I,II,III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7C6EC2">
        <w:trPr>
          <w:gridAfter w:val="1"/>
          <w:wAfter w:w="9" w:type="dxa"/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4B497196" w:rsidR="00727BE8" w:rsidRPr="00391121" w:rsidRDefault="001821B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Rozvadze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4B497196" w:rsidR="00727BE8" w:rsidRPr="00391121" w:rsidRDefault="001821B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Rozvadze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52BA73FA" w:rsidR="00727BE8" w:rsidRDefault="001821BF" w:rsidP="00944C3D">
                                  <w:r>
                                    <w:t>427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52BA73FA" w:rsidR="00727BE8" w:rsidRDefault="001821BF" w:rsidP="00944C3D">
                            <w:r>
                              <w:t>427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195" w:type="dxa"/>
            <w:gridSpan w:val="4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34C81425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4F5B0418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97155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08E1BD0B" w:rsidR="00727BE8" w:rsidRPr="00391121" w:rsidRDefault="001821B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Trenč.Stankovce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8" type="#_x0000_t202" style="position:absolute;margin-left:100.05pt;margin-top:7.6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BgsZGJ3wAAAAkBAAAPAAAAAAAAAAAAAAAAAHIEAABkcnMvZG93bnJldi54bWxQSwUG&#10;AAAAAAQABADzAAAAfgUAAAAA&#10;">
                      <v:textbox>
                        <w:txbxContent>
                          <w:p w14:paraId="2AA2833D" w14:textId="08E1BD0B" w:rsidR="00727BE8" w:rsidRPr="00391121" w:rsidRDefault="001821B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Trenč.Stankovce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33F36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24B148A8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</w:t>
                                  </w:r>
                                  <w:r w:rsidR="001821BF">
                                    <w:t xml:space="preserve">3 11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j+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RRpihs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r7fj+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01225778" w14:textId="24B148A8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</w:t>
                            </w:r>
                            <w:r w:rsidR="001821BF">
                              <w:t xml:space="preserve">3 11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44EBDBE" w:rsidR="00727BE8" w:rsidRPr="00391121" w:rsidRDefault="004917E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032/7442223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44EBDBE" w:rsidR="00727BE8" w:rsidRPr="00391121" w:rsidRDefault="004917E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032/7442223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4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637F089F" w:rsidR="00727BE8" w:rsidRPr="00391121" w:rsidRDefault="004917E0" w:rsidP="004917E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marcela.hornakova@eresproperty.sk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637F089F" w:rsidR="00727BE8" w:rsidRPr="00391121" w:rsidRDefault="004917E0" w:rsidP="004917E0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marcela.hornakova@eresproperty.sk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197A3ADD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1821BF">
              <w:rPr>
                <w:rFonts w:ascii="Arial" w:hAnsi="Arial"/>
                <w:lang w:eastAsia="sk-SK"/>
              </w:rPr>
              <w:t>2</w:t>
            </w:r>
            <w:r w:rsidR="00843AD1">
              <w:rPr>
                <w:rFonts w:ascii="Arial" w:hAnsi="Arial"/>
                <w:lang w:eastAsia="sk-SK"/>
              </w:rPr>
              <w:t>3</w:t>
            </w:r>
            <w:r w:rsidR="00D66C50">
              <w:rPr>
                <w:rFonts w:ascii="Arial" w:hAnsi="Arial"/>
                <w:lang w:eastAsia="sk-SK"/>
              </w:rPr>
              <w:t>.5.2023.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4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1E644373" w:rsidR="00727BE8" w:rsidRPr="008D0433" w:rsidRDefault="001821BF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 Jaroslav Čierňava</w:t>
            </w:r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146BFD2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B94F45B" w14:textId="35A6C02B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0DDB6B0E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E1AF6E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65F8B41E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Poistná zmluva </w:t>
            </w:r>
            <w:r w:rsidR="00881159" w:rsidRPr="00881159">
              <w:rPr>
                <w:rFonts w:ascii="Arial" w:hAnsi="Arial" w:cs="Arial"/>
                <w:sz w:val="16"/>
                <w:szCs w:val="16"/>
              </w:rPr>
              <w:t>Generali Poisťovňa, a.s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2A004D6B" w:rsidR="00727BE8" w:rsidRPr="008C56AB" w:rsidRDefault="00D91F43" w:rsidP="00843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43,37</w:t>
            </w:r>
          </w:p>
        </w:tc>
        <w:tc>
          <w:tcPr>
            <w:tcW w:w="1325" w:type="dxa"/>
            <w:vAlign w:val="center"/>
          </w:tcPr>
          <w:p w14:paraId="455CC3B4" w14:textId="7624371B" w:rsidR="00727BE8" w:rsidRPr="008C56AB" w:rsidRDefault="00D91F43" w:rsidP="00843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3800,00</w:t>
            </w:r>
          </w:p>
        </w:tc>
        <w:tc>
          <w:tcPr>
            <w:tcW w:w="1234" w:type="dxa"/>
            <w:vAlign w:val="center"/>
          </w:tcPr>
          <w:p w14:paraId="12CCB40C" w14:textId="7030CE0D" w:rsidR="00727BE8" w:rsidRPr="008C56AB" w:rsidRDefault="00D91F43" w:rsidP="00D91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3649,56</w:t>
            </w:r>
          </w:p>
        </w:tc>
        <w:tc>
          <w:tcPr>
            <w:tcW w:w="1978" w:type="dxa"/>
            <w:vAlign w:val="center"/>
          </w:tcPr>
          <w:p w14:paraId="5223FA2A" w14:textId="0D871F42" w:rsidR="00727BE8" w:rsidRPr="008C56AB" w:rsidRDefault="00D91F43" w:rsidP="00843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193,81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51C1DFB4" w:rsidR="00727BE8" w:rsidRPr="008C56AB" w:rsidRDefault="00D91F43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53967,85</w:t>
            </w:r>
          </w:p>
        </w:tc>
        <w:tc>
          <w:tcPr>
            <w:tcW w:w="1325" w:type="dxa"/>
            <w:vAlign w:val="center"/>
          </w:tcPr>
          <w:p w14:paraId="01757B72" w14:textId="7A821C9F" w:rsidR="00727BE8" w:rsidRPr="008C56AB" w:rsidRDefault="00D91F43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65462,37</w:t>
            </w:r>
          </w:p>
        </w:tc>
        <w:tc>
          <w:tcPr>
            <w:tcW w:w="1234" w:type="dxa"/>
            <w:vAlign w:val="center"/>
          </w:tcPr>
          <w:p w14:paraId="130D6BD4" w14:textId="192E9EBA" w:rsidR="00727BE8" w:rsidRPr="008C56AB" w:rsidRDefault="00D91F43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48319,63</w:t>
            </w:r>
          </w:p>
        </w:tc>
        <w:tc>
          <w:tcPr>
            <w:tcW w:w="1978" w:type="dxa"/>
            <w:vAlign w:val="center"/>
          </w:tcPr>
          <w:p w14:paraId="04EE6C54" w14:textId="15415B40" w:rsidR="00727BE8" w:rsidRPr="008C56AB" w:rsidRDefault="00D91F43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71110,59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393A65AE" w:rsidR="00727BE8" w:rsidRPr="008C56AB" w:rsidRDefault="0094344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3800</w:t>
            </w:r>
          </w:p>
        </w:tc>
        <w:tc>
          <w:tcPr>
            <w:tcW w:w="1234" w:type="dxa"/>
            <w:vAlign w:val="center"/>
          </w:tcPr>
          <w:p w14:paraId="08093853" w14:textId="636118B3" w:rsidR="00727BE8" w:rsidRPr="008C56AB" w:rsidRDefault="0094344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3800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07872930" w:rsidR="00727BE8" w:rsidRPr="008C56AB" w:rsidRDefault="00D91F43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94344A">
              <w:rPr>
                <w:rFonts w:ascii="Arial" w:hAnsi="Arial" w:cs="Arial"/>
                <w:b/>
                <w:sz w:val="18"/>
                <w:szCs w:val="18"/>
              </w:rPr>
              <w:t>4011,22</w:t>
            </w:r>
          </w:p>
        </w:tc>
        <w:tc>
          <w:tcPr>
            <w:tcW w:w="1325" w:type="dxa"/>
            <w:vAlign w:val="center"/>
          </w:tcPr>
          <w:p w14:paraId="3AD3C014" w14:textId="273EFBAF" w:rsidR="00727BE8" w:rsidRPr="008C56AB" w:rsidRDefault="0094344A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73062,37</w:t>
            </w:r>
          </w:p>
        </w:tc>
        <w:tc>
          <w:tcPr>
            <w:tcW w:w="1234" w:type="dxa"/>
            <w:vAlign w:val="center"/>
          </w:tcPr>
          <w:p w14:paraId="687C98BA" w14:textId="46EA85EE" w:rsidR="00727BE8" w:rsidRPr="008C56AB" w:rsidRDefault="0094344A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55769,19</w:t>
            </w:r>
          </w:p>
        </w:tc>
        <w:tc>
          <w:tcPr>
            <w:tcW w:w="1978" w:type="dxa"/>
            <w:vAlign w:val="center"/>
          </w:tcPr>
          <w:p w14:paraId="0EFC1321" w14:textId="25D1C574" w:rsidR="00727BE8" w:rsidRPr="008C56AB" w:rsidRDefault="00D91F43" w:rsidP="00843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71</w:t>
            </w:r>
            <w:r w:rsidR="0094344A">
              <w:rPr>
                <w:rFonts w:ascii="Arial" w:hAnsi="Arial" w:cs="Arial"/>
                <w:b/>
                <w:sz w:val="18"/>
                <w:szCs w:val="18"/>
              </w:rPr>
              <w:t>304,40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10F86BB3" w:rsidR="00727BE8" w:rsidRPr="008C56AB" w:rsidRDefault="00843AD1" w:rsidP="00843AD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33792,48</w:t>
            </w:r>
          </w:p>
        </w:tc>
        <w:tc>
          <w:tcPr>
            <w:tcW w:w="2883" w:type="dxa"/>
            <w:vAlign w:val="center"/>
          </w:tcPr>
          <w:p w14:paraId="2A652F80" w14:textId="78D5034D" w:rsidR="00727BE8" w:rsidRPr="008C56AB" w:rsidRDefault="00843AD1" w:rsidP="00843AD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37813,06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7DF8DE3A" w:rsidR="00727BE8" w:rsidRPr="008C56AB" w:rsidRDefault="00843AD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33792,48</w:t>
            </w:r>
          </w:p>
        </w:tc>
        <w:tc>
          <w:tcPr>
            <w:tcW w:w="2883" w:type="dxa"/>
            <w:vAlign w:val="center"/>
          </w:tcPr>
          <w:p w14:paraId="1AEDC663" w14:textId="79A10C31" w:rsidR="00727BE8" w:rsidRPr="008C56AB" w:rsidRDefault="00843AD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37813,06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94344A">
        <w:trPr>
          <w:trHeight w:val="525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27A5ECFE" w:rsidR="00727BE8" w:rsidRPr="008C56AB" w:rsidRDefault="0094344A" w:rsidP="00D66C5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46283,46</w:t>
            </w:r>
          </w:p>
        </w:tc>
        <w:tc>
          <w:tcPr>
            <w:tcW w:w="1195" w:type="dxa"/>
            <w:vAlign w:val="center"/>
          </w:tcPr>
          <w:p w14:paraId="592E69A0" w14:textId="6148F6A6" w:rsidR="00727BE8" w:rsidRPr="008C56AB" w:rsidRDefault="00843AD1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17905,7</w:t>
            </w:r>
          </w:p>
        </w:tc>
        <w:tc>
          <w:tcPr>
            <w:tcW w:w="1195" w:type="dxa"/>
            <w:vAlign w:val="center"/>
          </w:tcPr>
          <w:p w14:paraId="64970BD8" w14:textId="7C439F65" w:rsidR="00727BE8" w:rsidRPr="008C56AB" w:rsidRDefault="00843AD1" w:rsidP="0094344A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3590,88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4112EA3A" w:rsidR="00727BE8" w:rsidRPr="008C56AB" w:rsidRDefault="0094344A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60598,28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2C04B3F7" w:rsidR="00727BE8" w:rsidRPr="008C56AB" w:rsidRDefault="0094344A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46283,46</w:t>
            </w:r>
          </w:p>
        </w:tc>
        <w:tc>
          <w:tcPr>
            <w:tcW w:w="1195" w:type="dxa"/>
            <w:vAlign w:val="center"/>
          </w:tcPr>
          <w:p w14:paraId="042709A5" w14:textId="5697B259" w:rsidR="00727BE8" w:rsidRPr="008C56AB" w:rsidRDefault="00843AD1" w:rsidP="00D66C5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17905,7</w:t>
            </w:r>
          </w:p>
        </w:tc>
        <w:tc>
          <w:tcPr>
            <w:tcW w:w="1195" w:type="dxa"/>
            <w:vAlign w:val="center"/>
          </w:tcPr>
          <w:p w14:paraId="68A9AC1F" w14:textId="3F156522" w:rsidR="00727BE8" w:rsidRPr="008C56AB" w:rsidRDefault="00843AD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3590,88</w:t>
            </w:r>
          </w:p>
        </w:tc>
        <w:tc>
          <w:tcPr>
            <w:tcW w:w="1164" w:type="dxa"/>
            <w:vAlign w:val="center"/>
          </w:tcPr>
          <w:p w14:paraId="503D0F68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35E6993D" w:rsidR="00727BE8" w:rsidRPr="008C56AB" w:rsidRDefault="0094344A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60598,28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419A2BAB" w:rsidR="00727BE8" w:rsidRPr="008C56AB" w:rsidRDefault="007C6EC2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9" w:type="dxa"/>
            <w:vAlign w:val="center"/>
          </w:tcPr>
          <w:p w14:paraId="63F578A6" w14:textId="4E4B80D4" w:rsidR="00727BE8" w:rsidRPr="008C56AB" w:rsidRDefault="007C6EC2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08D9177A" w:rsidR="00727BE8" w:rsidRPr="008C56AB" w:rsidRDefault="00D66C50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21379941" w:rsidR="00727BE8" w:rsidRPr="008C56AB" w:rsidRDefault="0094344A" w:rsidP="00284D2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4</w:t>
            </w:r>
            <w:r w:rsidR="00843AD1">
              <w:rPr>
                <w:rFonts w:ascii="Arial" w:hAnsi="Arial"/>
                <w:b/>
              </w:rPr>
              <w:t>4498,60</w:t>
            </w:r>
          </w:p>
        </w:tc>
        <w:tc>
          <w:tcPr>
            <w:tcW w:w="2835" w:type="dxa"/>
            <w:vAlign w:val="center"/>
          </w:tcPr>
          <w:p w14:paraId="71BBB685" w14:textId="6C2BABD5" w:rsidR="00727BE8" w:rsidRDefault="00CF027B" w:rsidP="00284D2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</w:t>
            </w:r>
            <w:r w:rsidR="00284D29">
              <w:rPr>
                <w:rFonts w:ascii="Arial" w:hAnsi="Arial"/>
                <w:b/>
                <w:sz w:val="18"/>
                <w:szCs w:val="18"/>
              </w:rPr>
              <w:t>5540,82</w:t>
            </w:r>
          </w:p>
          <w:p w14:paraId="3FB70F96" w14:textId="6320CE3C" w:rsidR="0094344A" w:rsidRPr="008C56AB" w:rsidRDefault="0094344A" w:rsidP="00D66C5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38D3CA14" w:rsidR="00727BE8" w:rsidRPr="008C56AB" w:rsidRDefault="0094344A" w:rsidP="00284D2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</w:t>
            </w:r>
            <w:r w:rsidR="00284D29">
              <w:rPr>
                <w:rFonts w:ascii="Arial" w:hAnsi="Arial"/>
                <w:sz w:val="18"/>
                <w:szCs w:val="18"/>
              </w:rPr>
              <w:t>4498,60</w:t>
            </w:r>
          </w:p>
        </w:tc>
        <w:tc>
          <w:tcPr>
            <w:tcW w:w="2835" w:type="dxa"/>
            <w:vAlign w:val="center"/>
          </w:tcPr>
          <w:p w14:paraId="4B770D9B" w14:textId="155CA924" w:rsidR="00727BE8" w:rsidRPr="008C56AB" w:rsidRDefault="00284D29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45540,82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1FE83463" w:rsidR="00727BE8" w:rsidRPr="008C56AB" w:rsidRDefault="0094344A" w:rsidP="00284D2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4</w:t>
            </w:r>
            <w:r w:rsidR="00284D29">
              <w:rPr>
                <w:rFonts w:ascii="Arial" w:hAnsi="Arial"/>
                <w:b/>
              </w:rPr>
              <w:t>4498,60</w:t>
            </w:r>
          </w:p>
        </w:tc>
        <w:tc>
          <w:tcPr>
            <w:tcW w:w="2835" w:type="dxa"/>
            <w:vAlign w:val="center"/>
          </w:tcPr>
          <w:p w14:paraId="0614EA5E" w14:textId="6810895E" w:rsidR="00727BE8" w:rsidRPr="008C56AB" w:rsidRDefault="0094344A" w:rsidP="00284D2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</w:t>
            </w:r>
            <w:r w:rsidR="00284D29">
              <w:rPr>
                <w:rFonts w:ascii="Arial" w:hAnsi="Arial"/>
                <w:b/>
                <w:sz w:val="18"/>
                <w:szCs w:val="18"/>
              </w:rPr>
              <w:t>5540,82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2A9649C9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4019EF" w14:textId="1D51FE2F" w:rsidR="00727BE8" w:rsidRPr="00E05001" w:rsidRDefault="00E972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2FC50F" w14:textId="64BC581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629973F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76537A" w14:textId="3402C3AA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6D5885" w14:textId="455FF049" w:rsidR="00727BE8" w:rsidRPr="00E05001" w:rsidRDefault="007C6EC2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908119A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381 Čas. Rozlíšenie zráž.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3DD4E" w14:textId="77777777" w:rsidR="006F1BD7" w:rsidRDefault="006F1BD7">
      <w:r>
        <w:separator/>
      </w:r>
    </w:p>
  </w:endnote>
  <w:endnote w:type="continuationSeparator" w:id="0">
    <w:p w14:paraId="2310F09D" w14:textId="77777777" w:rsidR="006F1BD7" w:rsidRDefault="006F1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E761A" w14:textId="77777777" w:rsidR="006F1BD7" w:rsidRDefault="006F1BD7">
      <w:r>
        <w:separator/>
      </w:r>
    </w:p>
  </w:footnote>
  <w:footnote w:type="continuationSeparator" w:id="0">
    <w:p w14:paraId="268430C1" w14:textId="77777777" w:rsidR="006F1BD7" w:rsidRDefault="006F1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740">
    <w:abstractNumId w:val="13"/>
  </w:num>
  <w:num w:numId="2" w16cid:durableId="1890189458">
    <w:abstractNumId w:val="17"/>
  </w:num>
  <w:num w:numId="3" w16cid:durableId="1239562899">
    <w:abstractNumId w:val="8"/>
  </w:num>
  <w:num w:numId="4" w16cid:durableId="1561133426">
    <w:abstractNumId w:val="7"/>
  </w:num>
  <w:num w:numId="5" w16cid:durableId="686833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9316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110584">
    <w:abstractNumId w:val="20"/>
  </w:num>
  <w:num w:numId="8" w16cid:durableId="240676932">
    <w:abstractNumId w:val="10"/>
  </w:num>
  <w:num w:numId="9" w16cid:durableId="1032809047">
    <w:abstractNumId w:val="0"/>
  </w:num>
  <w:num w:numId="10" w16cid:durableId="1522931105">
    <w:abstractNumId w:val="19"/>
  </w:num>
  <w:num w:numId="11" w16cid:durableId="1867717060">
    <w:abstractNumId w:val="6"/>
  </w:num>
  <w:num w:numId="12" w16cid:durableId="3749127">
    <w:abstractNumId w:val="9"/>
  </w:num>
  <w:num w:numId="13" w16cid:durableId="1391227464">
    <w:abstractNumId w:val="12"/>
  </w:num>
  <w:num w:numId="14" w16cid:durableId="680820046">
    <w:abstractNumId w:val="15"/>
  </w:num>
  <w:num w:numId="15" w16cid:durableId="875852583">
    <w:abstractNumId w:val="14"/>
  </w:num>
  <w:num w:numId="16" w16cid:durableId="31812057">
    <w:abstractNumId w:val="2"/>
  </w:num>
  <w:num w:numId="17" w16cid:durableId="33698408">
    <w:abstractNumId w:val="4"/>
  </w:num>
  <w:num w:numId="18" w16cid:durableId="1722974151">
    <w:abstractNumId w:val="11"/>
  </w:num>
  <w:num w:numId="19" w16cid:durableId="403381625">
    <w:abstractNumId w:val="5"/>
  </w:num>
  <w:num w:numId="20" w16cid:durableId="1256019976">
    <w:abstractNumId w:val="18"/>
  </w:num>
  <w:num w:numId="21" w16cid:durableId="802769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62FB4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D5039"/>
    <w:rsid w:val="000F0107"/>
    <w:rsid w:val="00105D55"/>
    <w:rsid w:val="00120F10"/>
    <w:rsid w:val="0012290E"/>
    <w:rsid w:val="0012652D"/>
    <w:rsid w:val="0013217B"/>
    <w:rsid w:val="0013478F"/>
    <w:rsid w:val="001465C1"/>
    <w:rsid w:val="0015103D"/>
    <w:rsid w:val="00152B1C"/>
    <w:rsid w:val="0015454F"/>
    <w:rsid w:val="00163764"/>
    <w:rsid w:val="00164431"/>
    <w:rsid w:val="001664BB"/>
    <w:rsid w:val="001821BF"/>
    <w:rsid w:val="00187A66"/>
    <w:rsid w:val="0019621E"/>
    <w:rsid w:val="00197971"/>
    <w:rsid w:val="00197E0F"/>
    <w:rsid w:val="001A1E3F"/>
    <w:rsid w:val="001B51FA"/>
    <w:rsid w:val="001C3F86"/>
    <w:rsid w:val="001C54C0"/>
    <w:rsid w:val="001D225C"/>
    <w:rsid w:val="001D2AB6"/>
    <w:rsid w:val="001D430F"/>
    <w:rsid w:val="001D6748"/>
    <w:rsid w:val="001E33AE"/>
    <w:rsid w:val="001E538B"/>
    <w:rsid w:val="001F17B9"/>
    <w:rsid w:val="001F740D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84D29"/>
    <w:rsid w:val="00291963"/>
    <w:rsid w:val="00292243"/>
    <w:rsid w:val="0029467C"/>
    <w:rsid w:val="002B12D5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5368"/>
    <w:rsid w:val="003277F2"/>
    <w:rsid w:val="00337128"/>
    <w:rsid w:val="00337BB7"/>
    <w:rsid w:val="00344831"/>
    <w:rsid w:val="00347D66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17E0"/>
    <w:rsid w:val="004920E3"/>
    <w:rsid w:val="004969BE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95841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11AC"/>
    <w:rsid w:val="006F1BD7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3515E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B5FD9"/>
    <w:rsid w:val="007C6EC2"/>
    <w:rsid w:val="007C71E0"/>
    <w:rsid w:val="007E020B"/>
    <w:rsid w:val="007F0FEA"/>
    <w:rsid w:val="007F1872"/>
    <w:rsid w:val="007F63F2"/>
    <w:rsid w:val="00801080"/>
    <w:rsid w:val="00820918"/>
    <w:rsid w:val="00831863"/>
    <w:rsid w:val="0083409F"/>
    <w:rsid w:val="00843AD1"/>
    <w:rsid w:val="0086010C"/>
    <w:rsid w:val="00862D90"/>
    <w:rsid w:val="00863342"/>
    <w:rsid w:val="00871039"/>
    <w:rsid w:val="0087241F"/>
    <w:rsid w:val="00874C86"/>
    <w:rsid w:val="008767E1"/>
    <w:rsid w:val="00877CE1"/>
    <w:rsid w:val="00881159"/>
    <w:rsid w:val="00881D09"/>
    <w:rsid w:val="00894CCF"/>
    <w:rsid w:val="00897661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521"/>
    <w:rsid w:val="00924809"/>
    <w:rsid w:val="009265BB"/>
    <w:rsid w:val="00935402"/>
    <w:rsid w:val="0094344A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A02DF7"/>
    <w:rsid w:val="00A052AA"/>
    <w:rsid w:val="00A0740D"/>
    <w:rsid w:val="00A25EA7"/>
    <w:rsid w:val="00A31FEF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6D1"/>
    <w:rsid w:val="00B21A23"/>
    <w:rsid w:val="00B24C48"/>
    <w:rsid w:val="00B30D51"/>
    <w:rsid w:val="00B34591"/>
    <w:rsid w:val="00B44140"/>
    <w:rsid w:val="00B44D10"/>
    <w:rsid w:val="00B461FE"/>
    <w:rsid w:val="00B50E60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CF027B"/>
    <w:rsid w:val="00D009DF"/>
    <w:rsid w:val="00D01172"/>
    <w:rsid w:val="00D01B9C"/>
    <w:rsid w:val="00D03E3F"/>
    <w:rsid w:val="00D21FC4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66C50"/>
    <w:rsid w:val="00D83C37"/>
    <w:rsid w:val="00D84B5C"/>
    <w:rsid w:val="00D86E26"/>
    <w:rsid w:val="00D91F43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40C6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123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13</TotalTime>
  <Pages>16</Pages>
  <Words>5120</Words>
  <Characters>29190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2</cp:lastModifiedBy>
  <cp:revision>3</cp:revision>
  <cp:lastPrinted>2023-05-22T14:17:00Z</cp:lastPrinted>
  <dcterms:created xsi:type="dcterms:W3CDTF">2023-05-22T14:27:00Z</dcterms:created>
  <dcterms:modified xsi:type="dcterms:W3CDTF">2023-05-23T08:31:00Z</dcterms:modified>
</cp:coreProperties>
</file>