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58CF3F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20</w:t>
                                  </w:r>
                                  <w:r w:rsidR="001821BF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21726124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58CF3F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20</w:t>
                            </w:r>
                            <w:r w:rsidR="001821BF">
                              <w:rPr>
                                <w:rFonts w:ascii="Arial" w:hAnsi="Arial"/>
                                <w:lang w:eastAsia="sk-SK"/>
                              </w:rPr>
                              <w:t>21726124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48DCE9B3" w:rsidR="00727BE8" w:rsidRPr="00391121" w:rsidRDefault="0088115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>7913972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48DCE9B3" w:rsidR="00727BE8" w:rsidRPr="00391121" w:rsidRDefault="0088115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>7913972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6F7F5916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č.427/I,II,III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6F7F5916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č.427/I,II,III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4B497196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Rozvadze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4B497196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Rozvadze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52BA73FA" w:rsidR="00727BE8" w:rsidRDefault="001821BF" w:rsidP="00944C3D">
                                  <w:r>
                                    <w:t>427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52BA73FA" w:rsidR="00727BE8" w:rsidRDefault="001821BF" w:rsidP="00944C3D">
                            <w:r>
                              <w:t>427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8E1BD0B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Trenč.Stankovce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8E1BD0B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Trenč.Stankovce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24B148A8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1821BF">
                                    <w:t xml:space="preserve">3 11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24B148A8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1821BF">
                              <w:t xml:space="preserve">3 11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197A3ADD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1821BF">
              <w:rPr>
                <w:rFonts w:ascii="Arial" w:hAnsi="Arial"/>
                <w:lang w:eastAsia="sk-SK"/>
              </w:rPr>
              <w:t>2</w:t>
            </w:r>
            <w:r w:rsidR="00843AD1">
              <w:rPr>
                <w:rFonts w:ascii="Arial" w:hAnsi="Arial"/>
                <w:lang w:eastAsia="sk-SK"/>
              </w:rPr>
              <w:t>3</w:t>
            </w:r>
            <w:r w:rsidR="00D66C50">
              <w:rPr>
                <w:rFonts w:ascii="Arial" w:hAnsi="Arial"/>
                <w:lang w:eastAsia="sk-SK"/>
              </w:rPr>
              <w:t>.5.2023.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1E644373" w:rsidR="00727BE8" w:rsidRPr="008D0433" w:rsidRDefault="001821BF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 Jaroslav Čierňava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146BFD2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B94F45B" w14:textId="35A6C02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0DDB6B0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E1AF6E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65F8B41E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881159" w:rsidRPr="00881159">
              <w:rPr>
                <w:rFonts w:ascii="Arial" w:hAnsi="Arial" w:cs="Arial"/>
                <w:sz w:val="16"/>
                <w:szCs w:val="16"/>
              </w:rPr>
              <w:t>Generali Poisťovňa, a.s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2A004D6B" w:rsidR="00727BE8" w:rsidRPr="008C56AB" w:rsidRDefault="00D91F43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43,37</w:t>
            </w:r>
          </w:p>
        </w:tc>
        <w:tc>
          <w:tcPr>
            <w:tcW w:w="1325" w:type="dxa"/>
            <w:vAlign w:val="center"/>
          </w:tcPr>
          <w:p w14:paraId="455CC3B4" w14:textId="7624371B" w:rsidR="00727BE8" w:rsidRPr="008C56AB" w:rsidRDefault="00D91F43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3800,00</w:t>
            </w:r>
          </w:p>
        </w:tc>
        <w:tc>
          <w:tcPr>
            <w:tcW w:w="1234" w:type="dxa"/>
            <w:vAlign w:val="center"/>
          </w:tcPr>
          <w:p w14:paraId="12CCB40C" w14:textId="7030CE0D" w:rsidR="00727BE8" w:rsidRPr="008C56AB" w:rsidRDefault="00D91F43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3649,56</w:t>
            </w:r>
          </w:p>
        </w:tc>
        <w:tc>
          <w:tcPr>
            <w:tcW w:w="1978" w:type="dxa"/>
            <w:vAlign w:val="center"/>
          </w:tcPr>
          <w:p w14:paraId="5223FA2A" w14:textId="0D871F42" w:rsidR="00727BE8" w:rsidRPr="008C56AB" w:rsidRDefault="00D91F43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193,81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51C1DFB4" w:rsidR="00727BE8" w:rsidRPr="008C56AB" w:rsidRDefault="00D91F4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53967,85</w:t>
            </w:r>
          </w:p>
        </w:tc>
        <w:tc>
          <w:tcPr>
            <w:tcW w:w="1325" w:type="dxa"/>
            <w:vAlign w:val="center"/>
          </w:tcPr>
          <w:p w14:paraId="01757B72" w14:textId="7A821C9F" w:rsidR="00727BE8" w:rsidRPr="008C56AB" w:rsidRDefault="00D91F4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65462,37</w:t>
            </w:r>
          </w:p>
        </w:tc>
        <w:tc>
          <w:tcPr>
            <w:tcW w:w="1234" w:type="dxa"/>
            <w:vAlign w:val="center"/>
          </w:tcPr>
          <w:p w14:paraId="130D6BD4" w14:textId="192E9EBA" w:rsidR="00727BE8" w:rsidRPr="008C56AB" w:rsidRDefault="00D91F4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48319,63</w:t>
            </w:r>
          </w:p>
        </w:tc>
        <w:tc>
          <w:tcPr>
            <w:tcW w:w="1978" w:type="dxa"/>
            <w:vAlign w:val="center"/>
          </w:tcPr>
          <w:p w14:paraId="04EE6C54" w14:textId="15415B40" w:rsidR="00727BE8" w:rsidRPr="008C56AB" w:rsidRDefault="00D91F4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71110,59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93A65AE" w:rsidR="00727BE8" w:rsidRPr="008C56AB" w:rsidRDefault="0094344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3800</w:t>
            </w:r>
          </w:p>
        </w:tc>
        <w:tc>
          <w:tcPr>
            <w:tcW w:w="1234" w:type="dxa"/>
            <w:vAlign w:val="center"/>
          </w:tcPr>
          <w:p w14:paraId="08093853" w14:textId="636118B3" w:rsidR="00727BE8" w:rsidRPr="008C56AB" w:rsidRDefault="0094344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07872930" w:rsidR="00727BE8" w:rsidRPr="008C56AB" w:rsidRDefault="00D91F43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</w:t>
            </w:r>
            <w:r w:rsidR="0094344A">
              <w:rPr>
                <w:rFonts w:ascii="Arial" w:hAnsi="Arial" w:cs="Arial"/>
                <w:b/>
                <w:sz w:val="18"/>
                <w:szCs w:val="18"/>
              </w:rPr>
              <w:t>4011,22</w:t>
            </w:r>
          </w:p>
        </w:tc>
        <w:tc>
          <w:tcPr>
            <w:tcW w:w="1325" w:type="dxa"/>
            <w:vAlign w:val="center"/>
          </w:tcPr>
          <w:p w14:paraId="3AD3C014" w14:textId="273EFBAF" w:rsidR="00727BE8" w:rsidRPr="008C56AB" w:rsidRDefault="0094344A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73062,37</w:t>
            </w:r>
          </w:p>
        </w:tc>
        <w:tc>
          <w:tcPr>
            <w:tcW w:w="1234" w:type="dxa"/>
            <w:vAlign w:val="center"/>
          </w:tcPr>
          <w:p w14:paraId="687C98BA" w14:textId="46EA85EE" w:rsidR="00727BE8" w:rsidRPr="008C56AB" w:rsidRDefault="0094344A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55769,19</w:t>
            </w:r>
          </w:p>
        </w:tc>
        <w:tc>
          <w:tcPr>
            <w:tcW w:w="1978" w:type="dxa"/>
            <w:vAlign w:val="center"/>
          </w:tcPr>
          <w:p w14:paraId="0EFC1321" w14:textId="25D1C574" w:rsidR="00727BE8" w:rsidRPr="008C56AB" w:rsidRDefault="00D91F43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71</w:t>
            </w:r>
            <w:r w:rsidR="0094344A">
              <w:rPr>
                <w:rFonts w:ascii="Arial" w:hAnsi="Arial" w:cs="Arial"/>
                <w:b/>
                <w:sz w:val="18"/>
                <w:szCs w:val="18"/>
              </w:rPr>
              <w:t>304,40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10F86BB3" w:rsidR="00727BE8" w:rsidRPr="008C56AB" w:rsidRDefault="00843AD1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33792,48</w:t>
            </w:r>
          </w:p>
        </w:tc>
        <w:tc>
          <w:tcPr>
            <w:tcW w:w="2883" w:type="dxa"/>
            <w:vAlign w:val="center"/>
          </w:tcPr>
          <w:p w14:paraId="2A652F80" w14:textId="78D5034D" w:rsidR="00727BE8" w:rsidRPr="008C56AB" w:rsidRDefault="00843AD1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37813,06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7DF8DE3A" w:rsidR="00727BE8" w:rsidRPr="008C56AB" w:rsidRDefault="00843AD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33792,48</w:t>
            </w:r>
          </w:p>
        </w:tc>
        <w:tc>
          <w:tcPr>
            <w:tcW w:w="2883" w:type="dxa"/>
            <w:vAlign w:val="center"/>
          </w:tcPr>
          <w:p w14:paraId="1AEDC663" w14:textId="79A10C31" w:rsidR="00727BE8" w:rsidRPr="008C56AB" w:rsidRDefault="00843AD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37813,06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94344A">
        <w:trPr>
          <w:trHeight w:val="525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27A5ECFE" w:rsidR="00727BE8" w:rsidRPr="008C56AB" w:rsidRDefault="0094344A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46283,46</w:t>
            </w:r>
          </w:p>
        </w:tc>
        <w:tc>
          <w:tcPr>
            <w:tcW w:w="1195" w:type="dxa"/>
            <w:vAlign w:val="center"/>
          </w:tcPr>
          <w:p w14:paraId="592E69A0" w14:textId="6148F6A6" w:rsidR="00727BE8" w:rsidRPr="008C56AB" w:rsidRDefault="00843AD1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17905,7</w:t>
            </w:r>
          </w:p>
        </w:tc>
        <w:tc>
          <w:tcPr>
            <w:tcW w:w="1195" w:type="dxa"/>
            <w:vAlign w:val="center"/>
          </w:tcPr>
          <w:p w14:paraId="64970BD8" w14:textId="7C439F65" w:rsidR="00727BE8" w:rsidRPr="008C56AB" w:rsidRDefault="00843AD1" w:rsidP="0094344A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3590,88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4112EA3A" w:rsidR="00727BE8" w:rsidRPr="008C56AB" w:rsidRDefault="0094344A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60598,28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2C04B3F7" w:rsidR="00727BE8" w:rsidRPr="008C56AB" w:rsidRDefault="0094344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46283,46</w:t>
            </w:r>
          </w:p>
        </w:tc>
        <w:tc>
          <w:tcPr>
            <w:tcW w:w="1195" w:type="dxa"/>
            <w:vAlign w:val="center"/>
          </w:tcPr>
          <w:p w14:paraId="042709A5" w14:textId="5697B259" w:rsidR="00727BE8" w:rsidRPr="008C56AB" w:rsidRDefault="00843AD1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17905,7</w:t>
            </w:r>
          </w:p>
        </w:tc>
        <w:tc>
          <w:tcPr>
            <w:tcW w:w="1195" w:type="dxa"/>
            <w:vAlign w:val="center"/>
          </w:tcPr>
          <w:p w14:paraId="68A9AC1F" w14:textId="3F156522" w:rsidR="00727BE8" w:rsidRPr="008C56AB" w:rsidRDefault="00843AD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3590,88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35E6993D" w:rsidR="00727BE8" w:rsidRPr="008C56AB" w:rsidRDefault="0094344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60598,28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21379941" w:rsidR="00727BE8" w:rsidRPr="008C56AB" w:rsidRDefault="0094344A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</w:t>
            </w:r>
            <w:r w:rsidR="00843AD1">
              <w:rPr>
                <w:rFonts w:ascii="Arial" w:hAnsi="Arial"/>
                <w:b/>
              </w:rPr>
              <w:t>4498,60</w:t>
            </w:r>
          </w:p>
        </w:tc>
        <w:tc>
          <w:tcPr>
            <w:tcW w:w="2835" w:type="dxa"/>
            <w:vAlign w:val="center"/>
          </w:tcPr>
          <w:p w14:paraId="71BBB685" w14:textId="6C2BABD5" w:rsidR="00727BE8" w:rsidRDefault="00CF027B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</w:t>
            </w:r>
            <w:r w:rsidR="00284D29">
              <w:rPr>
                <w:rFonts w:ascii="Arial" w:hAnsi="Arial"/>
                <w:b/>
                <w:sz w:val="18"/>
                <w:szCs w:val="18"/>
              </w:rPr>
              <w:t>5540,82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38D3CA14" w:rsidR="00727BE8" w:rsidRPr="008C56AB" w:rsidRDefault="0094344A" w:rsidP="00284D2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</w:t>
            </w:r>
            <w:r w:rsidR="00284D29">
              <w:rPr>
                <w:rFonts w:ascii="Arial" w:hAnsi="Arial"/>
                <w:sz w:val="18"/>
                <w:szCs w:val="18"/>
              </w:rPr>
              <w:t>4498,60</w:t>
            </w:r>
          </w:p>
        </w:tc>
        <w:tc>
          <w:tcPr>
            <w:tcW w:w="2835" w:type="dxa"/>
            <w:vAlign w:val="center"/>
          </w:tcPr>
          <w:p w14:paraId="4B770D9B" w14:textId="155CA924" w:rsidR="00727BE8" w:rsidRPr="008C56AB" w:rsidRDefault="00284D29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45540,82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1FE83463" w:rsidR="00727BE8" w:rsidRPr="008C56AB" w:rsidRDefault="0094344A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</w:t>
            </w:r>
            <w:r w:rsidR="00284D29">
              <w:rPr>
                <w:rFonts w:ascii="Arial" w:hAnsi="Arial"/>
                <w:b/>
              </w:rPr>
              <w:t>4498,60</w:t>
            </w:r>
          </w:p>
        </w:tc>
        <w:tc>
          <w:tcPr>
            <w:tcW w:w="2835" w:type="dxa"/>
            <w:vAlign w:val="center"/>
          </w:tcPr>
          <w:p w14:paraId="0614EA5E" w14:textId="6810895E" w:rsidR="00727BE8" w:rsidRPr="008C56AB" w:rsidRDefault="0094344A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</w:t>
            </w:r>
            <w:r w:rsidR="00284D29">
              <w:rPr>
                <w:rFonts w:ascii="Arial" w:hAnsi="Arial"/>
                <w:b/>
                <w:sz w:val="18"/>
                <w:szCs w:val="18"/>
              </w:rPr>
              <w:t>5540,82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381 Čas. Rozlíšenie zráž.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3DD4E" w14:textId="77777777" w:rsidR="006F1BD7" w:rsidRDefault="006F1BD7">
      <w:r>
        <w:separator/>
      </w:r>
    </w:p>
  </w:endnote>
  <w:endnote w:type="continuationSeparator" w:id="0">
    <w:p w14:paraId="2310F09D" w14:textId="77777777" w:rsidR="006F1BD7" w:rsidRDefault="006F1B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0E761A" w14:textId="77777777" w:rsidR="006F1BD7" w:rsidRDefault="006F1BD7">
      <w:r>
        <w:separator/>
      </w:r>
    </w:p>
  </w:footnote>
  <w:footnote w:type="continuationSeparator" w:id="0">
    <w:p w14:paraId="268430C1" w14:textId="77777777" w:rsidR="006F1BD7" w:rsidRDefault="006F1B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43AD1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344A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13</TotalTime>
  <Pages>16</Pages>
  <Words>5120</Words>
  <Characters>29190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2023-05-22T14:17:00Z</cp:lastPrinted>
  <dcterms:created xsi:type="dcterms:W3CDTF">2023-05-22T14:27:00Z</dcterms:created>
  <dcterms:modified xsi:type="dcterms:W3CDTF">2023-05-23T08:31:00Z</dcterms:modified>
</cp:coreProperties>
</file>