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96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B82BEA" w:rsidRPr="00ED0163" w14:paraId="30CCA3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D229D5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71E144F9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E0EE5">
              <w:t>30.</w:t>
            </w:r>
            <w:r w:rsidR="00B82BEA">
              <w:t>9</w:t>
            </w:r>
            <w:r w:rsidR="009E0EE5">
              <w:t>.2021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12A5EEDF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8FF47C1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4EDB6637">
                      <wp:simplePos x="0" y="0"/>
                      <wp:positionH relativeFrom="column">
                        <wp:posOffset>3830320</wp:posOffset>
                      </wp:positionH>
                      <wp:positionV relativeFrom="paragraph">
                        <wp:posOffset>35560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72DAFED5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EF3123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0C2F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margin-left:301.6pt;margin-top:2.8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">
                      <v:textbox>
                        <w:txbxContent>
                          <w:p w14:paraId="12C1CD41" w14:textId="72DAFED5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EF3123"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0C21587A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0F4F2" id="Text Box 4" o:spid="_x0000_s1027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1E50B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CBE06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35EB3D9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000000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2BCA7" id="_x0000_s1031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NDFw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">
                      <v:textbox>
                        <w:txbxContent>
                          <w:p w14:paraId="0457B4D6" w14:textId="77777777" w:rsidR="00727BE8" w:rsidRDefault="00000000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02273A61" w:rsidR="00727BE8" w:rsidRDefault="00862D90" w:rsidP="00944C3D">
                                  <w:r>
                                    <w:t>202</w:t>
                                  </w:r>
                                  <w:r w:rsidR="00EF3123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02273A61" w:rsidR="00727BE8" w:rsidRDefault="00862D90" w:rsidP="00944C3D">
                            <w:r>
                              <w:t>202</w:t>
                            </w:r>
                            <w:r w:rsidR="00EF3123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33CF3F13" w:rsidR="00727BE8" w:rsidRDefault="00B82BEA" w:rsidP="00944C3D">
                                  <w:r>
                                    <w:t>0</w:t>
                                  </w:r>
                                  <w:r w:rsidR="00EF3123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33CF3F13" w:rsidR="00727BE8" w:rsidRDefault="00B82BEA" w:rsidP="00944C3D">
                            <w:r>
                              <w:t>0</w:t>
                            </w:r>
                            <w:r w:rsidR="00EF3123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1101EB11" w:rsidR="00727BE8" w:rsidRDefault="00727BE8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1101EB11" w:rsidR="00727BE8" w:rsidRDefault="00727BE8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55641D41" w:rsidR="00727BE8" w:rsidRDefault="00727BE8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55641D41" w:rsidR="00727BE8" w:rsidRDefault="00727BE8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42DDAA80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01026EDF" w:rsidR="00727BE8" w:rsidRDefault="00727BE8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01026EDF" w:rsidR="00727BE8" w:rsidRDefault="00727BE8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249BB81F" w:rsidR="00727BE8" w:rsidRDefault="00727BE8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249BB81F" w:rsidR="00727BE8" w:rsidRDefault="00727BE8" w:rsidP="00944C3D"/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11A3A5D9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4E1E31ED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  <w:r w:rsidR="00862D90"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09F76"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58B9812D" w:rsidR="00727BE8" w:rsidRPr="00391121" w:rsidRDefault="00EF3123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34058036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273B7"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58B9812D" w:rsidR="00727BE8" w:rsidRPr="00391121" w:rsidRDefault="00EF3123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34058036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3020D39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58488EE0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0E17D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31C2829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0B4E6" w14:textId="7BCBE2B2" w:rsidR="00862D90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Spoločenstvo vlastníkov bytov</w:t>
                                  </w:r>
                                  <w:r w:rsidR="00EF3123">
                                    <w:rPr>
                                      <w:rFonts w:ascii="Arial" w:hAnsi="Arial" w:cs="Arial"/>
                                    </w:rPr>
                                    <w:t xml:space="preserve"> Dukl.hrdino</w:t>
                                  </w:r>
                                  <w:r w:rsidR="004917E0">
                                    <w:rPr>
                                      <w:rFonts w:ascii="Arial" w:hAnsi="Arial" w:cs="Arial"/>
                                    </w:rPr>
                                    <w:t xml:space="preserve">v </w:t>
                                  </w:r>
                                  <w:r w:rsidR="00877CE1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4917E0">
                                    <w:rPr>
                                      <w:rFonts w:ascii="Arial" w:hAnsi="Arial" w:cs="Arial"/>
                                    </w:rPr>
                                    <w:t>879</w:t>
                                  </w:r>
                                  <w:r w:rsidR="00877CE1">
                                    <w:rPr>
                                      <w:rFonts w:ascii="Arial" w:hAnsi="Arial" w:cs="Arial"/>
                                    </w:rPr>
                                    <w:t>/24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608C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730B4E6" w14:textId="7BCBE2B2" w:rsidR="00862D90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Spoločenstvo vlastníkov bytov</w:t>
                            </w:r>
                            <w:r w:rsidR="00EF3123">
                              <w:rPr>
                                <w:rFonts w:ascii="Arial" w:hAnsi="Arial" w:cs="Arial"/>
                              </w:rPr>
                              <w:t xml:space="preserve"> Dukl.hrdino</w:t>
                            </w:r>
                            <w:r w:rsidR="004917E0">
                              <w:rPr>
                                <w:rFonts w:ascii="Arial" w:hAnsi="Arial" w:cs="Arial"/>
                              </w:rPr>
                              <w:t xml:space="preserve">v </w:t>
                            </w:r>
                            <w:r w:rsidR="00877CE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4917E0">
                              <w:rPr>
                                <w:rFonts w:ascii="Arial" w:hAnsi="Arial" w:cs="Arial"/>
                              </w:rPr>
                              <w:t>879</w:t>
                            </w:r>
                            <w:r w:rsidR="00877CE1">
                              <w:rPr>
                                <w:rFonts w:ascii="Arial" w:hAnsi="Arial" w:cs="Arial"/>
                              </w:rPr>
                              <w:t>/24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CE99D" w14:textId="4C430B53" w:rsidR="00727BE8" w:rsidRPr="00391121" w:rsidRDefault="00EF3123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Duklianskych hrdinov 24/879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FCE99D" w14:textId="4C430B53" w:rsidR="00727BE8" w:rsidRPr="00391121" w:rsidRDefault="00EF3123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Duklianskych hrdinov 24/879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9076020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0879F0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C60A5" w14:textId="36CCA6A2" w:rsidR="00727BE8" w:rsidRDefault="00727BE8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4EC60A5" w14:textId="36CCA6A2" w:rsidR="00727BE8" w:rsidRDefault="00727BE8" w:rsidP="00944C3D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34C81425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4F5B0418">
                      <wp:simplePos x="0" y="0"/>
                      <wp:positionH relativeFrom="column">
                        <wp:posOffset>1270635</wp:posOffset>
                      </wp:positionH>
                      <wp:positionV relativeFrom="paragraph">
                        <wp:posOffset>97155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0BABB980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</w:t>
                                  </w:r>
                                  <w:r w:rsidR="00EF3123">
                                    <w:t>nčín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B498C" id="_x0000_s1048" type="#_x0000_t202" style="position:absolute;margin-left:100.05pt;margin-top:7.6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">
                      <v:textbox>
                        <w:txbxContent>
                          <w:p w14:paraId="2AA2833D" w14:textId="0BABB980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</w:t>
                            </w:r>
                            <w:r w:rsidR="00EF3123">
                              <w:t>nčín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33F366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4B550E9D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</w:t>
                                  </w:r>
                                  <w:r w:rsidR="00EF3123">
                                    <w:t>1 05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AF43" id="_x0000_s1049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fj+GA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">
                      <v:textbox>
                        <w:txbxContent>
                          <w:p w14:paraId="01225778" w14:textId="4B550E9D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</w:t>
                            </w:r>
                            <w:r w:rsidR="00EF3123">
                              <w:t>1 05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644EBDBE" w:rsidR="00727BE8" w:rsidRPr="00391121" w:rsidRDefault="004917E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032/7442223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644EBDBE" w:rsidR="00727BE8" w:rsidRPr="00391121" w:rsidRDefault="004917E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032/7442223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637F089F" w:rsidR="00727BE8" w:rsidRPr="00391121" w:rsidRDefault="004917E0" w:rsidP="004917E0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marcela.hornakova@eresproperty.sk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637F089F" w:rsidR="00727BE8" w:rsidRPr="00391121" w:rsidRDefault="004917E0" w:rsidP="004917E0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marcela.hornakova@eresproperty.sk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1A414A5A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4917E0">
              <w:rPr>
                <w:rFonts w:ascii="Arial" w:hAnsi="Arial"/>
                <w:lang w:eastAsia="sk-SK"/>
              </w:rPr>
              <w:t>1.3.2023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96E91E6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3A18777A" w:rsidR="00727BE8" w:rsidRPr="008D0433" w:rsidRDefault="00B82BEA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</w:t>
            </w:r>
            <w:r w:rsidR="00EF3123">
              <w:rPr>
                <w:rFonts w:ascii="Arial" w:hAnsi="Arial" w:cs="Arial"/>
                <w:sz w:val="16"/>
                <w:szCs w:val="16"/>
              </w:rPr>
              <w:t xml:space="preserve"> Marián Lešinský </w:t>
            </w:r>
          </w:p>
        </w:tc>
        <w:tc>
          <w:tcPr>
            <w:tcW w:w="3260" w:type="dxa"/>
            <w:vAlign w:val="center"/>
          </w:tcPr>
          <w:p w14:paraId="7DAECB3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3BD20BE6" w:rsidR="00727BE8" w:rsidRPr="008D0433" w:rsidRDefault="004917E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49" w:type="dxa"/>
            <w:vAlign w:val="center"/>
          </w:tcPr>
          <w:p w14:paraId="4B94F45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041F4349" w:rsidR="00727BE8" w:rsidRPr="008D0433" w:rsidRDefault="004917E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E1AF6E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09A24937" w:rsidR="00727BE8" w:rsidRPr="008D0433" w:rsidRDefault="003448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Poistná zmluva Allianz</w:t>
            </w:r>
          </w:p>
        </w:tc>
        <w:tc>
          <w:tcPr>
            <w:tcW w:w="2977" w:type="dxa"/>
            <w:vAlign w:val="center"/>
          </w:tcPr>
          <w:p w14:paraId="40D3000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24ED798C" w14:textId="15FBC62F" w:rsidR="00727BE8" w:rsidRPr="008C56AB" w:rsidRDefault="0034483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25" w:type="dxa"/>
            <w:vAlign w:val="center"/>
          </w:tcPr>
          <w:p w14:paraId="455CC3B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234" w:type="dxa"/>
            <w:vAlign w:val="center"/>
          </w:tcPr>
          <w:p w14:paraId="12CCB40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978" w:type="dxa"/>
            <w:vAlign w:val="center"/>
          </w:tcPr>
          <w:p w14:paraId="5223FA2A" w14:textId="0DEAAD4E" w:rsidR="00727BE8" w:rsidRPr="008C56AB" w:rsidRDefault="00EF3123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727BE8" w:rsidRPr="008D0433" w14:paraId="3B70330C" w14:textId="77777777" w:rsidTr="00417853">
        <w:trPr>
          <w:trHeight w:val="42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75574BD2" w:rsidR="00727BE8" w:rsidRPr="008C56AB" w:rsidRDefault="0034483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25" w:type="dxa"/>
            <w:vAlign w:val="center"/>
          </w:tcPr>
          <w:p w14:paraId="01757B72" w14:textId="0CA60915" w:rsidR="00727BE8" w:rsidRPr="008C56AB" w:rsidRDefault="0034483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130D6BD4" w14:textId="2A36510B" w:rsidR="00727BE8" w:rsidRPr="008C56AB" w:rsidRDefault="0034483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978" w:type="dxa"/>
            <w:vAlign w:val="center"/>
          </w:tcPr>
          <w:p w14:paraId="04EE6C54" w14:textId="04F39F26" w:rsidR="00727BE8" w:rsidRPr="008C56AB" w:rsidRDefault="00EF3123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92575,56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5A5E32E" w14:textId="39B7B6C6" w:rsidR="00727BE8" w:rsidRPr="008C56AB" w:rsidRDefault="0034483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08093853" w14:textId="74F5289E" w:rsidR="00727BE8" w:rsidRPr="008C56AB" w:rsidRDefault="0034483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978" w:type="dxa"/>
            <w:vAlign w:val="center"/>
          </w:tcPr>
          <w:p w14:paraId="64C28F1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09C3E278" w14:textId="0607F164" w:rsidR="00727BE8" w:rsidRPr="008C56AB" w:rsidRDefault="00344831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0,00</w:t>
            </w:r>
          </w:p>
        </w:tc>
        <w:tc>
          <w:tcPr>
            <w:tcW w:w="1325" w:type="dxa"/>
            <w:vAlign w:val="center"/>
          </w:tcPr>
          <w:p w14:paraId="3AD3C014" w14:textId="110C1E71" w:rsidR="00727BE8" w:rsidRPr="008C56AB" w:rsidRDefault="00344831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687C98BA" w14:textId="2B50C0E9" w:rsidR="00727BE8" w:rsidRPr="008C56AB" w:rsidRDefault="00344831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0,00</w:t>
            </w:r>
          </w:p>
        </w:tc>
        <w:tc>
          <w:tcPr>
            <w:tcW w:w="1978" w:type="dxa"/>
            <w:vAlign w:val="center"/>
          </w:tcPr>
          <w:p w14:paraId="0EFC1321" w14:textId="20E3339D" w:rsidR="00727BE8" w:rsidRPr="008C56AB" w:rsidRDefault="00EF3123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92595,56</w:t>
            </w: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250943FE" w:rsidR="00727BE8" w:rsidRPr="008C56AB" w:rsidRDefault="00EF3123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75125,23</w:t>
            </w:r>
          </w:p>
        </w:tc>
        <w:tc>
          <w:tcPr>
            <w:tcW w:w="2883" w:type="dxa"/>
            <w:vAlign w:val="center"/>
          </w:tcPr>
          <w:p w14:paraId="2A652F80" w14:textId="0FC3B418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35D7F50E" w:rsidR="00727BE8" w:rsidRPr="008C56AB" w:rsidRDefault="00EF3123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75125,23</w:t>
            </w:r>
          </w:p>
        </w:tc>
        <w:tc>
          <w:tcPr>
            <w:tcW w:w="2883" w:type="dxa"/>
            <w:vAlign w:val="center"/>
          </w:tcPr>
          <w:p w14:paraId="1AEDC663" w14:textId="6B224874" w:rsidR="00727BE8" w:rsidRPr="008C56AB" w:rsidRDefault="00344831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0,00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2AB85BFB" w14:textId="77777777" w:rsidTr="00465313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465313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550385" w14:textId="77777777" w:rsidTr="00465313">
        <w:tc>
          <w:tcPr>
            <w:tcW w:w="2295" w:type="dxa"/>
            <w:vAlign w:val="center"/>
          </w:tcPr>
          <w:p w14:paraId="5EC03DB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4CFF6C59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592E69A0" w14:textId="5637759F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64970BD8" w14:textId="7B4099B4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11AE4CD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469BF702" w:rsidR="00727BE8" w:rsidRPr="008C56AB" w:rsidRDefault="00EF3123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78373,97</w:t>
            </w:r>
          </w:p>
        </w:tc>
      </w:tr>
      <w:tr w:rsidR="00727BE8" w:rsidRPr="00050529" w14:paraId="67157AB1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465313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465313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465313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7207FEA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1CCFF94D" w:rsidR="00727BE8" w:rsidRPr="008C56AB" w:rsidRDefault="00344831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42709A5" w14:textId="198793C9" w:rsidR="00727BE8" w:rsidRPr="008C56AB" w:rsidRDefault="00344831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68A9AC1F" w14:textId="08230121" w:rsidR="00727BE8" w:rsidRPr="008C56AB" w:rsidRDefault="00344831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503D0F68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70C6A6F0" w:rsidR="00727BE8" w:rsidRPr="008C56AB" w:rsidRDefault="009F0517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0,00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52149034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69" w:type="dxa"/>
            <w:vAlign w:val="center"/>
          </w:tcPr>
          <w:p w14:paraId="63F578A6" w14:textId="0F199B1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B22658C" w14:textId="495DD1D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519EA59E" w14:textId="1FC37DA0" w:rsidR="00727BE8" w:rsidRPr="008C56AB" w:rsidRDefault="009F0517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5B76488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503750">
        <w:tc>
          <w:tcPr>
            <w:tcW w:w="4395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C42311E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26311F5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6CDDB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ACEAC2" w14:textId="775A6CD7" w:rsidR="00727BE8" w:rsidRPr="008C56AB" w:rsidRDefault="00EF3123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</w:rPr>
              <w:t>89346,82</w:t>
            </w:r>
          </w:p>
        </w:tc>
        <w:tc>
          <w:tcPr>
            <w:tcW w:w="2835" w:type="dxa"/>
            <w:vAlign w:val="center"/>
          </w:tcPr>
          <w:p w14:paraId="3FB70F96" w14:textId="730E52C4" w:rsidR="00727BE8" w:rsidRPr="008C56AB" w:rsidRDefault="009F051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0,00</w:t>
            </w:r>
          </w:p>
        </w:tc>
      </w:tr>
      <w:tr w:rsidR="00727BE8" w:rsidRPr="00871039" w14:paraId="3151C79B" w14:textId="77777777" w:rsidTr="00503750">
        <w:tc>
          <w:tcPr>
            <w:tcW w:w="4395" w:type="dxa"/>
            <w:vAlign w:val="center"/>
          </w:tcPr>
          <w:p w14:paraId="0FF8FECD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3AF40" w14:textId="29B903CF" w:rsidR="00727BE8" w:rsidRPr="008C56AB" w:rsidRDefault="00EF3123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</w:rPr>
              <w:t>89346,82</w:t>
            </w:r>
          </w:p>
        </w:tc>
        <w:tc>
          <w:tcPr>
            <w:tcW w:w="2835" w:type="dxa"/>
            <w:vAlign w:val="center"/>
          </w:tcPr>
          <w:p w14:paraId="4B770D9B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1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2AE8D3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63460C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8311CD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F4EBE57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58F06C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03721C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3D658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A6CBF3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6B6FDC8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76F50E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3C6F7" w14:textId="60397BBF" w:rsidR="00727BE8" w:rsidRPr="008C56AB" w:rsidRDefault="00EF3123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</w:rPr>
              <w:t>89346,82</w:t>
            </w:r>
          </w:p>
        </w:tc>
        <w:tc>
          <w:tcPr>
            <w:tcW w:w="2835" w:type="dxa"/>
            <w:vAlign w:val="center"/>
          </w:tcPr>
          <w:p w14:paraId="0614EA5E" w14:textId="7142C2B0" w:rsidR="00727BE8" w:rsidRPr="008C56AB" w:rsidRDefault="009F051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0,00</w:t>
            </w: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32B91A4C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4019EF" w14:textId="1D51FE2F" w:rsidR="00727BE8" w:rsidRPr="00E05001" w:rsidRDefault="00E972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222FC50F" w14:textId="64BC581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21995A49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376537A" w14:textId="7B9CF9FC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6D588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884E02" w14:textId="6908119A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2563C4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381 Čas. Rozlíšenie zráž.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A293C" w14:textId="77777777" w:rsidR="001C54C0" w:rsidRDefault="001C54C0">
      <w:r>
        <w:separator/>
      </w:r>
    </w:p>
  </w:endnote>
  <w:endnote w:type="continuationSeparator" w:id="0">
    <w:p w14:paraId="76056180" w14:textId="77777777" w:rsidR="001C54C0" w:rsidRDefault="001C5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DEF7D" w14:textId="77777777" w:rsidR="001C54C0" w:rsidRDefault="001C54C0">
      <w:r>
        <w:separator/>
      </w:r>
    </w:p>
  </w:footnote>
  <w:footnote w:type="continuationSeparator" w:id="0">
    <w:p w14:paraId="40F416F2" w14:textId="77777777" w:rsidR="001C54C0" w:rsidRDefault="001C54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407740">
    <w:abstractNumId w:val="13"/>
  </w:num>
  <w:num w:numId="2" w16cid:durableId="1890189458">
    <w:abstractNumId w:val="17"/>
  </w:num>
  <w:num w:numId="3" w16cid:durableId="1239562899">
    <w:abstractNumId w:val="8"/>
  </w:num>
  <w:num w:numId="4" w16cid:durableId="1561133426">
    <w:abstractNumId w:val="7"/>
  </w:num>
  <w:num w:numId="5" w16cid:durableId="68683362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93162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8110584">
    <w:abstractNumId w:val="20"/>
  </w:num>
  <w:num w:numId="8" w16cid:durableId="240676932">
    <w:abstractNumId w:val="10"/>
  </w:num>
  <w:num w:numId="9" w16cid:durableId="1032809047">
    <w:abstractNumId w:val="0"/>
  </w:num>
  <w:num w:numId="10" w16cid:durableId="1522931105">
    <w:abstractNumId w:val="19"/>
  </w:num>
  <w:num w:numId="11" w16cid:durableId="1867717060">
    <w:abstractNumId w:val="6"/>
  </w:num>
  <w:num w:numId="12" w16cid:durableId="3749127">
    <w:abstractNumId w:val="9"/>
  </w:num>
  <w:num w:numId="13" w16cid:durableId="1391227464">
    <w:abstractNumId w:val="12"/>
  </w:num>
  <w:num w:numId="14" w16cid:durableId="680820046">
    <w:abstractNumId w:val="15"/>
  </w:num>
  <w:num w:numId="15" w16cid:durableId="875852583">
    <w:abstractNumId w:val="14"/>
  </w:num>
  <w:num w:numId="16" w16cid:durableId="31812057">
    <w:abstractNumId w:val="2"/>
  </w:num>
  <w:num w:numId="17" w16cid:durableId="33698408">
    <w:abstractNumId w:val="4"/>
  </w:num>
  <w:num w:numId="18" w16cid:durableId="1722974151">
    <w:abstractNumId w:val="11"/>
  </w:num>
  <w:num w:numId="19" w16cid:durableId="403381625">
    <w:abstractNumId w:val="5"/>
  </w:num>
  <w:num w:numId="20" w16cid:durableId="1256019976">
    <w:abstractNumId w:val="18"/>
  </w:num>
  <w:num w:numId="21" w16cid:durableId="802769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4431"/>
    <w:rsid w:val="001664BB"/>
    <w:rsid w:val="00187A66"/>
    <w:rsid w:val="0019621E"/>
    <w:rsid w:val="00197971"/>
    <w:rsid w:val="00197E0F"/>
    <w:rsid w:val="001A1E3F"/>
    <w:rsid w:val="001B51FA"/>
    <w:rsid w:val="001C3F86"/>
    <w:rsid w:val="001C54C0"/>
    <w:rsid w:val="001D225C"/>
    <w:rsid w:val="001D2AB6"/>
    <w:rsid w:val="001D430F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12D5"/>
    <w:rsid w:val="002C13B3"/>
    <w:rsid w:val="002C5CE4"/>
    <w:rsid w:val="002D0906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5368"/>
    <w:rsid w:val="003277F2"/>
    <w:rsid w:val="00337128"/>
    <w:rsid w:val="00337BB7"/>
    <w:rsid w:val="00344831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17E0"/>
    <w:rsid w:val="004920E3"/>
    <w:rsid w:val="004969BE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4DEF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A7F92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62D90"/>
    <w:rsid w:val="00863342"/>
    <w:rsid w:val="00871039"/>
    <w:rsid w:val="0087241F"/>
    <w:rsid w:val="00874C86"/>
    <w:rsid w:val="008767E1"/>
    <w:rsid w:val="00877C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3EC5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A278B"/>
    <w:rsid w:val="009B2521"/>
    <w:rsid w:val="009B4C58"/>
    <w:rsid w:val="009D200B"/>
    <w:rsid w:val="009D30DB"/>
    <w:rsid w:val="009E0EE5"/>
    <w:rsid w:val="009E1BB8"/>
    <w:rsid w:val="009E6601"/>
    <w:rsid w:val="009F0517"/>
    <w:rsid w:val="009F2298"/>
    <w:rsid w:val="009F61B4"/>
    <w:rsid w:val="00A02DF7"/>
    <w:rsid w:val="00A052AA"/>
    <w:rsid w:val="00A0740D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2196"/>
    <w:rsid w:val="00AE3594"/>
    <w:rsid w:val="00B025F9"/>
    <w:rsid w:val="00B036B5"/>
    <w:rsid w:val="00B1198E"/>
    <w:rsid w:val="00B20E3B"/>
    <w:rsid w:val="00B21506"/>
    <w:rsid w:val="00B216D1"/>
    <w:rsid w:val="00B21A23"/>
    <w:rsid w:val="00B24C48"/>
    <w:rsid w:val="00B30D51"/>
    <w:rsid w:val="00B34591"/>
    <w:rsid w:val="00B44140"/>
    <w:rsid w:val="00B44D10"/>
    <w:rsid w:val="00B461FE"/>
    <w:rsid w:val="00B5159F"/>
    <w:rsid w:val="00B54AA7"/>
    <w:rsid w:val="00B6597A"/>
    <w:rsid w:val="00B808E2"/>
    <w:rsid w:val="00B82BEA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81521"/>
    <w:rsid w:val="00E85CCA"/>
    <w:rsid w:val="00E9202B"/>
    <w:rsid w:val="00E97266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F3123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31</TotalTime>
  <Pages>16</Pages>
  <Words>5113</Words>
  <Characters>29150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2</cp:lastModifiedBy>
  <cp:revision>7</cp:revision>
  <cp:lastPrinted>2023-03-08T14:55:00Z</cp:lastPrinted>
  <dcterms:created xsi:type="dcterms:W3CDTF">2021-12-02T14:42:00Z</dcterms:created>
  <dcterms:modified xsi:type="dcterms:W3CDTF">2023-03-08T15:00:00Z</dcterms:modified>
</cp:coreProperties>
</file>