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1E144F9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30.</w:t>
            </w:r>
            <w:r w:rsidR="00B82BEA">
              <w:t>9</w:t>
            </w:r>
            <w:r w:rsidR="009E0EE5">
              <w:t>.2021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2DAFED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F3123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2DAFED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F3123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2273A61" w:rsidR="00727BE8" w:rsidRDefault="00862D90" w:rsidP="00944C3D">
                                  <w:r>
                                    <w:t>202</w:t>
                                  </w:r>
                                  <w:r w:rsidR="00EF312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2273A61" w:rsidR="00727BE8" w:rsidRDefault="00862D90" w:rsidP="00944C3D">
                            <w:r>
                              <w:t>202</w:t>
                            </w:r>
                            <w:r w:rsidR="00EF312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33CF3F13" w:rsidR="00727BE8" w:rsidRDefault="00B82BEA" w:rsidP="00944C3D">
                                  <w:r>
                                    <w:t>0</w:t>
                                  </w:r>
                                  <w:r w:rsidR="00EF3123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33CF3F13" w:rsidR="00727BE8" w:rsidRDefault="00B82BEA" w:rsidP="00944C3D">
                            <w:r>
                              <w:t>0</w:t>
                            </w:r>
                            <w:r w:rsidR="00EF3123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1101EB11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1101EB11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55641D41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55641D41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01026EDF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01026EDF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49BB81F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49BB81F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11A3A5D9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4E1E31ED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  <w:r w:rsidR="00862D90"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8B9812D" w:rsidR="00727BE8" w:rsidRPr="00391121" w:rsidRDefault="00EF312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34058036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8B9812D" w:rsidR="00727BE8" w:rsidRPr="00391121" w:rsidRDefault="00EF312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34058036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BCBE2B2" w:rsidR="00862D90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EF3123">
                                    <w:rPr>
                                      <w:rFonts w:ascii="Arial" w:hAnsi="Arial" w:cs="Arial"/>
                                    </w:rPr>
                                    <w:t xml:space="preserve"> Dukl.hrdino</w:t>
                                  </w:r>
                                  <w:r w:rsidR="004917E0">
                                    <w:rPr>
                                      <w:rFonts w:ascii="Arial" w:hAnsi="Arial" w:cs="Arial"/>
                                    </w:rPr>
                                    <w:t xml:space="preserve">v </w:t>
                                  </w:r>
                                  <w:r w:rsidR="00877CE1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917E0">
                                    <w:rPr>
                                      <w:rFonts w:ascii="Arial" w:hAnsi="Arial" w:cs="Arial"/>
                                    </w:rPr>
                                    <w:t>879</w:t>
                                  </w:r>
                                  <w:r w:rsidR="00877CE1">
                                    <w:rPr>
                                      <w:rFonts w:ascii="Arial" w:hAnsi="Arial" w:cs="Arial"/>
                                    </w:rPr>
                                    <w:t>/24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BCBE2B2" w:rsidR="00862D90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EF3123">
                              <w:rPr>
                                <w:rFonts w:ascii="Arial" w:hAnsi="Arial" w:cs="Arial"/>
                              </w:rPr>
                              <w:t xml:space="preserve"> Dukl.hrdino</w:t>
                            </w:r>
                            <w:r w:rsidR="004917E0">
                              <w:rPr>
                                <w:rFonts w:ascii="Arial" w:hAnsi="Arial" w:cs="Arial"/>
                              </w:rPr>
                              <w:t xml:space="preserve">v </w:t>
                            </w:r>
                            <w:r w:rsidR="00877CE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917E0">
                              <w:rPr>
                                <w:rFonts w:ascii="Arial" w:hAnsi="Arial" w:cs="Arial"/>
                              </w:rPr>
                              <w:t>879</w:t>
                            </w:r>
                            <w:r w:rsidR="00877CE1">
                              <w:rPr>
                                <w:rFonts w:ascii="Arial" w:hAnsi="Arial" w:cs="Arial"/>
                              </w:rPr>
                              <w:t>/24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4C430B53" w:rsidR="00727BE8" w:rsidRPr="00391121" w:rsidRDefault="00EF312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24/879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4C430B53" w:rsidR="00727BE8" w:rsidRPr="00391121" w:rsidRDefault="00EF312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24/879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6CCA6A2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6CCA6A2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4B550E9D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4B550E9D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A414A5A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4917E0">
              <w:rPr>
                <w:rFonts w:ascii="Arial" w:hAnsi="Arial"/>
                <w:lang w:eastAsia="sk-SK"/>
              </w:rPr>
              <w:t>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A18777A" w:rsidR="00727BE8" w:rsidRPr="008D0433" w:rsidRDefault="00B82BEA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</w:t>
            </w:r>
            <w:r w:rsidR="00EF3123">
              <w:rPr>
                <w:rFonts w:ascii="Arial" w:hAnsi="Arial" w:cs="Arial"/>
                <w:sz w:val="16"/>
                <w:szCs w:val="16"/>
              </w:rPr>
              <w:t xml:space="preserve"> Marián Lešinský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BD20BE6" w:rsidR="00727BE8" w:rsidRPr="008D0433" w:rsidRDefault="004917E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41F4349" w:rsidR="00727BE8" w:rsidRPr="008D0433" w:rsidRDefault="004917E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09A24937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5FBC62F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455CC3B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12CCB40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5223FA2A" w14:textId="0DEAAD4E" w:rsidR="00727BE8" w:rsidRPr="008C56AB" w:rsidRDefault="00EF312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5574BD2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1757B72" w14:textId="0CA60915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130D6BD4" w14:textId="2A36510B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04EE6C54" w14:textId="04F39F26" w:rsidR="00727BE8" w:rsidRPr="008C56AB" w:rsidRDefault="00EF312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92575,56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0607F164" w:rsidR="00727BE8" w:rsidRPr="008C56AB" w:rsidRDefault="0034483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3AD3C014" w14:textId="110C1E71" w:rsidR="00727BE8" w:rsidRPr="008C56AB" w:rsidRDefault="0034483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687C98BA" w14:textId="2B50C0E9" w:rsidR="00727BE8" w:rsidRPr="008C56AB" w:rsidRDefault="0034483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0EFC1321" w14:textId="20E3339D" w:rsidR="00727BE8" w:rsidRPr="008C56AB" w:rsidRDefault="00EF312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92595,56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50943FE" w:rsidR="00727BE8" w:rsidRPr="008C56AB" w:rsidRDefault="00EF312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75125,23</w:t>
            </w:r>
          </w:p>
        </w:tc>
        <w:tc>
          <w:tcPr>
            <w:tcW w:w="2883" w:type="dxa"/>
            <w:vAlign w:val="center"/>
          </w:tcPr>
          <w:p w14:paraId="2A652F80" w14:textId="0FC3B418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35D7F50E" w:rsidR="00727BE8" w:rsidRPr="008C56AB" w:rsidRDefault="00EF312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75125,23</w:t>
            </w:r>
          </w:p>
        </w:tc>
        <w:tc>
          <w:tcPr>
            <w:tcW w:w="2883" w:type="dxa"/>
            <w:vAlign w:val="center"/>
          </w:tcPr>
          <w:p w14:paraId="1AEDC663" w14:textId="6B224874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4CFF6C59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592E69A0" w14:textId="5637759F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64970BD8" w14:textId="7B4099B4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469BF702" w:rsidR="00727BE8" w:rsidRPr="008C56AB" w:rsidRDefault="00EF312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78373,97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CCFF94D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42709A5" w14:textId="198793C9" w:rsidR="00727BE8" w:rsidRPr="008C56AB" w:rsidRDefault="0034483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68A9AC1F" w14:textId="08230121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0C6A6F0" w:rsidR="00727BE8" w:rsidRPr="008C56AB" w:rsidRDefault="009F05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75A6CD7" w:rsidR="00727BE8" w:rsidRPr="008C56AB" w:rsidRDefault="00EF312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89346,82</w:t>
            </w:r>
          </w:p>
        </w:tc>
        <w:tc>
          <w:tcPr>
            <w:tcW w:w="2835" w:type="dxa"/>
            <w:vAlign w:val="center"/>
          </w:tcPr>
          <w:p w14:paraId="3FB70F96" w14:textId="730E52C4" w:rsidR="00727BE8" w:rsidRPr="008C56AB" w:rsidRDefault="009F05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9B903CF" w:rsidR="00727BE8" w:rsidRPr="008C56AB" w:rsidRDefault="00EF312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89346,82</w:t>
            </w:r>
          </w:p>
        </w:tc>
        <w:tc>
          <w:tcPr>
            <w:tcW w:w="2835" w:type="dxa"/>
            <w:vAlign w:val="center"/>
          </w:tcPr>
          <w:p w14:paraId="4B770D9B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1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0397BBF" w:rsidR="00727BE8" w:rsidRPr="008C56AB" w:rsidRDefault="00EF312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89346,82</w:t>
            </w:r>
          </w:p>
        </w:tc>
        <w:tc>
          <w:tcPr>
            <w:tcW w:w="2835" w:type="dxa"/>
            <w:vAlign w:val="center"/>
          </w:tcPr>
          <w:p w14:paraId="0614EA5E" w14:textId="7142C2B0" w:rsidR="00727BE8" w:rsidRPr="008C56AB" w:rsidRDefault="009F05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2B91A4C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21995A4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7B9CF9FC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A293C" w14:textId="77777777" w:rsidR="001C54C0" w:rsidRDefault="001C54C0">
      <w:r>
        <w:separator/>
      </w:r>
    </w:p>
  </w:endnote>
  <w:endnote w:type="continuationSeparator" w:id="0">
    <w:p w14:paraId="76056180" w14:textId="77777777" w:rsidR="001C54C0" w:rsidRDefault="001C5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DEF7D" w14:textId="77777777" w:rsidR="001C54C0" w:rsidRDefault="001C54C0">
      <w:r>
        <w:separator/>
      </w:r>
    </w:p>
  </w:footnote>
  <w:footnote w:type="continuationSeparator" w:id="0">
    <w:p w14:paraId="40F416F2" w14:textId="77777777" w:rsidR="001C54C0" w:rsidRDefault="001C54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31</TotalTime>
  <Pages>16</Pages>
  <Words>5113</Words>
  <Characters>29150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7</cp:revision>
  <cp:lastPrinted>2023-03-08T14:55:00Z</cp:lastPrinted>
  <dcterms:created xsi:type="dcterms:W3CDTF">2021-12-02T14:42:00Z</dcterms:created>
  <dcterms:modified xsi:type="dcterms:W3CDTF">2023-03-08T15:00:00Z</dcterms:modified>
</cp:coreProperties>
</file>