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24853DB8" w:rsidR="00727BE8" w:rsidRPr="00391121" w:rsidRDefault="009D6B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9D6B0E">
                                    <w:rPr>
                                      <w:rFonts w:ascii="Arial" w:hAnsi="Arial" w:cs="Arial"/>
                                    </w:rPr>
                                    <w:t>34057811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24853DB8" w:rsidR="00727BE8" w:rsidRPr="00391121" w:rsidRDefault="009D6B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9D6B0E">
                              <w:rPr>
                                <w:rFonts w:ascii="Arial" w:hAnsi="Arial" w:cs="Arial"/>
                              </w:rPr>
                              <w:t>34057811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0B398B8" w:rsidR="00727BE8" w:rsidRPr="00ED0163" w:rsidRDefault="009D6B0E" w:rsidP="00503750">
            <w:pPr>
              <w:rPr>
                <w:rFonts w:ascii="Arial" w:hAnsi="Arial"/>
                <w:lang w:eastAsia="sk-SK"/>
              </w:rPr>
            </w:pPr>
            <w:r w:rsidRPr="009D6B0E">
              <w:rPr>
                <w:rFonts w:ascii="Arial" w:hAnsi="Arial"/>
                <w:lang w:eastAsia="sk-SK"/>
              </w:rPr>
              <w:t>2021540994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19D15CFC" w:rsidR="00862D90" w:rsidRPr="00391121" w:rsidRDefault="009D6B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19D15CFC" w:rsidR="00862D90" w:rsidRPr="00391121" w:rsidRDefault="009D6B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71D52151" w:rsidR="00727BE8" w:rsidRPr="00391121" w:rsidRDefault="009D6B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Pod Sokolice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71D52151" w:rsidR="00727BE8" w:rsidRPr="00391121" w:rsidRDefault="009D6B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Pod Sokolice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EE50" w14:textId="120DB4FD" w:rsidR="009B2280" w:rsidRDefault="009D6B0E" w:rsidP="00944C3D">
                                  <w:r>
                                    <w:t>512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06BEE50" w14:textId="120DB4FD" w:rsidR="009B2280" w:rsidRDefault="009D6B0E" w:rsidP="00944C3D">
                            <w:r>
                              <w:t>512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43195F65" w:rsidR="00727BE8" w:rsidRPr="00391121" w:rsidRDefault="009D6B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43195F65" w:rsidR="00727BE8" w:rsidRPr="00391121" w:rsidRDefault="009D6B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A509919" w:rsidR="00727BE8" w:rsidRPr="00391121" w:rsidRDefault="009D6B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0A509919" w:rsidR="00727BE8" w:rsidRPr="00391121" w:rsidRDefault="009D6B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A076DAC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D6B0E">
              <w:rPr>
                <w:rFonts w:ascii="Arial" w:hAnsi="Arial"/>
                <w:lang w:eastAsia="sk-SK"/>
              </w:rPr>
              <w:t>24</w:t>
            </w:r>
            <w:r w:rsidR="009B2280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641AA032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9D6B0E" w:rsidRPr="009D6B0E">
        <w:rPr>
          <w:color w:val="000000"/>
          <w:sz w:val="24"/>
          <w:szCs w:val="24"/>
        </w:rPr>
        <w:t>Pod Sokolice 512,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4F41A4C" w:rsidR="00727BE8" w:rsidRPr="008D0433" w:rsidRDefault="009D6B0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Pavol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Dedík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2963B4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14237799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686C0C5F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2FAFEF5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EAE1B4A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535EFD">
              <w:rPr>
                <w:rFonts w:ascii="Arial" w:hAnsi="Arial" w:cs="Arial"/>
                <w:sz w:val="16"/>
                <w:szCs w:val="16"/>
              </w:rPr>
              <w:t>Allianz – slov. poisťovňa</w:t>
            </w:r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1C59EB3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135,33</w:t>
            </w:r>
          </w:p>
        </w:tc>
        <w:tc>
          <w:tcPr>
            <w:tcW w:w="1325" w:type="dxa"/>
            <w:vAlign w:val="center"/>
          </w:tcPr>
          <w:p w14:paraId="455CC3B4" w14:textId="6198CC52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200,00</w:t>
            </w:r>
          </w:p>
        </w:tc>
        <w:tc>
          <w:tcPr>
            <w:tcW w:w="1234" w:type="dxa"/>
            <w:vAlign w:val="center"/>
          </w:tcPr>
          <w:p w14:paraId="12CCB40C" w14:textId="15DB147A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172,55</w:t>
            </w:r>
          </w:p>
        </w:tc>
        <w:tc>
          <w:tcPr>
            <w:tcW w:w="1978" w:type="dxa"/>
            <w:vAlign w:val="center"/>
          </w:tcPr>
          <w:p w14:paraId="5223FA2A" w14:textId="33643C29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162,78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D0B7D30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49207,59</w:t>
            </w:r>
          </w:p>
        </w:tc>
        <w:tc>
          <w:tcPr>
            <w:tcW w:w="1325" w:type="dxa"/>
            <w:vAlign w:val="center"/>
          </w:tcPr>
          <w:p w14:paraId="01757B72" w14:textId="44312C6F" w:rsidR="00727BE8" w:rsidRPr="008C56AB" w:rsidRDefault="007456B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77340,93</w:t>
            </w:r>
          </w:p>
        </w:tc>
        <w:tc>
          <w:tcPr>
            <w:tcW w:w="1234" w:type="dxa"/>
            <w:vAlign w:val="center"/>
          </w:tcPr>
          <w:p w14:paraId="130D6BD4" w14:textId="6406B723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77023,52</w:t>
            </w:r>
          </w:p>
        </w:tc>
        <w:tc>
          <w:tcPr>
            <w:tcW w:w="1978" w:type="dxa"/>
            <w:vAlign w:val="center"/>
          </w:tcPr>
          <w:p w14:paraId="04EE6C54" w14:textId="1D37E8B0" w:rsidR="00727BE8" w:rsidRPr="008C56AB" w:rsidRDefault="007456B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49525,00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255BC378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A5E32E" w14:textId="131D40A4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200,00</w:t>
            </w:r>
          </w:p>
        </w:tc>
        <w:tc>
          <w:tcPr>
            <w:tcW w:w="1234" w:type="dxa"/>
            <w:vAlign w:val="center"/>
          </w:tcPr>
          <w:p w14:paraId="08093853" w14:textId="7C6D8A9B" w:rsidR="00727BE8" w:rsidRPr="008C56AB" w:rsidRDefault="00E37F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4CFA2F2" w:rsidR="00727BE8" w:rsidRPr="008C56AB" w:rsidRDefault="00E37F3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49 342,92</w:t>
            </w:r>
          </w:p>
        </w:tc>
        <w:tc>
          <w:tcPr>
            <w:tcW w:w="1325" w:type="dxa"/>
            <w:vAlign w:val="center"/>
          </w:tcPr>
          <w:p w14:paraId="3AD3C014" w14:textId="174A0BD7" w:rsidR="00727BE8" w:rsidRPr="008C56AB" w:rsidRDefault="007456B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77740,93</w:t>
            </w:r>
          </w:p>
        </w:tc>
        <w:tc>
          <w:tcPr>
            <w:tcW w:w="1234" w:type="dxa"/>
            <w:vAlign w:val="center"/>
          </w:tcPr>
          <w:p w14:paraId="687C98BA" w14:textId="31D1114E" w:rsidR="00727BE8" w:rsidRPr="008C56AB" w:rsidRDefault="00E37F3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77396,07</w:t>
            </w:r>
          </w:p>
        </w:tc>
        <w:tc>
          <w:tcPr>
            <w:tcW w:w="1978" w:type="dxa"/>
            <w:vAlign w:val="center"/>
          </w:tcPr>
          <w:p w14:paraId="0EFC1321" w14:textId="3BC20198" w:rsidR="00727BE8" w:rsidRPr="008C56AB" w:rsidRDefault="007456B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49687,78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B831414" w:rsidR="00727BE8" w:rsidRPr="008C56AB" w:rsidRDefault="007456B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311275,15</w:t>
            </w:r>
          </w:p>
        </w:tc>
        <w:tc>
          <w:tcPr>
            <w:tcW w:w="2883" w:type="dxa"/>
            <w:vAlign w:val="center"/>
          </w:tcPr>
          <w:p w14:paraId="2A652F80" w14:textId="72BAD6F3" w:rsidR="00727BE8" w:rsidRPr="008C56AB" w:rsidRDefault="007456B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ADD5504" w:rsidR="00727BE8" w:rsidRPr="008C56AB" w:rsidRDefault="007456B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311275,15</w:t>
            </w:r>
          </w:p>
        </w:tc>
        <w:tc>
          <w:tcPr>
            <w:tcW w:w="2883" w:type="dxa"/>
            <w:vAlign w:val="center"/>
          </w:tcPr>
          <w:p w14:paraId="1AEDC663" w14:textId="238E95E1" w:rsidR="007456B3" w:rsidRPr="007456B3" w:rsidRDefault="007456B3" w:rsidP="007456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29B8A07C" w:rsidR="00727BE8" w:rsidRPr="008C56AB" w:rsidRDefault="007456B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47504,87</w:t>
            </w:r>
          </w:p>
        </w:tc>
        <w:tc>
          <w:tcPr>
            <w:tcW w:w="1195" w:type="dxa"/>
            <w:vAlign w:val="center"/>
          </w:tcPr>
          <w:p w14:paraId="592E69A0" w14:textId="67D1D4DE" w:rsidR="00727BE8" w:rsidRPr="008C56AB" w:rsidRDefault="007456B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100758,12</w:t>
            </w:r>
          </w:p>
        </w:tc>
        <w:tc>
          <w:tcPr>
            <w:tcW w:w="1195" w:type="dxa"/>
            <w:vAlign w:val="center"/>
          </w:tcPr>
          <w:p w14:paraId="64970BD8" w14:textId="1C2AA70A" w:rsidR="00727BE8" w:rsidRPr="008C56AB" w:rsidRDefault="007456B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96568,00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6164870" w:rsidR="00727BE8" w:rsidRPr="008C56AB" w:rsidRDefault="007456B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51694,99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945721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945721" w:rsidRPr="00050529" w:rsidRDefault="00945721" w:rsidP="00945721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38BE549" w:rsidR="00945721" w:rsidRPr="008C56AB" w:rsidRDefault="007456B3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47504,87</w:t>
            </w:r>
          </w:p>
        </w:tc>
        <w:tc>
          <w:tcPr>
            <w:tcW w:w="1195" w:type="dxa"/>
            <w:vAlign w:val="center"/>
          </w:tcPr>
          <w:p w14:paraId="042709A5" w14:textId="69710847" w:rsidR="00945721" w:rsidRPr="008C56AB" w:rsidRDefault="007456B3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100758,12</w:t>
            </w:r>
          </w:p>
        </w:tc>
        <w:tc>
          <w:tcPr>
            <w:tcW w:w="1195" w:type="dxa"/>
            <w:vAlign w:val="center"/>
          </w:tcPr>
          <w:p w14:paraId="68A9AC1F" w14:textId="7F6D7050" w:rsidR="00945721" w:rsidRPr="008C56AB" w:rsidRDefault="007456B3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96568,00</w:t>
            </w:r>
          </w:p>
        </w:tc>
        <w:tc>
          <w:tcPr>
            <w:tcW w:w="1164" w:type="dxa"/>
            <w:vAlign w:val="center"/>
          </w:tcPr>
          <w:p w14:paraId="503D0F68" w14:textId="77777777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1EFE0435" w:rsidR="00945721" w:rsidRPr="008C56AB" w:rsidRDefault="007456B3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51694,99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05673129" w:rsidR="00727BE8" w:rsidRPr="008C56AB" w:rsidRDefault="00DC3BAD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769" w:type="dxa"/>
            <w:vAlign w:val="center"/>
          </w:tcPr>
          <w:p w14:paraId="63F578A6" w14:textId="01F42888" w:rsidR="00727BE8" w:rsidRPr="008C56AB" w:rsidRDefault="007456B3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1922,25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654187DB" w:rsidR="00727BE8" w:rsidRPr="008C56AB" w:rsidRDefault="007456B3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1922,0</w:t>
            </w:r>
            <w:r w:rsidR="00DC3BA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7FBDC6CB" w:rsidR="00727BE8" w:rsidRPr="008C56AB" w:rsidRDefault="00415FA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12872,62</w:t>
            </w:r>
          </w:p>
        </w:tc>
        <w:tc>
          <w:tcPr>
            <w:tcW w:w="2835" w:type="dxa"/>
            <w:vAlign w:val="center"/>
          </w:tcPr>
          <w:p w14:paraId="3FB70F96" w14:textId="12624881" w:rsidR="00727BE8" w:rsidRPr="008C56AB" w:rsidRDefault="00415FA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14235,76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2328CE1B" w:rsidR="00727BE8" w:rsidRPr="008C56AB" w:rsidRDefault="00415FA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12872,62</w:t>
            </w:r>
          </w:p>
        </w:tc>
        <w:tc>
          <w:tcPr>
            <w:tcW w:w="2835" w:type="dxa"/>
            <w:vAlign w:val="center"/>
          </w:tcPr>
          <w:p w14:paraId="4B770D9B" w14:textId="3C2DFBB5" w:rsidR="00727BE8" w:rsidRPr="008C56AB" w:rsidRDefault="00415FA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14235,76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AB2372A" w:rsidR="00727BE8" w:rsidRPr="008C56AB" w:rsidRDefault="00415FA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12872,62</w:t>
            </w:r>
          </w:p>
        </w:tc>
        <w:tc>
          <w:tcPr>
            <w:tcW w:w="2835" w:type="dxa"/>
            <w:vAlign w:val="center"/>
          </w:tcPr>
          <w:p w14:paraId="0614EA5E" w14:textId="5DFCCCEB" w:rsidR="00727BE8" w:rsidRPr="008C56AB" w:rsidRDefault="00415FA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14235,76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525744A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6950520A" w:rsidR="00727BE8" w:rsidRPr="00E05001" w:rsidRDefault="00415FA3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311275,15</w:t>
            </w:r>
          </w:p>
        </w:tc>
        <w:tc>
          <w:tcPr>
            <w:tcW w:w="1843" w:type="dxa"/>
            <w:vAlign w:val="center"/>
          </w:tcPr>
          <w:p w14:paraId="2D6D5885" w14:textId="636B9395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sz w:val="16"/>
                <w:szCs w:val="16"/>
              </w:rPr>
              <w:t>.00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0482D5E9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0E884E02" w14:textId="2453BD2B" w:rsidR="00727BE8" w:rsidRPr="00E05001" w:rsidRDefault="00415FA3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311275,15</w:t>
            </w:r>
          </w:p>
        </w:tc>
        <w:tc>
          <w:tcPr>
            <w:tcW w:w="1843" w:type="dxa"/>
            <w:vAlign w:val="center"/>
          </w:tcPr>
          <w:p w14:paraId="1E2563C4" w14:textId="30D381F2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b/>
                <w:sz w:val="16"/>
                <w:szCs w:val="16"/>
              </w:rPr>
              <w:t>.00</w:t>
            </w: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58DF72" w14:textId="77777777" w:rsidR="00D30EB7" w:rsidRDefault="00D30EB7">
      <w:r>
        <w:separator/>
      </w:r>
    </w:p>
  </w:endnote>
  <w:endnote w:type="continuationSeparator" w:id="0">
    <w:p w14:paraId="6BE2C1E0" w14:textId="77777777" w:rsidR="00D30EB7" w:rsidRDefault="00D30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28299" w14:textId="77777777" w:rsidR="00D30EB7" w:rsidRDefault="00D30EB7">
      <w:r>
        <w:separator/>
      </w:r>
    </w:p>
  </w:footnote>
  <w:footnote w:type="continuationSeparator" w:id="0">
    <w:p w14:paraId="38274A31" w14:textId="77777777" w:rsidR="00D30EB7" w:rsidRDefault="00D30E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04FD6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5FA3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903"/>
    <w:rsid w:val="004F4A5E"/>
    <w:rsid w:val="00503750"/>
    <w:rsid w:val="00506C67"/>
    <w:rsid w:val="00511537"/>
    <w:rsid w:val="0053372C"/>
    <w:rsid w:val="00535EFD"/>
    <w:rsid w:val="00556077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456B3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7F1"/>
    <w:rsid w:val="00820918"/>
    <w:rsid w:val="0083409F"/>
    <w:rsid w:val="00842294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D6B0E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1E08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30EB7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3BAD"/>
    <w:rsid w:val="00DC7516"/>
    <w:rsid w:val="00DE4789"/>
    <w:rsid w:val="00DE4A85"/>
    <w:rsid w:val="00DF7339"/>
    <w:rsid w:val="00E05001"/>
    <w:rsid w:val="00E17884"/>
    <w:rsid w:val="00E22677"/>
    <w:rsid w:val="00E37F32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5132</Words>
  <Characters>29255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2023-05-24T11:28:00Z</dcterms:created>
  <dcterms:modified xsi:type="dcterms:W3CDTF">2023-05-24T11:28:00Z</dcterms:modified>
</cp:coreProperties>
</file>