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083530D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11430" b="2730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72C1EA99" w:rsidR="00D92E41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</w:t>
                                  </w:r>
                                  <w:r w:rsidR="00A22126">
                                    <w:rPr>
                                      <w:rFonts w:ascii="Arial" w:hAnsi="Arial" w:cs="Arial"/>
                                    </w:rPr>
                                    <w:t xml:space="preserve">119174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72C1EA99" w:rsidR="00D92E41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</w:t>
                            </w:r>
                            <w:r w:rsidR="00A22126">
                              <w:rPr>
                                <w:rFonts w:ascii="Arial" w:hAnsi="Arial" w:cs="Arial"/>
                              </w:rPr>
                              <w:t xml:space="preserve">119174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7C5776CA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22126">
                                    <w:rPr>
                                      <w:rFonts w:ascii="Arial" w:hAnsi="Arial" w:cs="Arial"/>
                                    </w:rPr>
                                    <w:t>021587315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7C5776CA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22126">
                              <w:rPr>
                                <w:rFonts w:ascii="Arial" w:hAnsi="Arial" w:cs="Arial"/>
                              </w:rPr>
                              <w:t>021587315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75CE2DAE" w:rsidR="00727BE8" w:rsidRPr="00391121" w:rsidRDefault="00A2212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NIVA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75CE2DAE" w:rsidR="00727BE8" w:rsidRPr="00391121" w:rsidRDefault="00A2212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NIVA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1EA64F87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22860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4027008" w:rsidR="00727BE8" w:rsidRPr="00391121" w:rsidRDefault="00A2212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Trenčianske Stankovce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5.1pt;margin-top:1.8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">
                      <v:textbox>
                        <w:txbxContent>
                          <w:p w14:paraId="27F3790C" w14:textId="04027008" w:rsidR="00727BE8" w:rsidRPr="00391121" w:rsidRDefault="00A2212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Trenčianske Stankovce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58342199" w:rsidR="00727BE8" w:rsidRDefault="00A22126" w:rsidP="00944C3D">
                                  <w:r>
                                    <w:t>856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58342199" w:rsidR="00727BE8" w:rsidRDefault="00A22126" w:rsidP="00944C3D">
                            <w:r>
                              <w:t>856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221C2512" w:rsidR="00727BE8" w:rsidRPr="00391121" w:rsidRDefault="00A2212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91311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221C2512" w:rsidR="00727BE8" w:rsidRPr="00391121" w:rsidRDefault="00A2212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91311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07F5B4C" w:rsidR="00727BE8" w:rsidRPr="00391121" w:rsidRDefault="00A2212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Trenčianske Stankovce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07F5B4C" w:rsidR="00727BE8" w:rsidRPr="00391121" w:rsidRDefault="00A2212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Trenčianske 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0691D6C0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0903783441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0691D6C0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0903783441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CCCAA86" w:rsidR="00D96BED" w:rsidRPr="00ED0163" w:rsidRDefault="00A2212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26.05.2023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FAAB3E4" w:rsidR="00727BE8" w:rsidRPr="008D0433" w:rsidRDefault="00A2212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Jančo Vladimír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36BF987F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26,94</w:t>
            </w:r>
          </w:p>
        </w:tc>
        <w:tc>
          <w:tcPr>
            <w:tcW w:w="1325" w:type="dxa"/>
            <w:vAlign w:val="center"/>
          </w:tcPr>
          <w:p w14:paraId="057AB2C5" w14:textId="61E4D0EA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060212F9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66044801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26,94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69A7A823" w:rsidR="00727BE8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2766,43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3A94E625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5123,42</w:t>
            </w:r>
          </w:p>
        </w:tc>
        <w:tc>
          <w:tcPr>
            <w:tcW w:w="1234" w:type="dxa"/>
            <w:vAlign w:val="center"/>
          </w:tcPr>
          <w:p w14:paraId="563A6FDB" w14:textId="0D17D8C9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5031,78</w:t>
            </w:r>
          </w:p>
        </w:tc>
        <w:tc>
          <w:tcPr>
            <w:tcW w:w="1978" w:type="dxa"/>
            <w:vAlign w:val="center"/>
          </w:tcPr>
          <w:p w14:paraId="1AE1FE1A" w14:textId="4B6148FB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2858,07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58EE8C27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9032087" w:rsidR="00727BE8" w:rsidRPr="008C56AB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FD028E4" w:rsidR="00727BE8" w:rsidRPr="008C56AB" w:rsidRDefault="00A2212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2793,37</w:t>
            </w:r>
          </w:p>
        </w:tc>
        <w:tc>
          <w:tcPr>
            <w:tcW w:w="1325" w:type="dxa"/>
            <w:vAlign w:val="center"/>
          </w:tcPr>
          <w:p w14:paraId="72A1B8CF" w14:textId="6D527815" w:rsidR="00727BE8" w:rsidRPr="008C56AB" w:rsidRDefault="00A2212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5123,42</w:t>
            </w:r>
          </w:p>
        </w:tc>
        <w:tc>
          <w:tcPr>
            <w:tcW w:w="1234" w:type="dxa"/>
            <w:vAlign w:val="center"/>
          </w:tcPr>
          <w:p w14:paraId="413BCFD7" w14:textId="562409CB" w:rsidR="00727BE8" w:rsidRPr="008C56AB" w:rsidRDefault="00A2212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5031,78</w:t>
            </w:r>
          </w:p>
        </w:tc>
        <w:tc>
          <w:tcPr>
            <w:tcW w:w="1978" w:type="dxa"/>
            <w:vAlign w:val="center"/>
          </w:tcPr>
          <w:p w14:paraId="0D180BF4" w14:textId="45067D95" w:rsidR="00727BE8" w:rsidRDefault="00A2212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2885,01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F01FAA4" w:rsidR="00727BE8" w:rsidRPr="008C56AB" w:rsidRDefault="00A2212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37745,47</w:t>
            </w:r>
          </w:p>
        </w:tc>
        <w:tc>
          <w:tcPr>
            <w:tcW w:w="2883" w:type="dxa"/>
            <w:vAlign w:val="center"/>
          </w:tcPr>
          <w:p w14:paraId="6028961C" w14:textId="54BD053F" w:rsidR="00727BE8" w:rsidRDefault="00A2212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1219,82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6664A76" w:rsidR="00727BE8" w:rsidRPr="008C56AB" w:rsidRDefault="005C6A8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218094,47</w:t>
            </w:r>
          </w:p>
        </w:tc>
        <w:tc>
          <w:tcPr>
            <w:tcW w:w="2883" w:type="dxa"/>
            <w:vAlign w:val="center"/>
          </w:tcPr>
          <w:p w14:paraId="733B1440" w14:textId="045182E8" w:rsidR="00A136FC" w:rsidRPr="00A136FC" w:rsidRDefault="00A22126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1219,82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585698D" w:rsidR="00727BE8" w:rsidRPr="008C56AB" w:rsidRDefault="0009364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2091,84</w:t>
            </w:r>
          </w:p>
        </w:tc>
        <w:tc>
          <w:tcPr>
            <w:tcW w:w="1195" w:type="dxa"/>
            <w:vAlign w:val="center"/>
          </w:tcPr>
          <w:p w14:paraId="574DE2C9" w14:textId="17ED8FF8" w:rsidR="00727BE8" w:rsidRPr="008C56AB" w:rsidRDefault="0009364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3452,40</w:t>
            </w:r>
          </w:p>
        </w:tc>
        <w:tc>
          <w:tcPr>
            <w:tcW w:w="1195" w:type="dxa"/>
            <w:vAlign w:val="center"/>
          </w:tcPr>
          <w:p w14:paraId="7E3DBBDE" w14:textId="77777777" w:rsidR="00727BE8" w:rsidRDefault="0009364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3200,65</w:t>
            </w:r>
          </w:p>
          <w:p w14:paraId="620228A9" w14:textId="486FAD22" w:rsidR="00093646" w:rsidRPr="008C56AB" w:rsidRDefault="0009364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37BC3E61" w:rsidR="00727BE8" w:rsidRPr="008C56AB" w:rsidRDefault="0009364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2343,59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AD99471" w:rsidR="00727BE8" w:rsidRPr="008C56AB" w:rsidRDefault="0009364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2091,84</w:t>
            </w:r>
          </w:p>
        </w:tc>
        <w:tc>
          <w:tcPr>
            <w:tcW w:w="1195" w:type="dxa"/>
            <w:vAlign w:val="center"/>
          </w:tcPr>
          <w:p w14:paraId="2EC0EAC9" w14:textId="09A3F647" w:rsidR="00727BE8" w:rsidRPr="008C56AB" w:rsidRDefault="0009364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3452,40</w:t>
            </w:r>
          </w:p>
        </w:tc>
        <w:tc>
          <w:tcPr>
            <w:tcW w:w="1195" w:type="dxa"/>
            <w:vAlign w:val="center"/>
          </w:tcPr>
          <w:p w14:paraId="39FBFFBB" w14:textId="1EEEDF97" w:rsidR="00727BE8" w:rsidRPr="008C56AB" w:rsidRDefault="0009364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3200,65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43BE088" w:rsidR="00727BE8" w:rsidRPr="008C56AB" w:rsidRDefault="0009364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2343,59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F0D8D86" w:rsidR="00727BE8" w:rsidRPr="008C56AB" w:rsidRDefault="0009364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1762,20</w:t>
            </w:r>
          </w:p>
        </w:tc>
        <w:tc>
          <w:tcPr>
            <w:tcW w:w="2835" w:type="dxa"/>
            <w:vAlign w:val="center"/>
          </w:tcPr>
          <w:p w14:paraId="6EC8B8A1" w14:textId="7794BB3B" w:rsidR="00727BE8" w:rsidRPr="008C56AB" w:rsidRDefault="0009364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1921,35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1A0C28F" w:rsidR="00727BE8" w:rsidRPr="008C56AB" w:rsidRDefault="0009364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1762,20</w:t>
            </w:r>
          </w:p>
        </w:tc>
        <w:tc>
          <w:tcPr>
            <w:tcW w:w="2835" w:type="dxa"/>
            <w:vAlign w:val="center"/>
          </w:tcPr>
          <w:p w14:paraId="4253AF30" w14:textId="0960621E" w:rsidR="00727BE8" w:rsidRPr="008C56AB" w:rsidRDefault="0009364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1921,35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1961C4C" w:rsidR="00727BE8" w:rsidRPr="008C56AB" w:rsidRDefault="0009364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1762,20</w:t>
            </w:r>
          </w:p>
        </w:tc>
        <w:tc>
          <w:tcPr>
            <w:tcW w:w="2835" w:type="dxa"/>
            <w:vAlign w:val="center"/>
          </w:tcPr>
          <w:p w14:paraId="74A06852" w14:textId="6C7B3039" w:rsidR="00727BE8" w:rsidRPr="008C56AB" w:rsidRDefault="0009364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1921,35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749062A7" w:rsidR="00727BE8" w:rsidRPr="00E05001" w:rsidRDefault="0009364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36342,35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2CCFB" w14:textId="77777777" w:rsidR="00935B59" w:rsidRDefault="00935B59">
      <w:r>
        <w:separator/>
      </w:r>
    </w:p>
  </w:endnote>
  <w:endnote w:type="continuationSeparator" w:id="0">
    <w:p w14:paraId="55089600" w14:textId="77777777" w:rsidR="00935B59" w:rsidRDefault="0093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5FDBC" w14:textId="77777777" w:rsidR="00935B59" w:rsidRDefault="00935B59">
      <w:r>
        <w:separator/>
      </w:r>
    </w:p>
  </w:footnote>
  <w:footnote w:type="continuationSeparator" w:id="0">
    <w:p w14:paraId="388DEDAD" w14:textId="77777777" w:rsidR="00935B59" w:rsidRDefault="00935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3646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35B59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2126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17</TotalTime>
  <Pages>1</Pages>
  <Words>5107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4</cp:revision>
  <cp:lastPrinted>2023-05-04T09:14:00Z</cp:lastPrinted>
  <dcterms:created xsi:type="dcterms:W3CDTF">2023-05-04T09:15:00Z</dcterms:created>
  <dcterms:modified xsi:type="dcterms:W3CDTF">2023-05-26T11:09:00Z</dcterms:modified>
</cp:coreProperties>
</file>