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150AA179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851F77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851F77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>
              <w:rPr>
                <w:rFonts w:ascii="Arial" w:hAnsi="Arial"/>
                <w:lang w:eastAsia="sk-SK"/>
              </w:rPr>
              <w:t>2</w:t>
            </w:r>
            <w:r w:rsidR="00851F77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331DDFCD" w:rsidR="00727BE8" w:rsidRPr="00ED0163" w:rsidRDefault="00FA67BD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6F127BA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3D35D02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390984B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2871DD4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0092AC5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494ACA4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07CE432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17C5D4F0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51F77">
                                    <w:rPr>
                                      <w:rFonts w:ascii="Arial" w:hAnsi="Arial" w:cs="Arial"/>
                                    </w:rPr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A9926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17C5D4F0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51F77">
                              <w:rPr>
                                <w:rFonts w:ascii="Arial" w:hAnsi="Arial" w:cs="Arial"/>
                              </w:rPr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0425A84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74E42DD1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851F77">
                                    <w:t>2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74E42DD1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851F77">
                              <w:t>2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0792586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74AEAF" w14:textId="148655A3" w:rsidR="00727BE8" w:rsidRDefault="00851F77" w:rsidP="00944C3D">
                                  <w:r>
                                    <w:t>12</w:t>
                                  </w:r>
                                </w:p>
                                <w:p w14:paraId="5A7A1891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74AEAF" w14:textId="148655A3" w:rsidR="00727BE8" w:rsidRDefault="00851F77" w:rsidP="00944C3D">
                            <w:r>
                              <w:t>12</w:t>
                            </w:r>
                          </w:p>
                          <w:p w14:paraId="5A7A1891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1E9D459C" w:rsidR="00727BE8" w:rsidRDefault="00FA67BD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61D40A5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1E68074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342D03A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2216D22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2CCA2779" w:rsidR="00727BE8" w:rsidRDefault="00851F77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2CCA2779" w:rsidR="00727BE8" w:rsidRDefault="00851F77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2021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55C9EF7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4ECD1A3C" w:rsidR="00727BE8" w:rsidRDefault="00851F77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4ECD1A3C" w:rsidR="00727BE8" w:rsidRDefault="00851F77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390FE81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497080D3" w:rsidR="00727BE8" w:rsidRDefault="00851F77" w:rsidP="00944C3D">
                                  <w:r>
                                    <w:t>2021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497080D3" w:rsidR="00727BE8" w:rsidRDefault="00851F77" w:rsidP="00944C3D">
                            <w:r>
                              <w:t>2021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474C6BA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009001FF" w:rsidR="00727BE8" w:rsidRDefault="00851F77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009001FF" w:rsidR="00727BE8" w:rsidRDefault="00851F77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0E2FD472" w:rsidR="00727BE8" w:rsidRPr="00ED0163" w:rsidRDefault="00851F7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25912B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3DAEC9E0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083530D8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31750</wp:posOffset>
                      </wp:positionV>
                      <wp:extent cx="1226820" cy="353695"/>
                      <wp:effectExtent l="0" t="0" r="11430" b="2730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3536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72C1EA99" w:rsidR="00D92E41" w:rsidRPr="00391121" w:rsidRDefault="0012777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31</w:t>
                                  </w:r>
                                  <w:r w:rsidR="00A22126">
                                    <w:rPr>
                                      <w:rFonts w:ascii="Arial" w:hAnsi="Arial" w:cs="Arial"/>
                                    </w:rPr>
                                    <w:t xml:space="preserve">119174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1" type="#_x0000_t202" style="position:absolute;margin-left:1.5pt;margin-top:2.5pt;width:96.6pt;height:27.8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">
                      <v:textbox>
                        <w:txbxContent>
                          <w:p w14:paraId="1C96BBAE" w14:textId="72C1EA99" w:rsidR="00D92E41" w:rsidRPr="00391121" w:rsidRDefault="0012777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31</w:t>
                            </w:r>
                            <w:r w:rsidR="00A22126">
                              <w:rPr>
                                <w:rFonts w:ascii="Arial" w:hAnsi="Arial" w:cs="Arial"/>
                              </w:rPr>
                              <w:t xml:space="preserve">119174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6A4953D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4749839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2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09B109FD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4E68131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3" type="#_x0000_t202" style="position:absolute;margin-left:4.6pt;margin-top:6.2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D4Zou9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568E4E1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10DF5DC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506D714D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-588645</wp:posOffset>
                      </wp:positionV>
                      <wp:extent cx="1270635" cy="560705"/>
                      <wp:effectExtent l="0" t="0" r="24765" b="10795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560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7C5776CA" w:rsidR="00727BE8" w:rsidRPr="00391121" w:rsidRDefault="0012777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A22126">
                                    <w:rPr>
                                      <w:rFonts w:ascii="Arial" w:hAnsi="Arial" w:cs="Arial"/>
                                    </w:rPr>
                                    <w:t>021587315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4.2pt;margin-top:-46.35pt;width:100.05pt;height:44.1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">
                      <v:textbox>
                        <w:txbxContent>
                          <w:p w14:paraId="154C8C6F" w14:textId="7C5776CA" w:rsidR="00727BE8" w:rsidRPr="00391121" w:rsidRDefault="0012777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A22126">
                              <w:rPr>
                                <w:rFonts w:ascii="Arial" w:hAnsi="Arial" w:cs="Arial"/>
                              </w:rPr>
                              <w:t>021587315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02050CC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2BCC853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2861310" cy="247015"/>
                      <wp:effectExtent l="6985" t="10160" r="8255" b="9525"/>
                      <wp:wrapNone/>
                      <wp:docPr id="1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61310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75CE2DAE" w:rsidR="00727BE8" w:rsidRPr="00391121" w:rsidRDefault="00A22126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Spoločenstvo NIVA</w:t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Text Box 21" o:spid="_x0000_s1045" type="#_x0000_t202" style="position:absolute;margin-left:1pt;margin-top:-12.05pt;width:225.3pt;height:19.45pt;z-index:25166182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">
                      <v:textbox style="mso-fit-shape-to-text:t">
                        <w:txbxContent>
                          <w:p w14:paraId="04230665" w14:textId="75CE2DAE" w:rsidR="00727BE8" w:rsidRPr="00391121" w:rsidRDefault="00A22126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Spoločenstvo NIVA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65686798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1EA64F87">
                      <wp:simplePos x="0" y="0"/>
                      <wp:positionH relativeFrom="column">
                        <wp:posOffset>191770</wp:posOffset>
                      </wp:positionH>
                      <wp:positionV relativeFrom="paragraph">
                        <wp:posOffset>22860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04027008" w:rsidR="00727BE8" w:rsidRPr="00391121" w:rsidRDefault="00A22126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Trenčianske Stankovce</w:t>
                                  </w:r>
                                  <w:r w:rsidR="00127772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5.1pt;margin-top:1.8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">
                      <v:textbox>
                        <w:txbxContent>
                          <w:p w14:paraId="27F3790C" w14:textId="04027008" w:rsidR="00727BE8" w:rsidRPr="00391121" w:rsidRDefault="00A22126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Trenčianske Stankovce</w:t>
                            </w:r>
                            <w:r w:rsidR="00127772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2DB7D0AE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5D94BA3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58342199" w:rsidR="00727BE8" w:rsidRDefault="00A22126" w:rsidP="00944C3D">
                                  <w:r>
                                    <w:t>856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F2386" w14:textId="58342199" w:rsidR="00727BE8" w:rsidRDefault="00A22126" w:rsidP="00944C3D">
                            <w:r>
                              <w:t>856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0407448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73BBBB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221C2512" w:rsidR="00727BE8" w:rsidRPr="00391121" w:rsidRDefault="00A22126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91311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221C2512" w:rsidR="00727BE8" w:rsidRPr="00391121" w:rsidRDefault="00A22126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91311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7776615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507F5B4C" w:rsidR="00727BE8" w:rsidRPr="00391121" w:rsidRDefault="00A22126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Trenčianske Stankovce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507F5B4C" w:rsidR="00727BE8" w:rsidRPr="00391121" w:rsidRDefault="00A22126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Trenčianske Stankovce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BE27B07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28D7DA6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0691D6C0" w:rsidR="00727BE8" w:rsidRPr="00391121" w:rsidRDefault="00851F77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0903783441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0691D6C0" w:rsidR="00727BE8" w:rsidRPr="00391121" w:rsidRDefault="00851F77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0903783441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3AD9DF50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5C58199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6C3FEDCA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35D29F8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13A27F48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13A27F48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3CCCAA86" w:rsidR="00D96BED" w:rsidRPr="00ED0163" w:rsidRDefault="00A22126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26.05.2023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6FAAB3E4" w:rsidR="00727BE8" w:rsidRPr="008D0433" w:rsidRDefault="00A22126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Jančo Vladimír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52C262C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5543C955" w:rsidR="00727BE8" w:rsidRPr="008D0433" w:rsidRDefault="0061114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 Allianz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06545B1E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36BF987F" w:rsidR="00727BE8" w:rsidRPr="008C56AB" w:rsidRDefault="00A2212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26,94</w:t>
            </w:r>
          </w:p>
        </w:tc>
        <w:tc>
          <w:tcPr>
            <w:tcW w:w="1325" w:type="dxa"/>
            <w:vAlign w:val="center"/>
          </w:tcPr>
          <w:p w14:paraId="057AB2C5" w14:textId="61E4D0EA" w:rsidR="00727BE8" w:rsidRPr="008C56AB" w:rsidRDefault="00A2212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4F28F087" w14:textId="060212F9" w:rsidR="00727BE8" w:rsidRPr="008C56AB" w:rsidRDefault="00A2212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0A05763" w14:textId="66044801" w:rsidR="00727BE8" w:rsidRPr="008C56AB" w:rsidRDefault="00A2212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26,94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69A7A823" w:rsidR="00727BE8" w:rsidRDefault="00A2212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2766,43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3A94E625" w:rsidR="00727BE8" w:rsidRPr="008C56AB" w:rsidRDefault="00A2212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5123,42</w:t>
            </w:r>
          </w:p>
        </w:tc>
        <w:tc>
          <w:tcPr>
            <w:tcW w:w="1234" w:type="dxa"/>
            <w:vAlign w:val="center"/>
          </w:tcPr>
          <w:p w14:paraId="563A6FDB" w14:textId="0D17D8C9" w:rsidR="00727BE8" w:rsidRPr="008C56AB" w:rsidRDefault="00A2212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5031,78</w:t>
            </w:r>
          </w:p>
        </w:tc>
        <w:tc>
          <w:tcPr>
            <w:tcW w:w="1978" w:type="dxa"/>
            <w:vAlign w:val="center"/>
          </w:tcPr>
          <w:p w14:paraId="1AE1FE1A" w14:textId="4B6148FB" w:rsidR="00727BE8" w:rsidRPr="008C56AB" w:rsidRDefault="00A2212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2858,07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58EE8C27" w:rsidR="00727BE8" w:rsidRPr="008C56AB" w:rsidRDefault="00A2212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2F14DF0" w14:textId="09032087" w:rsidR="00727BE8" w:rsidRPr="008C56AB" w:rsidRDefault="00A2212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1FD028E4" w:rsidR="00727BE8" w:rsidRPr="008C56AB" w:rsidRDefault="00A22126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2793,37</w:t>
            </w:r>
          </w:p>
        </w:tc>
        <w:tc>
          <w:tcPr>
            <w:tcW w:w="1325" w:type="dxa"/>
            <w:vAlign w:val="center"/>
          </w:tcPr>
          <w:p w14:paraId="72A1B8CF" w14:textId="6D527815" w:rsidR="00727BE8" w:rsidRPr="008C56AB" w:rsidRDefault="00A22126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5123,42</w:t>
            </w:r>
          </w:p>
        </w:tc>
        <w:tc>
          <w:tcPr>
            <w:tcW w:w="1234" w:type="dxa"/>
            <w:vAlign w:val="center"/>
          </w:tcPr>
          <w:p w14:paraId="413BCFD7" w14:textId="562409CB" w:rsidR="00727BE8" w:rsidRPr="008C56AB" w:rsidRDefault="00A22126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5031,78</w:t>
            </w:r>
          </w:p>
        </w:tc>
        <w:tc>
          <w:tcPr>
            <w:tcW w:w="1978" w:type="dxa"/>
            <w:vAlign w:val="center"/>
          </w:tcPr>
          <w:p w14:paraId="0D180BF4" w14:textId="45067D95" w:rsidR="00727BE8" w:rsidRDefault="00A2212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2885,01</w:t>
            </w:r>
          </w:p>
          <w:p w14:paraId="2EA141A6" w14:textId="5433790E" w:rsidR="00424F38" w:rsidRPr="008C56AB" w:rsidRDefault="00424F3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684"/>
      </w:tblGrid>
      <w:tr w:rsidR="00727BE8" w:rsidRPr="008D0433" w14:paraId="13004A14" w14:textId="77777777" w:rsidTr="00424F38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684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424F38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424F38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5F01FAA4" w:rsidR="00727BE8" w:rsidRPr="008C56AB" w:rsidRDefault="00A2212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37745,47</w:t>
            </w:r>
          </w:p>
        </w:tc>
        <w:tc>
          <w:tcPr>
            <w:tcW w:w="2883" w:type="dxa"/>
            <w:vAlign w:val="center"/>
          </w:tcPr>
          <w:p w14:paraId="6028961C" w14:textId="54BD053F" w:rsidR="00727BE8" w:rsidRDefault="00A2212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1219,82</w:t>
            </w:r>
          </w:p>
          <w:p w14:paraId="0D87AACC" w14:textId="668AEA27" w:rsidR="005C6A8D" w:rsidRPr="008C56AB" w:rsidRDefault="005C6A8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56664A76" w:rsidR="00727BE8" w:rsidRPr="008C56AB" w:rsidRDefault="005C6A8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218094,47</w:t>
            </w:r>
          </w:p>
        </w:tc>
        <w:tc>
          <w:tcPr>
            <w:tcW w:w="2883" w:type="dxa"/>
            <w:vAlign w:val="center"/>
          </w:tcPr>
          <w:p w14:paraId="733B1440" w14:textId="045182E8" w:rsidR="00A136FC" w:rsidRPr="00A136FC" w:rsidRDefault="00A22126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1219,82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1585698D" w:rsidR="00727BE8" w:rsidRPr="008C56AB" w:rsidRDefault="0009364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2091,84</w:t>
            </w:r>
          </w:p>
        </w:tc>
        <w:tc>
          <w:tcPr>
            <w:tcW w:w="1195" w:type="dxa"/>
            <w:vAlign w:val="center"/>
          </w:tcPr>
          <w:p w14:paraId="574DE2C9" w14:textId="17ED8FF8" w:rsidR="00727BE8" w:rsidRPr="008C56AB" w:rsidRDefault="0009364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3452,40</w:t>
            </w:r>
          </w:p>
        </w:tc>
        <w:tc>
          <w:tcPr>
            <w:tcW w:w="1195" w:type="dxa"/>
            <w:vAlign w:val="center"/>
          </w:tcPr>
          <w:p w14:paraId="7E3DBBDE" w14:textId="77777777" w:rsidR="00727BE8" w:rsidRDefault="0009364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3200,65</w:t>
            </w:r>
          </w:p>
          <w:p w14:paraId="620228A9" w14:textId="486FAD22" w:rsidR="00093646" w:rsidRPr="008C56AB" w:rsidRDefault="0009364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37BC3E61" w:rsidR="00727BE8" w:rsidRPr="008C56AB" w:rsidRDefault="0009364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2343,59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6AD99471" w:rsidR="00727BE8" w:rsidRPr="008C56AB" w:rsidRDefault="00093646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2091,84</w:t>
            </w:r>
          </w:p>
        </w:tc>
        <w:tc>
          <w:tcPr>
            <w:tcW w:w="1195" w:type="dxa"/>
            <w:vAlign w:val="center"/>
          </w:tcPr>
          <w:p w14:paraId="2EC0EAC9" w14:textId="09A3F647" w:rsidR="00727BE8" w:rsidRPr="008C56AB" w:rsidRDefault="0009364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3452,40</w:t>
            </w:r>
          </w:p>
        </w:tc>
        <w:tc>
          <w:tcPr>
            <w:tcW w:w="1195" w:type="dxa"/>
            <w:vAlign w:val="center"/>
          </w:tcPr>
          <w:p w14:paraId="39FBFFBB" w14:textId="1EEEDF97" w:rsidR="00727BE8" w:rsidRPr="008C56AB" w:rsidRDefault="00093646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3200,65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443BE088" w:rsidR="00727BE8" w:rsidRPr="008C56AB" w:rsidRDefault="00093646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2343,59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7B7CFC88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4F0EE96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0F0D8D86" w:rsidR="00727BE8" w:rsidRPr="008C56AB" w:rsidRDefault="0009364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1762,20</w:t>
            </w:r>
          </w:p>
        </w:tc>
        <w:tc>
          <w:tcPr>
            <w:tcW w:w="2835" w:type="dxa"/>
            <w:vAlign w:val="center"/>
          </w:tcPr>
          <w:p w14:paraId="6EC8B8A1" w14:textId="7794BB3B" w:rsidR="00727BE8" w:rsidRPr="008C56AB" w:rsidRDefault="0009364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1921,35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51A0C28F" w:rsidR="00727BE8" w:rsidRPr="008C56AB" w:rsidRDefault="0009364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1762,20</w:t>
            </w:r>
          </w:p>
        </w:tc>
        <w:tc>
          <w:tcPr>
            <w:tcW w:w="2835" w:type="dxa"/>
            <w:vAlign w:val="center"/>
          </w:tcPr>
          <w:p w14:paraId="4253AF30" w14:textId="0960621E" w:rsidR="00727BE8" w:rsidRPr="008C56AB" w:rsidRDefault="0009364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1921,35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51961C4C" w:rsidR="00727BE8" w:rsidRPr="008C56AB" w:rsidRDefault="0009364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1762,20</w:t>
            </w:r>
          </w:p>
        </w:tc>
        <w:tc>
          <w:tcPr>
            <w:tcW w:w="2835" w:type="dxa"/>
            <w:vAlign w:val="center"/>
          </w:tcPr>
          <w:p w14:paraId="74A06852" w14:textId="6C7B3039" w:rsidR="00727BE8" w:rsidRPr="008C56AB" w:rsidRDefault="0009364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1921,35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7AF7D248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7CBF0FEB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A901149" w14:textId="749062A7" w:rsidR="00727BE8" w:rsidRPr="00E05001" w:rsidRDefault="0009364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36342,35</w:t>
            </w:r>
          </w:p>
        </w:tc>
        <w:tc>
          <w:tcPr>
            <w:tcW w:w="1843" w:type="dxa"/>
            <w:vAlign w:val="center"/>
          </w:tcPr>
          <w:p w14:paraId="13F3EF6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6A0FE950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ACBB3F0" w14:textId="02985AC5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F7690A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0E98F165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6944C72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29DEF40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B2CCFB" w14:textId="77777777" w:rsidR="00935B59" w:rsidRDefault="00935B59">
      <w:r>
        <w:separator/>
      </w:r>
    </w:p>
  </w:endnote>
  <w:endnote w:type="continuationSeparator" w:id="0">
    <w:p w14:paraId="55089600" w14:textId="77777777" w:rsidR="00935B59" w:rsidRDefault="00935B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E5FDBC" w14:textId="77777777" w:rsidR="00935B59" w:rsidRDefault="00935B59">
      <w:r>
        <w:separator/>
      </w:r>
    </w:p>
  </w:footnote>
  <w:footnote w:type="continuationSeparator" w:id="0">
    <w:p w14:paraId="388DEDAD" w14:textId="77777777" w:rsidR="00935B59" w:rsidRDefault="00935B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9903347">
    <w:abstractNumId w:val="13"/>
  </w:num>
  <w:num w:numId="2" w16cid:durableId="1115908545">
    <w:abstractNumId w:val="17"/>
  </w:num>
  <w:num w:numId="3" w16cid:durableId="1433862974">
    <w:abstractNumId w:val="8"/>
  </w:num>
  <w:num w:numId="4" w16cid:durableId="591473076">
    <w:abstractNumId w:val="7"/>
  </w:num>
  <w:num w:numId="5" w16cid:durableId="49842631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0140470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92194649">
    <w:abstractNumId w:val="20"/>
  </w:num>
  <w:num w:numId="8" w16cid:durableId="450518347">
    <w:abstractNumId w:val="10"/>
  </w:num>
  <w:num w:numId="9" w16cid:durableId="55518414">
    <w:abstractNumId w:val="0"/>
  </w:num>
  <w:num w:numId="10" w16cid:durableId="904797148">
    <w:abstractNumId w:val="19"/>
  </w:num>
  <w:num w:numId="11" w16cid:durableId="675032430">
    <w:abstractNumId w:val="6"/>
  </w:num>
  <w:num w:numId="12" w16cid:durableId="1825392901">
    <w:abstractNumId w:val="9"/>
  </w:num>
  <w:num w:numId="13" w16cid:durableId="1833715462">
    <w:abstractNumId w:val="12"/>
  </w:num>
  <w:num w:numId="14" w16cid:durableId="1723212390">
    <w:abstractNumId w:val="15"/>
  </w:num>
  <w:num w:numId="15" w16cid:durableId="1975863911">
    <w:abstractNumId w:val="14"/>
  </w:num>
  <w:num w:numId="16" w16cid:durableId="1804273753">
    <w:abstractNumId w:val="2"/>
  </w:num>
  <w:num w:numId="17" w16cid:durableId="441726653">
    <w:abstractNumId w:val="4"/>
  </w:num>
  <w:num w:numId="18" w16cid:durableId="834076736">
    <w:abstractNumId w:val="11"/>
  </w:num>
  <w:num w:numId="19" w16cid:durableId="1922182820">
    <w:abstractNumId w:val="5"/>
  </w:num>
  <w:num w:numId="20" w16cid:durableId="1552812608">
    <w:abstractNumId w:val="18"/>
  </w:num>
  <w:num w:numId="21" w16cid:durableId="930742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5147"/>
    <w:rsid w:val="000929AD"/>
    <w:rsid w:val="00093646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27772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354A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4F38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A8D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1F77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35B59"/>
    <w:rsid w:val="0094468D"/>
    <w:rsid w:val="00944C3D"/>
    <w:rsid w:val="00951CD2"/>
    <w:rsid w:val="0096055A"/>
    <w:rsid w:val="00970DD9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2126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35208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27CCB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A67BD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17</TotalTime>
  <Pages>1</Pages>
  <Words>5107</Words>
  <Characters>29110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Dávid Kubiš</cp:lastModifiedBy>
  <cp:revision>4</cp:revision>
  <cp:lastPrinted>2023-05-04T09:14:00Z</cp:lastPrinted>
  <dcterms:created xsi:type="dcterms:W3CDTF">2023-05-04T09:15:00Z</dcterms:created>
  <dcterms:modified xsi:type="dcterms:W3CDTF">2023-05-26T11:09:00Z</dcterms:modified>
</cp:coreProperties>
</file>