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7497251D" w:rsidR="00D92E41" w:rsidRPr="00391121" w:rsidRDefault="00350B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37921720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FE03"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7497251D" w:rsidR="00D92E41" w:rsidRPr="00391121" w:rsidRDefault="00350B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37921720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604EACFE" w:rsidR="00727BE8" w:rsidRPr="00391121" w:rsidRDefault="0012777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350BBF">
                                    <w:rPr>
                                      <w:rFonts w:ascii="Arial" w:hAnsi="Arial" w:cs="Arial"/>
                                    </w:rPr>
                                    <w:t>22017833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604EACFE" w:rsidR="00727BE8" w:rsidRPr="00391121" w:rsidRDefault="0012777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350BBF">
                              <w:rPr>
                                <w:rFonts w:ascii="Arial" w:hAnsi="Arial" w:cs="Arial"/>
                              </w:rPr>
                              <w:t>22017833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2BCC853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2861310" cy="247015"/>
                      <wp:effectExtent l="6985" t="10160" r="8255" b="9525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131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7072D67B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 vlas</w:t>
                                  </w:r>
                                  <w:r w:rsidR="00EE4E66">
                                    <w:rPr>
                                      <w:rFonts w:ascii="Arial" w:hAnsi="Arial" w:cs="Arial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níkov bytov 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>č.</w:t>
                                  </w:r>
                                  <w:r w:rsidR="00350BBF">
                                    <w:rPr>
                                      <w:rFonts w:ascii="Arial" w:hAnsi="Arial" w:cs="Arial"/>
                                    </w:rPr>
                                    <w:t>133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2.05pt;width:225.3pt;height:19.4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">
                      <v:textbox style="mso-fit-shape-to-text:t">
                        <w:txbxContent>
                          <w:p w14:paraId="04230665" w14:textId="7072D67B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</w:rPr>
                              <w:t>o vlas</w:t>
                            </w:r>
                            <w:r w:rsidR="00EE4E66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níkov bytov 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>č.</w:t>
                            </w:r>
                            <w:r w:rsidR="00350BBF">
                              <w:rPr>
                                <w:rFonts w:ascii="Arial" w:hAnsi="Arial" w:cs="Arial"/>
                              </w:rPr>
                              <w:t>133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18CF310" w:rsidR="00727BE8" w:rsidRPr="00391121" w:rsidRDefault="00350B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Sedličná</w:t>
                                  </w:r>
                                  <w:r w:rsidR="00127772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18CF310" w:rsidR="00727BE8" w:rsidRPr="00391121" w:rsidRDefault="00350B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Sedličná</w:t>
                            </w:r>
                            <w:r w:rsidR="0012777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3D1F237F" w:rsidR="00727BE8" w:rsidRDefault="00350BBF" w:rsidP="00944C3D">
                                  <w:r>
                                    <w:t>87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3D1F237F" w:rsidR="00727BE8" w:rsidRDefault="00350BBF" w:rsidP="00944C3D">
                            <w:r>
                              <w:t>87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7636FB5B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350BBF">
                                    <w:t>311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7636FB5B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350BBF">
                              <w:t>311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2723150A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</w:t>
                                  </w:r>
                                  <w:r w:rsidR="00350BBF">
                                    <w:t>čianske Stankove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2723150A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</w:t>
                            </w:r>
                            <w:r w:rsidR="00350BBF">
                              <w:t>čianske Stankove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0691D6C0" w:rsidR="00727BE8" w:rsidRPr="00391121" w:rsidRDefault="00851F7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0903783441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0691D6C0" w:rsidR="00727BE8" w:rsidRPr="00391121" w:rsidRDefault="00851F7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0903783441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32B08499" w:rsidR="00D96BED" w:rsidRPr="00ED0163" w:rsidRDefault="00350BBF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26</w:t>
            </w:r>
            <w:r w:rsidR="00D96BED">
              <w:rPr>
                <w:rFonts w:ascii="Arial" w:hAnsi="Arial"/>
                <w:lang w:eastAsia="sk-SK"/>
              </w:rPr>
              <w:t>.0</w:t>
            </w:r>
            <w:r w:rsidR="00851F77">
              <w:rPr>
                <w:rFonts w:ascii="Arial" w:hAnsi="Arial"/>
                <w:lang w:eastAsia="sk-SK"/>
              </w:rPr>
              <w:t>5</w:t>
            </w:r>
            <w:r w:rsidR="00D96BED">
              <w:rPr>
                <w:rFonts w:ascii="Arial" w:hAnsi="Arial"/>
                <w:lang w:eastAsia="sk-SK"/>
              </w:rPr>
              <w:t>.202</w:t>
            </w:r>
            <w:r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20119FD4" w:rsidR="00727BE8" w:rsidRPr="008D0433" w:rsidRDefault="00350BBF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Ivan Peter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6CB915F" w:rsidR="00727BE8" w:rsidRPr="008D0433" w:rsidRDefault="00350B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2CBD2FD4" w:rsidR="00727BE8" w:rsidRPr="008D0433" w:rsidRDefault="00350BB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5543C95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12CF7DFF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-230,52</w:t>
            </w:r>
          </w:p>
        </w:tc>
        <w:tc>
          <w:tcPr>
            <w:tcW w:w="1325" w:type="dxa"/>
            <w:vAlign w:val="center"/>
          </w:tcPr>
          <w:p w14:paraId="057AB2C5" w14:textId="6A8E3E8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</w:t>
            </w:r>
          </w:p>
        </w:tc>
        <w:tc>
          <w:tcPr>
            <w:tcW w:w="1234" w:type="dxa"/>
            <w:vAlign w:val="center"/>
          </w:tcPr>
          <w:p w14:paraId="4F28F087" w14:textId="34CA3D1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849</w:t>
            </w:r>
            <w:r w:rsidR="0012777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78" w:type="dxa"/>
            <w:vAlign w:val="center"/>
          </w:tcPr>
          <w:p w14:paraId="70A05763" w14:textId="238466A3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-159</w:t>
            </w:r>
            <w:r w:rsidR="00127772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1B3E9628" w:rsidR="00727BE8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5570,64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65C05C5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7405,41</w:t>
            </w:r>
          </w:p>
        </w:tc>
        <w:tc>
          <w:tcPr>
            <w:tcW w:w="1234" w:type="dxa"/>
            <w:vAlign w:val="center"/>
          </w:tcPr>
          <w:p w14:paraId="563A6FDB" w14:textId="51B6F884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6962,62</w:t>
            </w:r>
          </w:p>
        </w:tc>
        <w:tc>
          <w:tcPr>
            <w:tcW w:w="1978" w:type="dxa"/>
            <w:vAlign w:val="center"/>
          </w:tcPr>
          <w:p w14:paraId="1AE1FE1A" w14:textId="3E03AAD8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6013,43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57B4A678" w:rsidR="00727BE8" w:rsidRPr="008C56AB" w:rsidRDefault="00350BB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5340,12</w:t>
            </w:r>
          </w:p>
        </w:tc>
        <w:tc>
          <w:tcPr>
            <w:tcW w:w="1325" w:type="dxa"/>
            <w:vAlign w:val="center"/>
          </w:tcPr>
          <w:p w14:paraId="72A1B8CF" w14:textId="67D23D75" w:rsidR="00727BE8" w:rsidRPr="008C56AB" w:rsidRDefault="00350BB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8325,41</w:t>
            </w:r>
          </w:p>
        </w:tc>
        <w:tc>
          <w:tcPr>
            <w:tcW w:w="1234" w:type="dxa"/>
            <w:vAlign w:val="center"/>
          </w:tcPr>
          <w:p w14:paraId="413BCFD7" w14:textId="48687BA1" w:rsidR="00727BE8" w:rsidRPr="008C56AB" w:rsidRDefault="00350BBF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7812,02</w:t>
            </w:r>
          </w:p>
        </w:tc>
        <w:tc>
          <w:tcPr>
            <w:tcW w:w="1978" w:type="dxa"/>
            <w:vAlign w:val="center"/>
          </w:tcPr>
          <w:p w14:paraId="0D180BF4" w14:textId="25EFF0DE" w:rsidR="00727BE8" w:rsidRPr="00350BBF" w:rsidRDefault="00350BBF" w:rsidP="00EE2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0BBF">
              <w:rPr>
                <w:rFonts w:ascii="Arial" w:hAnsi="Arial" w:cs="Arial"/>
                <w:b/>
                <w:bCs/>
                <w:sz w:val="18"/>
                <w:szCs w:val="18"/>
              </w:rPr>
              <w:t>5853,51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291394CB" w:rsidR="00727BE8" w:rsidRPr="008C56AB" w:rsidRDefault="00E26A5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5685,93</w:t>
            </w:r>
          </w:p>
        </w:tc>
        <w:tc>
          <w:tcPr>
            <w:tcW w:w="2883" w:type="dxa"/>
            <w:vAlign w:val="center"/>
          </w:tcPr>
          <w:p w14:paraId="6028961C" w14:textId="415CFC74" w:rsidR="00727BE8" w:rsidRDefault="00E26A5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2286,02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254808C0" w:rsidR="00727BE8" w:rsidRPr="008C56AB" w:rsidRDefault="00E26A51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5685,93</w:t>
            </w:r>
          </w:p>
        </w:tc>
        <w:tc>
          <w:tcPr>
            <w:tcW w:w="2883" w:type="dxa"/>
            <w:vAlign w:val="center"/>
          </w:tcPr>
          <w:p w14:paraId="733B1440" w14:textId="4FF6720F" w:rsidR="00A136FC" w:rsidRPr="00A136FC" w:rsidRDefault="00E26A51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2286,02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38A1CC1" w:rsidR="00727BE8" w:rsidRPr="008C56AB" w:rsidRDefault="00003F4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3952,17</w:t>
            </w:r>
          </w:p>
        </w:tc>
        <w:tc>
          <w:tcPr>
            <w:tcW w:w="1195" w:type="dxa"/>
            <w:vAlign w:val="center"/>
          </w:tcPr>
          <w:p w14:paraId="574DE2C9" w14:textId="523AF996" w:rsidR="00727BE8" w:rsidRPr="008C56AB" w:rsidRDefault="00003F4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3642,94</w:t>
            </w:r>
          </w:p>
        </w:tc>
        <w:tc>
          <w:tcPr>
            <w:tcW w:w="1195" w:type="dxa"/>
            <w:vAlign w:val="center"/>
          </w:tcPr>
          <w:p w14:paraId="620228A9" w14:textId="25E37CFE" w:rsidR="00727BE8" w:rsidRPr="008C56AB" w:rsidRDefault="00003F4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3953,88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36921D2A" w:rsidR="00727BE8" w:rsidRPr="008C56AB" w:rsidRDefault="00003F4A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4623,11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638FD108" w:rsidR="00727BE8" w:rsidRPr="008C56AB" w:rsidRDefault="00003F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3952,17</w:t>
            </w:r>
          </w:p>
        </w:tc>
        <w:tc>
          <w:tcPr>
            <w:tcW w:w="1195" w:type="dxa"/>
            <w:vAlign w:val="center"/>
          </w:tcPr>
          <w:p w14:paraId="2EC0EAC9" w14:textId="7402029D" w:rsidR="00727BE8" w:rsidRPr="008C56AB" w:rsidRDefault="00003F4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3642,94</w:t>
            </w:r>
          </w:p>
        </w:tc>
        <w:tc>
          <w:tcPr>
            <w:tcW w:w="1195" w:type="dxa"/>
            <w:vAlign w:val="center"/>
          </w:tcPr>
          <w:p w14:paraId="39FBFFBB" w14:textId="52FD0316" w:rsidR="00727BE8" w:rsidRPr="008C56AB" w:rsidRDefault="00003F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3953,88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3D0965E" w:rsidR="00727BE8" w:rsidRPr="008C56AB" w:rsidRDefault="00003F4A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4263,11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31845C72" w:rsidR="00727BE8" w:rsidRPr="008C56AB" w:rsidRDefault="00003F4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3 890,24</w:t>
            </w:r>
          </w:p>
        </w:tc>
        <w:tc>
          <w:tcPr>
            <w:tcW w:w="2835" w:type="dxa"/>
            <w:vAlign w:val="center"/>
          </w:tcPr>
          <w:p w14:paraId="6EC8B8A1" w14:textId="7638C670" w:rsidR="00727BE8" w:rsidRPr="008C56AB" w:rsidRDefault="00003F4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3 673,97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23A02384" w:rsidR="00727BE8" w:rsidRPr="008C56AB" w:rsidRDefault="00003F4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3 890,24</w:t>
            </w:r>
          </w:p>
        </w:tc>
        <w:tc>
          <w:tcPr>
            <w:tcW w:w="2835" w:type="dxa"/>
            <w:vAlign w:val="center"/>
          </w:tcPr>
          <w:p w14:paraId="4253AF30" w14:textId="654332BA" w:rsidR="00727BE8" w:rsidRPr="008C56AB" w:rsidRDefault="00003F4A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3 673,97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B873199" w:rsidR="00727BE8" w:rsidRPr="008C56AB" w:rsidRDefault="00003F4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3 890,24</w:t>
            </w:r>
          </w:p>
        </w:tc>
        <w:tc>
          <w:tcPr>
            <w:tcW w:w="2835" w:type="dxa"/>
            <w:vAlign w:val="center"/>
          </w:tcPr>
          <w:p w14:paraId="74A06852" w14:textId="1BE0BF3F" w:rsidR="00727BE8" w:rsidRPr="008C56AB" w:rsidRDefault="00003F4A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3 673,97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56BAD8BD" w:rsidR="00727BE8" w:rsidRPr="00E05001" w:rsidRDefault="00003F4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3 386,09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B360F" w14:textId="77777777" w:rsidR="00581E51" w:rsidRDefault="00581E51">
      <w:r>
        <w:separator/>
      </w:r>
    </w:p>
  </w:endnote>
  <w:endnote w:type="continuationSeparator" w:id="0">
    <w:p w14:paraId="6D459F9E" w14:textId="77777777" w:rsidR="00581E51" w:rsidRDefault="0058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2F89" w14:textId="77777777" w:rsidR="00581E51" w:rsidRDefault="00581E51">
      <w:r>
        <w:separator/>
      </w:r>
    </w:p>
  </w:footnote>
  <w:footnote w:type="continuationSeparator" w:id="0">
    <w:p w14:paraId="34370894" w14:textId="77777777" w:rsidR="00581E51" w:rsidRDefault="0058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A67BD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32</TotalTime>
  <Pages>1</Pages>
  <Words>5107</Words>
  <Characters>29113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Dávid Kubiš</cp:lastModifiedBy>
  <cp:revision>4</cp:revision>
  <cp:lastPrinted>2023-05-26T09:02:00Z</cp:lastPrinted>
  <dcterms:created xsi:type="dcterms:W3CDTF">2023-05-04T09:15:00Z</dcterms:created>
  <dcterms:modified xsi:type="dcterms:W3CDTF">2023-05-26T09:04:00Z</dcterms:modified>
</cp:coreProperties>
</file>