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1F9DCDD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</w:t>
                                  </w:r>
                                  <w:r w:rsidR="006D0266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021503484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1F9DCDD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</w:t>
                            </w:r>
                            <w:r w:rsidR="006D0266">
                              <w:rPr>
                                <w:rFonts w:ascii="Arial" w:hAnsi="Arial"/>
                                <w:lang w:eastAsia="sk-SK"/>
                              </w:rPr>
                              <w:t>021503484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9E774F3" w:rsidR="00727BE8" w:rsidRPr="00391121" w:rsidRDefault="006D026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34057269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9E774F3" w:rsidR="00727BE8" w:rsidRPr="00391121" w:rsidRDefault="006D026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34057269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59726AF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6D0266">
                                    <w:rPr>
                                      <w:rFonts w:ascii="Arial" w:hAnsi="Arial" w:cs="Arial"/>
                                    </w:rPr>
                                    <w:t xml:space="preserve"> č.2</w:t>
                                  </w:r>
                                  <w:r w:rsidR="00C24739">
                                    <w:rPr>
                                      <w:rFonts w:ascii="Arial" w:hAnsi="Arial" w:cs="Arial"/>
                                    </w:rPr>
                                    <w:t>723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59726AF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6D0266">
                              <w:rPr>
                                <w:rFonts w:ascii="Arial" w:hAnsi="Arial" w:cs="Arial"/>
                              </w:rPr>
                              <w:t xml:space="preserve"> č.2</w:t>
                            </w:r>
                            <w:r w:rsidR="00C24739">
                              <w:rPr>
                                <w:rFonts w:ascii="Arial" w:hAnsi="Arial" w:cs="Arial"/>
                              </w:rPr>
                              <w:t>723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0622D640" w:rsidR="00727BE8" w:rsidRPr="00391121" w:rsidRDefault="006D026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Šafárikova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0622D640" w:rsidR="00727BE8" w:rsidRPr="00391121" w:rsidRDefault="006D026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Šafárikova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3455FA35" w:rsidR="00727BE8" w:rsidRDefault="00E940C6" w:rsidP="00944C3D">
                                  <w:r>
                                    <w:t>2</w:t>
                                  </w:r>
                                  <w:r w:rsidR="006D0266">
                                    <w:t>723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3455FA35" w:rsidR="00727BE8" w:rsidRDefault="00E940C6" w:rsidP="00944C3D">
                            <w:r>
                              <w:t>2</w:t>
                            </w:r>
                            <w:r w:rsidR="006D0266">
                              <w:t>723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68215E36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E940C6"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68215E36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E940C6"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3D0A6F01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6D0266">
              <w:rPr>
                <w:rFonts w:ascii="Arial" w:hAnsi="Arial"/>
                <w:lang w:eastAsia="sk-SK"/>
              </w:rPr>
              <w:t>29</w:t>
            </w:r>
            <w:r w:rsidR="00D66C50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63D2F950" w:rsidR="00727BE8" w:rsidRPr="008D0433" w:rsidRDefault="006D0266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Robert Pastierik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0ED5132D" w:rsidR="00727BE8" w:rsidRPr="008D0433" w:rsidRDefault="006D026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29ED5ED1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01A45828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</w:t>
            </w:r>
            <w:r w:rsidR="006D0266">
              <w:rPr>
                <w:rFonts w:ascii="Arial" w:hAnsi="Arial" w:cs="Arial"/>
                <w:sz w:val="16"/>
                <w:szCs w:val="16"/>
              </w:rPr>
              <w:t xml:space="preserve">zmluva </w:t>
            </w:r>
            <w:r w:rsidR="006D0266" w:rsidRPr="006D0266">
              <w:rPr>
                <w:rFonts w:ascii="Arial" w:hAnsi="Arial" w:cs="Arial"/>
                <w:sz w:val="16"/>
                <w:szCs w:val="16"/>
              </w:rPr>
              <w:t>ALLIANZ-</w:t>
            </w:r>
            <w:r w:rsidR="006D0266" w:rsidRPr="006D0266">
              <w:rPr>
                <w:rFonts w:ascii="Arial" w:hAnsi="Arial" w:cs="Arial"/>
                <w:sz w:val="16"/>
                <w:szCs w:val="16"/>
              </w:rPr>
              <w:t>slov. Poisťovňa</w:t>
            </w:r>
            <w:r w:rsidR="006D0266" w:rsidRPr="006D0266">
              <w:rPr>
                <w:rFonts w:ascii="Arial" w:hAnsi="Arial" w:cs="Arial"/>
                <w:sz w:val="16"/>
                <w:szCs w:val="16"/>
              </w:rPr>
              <w:t xml:space="preserve"> a.s</w:t>
            </w:r>
            <w:r w:rsidR="006D026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00E9C75B" w:rsidR="00727BE8" w:rsidRPr="008C56AB" w:rsidRDefault="006D0266" w:rsidP="00C2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23,49</w:t>
            </w:r>
          </w:p>
        </w:tc>
        <w:tc>
          <w:tcPr>
            <w:tcW w:w="1325" w:type="dxa"/>
            <w:vAlign w:val="center"/>
          </w:tcPr>
          <w:p w14:paraId="455CC3B4" w14:textId="74746952" w:rsidR="00727BE8" w:rsidRPr="008C56AB" w:rsidRDefault="00727BE8" w:rsidP="007C6E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2CCB40C" w14:textId="30F9711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14:paraId="5223FA2A" w14:textId="2B22C6F6" w:rsidR="00727BE8" w:rsidRPr="008C56AB" w:rsidRDefault="006D0266" w:rsidP="00C2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23,49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F926D03" w:rsidR="00727BE8" w:rsidRPr="008C56AB" w:rsidRDefault="006D026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51577,63</w:t>
            </w:r>
          </w:p>
        </w:tc>
        <w:tc>
          <w:tcPr>
            <w:tcW w:w="1325" w:type="dxa"/>
            <w:vAlign w:val="center"/>
          </w:tcPr>
          <w:p w14:paraId="01757B72" w14:textId="79F1EC7D" w:rsidR="00727BE8" w:rsidRPr="008C56AB" w:rsidRDefault="006D0266" w:rsidP="006D0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71955,56</w:t>
            </w:r>
          </w:p>
        </w:tc>
        <w:tc>
          <w:tcPr>
            <w:tcW w:w="1234" w:type="dxa"/>
            <w:vAlign w:val="center"/>
          </w:tcPr>
          <w:p w14:paraId="130D6BD4" w14:textId="259BE48A" w:rsidR="00727BE8" w:rsidRPr="008C56AB" w:rsidRDefault="00D66C5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D0266">
              <w:rPr>
                <w:rFonts w:ascii="Arial" w:hAnsi="Arial" w:cs="Arial"/>
                <w:sz w:val="18"/>
                <w:szCs w:val="18"/>
              </w:rPr>
              <w:t>0823,96</w:t>
            </w:r>
          </w:p>
        </w:tc>
        <w:tc>
          <w:tcPr>
            <w:tcW w:w="1978" w:type="dxa"/>
            <w:vAlign w:val="center"/>
          </w:tcPr>
          <w:p w14:paraId="04EE6C54" w14:textId="552038F0" w:rsidR="00727BE8" w:rsidRPr="008C56AB" w:rsidRDefault="006D026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62709,23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E5C6B4A" w:rsidR="00727BE8" w:rsidRPr="008C56AB" w:rsidRDefault="006D026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51577,63</w:t>
            </w:r>
          </w:p>
        </w:tc>
        <w:tc>
          <w:tcPr>
            <w:tcW w:w="1325" w:type="dxa"/>
            <w:vAlign w:val="center"/>
          </w:tcPr>
          <w:p w14:paraId="3AD3C014" w14:textId="4790FA1E" w:rsidR="00727BE8" w:rsidRPr="008C56AB" w:rsidRDefault="006D0266" w:rsidP="006D026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71955,56</w:t>
            </w:r>
          </w:p>
        </w:tc>
        <w:tc>
          <w:tcPr>
            <w:tcW w:w="1234" w:type="dxa"/>
            <w:vAlign w:val="center"/>
          </w:tcPr>
          <w:p w14:paraId="687C98BA" w14:textId="4FF9AE83" w:rsidR="00727BE8" w:rsidRPr="008C56AB" w:rsidRDefault="00D66C5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6D0266">
              <w:rPr>
                <w:rFonts w:ascii="Arial" w:hAnsi="Arial" w:cs="Arial"/>
                <w:b/>
                <w:sz w:val="18"/>
                <w:szCs w:val="18"/>
              </w:rPr>
              <w:t>0823,96</w:t>
            </w:r>
          </w:p>
        </w:tc>
        <w:tc>
          <w:tcPr>
            <w:tcW w:w="1978" w:type="dxa"/>
            <w:vAlign w:val="center"/>
          </w:tcPr>
          <w:p w14:paraId="0EFC1321" w14:textId="16AC6CAE" w:rsidR="00727BE8" w:rsidRPr="008C56AB" w:rsidRDefault="006D0266" w:rsidP="00C2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62732,72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D28B891" w:rsidR="00727BE8" w:rsidRPr="008C56AB" w:rsidRDefault="00B90E84" w:rsidP="00C24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  <w:r w:rsidR="00FC07C0">
              <w:rPr>
                <w:rFonts w:ascii="Arial" w:hAnsi="Arial"/>
                <w:sz w:val="18"/>
                <w:szCs w:val="18"/>
              </w:rPr>
              <w:t>5074,96</w:t>
            </w:r>
          </w:p>
        </w:tc>
        <w:tc>
          <w:tcPr>
            <w:tcW w:w="2883" w:type="dxa"/>
            <w:vAlign w:val="center"/>
          </w:tcPr>
          <w:p w14:paraId="2A652F80" w14:textId="4867A740" w:rsidR="00727BE8" w:rsidRPr="008C56AB" w:rsidRDefault="00D66C5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</w:t>
            </w:r>
            <w:r w:rsidR="00B90E84">
              <w:rPr>
                <w:rFonts w:ascii="Arial" w:hAnsi="Arial"/>
                <w:sz w:val="18"/>
                <w:szCs w:val="18"/>
              </w:rPr>
              <w:t>545,35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68ED1E9" w:rsidR="00727BE8" w:rsidRPr="008C56AB" w:rsidRDefault="00B90E8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58354,16</w:t>
            </w:r>
          </w:p>
        </w:tc>
        <w:tc>
          <w:tcPr>
            <w:tcW w:w="2883" w:type="dxa"/>
            <w:vAlign w:val="center"/>
          </w:tcPr>
          <w:p w14:paraId="1AEDC663" w14:textId="6A7E6B38" w:rsidR="00727BE8" w:rsidRPr="008C56AB" w:rsidRDefault="00D66C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</w:t>
            </w:r>
            <w:r w:rsidR="00B90E84">
              <w:rPr>
                <w:rFonts w:ascii="Arial" w:hAnsi="Arial"/>
                <w:b/>
                <w:sz w:val="18"/>
                <w:szCs w:val="18"/>
              </w:rPr>
              <w:t>545,35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9228D53" w:rsidR="00727BE8" w:rsidRPr="008C56AB" w:rsidRDefault="00B90E84" w:rsidP="00C24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41086,48</w:t>
            </w:r>
          </w:p>
        </w:tc>
        <w:tc>
          <w:tcPr>
            <w:tcW w:w="1195" w:type="dxa"/>
            <w:vAlign w:val="center"/>
          </w:tcPr>
          <w:p w14:paraId="592E69A0" w14:textId="0AD76038" w:rsidR="00727BE8" w:rsidRPr="008C56AB" w:rsidRDefault="00B90E84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23677,56</w:t>
            </w:r>
          </w:p>
        </w:tc>
        <w:tc>
          <w:tcPr>
            <w:tcW w:w="1195" w:type="dxa"/>
            <w:vAlign w:val="center"/>
          </w:tcPr>
          <w:p w14:paraId="64970BD8" w14:textId="4FAFFDF4" w:rsidR="00727BE8" w:rsidRPr="008C56AB" w:rsidRDefault="00B90E8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6043,24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C04BF1F" w:rsidR="00727BE8" w:rsidRPr="008C56AB" w:rsidRDefault="00B90E84" w:rsidP="00C24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58720,80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B21D936" w:rsidR="00727BE8" w:rsidRPr="008C56AB" w:rsidRDefault="00B90E8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41086,48</w:t>
            </w:r>
          </w:p>
        </w:tc>
        <w:tc>
          <w:tcPr>
            <w:tcW w:w="1195" w:type="dxa"/>
            <w:vAlign w:val="center"/>
          </w:tcPr>
          <w:p w14:paraId="042709A5" w14:textId="2E78CAAA" w:rsidR="00727BE8" w:rsidRPr="008C56AB" w:rsidRDefault="00B90E84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23677,56</w:t>
            </w:r>
          </w:p>
        </w:tc>
        <w:tc>
          <w:tcPr>
            <w:tcW w:w="1195" w:type="dxa"/>
            <w:vAlign w:val="center"/>
          </w:tcPr>
          <w:p w14:paraId="68A9AC1F" w14:textId="5D0AF6C5" w:rsidR="00727BE8" w:rsidRPr="008C56AB" w:rsidRDefault="00B90E8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6043,24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88AE470" w:rsidR="00727BE8" w:rsidRPr="008C56AB" w:rsidRDefault="00B90E8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58720,80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10CBD965" w:rsidR="00727BE8" w:rsidRPr="008C56AB" w:rsidRDefault="00B90E84" w:rsidP="00C2473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44743,00</w:t>
            </w:r>
          </w:p>
        </w:tc>
        <w:tc>
          <w:tcPr>
            <w:tcW w:w="2835" w:type="dxa"/>
            <w:vAlign w:val="center"/>
          </w:tcPr>
          <w:p w14:paraId="3FB70F96" w14:textId="13453648" w:rsidR="00727BE8" w:rsidRPr="008C56AB" w:rsidRDefault="00CF027B" w:rsidP="00C2473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B90E84">
              <w:rPr>
                <w:rFonts w:ascii="Arial" w:hAnsi="Arial"/>
                <w:b/>
                <w:sz w:val="18"/>
                <w:szCs w:val="18"/>
              </w:rPr>
              <w:t>7263,66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14014786" w:rsidR="00727BE8" w:rsidRPr="008C56AB" w:rsidRDefault="00B90E84" w:rsidP="00C2473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44743,00</w:t>
            </w:r>
          </w:p>
        </w:tc>
        <w:tc>
          <w:tcPr>
            <w:tcW w:w="2835" w:type="dxa"/>
            <w:vAlign w:val="center"/>
          </w:tcPr>
          <w:p w14:paraId="4B770D9B" w14:textId="57BF0613" w:rsidR="00727BE8" w:rsidRPr="008C56AB" w:rsidRDefault="00CF027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4</w:t>
            </w:r>
            <w:r w:rsidR="00B90E84">
              <w:rPr>
                <w:rFonts w:ascii="Arial" w:hAnsi="Arial"/>
              </w:rPr>
              <w:t>7</w:t>
            </w:r>
            <w:r w:rsidR="00C24739">
              <w:rPr>
                <w:rFonts w:ascii="Arial" w:hAnsi="Arial"/>
              </w:rPr>
              <w:t>263,66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D11A0FE" w:rsidR="00727BE8" w:rsidRPr="008C56AB" w:rsidRDefault="00B90E84" w:rsidP="00C2473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44743,00</w:t>
            </w:r>
          </w:p>
        </w:tc>
        <w:tc>
          <w:tcPr>
            <w:tcW w:w="2835" w:type="dxa"/>
            <w:vAlign w:val="center"/>
          </w:tcPr>
          <w:p w14:paraId="0614EA5E" w14:textId="18684D91" w:rsidR="00727BE8" w:rsidRPr="008C56AB" w:rsidRDefault="00CF027B" w:rsidP="00C2473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C24739">
              <w:rPr>
                <w:rFonts w:ascii="Arial" w:hAnsi="Arial"/>
                <w:b/>
                <w:sz w:val="18"/>
                <w:szCs w:val="18"/>
              </w:rPr>
              <w:t>7263,66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836B" w14:textId="77777777" w:rsidR="00B21CB9" w:rsidRDefault="00B21CB9">
      <w:r>
        <w:separator/>
      </w:r>
    </w:p>
  </w:endnote>
  <w:endnote w:type="continuationSeparator" w:id="0">
    <w:p w14:paraId="5EE541BE" w14:textId="77777777" w:rsidR="00B21CB9" w:rsidRDefault="00B2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90B2" w14:textId="77777777" w:rsidR="00B21CB9" w:rsidRDefault="00B21CB9">
      <w:r>
        <w:separator/>
      </w:r>
    </w:p>
  </w:footnote>
  <w:footnote w:type="continuationSeparator" w:id="0">
    <w:p w14:paraId="5023D802" w14:textId="77777777" w:rsidR="00B21CB9" w:rsidRDefault="00B21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0266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1CB9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0E84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4739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07C0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16</Pages>
  <Words>5119</Words>
  <Characters>29179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2023-05-30T07:21:00Z</cp:lastPrinted>
  <dcterms:created xsi:type="dcterms:W3CDTF">2023-05-30T07:22:00Z</dcterms:created>
  <dcterms:modified xsi:type="dcterms:W3CDTF">2023-05-30T07:28:00Z</dcterms:modified>
</cp:coreProperties>
</file>