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6B788FBE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FD74E6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2021693597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6B788FBE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FD74E6">
                              <w:rPr>
                                <w:rFonts w:ascii="Arial" w:hAnsi="Arial"/>
                                <w:lang w:eastAsia="sk-SK"/>
                              </w:rPr>
                              <w:t>2021693597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6E02D556" w:rsidR="00727BE8" w:rsidRPr="00391121" w:rsidRDefault="006D026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FD74E6">
                                    <w:rPr>
                                      <w:rFonts w:ascii="Arial" w:hAnsi="Arial" w:cs="Arial"/>
                                    </w:rPr>
                                    <w:t>6129607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6E02D556" w:rsidR="00727BE8" w:rsidRPr="00391121" w:rsidRDefault="006D026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FD74E6">
                              <w:rPr>
                                <w:rFonts w:ascii="Arial" w:hAnsi="Arial" w:cs="Arial"/>
                              </w:rPr>
                              <w:t>6129607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6616E20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FD74E6">
                                    <w:rPr>
                                      <w:rFonts w:ascii="Arial" w:hAnsi="Arial" w:cs="Arial"/>
                                    </w:rPr>
                                    <w:t xml:space="preserve"> v </w:t>
                                  </w:r>
                                  <w:r w:rsidR="006D0266">
                                    <w:rPr>
                                      <w:rFonts w:ascii="Arial" w:hAnsi="Arial" w:cs="Arial"/>
                                    </w:rPr>
                                    <w:t xml:space="preserve"> č.</w:t>
                                  </w:r>
                                  <w:r w:rsidR="00FD74E6">
                                    <w:rPr>
                                      <w:rFonts w:ascii="Arial" w:hAnsi="Arial" w:cs="Arial"/>
                                    </w:rPr>
                                    <w:t xml:space="preserve">9.byt jednotke Drietoma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6616E20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FD74E6">
                              <w:rPr>
                                <w:rFonts w:ascii="Arial" w:hAnsi="Arial" w:cs="Arial"/>
                              </w:rPr>
                              <w:t xml:space="preserve"> v </w:t>
                            </w:r>
                            <w:r w:rsidR="006D0266">
                              <w:rPr>
                                <w:rFonts w:ascii="Arial" w:hAnsi="Arial" w:cs="Arial"/>
                              </w:rPr>
                              <w:t xml:space="preserve"> č.</w:t>
                            </w:r>
                            <w:r w:rsidR="00FD74E6">
                              <w:rPr>
                                <w:rFonts w:ascii="Arial" w:hAnsi="Arial" w:cs="Arial"/>
                              </w:rPr>
                              <w:t xml:space="preserve">9.byt jednotke Drietoma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749FD2F2" w:rsidR="00727BE8" w:rsidRPr="00391121" w:rsidRDefault="00FD74E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Drietoma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749FD2F2" w:rsidR="00727BE8" w:rsidRPr="00391121" w:rsidRDefault="00FD74E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Drietoma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97292E0" w:rsidR="00727BE8" w:rsidRDefault="00FD74E6" w:rsidP="00944C3D">
                                  <w:r>
                                    <w:t>461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97292E0" w:rsidR="00727BE8" w:rsidRDefault="00FD74E6" w:rsidP="00944C3D">
                            <w:r>
                              <w:t>461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5B451AF1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FD74E6">
                                    <w:t>1303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5B451AF1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FD74E6">
                              <w:t>1303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16B0B6C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FD74E6">
              <w:rPr>
                <w:rFonts w:ascii="Arial" w:hAnsi="Arial"/>
                <w:lang w:eastAsia="sk-SK"/>
              </w:rPr>
              <w:t>30</w:t>
            </w:r>
            <w:r w:rsidR="00D66C50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0"/>
        <w:gridCol w:w="2806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984980E" w:rsidR="00727BE8" w:rsidRPr="008D0433" w:rsidRDefault="00FD74E6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Martina Horňáková</w:t>
            </w:r>
          </w:p>
        </w:tc>
        <w:tc>
          <w:tcPr>
            <w:tcW w:w="3260" w:type="dxa"/>
            <w:vAlign w:val="center"/>
          </w:tcPr>
          <w:p w14:paraId="7DAECB3C" w14:textId="6A9C75DE" w:rsidR="00727BE8" w:rsidRPr="008D0433" w:rsidRDefault="00FD74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Člen rady 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B588D59" w:rsidR="00727BE8" w:rsidRPr="008D0433" w:rsidRDefault="00FD74E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29ED5ED1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01A45828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</w:t>
            </w:r>
            <w:r w:rsidR="006D0266">
              <w:rPr>
                <w:rFonts w:ascii="Arial" w:hAnsi="Arial" w:cs="Arial"/>
                <w:sz w:val="16"/>
                <w:szCs w:val="16"/>
              </w:rPr>
              <w:t xml:space="preserve">zmluva </w:t>
            </w:r>
            <w:r w:rsidR="006D0266" w:rsidRPr="006D0266">
              <w:rPr>
                <w:rFonts w:ascii="Arial" w:hAnsi="Arial" w:cs="Arial"/>
                <w:sz w:val="16"/>
                <w:szCs w:val="16"/>
              </w:rPr>
              <w:t>ALLIANZ-slov. Poisťovňa a.s</w:t>
            </w:r>
            <w:r w:rsidR="006D026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5BCE7B27" w:rsidR="00727BE8" w:rsidRPr="008C56AB" w:rsidRDefault="00727BE8" w:rsidP="007C6E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55CC3B4" w14:textId="265AB6E5" w:rsidR="00727BE8" w:rsidRPr="008C56AB" w:rsidRDefault="00FD74E6" w:rsidP="00FD7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1064,23</w:t>
            </w:r>
          </w:p>
        </w:tc>
        <w:tc>
          <w:tcPr>
            <w:tcW w:w="1234" w:type="dxa"/>
            <w:vAlign w:val="center"/>
          </w:tcPr>
          <w:p w14:paraId="12CCB40C" w14:textId="637C915E" w:rsidR="00727BE8" w:rsidRPr="008C56AB" w:rsidRDefault="00FD74E6" w:rsidP="00FD7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1064,23</w:t>
            </w:r>
          </w:p>
        </w:tc>
        <w:tc>
          <w:tcPr>
            <w:tcW w:w="1978" w:type="dxa"/>
            <w:vAlign w:val="center"/>
          </w:tcPr>
          <w:p w14:paraId="5223FA2A" w14:textId="7D97B161" w:rsidR="00727BE8" w:rsidRPr="008C56AB" w:rsidRDefault="00727BE8" w:rsidP="007C6E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C03A372" w:rsidR="00727BE8" w:rsidRPr="008C56AB" w:rsidRDefault="00FD74E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6297,71</w:t>
            </w:r>
          </w:p>
        </w:tc>
        <w:tc>
          <w:tcPr>
            <w:tcW w:w="1325" w:type="dxa"/>
            <w:vAlign w:val="center"/>
          </w:tcPr>
          <w:p w14:paraId="01757B72" w14:textId="2B00459E" w:rsidR="00727BE8" w:rsidRPr="008C56AB" w:rsidRDefault="00FD74E6" w:rsidP="002108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12209,47</w:t>
            </w:r>
          </w:p>
        </w:tc>
        <w:tc>
          <w:tcPr>
            <w:tcW w:w="1234" w:type="dxa"/>
            <w:vAlign w:val="center"/>
          </w:tcPr>
          <w:p w14:paraId="130D6BD4" w14:textId="261043F6" w:rsidR="00727BE8" w:rsidRPr="008C56AB" w:rsidRDefault="00FD74E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12820,00</w:t>
            </w:r>
          </w:p>
        </w:tc>
        <w:tc>
          <w:tcPr>
            <w:tcW w:w="1978" w:type="dxa"/>
            <w:vAlign w:val="center"/>
          </w:tcPr>
          <w:p w14:paraId="04EE6C54" w14:textId="7B5A0873" w:rsidR="00727BE8" w:rsidRPr="008C56AB" w:rsidRDefault="0021085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5687,18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51BCF05" w:rsidR="00727BE8" w:rsidRPr="008C56AB" w:rsidRDefault="00210854" w:rsidP="002108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6297,71</w:t>
            </w:r>
          </w:p>
        </w:tc>
        <w:tc>
          <w:tcPr>
            <w:tcW w:w="1325" w:type="dxa"/>
            <w:vAlign w:val="center"/>
          </w:tcPr>
          <w:p w14:paraId="3AD3C014" w14:textId="5D19923B" w:rsidR="00727BE8" w:rsidRPr="008C56AB" w:rsidRDefault="00210854" w:rsidP="006D026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13273,7</w:t>
            </w:r>
          </w:p>
        </w:tc>
        <w:tc>
          <w:tcPr>
            <w:tcW w:w="1234" w:type="dxa"/>
            <w:vAlign w:val="center"/>
          </w:tcPr>
          <w:p w14:paraId="687C98BA" w14:textId="56454E29" w:rsidR="00727BE8" w:rsidRPr="008C56AB" w:rsidRDefault="0021085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13884,23</w:t>
            </w:r>
          </w:p>
        </w:tc>
        <w:tc>
          <w:tcPr>
            <w:tcW w:w="1978" w:type="dxa"/>
            <w:vAlign w:val="center"/>
          </w:tcPr>
          <w:p w14:paraId="0EFC1321" w14:textId="0AED54E0" w:rsidR="00727BE8" w:rsidRPr="008C56AB" w:rsidRDefault="00210854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5687,18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0315F7D2" w:rsidR="00727BE8" w:rsidRPr="008C56AB" w:rsidRDefault="00210854" w:rsidP="0021085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6299,43</w:t>
            </w:r>
          </w:p>
        </w:tc>
        <w:tc>
          <w:tcPr>
            <w:tcW w:w="2883" w:type="dxa"/>
            <w:vAlign w:val="center"/>
          </w:tcPr>
          <w:p w14:paraId="2A652F80" w14:textId="234DC15D" w:rsidR="00727BE8" w:rsidRPr="008C56AB" w:rsidRDefault="00210854" w:rsidP="0021085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16589,03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289E928A" w:rsidR="00727BE8" w:rsidRPr="008C56AB" w:rsidRDefault="0021085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6299,43</w:t>
            </w:r>
          </w:p>
        </w:tc>
        <w:tc>
          <w:tcPr>
            <w:tcW w:w="2883" w:type="dxa"/>
            <w:vAlign w:val="center"/>
          </w:tcPr>
          <w:p w14:paraId="1AEDC663" w14:textId="1DBCFF10" w:rsidR="00727BE8" w:rsidRPr="008C56AB" w:rsidRDefault="0021085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16589,03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40BBC2FC" w:rsidR="00727BE8" w:rsidRPr="008C56AB" w:rsidRDefault="00210854" w:rsidP="0021085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4718,4</w:t>
            </w:r>
          </w:p>
        </w:tc>
        <w:tc>
          <w:tcPr>
            <w:tcW w:w="1195" w:type="dxa"/>
            <w:vAlign w:val="center"/>
          </w:tcPr>
          <w:p w14:paraId="592E69A0" w14:textId="4BFB939A" w:rsidR="00727BE8" w:rsidRPr="008C56AB" w:rsidRDefault="00D35213" w:rsidP="00D3521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2302,8</w:t>
            </w:r>
          </w:p>
        </w:tc>
        <w:tc>
          <w:tcPr>
            <w:tcW w:w="1195" w:type="dxa"/>
            <w:vAlign w:val="center"/>
          </w:tcPr>
          <w:p w14:paraId="64970BD8" w14:textId="3069EFEE" w:rsidR="00727BE8" w:rsidRPr="008C56AB" w:rsidRDefault="00D3521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1867,21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0D468376" w:rsidR="00727BE8" w:rsidRPr="008C56AB" w:rsidRDefault="00210854" w:rsidP="0021085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5153,99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379EB577" w:rsidR="00727BE8" w:rsidRPr="008C56AB" w:rsidRDefault="0021085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4718,4</w:t>
            </w:r>
          </w:p>
        </w:tc>
        <w:tc>
          <w:tcPr>
            <w:tcW w:w="1195" w:type="dxa"/>
            <w:vAlign w:val="center"/>
          </w:tcPr>
          <w:p w14:paraId="042709A5" w14:textId="2576020A" w:rsidR="00727BE8" w:rsidRPr="008C56AB" w:rsidRDefault="00D35213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2302,8</w:t>
            </w:r>
          </w:p>
        </w:tc>
        <w:tc>
          <w:tcPr>
            <w:tcW w:w="1195" w:type="dxa"/>
            <w:vAlign w:val="center"/>
          </w:tcPr>
          <w:p w14:paraId="68A9AC1F" w14:textId="5A337422" w:rsidR="00727BE8" w:rsidRPr="008C56AB" w:rsidRDefault="00D35213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1867,21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1870249" w:rsidR="00727BE8" w:rsidRPr="008C56AB" w:rsidRDefault="0021085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5153,99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2"/>
        <w:gridCol w:w="2806"/>
        <w:gridCol w:w="2835"/>
      </w:tblGrid>
      <w:tr w:rsidR="00727BE8" w:rsidRPr="00871039" w14:paraId="5B764886" w14:textId="77777777" w:rsidTr="00617194">
        <w:trPr>
          <w:trHeight w:val="397"/>
        </w:trPr>
        <w:tc>
          <w:tcPr>
            <w:tcW w:w="4282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641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617194">
        <w:tc>
          <w:tcPr>
            <w:tcW w:w="4282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06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617194">
        <w:trPr>
          <w:trHeight w:val="391"/>
        </w:trPr>
        <w:tc>
          <w:tcPr>
            <w:tcW w:w="4282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06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617194">
        <w:trPr>
          <w:trHeight w:val="391"/>
        </w:trPr>
        <w:tc>
          <w:tcPr>
            <w:tcW w:w="4282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06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617194">
        <w:trPr>
          <w:trHeight w:val="447"/>
        </w:trPr>
        <w:tc>
          <w:tcPr>
            <w:tcW w:w="4282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806" w:type="dxa"/>
            <w:vAlign w:val="center"/>
          </w:tcPr>
          <w:p w14:paraId="77ACEAC2" w14:textId="24D99FC5" w:rsidR="00727BE8" w:rsidRPr="008C56AB" w:rsidRDefault="00617194" w:rsidP="0061719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10290,93</w:t>
            </w:r>
          </w:p>
        </w:tc>
        <w:tc>
          <w:tcPr>
            <w:tcW w:w="2835" w:type="dxa"/>
            <w:vAlign w:val="center"/>
          </w:tcPr>
          <w:p w14:paraId="3FB70F96" w14:textId="341DD887" w:rsidR="00727BE8" w:rsidRPr="008C56AB" w:rsidRDefault="00617194" w:rsidP="0061719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7878,74</w:t>
            </w:r>
          </w:p>
        </w:tc>
      </w:tr>
      <w:tr w:rsidR="00727BE8" w:rsidRPr="00871039" w14:paraId="3151C79B" w14:textId="77777777" w:rsidTr="00617194">
        <w:tc>
          <w:tcPr>
            <w:tcW w:w="4282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06" w:type="dxa"/>
            <w:vAlign w:val="center"/>
          </w:tcPr>
          <w:p w14:paraId="5E53AF40" w14:textId="5DC0CC7F" w:rsidR="00727BE8" w:rsidRPr="008C56AB" w:rsidRDefault="00617194" w:rsidP="0061719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10290,93</w:t>
            </w:r>
          </w:p>
        </w:tc>
        <w:tc>
          <w:tcPr>
            <w:tcW w:w="2835" w:type="dxa"/>
            <w:vAlign w:val="center"/>
          </w:tcPr>
          <w:p w14:paraId="4B770D9B" w14:textId="2D9FC436" w:rsidR="00727BE8" w:rsidRPr="008C56AB" w:rsidRDefault="0061719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7878,74</w:t>
            </w:r>
          </w:p>
        </w:tc>
      </w:tr>
      <w:tr w:rsidR="00727BE8" w:rsidRPr="00871039" w14:paraId="2AE8D36B" w14:textId="77777777" w:rsidTr="00617194">
        <w:trPr>
          <w:trHeight w:val="478"/>
        </w:trPr>
        <w:tc>
          <w:tcPr>
            <w:tcW w:w="4282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06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617194">
        <w:trPr>
          <w:trHeight w:val="409"/>
        </w:trPr>
        <w:tc>
          <w:tcPr>
            <w:tcW w:w="4282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806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617194">
        <w:trPr>
          <w:trHeight w:val="409"/>
        </w:trPr>
        <w:tc>
          <w:tcPr>
            <w:tcW w:w="4282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806" w:type="dxa"/>
            <w:vAlign w:val="center"/>
          </w:tcPr>
          <w:p w14:paraId="60A3C6F7" w14:textId="37A95DFF" w:rsidR="00727BE8" w:rsidRPr="008C56AB" w:rsidRDefault="00617194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 xml:space="preserve">               10290,93</w:t>
            </w:r>
          </w:p>
        </w:tc>
        <w:tc>
          <w:tcPr>
            <w:tcW w:w="2835" w:type="dxa"/>
            <w:vAlign w:val="center"/>
          </w:tcPr>
          <w:p w14:paraId="0614EA5E" w14:textId="653722AF" w:rsidR="00727BE8" w:rsidRPr="008C56AB" w:rsidRDefault="00617194" w:rsidP="0061719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7878,74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EB578" w14:textId="77777777" w:rsidR="00E875A8" w:rsidRDefault="00E875A8">
      <w:r>
        <w:separator/>
      </w:r>
    </w:p>
  </w:endnote>
  <w:endnote w:type="continuationSeparator" w:id="0">
    <w:p w14:paraId="7809A535" w14:textId="77777777" w:rsidR="00E875A8" w:rsidRDefault="00E8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622C0" w14:textId="77777777" w:rsidR="00E875A8" w:rsidRDefault="00E875A8">
      <w:r>
        <w:separator/>
      </w:r>
    </w:p>
  </w:footnote>
  <w:footnote w:type="continuationSeparator" w:id="0">
    <w:p w14:paraId="0801238A" w14:textId="77777777" w:rsidR="00E875A8" w:rsidRDefault="00E87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0854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0B28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17194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0266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3521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875A8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4E6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44</TotalTime>
  <Pages>16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6</cp:revision>
  <cp:lastPrinted>2023-05-12T11:37:00Z</cp:lastPrinted>
  <dcterms:created xsi:type="dcterms:W3CDTF">2023-05-12T11:42:00Z</dcterms:created>
  <dcterms:modified xsi:type="dcterms:W3CDTF">2023-05-30T08:56:00Z</dcterms:modified>
</cp:coreProperties>
</file>