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821968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821968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40C2E85" w:rsidR="00727BE8" w:rsidRDefault="00862D90" w:rsidP="00944C3D">
                                  <w:r>
                                    <w:t>202</w:t>
                                  </w:r>
                                  <w:r w:rsidR="007B5FD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40C2E85" w:rsidR="00727BE8" w:rsidRDefault="00862D90" w:rsidP="00944C3D">
                            <w:r>
                              <w:t>202</w:t>
                            </w:r>
                            <w:r w:rsidR="007B5FD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8BA8FB6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8BA8FB6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522C8CC4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522C8CC4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218835FF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20</w:t>
                                  </w:r>
                                  <w:r w:rsidR="00742C7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21702947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809F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218835FF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20</w:t>
                            </w:r>
                            <w:r w:rsidR="00742C73">
                              <w:rPr>
                                <w:rFonts w:ascii="Arial" w:hAnsi="Arial"/>
                                <w:lang w:eastAsia="sk-SK"/>
                              </w:rPr>
                              <w:t>21702947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16CF750B" w:rsidR="00727BE8" w:rsidRPr="00391121" w:rsidRDefault="0088115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  <w:r w:rsidR="00742C73">
                                    <w:rPr>
                                      <w:rFonts w:ascii="Arial" w:hAnsi="Arial" w:cs="Arial"/>
                                    </w:rPr>
                                    <w:t>6129721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16CF750B" w:rsidR="00727BE8" w:rsidRPr="00391121" w:rsidRDefault="0088115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742C73">
                              <w:rPr>
                                <w:rFonts w:ascii="Arial" w:hAnsi="Arial" w:cs="Arial"/>
                              </w:rPr>
                              <w:t>6129721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2C9DFEFE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</w:t>
                                  </w:r>
                                  <w:r w:rsidR="00742C73">
                                    <w:rPr>
                                      <w:rFonts w:ascii="Arial" w:hAnsi="Arial" w:cs="Arial"/>
                                    </w:rPr>
                                    <w:t xml:space="preserve">VB </w:t>
                                  </w:r>
                                  <w:proofErr w:type="spellStart"/>
                                  <w:r w:rsidR="00742C73">
                                    <w:rPr>
                                      <w:rFonts w:ascii="Arial" w:hAnsi="Arial" w:cs="Arial"/>
                                    </w:rPr>
                                    <w:t>KPT.Nálepku</w:t>
                                  </w:r>
                                  <w:proofErr w:type="spellEnd"/>
                                  <w:r w:rsidR="00742C73">
                                    <w:rPr>
                                      <w:rFonts w:ascii="Arial" w:hAnsi="Arial" w:cs="Arial"/>
                                    </w:rPr>
                                    <w:t xml:space="preserve"> 1676/17-19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2C9DFEFE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742C73">
                              <w:rPr>
                                <w:rFonts w:ascii="Arial" w:hAnsi="Arial" w:cs="Arial"/>
                              </w:rPr>
                              <w:t xml:space="preserve">VB </w:t>
                            </w:r>
                            <w:proofErr w:type="spellStart"/>
                            <w:r w:rsidR="00742C73">
                              <w:rPr>
                                <w:rFonts w:ascii="Arial" w:hAnsi="Arial" w:cs="Arial"/>
                              </w:rPr>
                              <w:t>KPT.Nálepku</w:t>
                            </w:r>
                            <w:proofErr w:type="spellEnd"/>
                            <w:r w:rsidR="00742C73">
                              <w:rPr>
                                <w:rFonts w:ascii="Arial" w:hAnsi="Arial" w:cs="Arial"/>
                              </w:rPr>
                              <w:t xml:space="preserve"> 1676/17-19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437659" w14:textId="0532A448" w:rsidR="00742C73" w:rsidRPr="00391121" w:rsidRDefault="00742C73" w:rsidP="00742C73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KPT.Nálepku</w:t>
                                  </w:r>
                                  <w:proofErr w:type="spellEnd"/>
                                </w:p>
                                <w:p w14:paraId="40FCE99D" w14:textId="571FE9D4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0437659" w14:textId="0532A448" w:rsidR="00742C73" w:rsidRPr="00391121" w:rsidRDefault="00742C73" w:rsidP="00742C7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KPT.Nálepku</w:t>
                            </w:r>
                            <w:proofErr w:type="spellEnd"/>
                          </w:p>
                          <w:p w14:paraId="40FCE99D" w14:textId="571FE9D4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6E40B268" w:rsidR="00727BE8" w:rsidRDefault="00742C73" w:rsidP="00944C3D">
                                  <w:r>
                                    <w:t>1676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6E40B268" w:rsidR="00727BE8" w:rsidRDefault="00742C73" w:rsidP="00944C3D">
                            <w:r>
                              <w:t>1676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14C7759D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</w:t>
                                  </w:r>
                                  <w:r w:rsidR="00742C73">
                                    <w:t>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14C7759D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</w:t>
                            </w:r>
                            <w:r w:rsidR="00742C73">
                              <w:t>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0A9603CE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742C73">
                                    <w:t>1 01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0A9603CE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742C73">
                              <w:t>1 01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77AE028D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742C73">
              <w:rPr>
                <w:rFonts w:ascii="Arial" w:hAnsi="Arial"/>
                <w:lang w:eastAsia="sk-SK"/>
              </w:rPr>
              <w:t>31</w:t>
            </w:r>
            <w:r w:rsidR="00D66C50">
              <w:rPr>
                <w:rFonts w:ascii="Arial" w:hAnsi="Arial"/>
                <w:lang w:eastAsia="sk-SK"/>
              </w:rPr>
              <w:t>.5.2023.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0E90F479" w:rsidR="00727BE8" w:rsidRPr="008D0433" w:rsidRDefault="00742C73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Ján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Špaček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69FF7D40" w:rsidR="00727BE8" w:rsidRPr="008D0433" w:rsidRDefault="00742C7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B94F45B" w14:textId="68E9F073" w:rsidR="00727BE8" w:rsidRPr="008D0433" w:rsidRDefault="00742C7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09750267" w:rsidR="00727BE8" w:rsidRPr="008D0433" w:rsidRDefault="00742C7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71BA4D1B" w:rsidR="00727BE8" w:rsidRPr="008D0433" w:rsidRDefault="00742C7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706DFE67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742C73">
              <w:rPr>
                <w:rFonts w:ascii="Arial" w:hAnsi="Arial" w:cs="Arial"/>
                <w:sz w:val="16"/>
                <w:szCs w:val="16"/>
              </w:rPr>
              <w:t xml:space="preserve">ALLIANZ 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3470A326" w:rsidR="00727BE8" w:rsidRPr="008C56AB" w:rsidRDefault="000D1981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195,92</w:t>
            </w:r>
          </w:p>
        </w:tc>
        <w:tc>
          <w:tcPr>
            <w:tcW w:w="1325" w:type="dxa"/>
            <w:vAlign w:val="center"/>
          </w:tcPr>
          <w:p w14:paraId="455CC3B4" w14:textId="59D814B5" w:rsidR="00727BE8" w:rsidRPr="008C56AB" w:rsidRDefault="000D1981" w:rsidP="000D1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272,89</w:t>
            </w:r>
          </w:p>
        </w:tc>
        <w:tc>
          <w:tcPr>
            <w:tcW w:w="1234" w:type="dxa"/>
            <w:vAlign w:val="center"/>
          </w:tcPr>
          <w:p w14:paraId="12CCB40C" w14:textId="71CB1DC2" w:rsidR="00727BE8" w:rsidRPr="008C56AB" w:rsidRDefault="000D1981" w:rsidP="000D19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62,39</w:t>
            </w:r>
          </w:p>
        </w:tc>
        <w:tc>
          <w:tcPr>
            <w:tcW w:w="1978" w:type="dxa"/>
            <w:vAlign w:val="center"/>
          </w:tcPr>
          <w:p w14:paraId="5223FA2A" w14:textId="20C0E8DA" w:rsidR="00727BE8" w:rsidRPr="008C56AB" w:rsidRDefault="000D1981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506,42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5C6881D8" w:rsidR="00727BE8" w:rsidRPr="008C56AB" w:rsidRDefault="000D198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6113,29</w:t>
            </w:r>
          </w:p>
        </w:tc>
        <w:tc>
          <w:tcPr>
            <w:tcW w:w="1325" w:type="dxa"/>
            <w:vAlign w:val="center"/>
          </w:tcPr>
          <w:p w14:paraId="01757B72" w14:textId="2C070CA1" w:rsidR="00727BE8" w:rsidRPr="008C56AB" w:rsidRDefault="000D198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55410,49</w:t>
            </w:r>
          </w:p>
        </w:tc>
        <w:tc>
          <w:tcPr>
            <w:tcW w:w="1234" w:type="dxa"/>
            <w:vAlign w:val="center"/>
          </w:tcPr>
          <w:p w14:paraId="130D6BD4" w14:textId="1E36E073" w:rsidR="00727BE8" w:rsidRPr="008C56AB" w:rsidRDefault="000D1981" w:rsidP="000D19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55092,77</w:t>
            </w:r>
          </w:p>
        </w:tc>
        <w:tc>
          <w:tcPr>
            <w:tcW w:w="1978" w:type="dxa"/>
            <w:vAlign w:val="center"/>
          </w:tcPr>
          <w:p w14:paraId="04EE6C54" w14:textId="06A1C992" w:rsidR="00727BE8" w:rsidRPr="008C56AB" w:rsidRDefault="000D198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6431,01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65240E39" w:rsidR="00727BE8" w:rsidRPr="008C56AB" w:rsidRDefault="000D198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4" w:type="dxa"/>
            <w:vAlign w:val="center"/>
          </w:tcPr>
          <w:p w14:paraId="08093853" w14:textId="33428D5B" w:rsidR="00727BE8" w:rsidRPr="008C56AB" w:rsidRDefault="000D198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5FE60A9B" w:rsidR="00727BE8" w:rsidRPr="008C56AB" w:rsidRDefault="000D1981" w:rsidP="000D19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6309,21</w:t>
            </w:r>
          </w:p>
        </w:tc>
        <w:tc>
          <w:tcPr>
            <w:tcW w:w="1325" w:type="dxa"/>
            <w:vAlign w:val="center"/>
          </w:tcPr>
          <w:p w14:paraId="3AD3C014" w14:textId="4397EC4A" w:rsidR="00727BE8" w:rsidRPr="008C56AB" w:rsidRDefault="000D1981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55683,38</w:t>
            </w:r>
          </w:p>
        </w:tc>
        <w:tc>
          <w:tcPr>
            <w:tcW w:w="1234" w:type="dxa"/>
            <w:vAlign w:val="center"/>
          </w:tcPr>
          <w:p w14:paraId="687C98BA" w14:textId="68492FA0" w:rsidR="00727BE8" w:rsidRPr="008C56AB" w:rsidRDefault="000D1981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55155,16</w:t>
            </w:r>
          </w:p>
        </w:tc>
        <w:tc>
          <w:tcPr>
            <w:tcW w:w="1978" w:type="dxa"/>
            <w:vAlign w:val="center"/>
          </w:tcPr>
          <w:p w14:paraId="0EFC1321" w14:textId="6E7F4FD5" w:rsidR="00727BE8" w:rsidRPr="008C56AB" w:rsidRDefault="000D1981" w:rsidP="00843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6837,43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6CF0AF53" w:rsidR="00727BE8" w:rsidRPr="008C56AB" w:rsidRDefault="000D1981" w:rsidP="00843AD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143446,14</w:t>
            </w:r>
          </w:p>
        </w:tc>
        <w:tc>
          <w:tcPr>
            <w:tcW w:w="2883" w:type="dxa"/>
            <w:vAlign w:val="center"/>
          </w:tcPr>
          <w:p w14:paraId="2A652F80" w14:textId="04EA0A43" w:rsidR="00727BE8" w:rsidRPr="008C56AB" w:rsidRDefault="000D1981" w:rsidP="00843AD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51916,77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5612912B" w:rsidR="00727BE8" w:rsidRPr="008C56AB" w:rsidRDefault="000D198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143446,14</w:t>
            </w:r>
          </w:p>
        </w:tc>
        <w:tc>
          <w:tcPr>
            <w:tcW w:w="2883" w:type="dxa"/>
            <w:vAlign w:val="center"/>
          </w:tcPr>
          <w:p w14:paraId="1AEDC663" w14:textId="27BA9819" w:rsidR="00727BE8" w:rsidRPr="008C56AB" w:rsidRDefault="000D198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51916,77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94344A">
        <w:trPr>
          <w:trHeight w:val="525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710527D5" w:rsidR="00727BE8" w:rsidRPr="008C56AB" w:rsidRDefault="000D1981" w:rsidP="00D66C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173,82</w:t>
            </w:r>
          </w:p>
        </w:tc>
        <w:tc>
          <w:tcPr>
            <w:tcW w:w="1195" w:type="dxa"/>
            <w:vAlign w:val="center"/>
          </w:tcPr>
          <w:p w14:paraId="592E69A0" w14:textId="58E7ED03" w:rsidR="00727BE8" w:rsidRPr="008C56AB" w:rsidRDefault="000D1981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41612,12</w:t>
            </w:r>
          </w:p>
        </w:tc>
        <w:tc>
          <w:tcPr>
            <w:tcW w:w="1195" w:type="dxa"/>
            <w:vAlign w:val="center"/>
          </w:tcPr>
          <w:p w14:paraId="64970BD8" w14:textId="48D493D0" w:rsidR="00727BE8" w:rsidRPr="008C56AB" w:rsidRDefault="000D1981" w:rsidP="0094344A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36918,81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6353F42D" w:rsidR="00727BE8" w:rsidRPr="008C56AB" w:rsidRDefault="000D1981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4867,13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6F665B8E" w:rsidR="00727BE8" w:rsidRPr="008C56AB" w:rsidRDefault="000D198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173,82</w:t>
            </w:r>
          </w:p>
        </w:tc>
        <w:tc>
          <w:tcPr>
            <w:tcW w:w="1195" w:type="dxa"/>
            <w:vAlign w:val="center"/>
          </w:tcPr>
          <w:p w14:paraId="042709A5" w14:textId="3D015ECE" w:rsidR="00727BE8" w:rsidRPr="008C56AB" w:rsidRDefault="000D1981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41612,12</w:t>
            </w:r>
          </w:p>
        </w:tc>
        <w:tc>
          <w:tcPr>
            <w:tcW w:w="1195" w:type="dxa"/>
            <w:vAlign w:val="center"/>
          </w:tcPr>
          <w:p w14:paraId="68A9AC1F" w14:textId="29CC8BFB" w:rsidR="00727BE8" w:rsidRPr="008C56AB" w:rsidRDefault="000D198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36918,81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6BCFE036" w:rsidR="00727BE8" w:rsidRPr="008C56AB" w:rsidRDefault="000D198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4867,13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1720"/>
        <w:gridCol w:w="1613"/>
        <w:gridCol w:w="1581"/>
        <w:gridCol w:w="1829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512AB6D" w:rsidR="00727BE8" w:rsidRPr="008C56AB" w:rsidRDefault="000D1981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35522,14</w:t>
            </w:r>
          </w:p>
        </w:tc>
        <w:tc>
          <w:tcPr>
            <w:tcW w:w="1769" w:type="dxa"/>
            <w:vAlign w:val="center"/>
          </w:tcPr>
          <w:p w14:paraId="63F578A6" w14:textId="11342B51" w:rsidR="00727BE8" w:rsidRPr="008C56AB" w:rsidRDefault="000D1981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98961,85</w:t>
            </w:r>
          </w:p>
        </w:tc>
        <w:tc>
          <w:tcPr>
            <w:tcW w:w="1729" w:type="dxa"/>
            <w:vAlign w:val="center"/>
          </w:tcPr>
          <w:p w14:paraId="5B22658C" w14:textId="1246D7D9" w:rsidR="00727BE8" w:rsidRPr="008C56AB" w:rsidRDefault="000D1981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10987,56</w:t>
            </w:r>
          </w:p>
        </w:tc>
        <w:tc>
          <w:tcPr>
            <w:tcW w:w="2013" w:type="dxa"/>
            <w:vAlign w:val="center"/>
          </w:tcPr>
          <w:p w14:paraId="519EA59E" w14:textId="101EA238" w:rsidR="00727BE8" w:rsidRPr="008C56AB" w:rsidRDefault="000D1981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123496,43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56B6A9C7" w:rsidR="00727BE8" w:rsidRPr="008C56AB" w:rsidRDefault="000D1981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21920,01</w:t>
            </w:r>
          </w:p>
        </w:tc>
        <w:tc>
          <w:tcPr>
            <w:tcW w:w="2835" w:type="dxa"/>
            <w:vAlign w:val="center"/>
          </w:tcPr>
          <w:p w14:paraId="71BBB685" w14:textId="194356CC" w:rsidR="00727BE8" w:rsidRDefault="000D1981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22530,02</w:t>
            </w:r>
          </w:p>
          <w:p w14:paraId="3FB70F96" w14:textId="6320CE3C" w:rsidR="0094344A" w:rsidRPr="008C56AB" w:rsidRDefault="0094344A" w:rsidP="000D198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36B40419" w:rsidR="00727BE8" w:rsidRPr="008C56AB" w:rsidRDefault="000D1981" w:rsidP="00284D2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21920,01</w:t>
            </w:r>
          </w:p>
        </w:tc>
        <w:tc>
          <w:tcPr>
            <w:tcW w:w="2835" w:type="dxa"/>
            <w:vAlign w:val="center"/>
          </w:tcPr>
          <w:p w14:paraId="4B770D9B" w14:textId="6BF27D39" w:rsidR="00727BE8" w:rsidRPr="008C56AB" w:rsidRDefault="000D1981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22530,02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201E1366" w:rsidR="00727BE8" w:rsidRPr="008C56AB" w:rsidRDefault="000D1981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21920,01</w:t>
            </w:r>
          </w:p>
        </w:tc>
        <w:tc>
          <w:tcPr>
            <w:tcW w:w="2835" w:type="dxa"/>
            <w:vAlign w:val="center"/>
          </w:tcPr>
          <w:p w14:paraId="0614EA5E" w14:textId="08448056" w:rsidR="00727BE8" w:rsidRPr="008C56AB" w:rsidRDefault="000D1981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22530,02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2A9649C9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629973F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76537A" w14:textId="3402C3AA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D5885" w14:textId="455FF049" w:rsidR="00727BE8" w:rsidRPr="00E05001" w:rsidRDefault="007C6EC2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23274" w14:textId="77777777" w:rsidR="00526680" w:rsidRDefault="00526680">
      <w:r>
        <w:separator/>
      </w:r>
    </w:p>
  </w:endnote>
  <w:endnote w:type="continuationSeparator" w:id="0">
    <w:p w14:paraId="6C43B757" w14:textId="77777777" w:rsidR="00526680" w:rsidRDefault="00526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B4AE8" w14:textId="77777777" w:rsidR="00526680" w:rsidRDefault="00526680">
      <w:r>
        <w:separator/>
      </w:r>
    </w:p>
  </w:footnote>
  <w:footnote w:type="continuationSeparator" w:id="0">
    <w:p w14:paraId="0F845F7D" w14:textId="77777777" w:rsidR="00526680" w:rsidRDefault="00526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D1981"/>
    <w:rsid w:val="000D5039"/>
    <w:rsid w:val="000F0107"/>
    <w:rsid w:val="00105D55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21BF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4D29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47D66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26680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5841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11AC"/>
    <w:rsid w:val="006F1BD7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2C73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43AD1"/>
    <w:rsid w:val="0086010C"/>
    <w:rsid w:val="00862D90"/>
    <w:rsid w:val="00863342"/>
    <w:rsid w:val="00865BB0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5402"/>
    <w:rsid w:val="0094344A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1FEF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66C50"/>
    <w:rsid w:val="00D83C37"/>
    <w:rsid w:val="00D84B5C"/>
    <w:rsid w:val="00D86E26"/>
    <w:rsid w:val="00D91F43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40C6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5119</Words>
  <Characters>29183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2</cp:revision>
  <cp:lastPrinted>2023-05-31T12:12:00Z</cp:lastPrinted>
  <dcterms:created xsi:type="dcterms:W3CDTF">2023-05-31T12:14:00Z</dcterms:created>
  <dcterms:modified xsi:type="dcterms:W3CDTF">2023-05-31T12:14:00Z</dcterms:modified>
</cp:coreProperties>
</file>