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0B69C1CE" w14:textId="77777777" w:rsidTr="00831E64">
        <w:tc>
          <w:tcPr>
            <w:tcW w:w="3061" w:type="dxa"/>
            <w:shd w:val="clear" w:color="auto" w:fill="auto"/>
            <w:vAlign w:val="center"/>
          </w:tcPr>
          <w:p w14:paraId="35B0ECD7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7AB777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DD3563" w14:textId="520D4269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55D2AF" w14:textId="276B017F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80547F" w14:textId="5F7E3610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68393" w14:textId="29F0E870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626669" w14:textId="3AC6E114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FF92FA" w14:textId="24B0CB72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B64993" w14:textId="2E3BDB03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31748D" w14:textId="4B2EC8CE" w:rsidR="00374517" w:rsidRPr="00831E64" w:rsidRDefault="007524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1317F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E49AAD" w14:textId="5CDA62C6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B0E818B" w14:textId="410C1AE6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68C68CB" w14:textId="0870C2A6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39D0F89" w14:textId="68E80CA8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33CB6CD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B3DD4CC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0E199FE8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08183C42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24CC7390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69912875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527A2F02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346A3572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4E485FC8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00CA0CBD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2576847" w14:textId="40337B96" w:rsidR="00EC48B8" w:rsidRPr="006C3311" w:rsidRDefault="00113B6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Ministerstvo zdravotníctva SR, Limbová 2,  837 52  Bratislava</w:t>
            </w:r>
          </w:p>
        </w:tc>
      </w:tr>
      <w:tr w:rsidR="00EC48B8" w:rsidRPr="004C12F0" w14:paraId="37A1C7C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98F67DA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D8FFB20" w14:textId="60FF5AD9" w:rsidR="00EC48B8" w:rsidRPr="006C3311" w:rsidRDefault="00113B6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 w:rsidR="00AA2A74">
              <w:rPr>
                <w:b/>
                <w:sz w:val="16"/>
                <w:szCs w:val="16"/>
              </w:rPr>
              <w:t>r</w:t>
            </w:r>
            <w:r>
              <w:rPr>
                <w:b/>
                <w:sz w:val="16"/>
                <w:szCs w:val="16"/>
              </w:rPr>
              <w:t>cidiecézna charita Košice, Bočná 2,  040 01  Košice</w:t>
            </w:r>
          </w:p>
        </w:tc>
      </w:tr>
      <w:tr w:rsidR="00374517" w:rsidRPr="004C12F0" w14:paraId="5F0767A8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547AE0C2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090D51CA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0C619DC4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3A20777E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0A94DFFD" w14:textId="0DDF5416" w:rsidR="00C91CBE" w:rsidRPr="006C3311" w:rsidRDefault="00902D28" w:rsidP="00902D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30.12.2002</w:t>
            </w:r>
          </w:p>
        </w:tc>
      </w:tr>
    </w:tbl>
    <w:p w14:paraId="17EE2C2A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2721176F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1744DC83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B8CBE7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2172A29C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FEEE" w14:textId="569B648E" w:rsidR="00EC48B8" w:rsidRPr="00497323" w:rsidRDefault="00113B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Štatutárny orgán – riaditeľ – Ing. PhDr. Matúš Pataky, MPH</w:t>
            </w:r>
          </w:p>
        </w:tc>
      </w:tr>
      <w:tr w:rsidR="00EC48B8" w:rsidRPr="00497323" w14:paraId="0378786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7CC3E3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BFC4" w14:textId="6E798251" w:rsidR="00EC48B8" w:rsidRPr="00497323" w:rsidRDefault="00113B6E" w:rsidP="002257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Predseda SR </w:t>
            </w:r>
            <w:r w:rsidR="00902D28">
              <w:rPr>
                <w:sz w:val="16"/>
                <w:szCs w:val="16"/>
              </w:rPr>
              <w:t xml:space="preserve">– </w:t>
            </w:r>
            <w:r w:rsidR="002257C5">
              <w:rPr>
                <w:sz w:val="16"/>
                <w:szCs w:val="16"/>
              </w:rPr>
              <w:t>Mgr. Beáta Pastorková</w:t>
            </w:r>
          </w:p>
        </w:tc>
      </w:tr>
      <w:tr w:rsidR="00EC48B8" w:rsidRPr="00497323" w14:paraId="2255CD7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FAEE13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580E" w14:textId="2214BA79" w:rsidR="00EC48B8" w:rsidRPr="00497323" w:rsidRDefault="002257C5" w:rsidP="002257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</w:t>
            </w:r>
            <w:r w:rsidR="00113B6E">
              <w:rPr>
                <w:sz w:val="16"/>
                <w:szCs w:val="16"/>
              </w:rPr>
              <w:t xml:space="preserve"> SR – Ing. Cyril Korpesio</w:t>
            </w:r>
          </w:p>
        </w:tc>
      </w:tr>
      <w:tr w:rsidR="00EC48B8" w:rsidRPr="00497323" w14:paraId="4E93DA8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0B8AA9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6AED" w14:textId="06475666" w:rsidR="00EC48B8" w:rsidRPr="00497323" w:rsidRDefault="00113B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 SR – Ing. Michal Neuwirth</w:t>
            </w:r>
          </w:p>
        </w:tc>
      </w:tr>
      <w:tr w:rsidR="00EC48B8" w:rsidRPr="00497323" w14:paraId="4B5D8CB0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33D52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C82E" w14:textId="57636405" w:rsidR="00EC48B8" w:rsidRPr="00497323" w:rsidRDefault="00113B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Člen SR </w:t>
            </w:r>
            <w:r w:rsidR="00902D28">
              <w:rPr>
                <w:sz w:val="16"/>
                <w:szCs w:val="16"/>
              </w:rPr>
              <w:t>– PhDr. Iveta Friedmannová</w:t>
            </w:r>
          </w:p>
        </w:tc>
      </w:tr>
      <w:tr w:rsidR="00EC48B8" w:rsidRPr="00497323" w14:paraId="7810DB8F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EB1F1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B4ED" w14:textId="7DF925D7" w:rsidR="00EC48B8" w:rsidRPr="00497323" w:rsidRDefault="00113B6E" w:rsidP="002257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Člen SR </w:t>
            </w:r>
            <w:r w:rsidR="00902D28">
              <w:rPr>
                <w:sz w:val="16"/>
                <w:szCs w:val="16"/>
              </w:rPr>
              <w:t xml:space="preserve">– Mgr. </w:t>
            </w:r>
            <w:r w:rsidR="002257C5">
              <w:rPr>
                <w:sz w:val="16"/>
                <w:szCs w:val="16"/>
              </w:rPr>
              <w:t>Dárius Pukalík</w:t>
            </w:r>
          </w:p>
        </w:tc>
      </w:tr>
      <w:tr w:rsidR="00EC48B8" w:rsidRPr="00497323" w14:paraId="3510F46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9C3F9B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58DD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1952CDB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67CA5E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56F649C4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C7C8" w14:textId="673BFFCC" w:rsidR="00EC48B8" w:rsidRPr="00497323" w:rsidRDefault="00113B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Predseda DR – Bc. Ingrid Legutká</w:t>
            </w:r>
          </w:p>
        </w:tc>
      </w:tr>
      <w:tr w:rsidR="00EC48B8" w:rsidRPr="00497323" w14:paraId="54EB40A6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2E6A84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442D" w14:textId="56A1AE7F" w:rsidR="00EC48B8" w:rsidRPr="00497323" w:rsidRDefault="00113B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 DR – Ing. Matúš Kašprák</w:t>
            </w:r>
          </w:p>
        </w:tc>
      </w:tr>
      <w:tr w:rsidR="00EC48B8" w:rsidRPr="00497323" w14:paraId="61F2F94F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01BF30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1B67" w14:textId="791B59A9" w:rsidR="00EC48B8" w:rsidRPr="00497323" w:rsidRDefault="00113B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 DR – Ing. Klaudia Mlynarčíková</w:t>
            </w:r>
          </w:p>
        </w:tc>
      </w:tr>
    </w:tbl>
    <w:p w14:paraId="4153430F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32407DDA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031BF1E6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F28E125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3730" w14:textId="76EA6210" w:rsidR="004F702F" w:rsidRPr="00497323" w:rsidRDefault="00113B6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starostlivosti, Poskytovanie</w:t>
            </w:r>
            <w:r w:rsidR="00FF2DF3">
              <w:rPr>
                <w:sz w:val="16"/>
                <w:szCs w:val="16"/>
              </w:rPr>
              <w:t xml:space="preserve"> sociálnej pomoci a humanitárna starostlivosť.</w:t>
            </w:r>
          </w:p>
        </w:tc>
      </w:tr>
      <w:tr w:rsidR="006C3311" w:rsidRPr="00497323" w14:paraId="4A10B2D6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21BC6A4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635C" w14:textId="77B59535" w:rsidR="006C3311" w:rsidRPr="00497323" w:rsidRDefault="00FF2DF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 duchovných a kultúrnych hodnôt, Ochrana ľudských práv a</w:t>
            </w:r>
          </w:p>
        </w:tc>
      </w:tr>
      <w:tr w:rsidR="006C3311" w:rsidRPr="00497323" w14:paraId="4404597E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DA9A397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CE9D" w14:textId="455DA0E3" w:rsidR="006C3311" w:rsidRPr="00497323" w:rsidRDefault="00FF2DF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základných slobôd, Vzdelávanie, výchova a rozvoj telesnej kultúry, Výskum, vývoj, vedecko-technické služby.</w:t>
            </w:r>
          </w:p>
        </w:tc>
      </w:tr>
      <w:tr w:rsidR="006C3311" w:rsidRPr="00497323" w14:paraId="11C0758C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5EA055F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FC1B" w14:textId="5DD962F1" w:rsidR="006C3311" w:rsidRPr="00497323" w:rsidRDefault="00FF2DF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a ochrana životného prostredia a ochrana zdravia obyvateľstva. Služby na podporu regionálneho rozvoja a</w:t>
            </w:r>
          </w:p>
        </w:tc>
      </w:tr>
      <w:tr w:rsidR="00C91CBE" w:rsidRPr="00497323" w14:paraId="270B6E6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F6A3841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D886" w14:textId="713CB4A1" w:rsidR="00C91CBE" w:rsidRPr="00497323" w:rsidRDefault="00FF2DF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zamestnanosti. Zabe</w:t>
            </w:r>
            <w:r w:rsidR="005B60F6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pečenie bývania, sp</w:t>
            </w:r>
            <w:r w:rsidR="005B60F6">
              <w:rPr>
                <w:sz w:val="16"/>
                <w:szCs w:val="16"/>
              </w:rPr>
              <w:t>rávy, údržby a obnovy bytového fondu.</w:t>
            </w:r>
          </w:p>
        </w:tc>
      </w:tr>
      <w:tr w:rsidR="0001299B" w:rsidRPr="00497323" w14:paraId="176A09A4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C96A06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AAD2" w14:textId="5CCB92EB" w:rsidR="0001299B" w:rsidRPr="00497323" w:rsidRDefault="005B60F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Ubytovacie služby, Prenájom nehnuteľnosti, bytových a nebytových priestorov. Organizovanie spoločenských,</w:t>
            </w:r>
          </w:p>
        </w:tc>
      </w:tr>
      <w:tr w:rsidR="0001299B" w:rsidRPr="00497323" w14:paraId="00708BDD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A0099C4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CF17" w14:textId="5AEE83C3" w:rsidR="0001299B" w:rsidRPr="00497323" w:rsidRDefault="005B60F6" w:rsidP="005B60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kultúrnych podujatí, kurzov, seminárov, školení, Prevádzkovanie ihriska, Maloobchod, Veľkoobchod</w:t>
            </w:r>
          </w:p>
        </w:tc>
      </w:tr>
      <w:tr w:rsidR="0001299B" w:rsidRPr="00497323" w14:paraId="1755C56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8B23CFA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3CA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0821DF6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2AC44CA5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47BD2D75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1F87B48B" w14:textId="77777777" w:rsidTr="001C3B76">
        <w:trPr>
          <w:trHeight w:val="284"/>
        </w:trPr>
        <w:tc>
          <w:tcPr>
            <w:tcW w:w="2364" w:type="pct"/>
          </w:tcPr>
          <w:p w14:paraId="3F85C156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956E64C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65CDB438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0D9EBD7A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3425F71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2F83EDFD" w14:textId="09D88A70" w:rsidR="004F702F" w:rsidRPr="00497323" w:rsidRDefault="00902D28" w:rsidP="0057748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57748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="0057748D">
              <w:rPr>
                <w:sz w:val="16"/>
                <w:szCs w:val="16"/>
              </w:rPr>
              <w:t>04</w:t>
            </w:r>
          </w:p>
        </w:tc>
        <w:tc>
          <w:tcPr>
            <w:tcW w:w="1318" w:type="pct"/>
            <w:vAlign w:val="center"/>
          </w:tcPr>
          <w:p w14:paraId="734DE031" w14:textId="1370BE34" w:rsidR="00BF1A2F" w:rsidRPr="00497323" w:rsidRDefault="0057748D" w:rsidP="0057748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83,17</w:t>
            </w:r>
          </w:p>
        </w:tc>
      </w:tr>
      <w:tr w:rsidR="004F702F" w:rsidRPr="00497323" w14:paraId="176E5887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1DD7A699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751EF4AD" w14:textId="6B9B4A3E" w:rsidR="004F702F" w:rsidRPr="00497323" w:rsidRDefault="00902D28" w:rsidP="00902D2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18" w:type="pct"/>
            <w:vAlign w:val="center"/>
          </w:tcPr>
          <w:p w14:paraId="3F9D7A6C" w14:textId="3F7C144D" w:rsidR="004F702F" w:rsidRPr="00497323" w:rsidRDefault="00902D28" w:rsidP="00902D2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F702F" w:rsidRPr="00497323" w14:paraId="7A979388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7F46FDF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618A0582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7023428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14:paraId="383B3B0C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2403C0AB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3F032821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72742D1" w14:textId="77777777"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5354FD38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7E834094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0C517BE8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D0B3CCA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2327CC21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48CED10D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4136A901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68FE5790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1CE3C876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0072251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36061E9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23D0D0B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3A95A26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698E1162" w14:textId="722E1D56" w:rsidR="00497323" w:rsidRPr="00497323" w:rsidRDefault="005B60F6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Bez zmien</w:t>
            </w:r>
          </w:p>
        </w:tc>
        <w:tc>
          <w:tcPr>
            <w:tcW w:w="1667" w:type="pct"/>
            <w:vAlign w:val="center"/>
          </w:tcPr>
          <w:p w14:paraId="0A3DD77D" w14:textId="402E4F29" w:rsidR="00497323" w:rsidRPr="00497323" w:rsidRDefault="005B60F6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Bez zmien</w:t>
            </w:r>
          </w:p>
        </w:tc>
        <w:tc>
          <w:tcPr>
            <w:tcW w:w="1667" w:type="pct"/>
            <w:vAlign w:val="center"/>
          </w:tcPr>
          <w:p w14:paraId="018085B2" w14:textId="4B9FBA6D" w:rsidR="00497323" w:rsidRPr="00497323" w:rsidRDefault="005B60F6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Bez zmien</w:t>
            </w:r>
          </w:p>
        </w:tc>
      </w:tr>
    </w:tbl>
    <w:p w14:paraId="19833D3B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5AD0C524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5469D5C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627E593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39EF6A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55138D8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B3B6DC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31EFBC32" w14:textId="3AE73586" w:rsidR="00497323" w:rsidRPr="00497323" w:rsidRDefault="005B60F6" w:rsidP="005B60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33153AC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A2932D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498FF776" w14:textId="77FE133B" w:rsidR="00497323" w:rsidRPr="00497323" w:rsidRDefault="005B60F6" w:rsidP="005B60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14:paraId="3432AE0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07D37D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6ED31DFF" w14:textId="4FA87411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1093CC6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74A4BA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18445594" w14:textId="0C798AEB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5A75126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116849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27EA16AF" w14:textId="281FB065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14:paraId="0D4F754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84F3F7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7343DBAD" w14:textId="41899721" w:rsidR="00497323" w:rsidRPr="00497323" w:rsidRDefault="005B60F6" w:rsidP="005B60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14:paraId="51CE077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C541C1C" w14:textId="0C3BD6D1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01C731CC" w14:textId="04A847FF" w:rsidR="00497323" w:rsidRPr="00497323" w:rsidRDefault="005B60F6" w:rsidP="005B60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žiaden </w:t>
            </w:r>
          </w:p>
        </w:tc>
      </w:tr>
      <w:tr w:rsidR="00497323" w:rsidRPr="00497323" w14:paraId="62AEE2D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802694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3F8EC1D5" w14:textId="2DD30B93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14:paraId="12DDE85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A404EF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022D1F8" w14:textId="62BECD95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14:paraId="6672A0F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626415E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64A69A19" w14:textId="46DEB7A9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14:paraId="2D1A6DD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956B6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D457807" w14:textId="178CCD55" w:rsidR="00497323" w:rsidRPr="00497323" w:rsidRDefault="005B60F6" w:rsidP="005B60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545306B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F403D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5144B7FB" w14:textId="5A962400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1A191DA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034FE2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5C072B68" w14:textId="4CEFECF0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040EB57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094817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6C368EBC" w14:textId="2B61A455" w:rsidR="00497323" w:rsidRPr="005B60F6" w:rsidRDefault="005B60F6" w:rsidP="00497323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7252EEB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35450C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14AAAA46" w14:textId="5BEA0EFE" w:rsidR="00497323" w:rsidRPr="005B60F6" w:rsidRDefault="005B60F6" w:rsidP="00497323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14:paraId="3C1D6E9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29C873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79FB634D" w14:textId="4039F08A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14:paraId="601BA11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0288D2B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3EBC7D31" w14:textId="09CDADB6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14:paraId="0856523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EFF8C2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4CAF9E3C" w14:textId="3D4E165E" w:rsidR="00497323" w:rsidRPr="00497323" w:rsidRDefault="005B60F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</w:tbl>
    <w:p w14:paraId="729DE45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2E4D08CA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345F4AA2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5C56EF8B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0E309040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781A982D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2F4CE7A4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18C94D48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46BEEA57" w14:textId="0DD07E28" w:rsidR="00497323" w:rsidRPr="00497323" w:rsidRDefault="006A6E68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</w:p>
        </w:tc>
        <w:tc>
          <w:tcPr>
            <w:tcW w:w="1250" w:type="pct"/>
            <w:vAlign w:val="center"/>
          </w:tcPr>
          <w:p w14:paraId="2530DC01" w14:textId="12846C52" w:rsidR="00497323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80</w:t>
            </w:r>
          </w:p>
        </w:tc>
        <w:tc>
          <w:tcPr>
            <w:tcW w:w="1250" w:type="pct"/>
            <w:vAlign w:val="center"/>
          </w:tcPr>
          <w:p w14:paraId="5E74E861" w14:textId="7D3C4A92" w:rsidR="00497323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960</w:t>
            </w:r>
          </w:p>
        </w:tc>
        <w:tc>
          <w:tcPr>
            <w:tcW w:w="1250" w:type="pct"/>
            <w:vAlign w:val="center"/>
          </w:tcPr>
          <w:p w14:paraId="4603BF28" w14:textId="5BEA1AEF" w:rsidR="00497323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6A6E68" w:rsidRPr="00497323" w14:paraId="0E780516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196C5F7" w14:textId="1CC843A5" w:rsidR="006A6E68" w:rsidRPr="00497323" w:rsidRDefault="006A6E68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</w:p>
        </w:tc>
        <w:tc>
          <w:tcPr>
            <w:tcW w:w="1250" w:type="pct"/>
            <w:vAlign w:val="center"/>
          </w:tcPr>
          <w:p w14:paraId="40358AF8" w14:textId="63215696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14:paraId="612117D8" w14:textId="11039269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480</w:t>
            </w:r>
          </w:p>
        </w:tc>
        <w:tc>
          <w:tcPr>
            <w:tcW w:w="1250" w:type="pct"/>
            <w:vAlign w:val="center"/>
          </w:tcPr>
          <w:p w14:paraId="4D9CABCF" w14:textId="10ECCF77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6A6E68" w:rsidRPr="00497323" w14:paraId="041C3D0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E2C1A1C" w14:textId="67AB69C1" w:rsidR="006A6E68" w:rsidRPr="00497323" w:rsidRDefault="006A6E68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prístroje, zariadenia</w:t>
            </w:r>
          </w:p>
        </w:tc>
        <w:tc>
          <w:tcPr>
            <w:tcW w:w="1250" w:type="pct"/>
            <w:vAlign w:val="center"/>
          </w:tcPr>
          <w:p w14:paraId="7CF296F5" w14:textId="3604EC9A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14:paraId="01963FB3" w14:textId="75F5A177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72</w:t>
            </w:r>
          </w:p>
        </w:tc>
        <w:tc>
          <w:tcPr>
            <w:tcW w:w="1250" w:type="pct"/>
            <w:vAlign w:val="center"/>
          </w:tcPr>
          <w:p w14:paraId="7C1671E4" w14:textId="67DFD076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6A6E68" w:rsidRPr="00497323" w14:paraId="759860A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1395ED19" w14:textId="1B7F56E7" w:rsidR="006A6E68" w:rsidRPr="00497323" w:rsidRDefault="006A6E68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prostriediky</w:t>
            </w:r>
          </w:p>
        </w:tc>
        <w:tc>
          <w:tcPr>
            <w:tcW w:w="1250" w:type="pct"/>
            <w:vAlign w:val="center"/>
          </w:tcPr>
          <w:p w14:paraId="79B580FD" w14:textId="7F35ADF6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14:paraId="432270DB" w14:textId="495FB299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48</w:t>
            </w:r>
          </w:p>
        </w:tc>
        <w:tc>
          <w:tcPr>
            <w:tcW w:w="1250" w:type="pct"/>
            <w:vAlign w:val="center"/>
          </w:tcPr>
          <w:p w14:paraId="1B5060A5" w14:textId="104D1C9B" w:rsidR="006A6E68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  <w:tr w:rsidR="00497323" w:rsidRPr="00497323" w14:paraId="284F0678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DA67E45" w14:textId="5824830B" w:rsidR="00497323" w:rsidRPr="00497323" w:rsidRDefault="006A6E68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1250" w:type="pct"/>
            <w:vAlign w:val="center"/>
          </w:tcPr>
          <w:p w14:paraId="77472954" w14:textId="0BC415A4" w:rsidR="00497323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14:paraId="00097CEC" w14:textId="7C7EE37B" w:rsidR="00497323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72</w:t>
            </w:r>
          </w:p>
        </w:tc>
        <w:tc>
          <w:tcPr>
            <w:tcW w:w="1250" w:type="pct"/>
            <w:vAlign w:val="center"/>
          </w:tcPr>
          <w:p w14:paraId="070A1186" w14:textId="794F22B3" w:rsidR="00497323" w:rsidRPr="00497323" w:rsidRDefault="006A6E68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 odpisovanie</w:t>
            </w:r>
          </w:p>
        </w:tc>
      </w:tr>
    </w:tbl>
    <w:p w14:paraId="7AB7E0FB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7B3EFE6E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90"/>
      </w:tblGrid>
      <w:tr w:rsidR="000F117D" w14:paraId="0D6C3323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3AB3CEE7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1F154106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7572D359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0AF282C9" w14:textId="6E667300" w:rsidR="000F117D" w:rsidRPr="00831E64" w:rsidRDefault="006A6E68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14900DEC" w14:textId="77697AC3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</w:p>
        </w:tc>
      </w:tr>
      <w:tr w:rsidR="006A6E68" w14:paraId="6ED9CC74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0C4801E2" w14:textId="4F348F8D" w:rsidR="006A6E68" w:rsidRPr="006A6E68" w:rsidRDefault="006A6E68" w:rsidP="00831E64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5 125,21 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417CE13E" w14:textId="53DC8274" w:rsidR="006A6E68" w:rsidRPr="00831E64" w:rsidRDefault="00F96C26" w:rsidP="00F96C2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267 783,01</w:t>
            </w:r>
            <w:r w:rsidR="0045699D">
              <w:rPr>
                <w:sz w:val="18"/>
                <w:szCs w:val="18"/>
              </w:rPr>
              <w:t xml:space="preserve"> </w:t>
            </w:r>
          </w:p>
        </w:tc>
      </w:tr>
    </w:tbl>
    <w:p w14:paraId="5122FB83" w14:textId="77777777" w:rsidR="00503A66" w:rsidRDefault="00503A66" w:rsidP="00CD361E">
      <w:pPr>
        <w:spacing w:before="0" w:line="240" w:lineRule="auto"/>
        <w:rPr>
          <w:sz w:val="16"/>
          <w:szCs w:val="16"/>
        </w:rPr>
      </w:pPr>
    </w:p>
    <w:p w14:paraId="13A8E2D4" w14:textId="77777777" w:rsidR="006A6E68" w:rsidRPr="00A208AF" w:rsidRDefault="006A6E68" w:rsidP="00CD361E">
      <w:pPr>
        <w:spacing w:before="0" w:line="240" w:lineRule="auto"/>
        <w:rPr>
          <w:sz w:val="16"/>
          <w:szCs w:val="16"/>
        </w:rPr>
      </w:pPr>
    </w:p>
    <w:p w14:paraId="4617A5EF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14459765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4CCDC1CD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0C90B396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6463A5D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F39D674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18E503B9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24CC931F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15338" w:rsidRPr="00497323" w14:paraId="51CE130F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C79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59C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0FC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879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38B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B42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21E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27D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15338" w:rsidRPr="00497323" w14:paraId="7CF728F4" w14:textId="77777777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09E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D800" w14:textId="404BD28C" w:rsidR="00497323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5AFA" w14:textId="03A392C8" w:rsidR="0049732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2700" w14:textId="3A05A744" w:rsidR="0049732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0058" w14:textId="6035F5FB" w:rsidR="0049732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0589" w14:textId="67208C39" w:rsidR="0049732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433F" w14:textId="2B616F93" w:rsidR="0049732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7FB6" w14:textId="498F65C7" w:rsidR="0049732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5809C200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0F8E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7841" w14:textId="1CE66872" w:rsidR="00156A13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1BE6" w14:textId="58D3E4BC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0891" w14:textId="323021BD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7D7D" w14:textId="2A8C9354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03F1" w14:textId="160A459B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2518" w14:textId="440D71D0" w:rsidR="00156A13" w:rsidRPr="00497323" w:rsidRDefault="00415338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DCF8" w14:textId="49CBACD1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7CA1A842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64C7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D38C" w14:textId="485F9E76" w:rsidR="00156A13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96F8" w14:textId="589DCD40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A4B2" w14:textId="21C187D5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437E" w14:textId="163AE29D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F1F2" w14:textId="2E2A2B5E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9B18" w14:textId="47D182C9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BAD1" w14:textId="2A86A700" w:rsidR="00156A13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47D5CDDC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DEFD" w14:textId="77777777"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8938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061C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0EB3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E184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B6E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A075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9CDF" w14:textId="77777777"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240E2052" w14:textId="77777777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4942" w14:textId="77777777"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6F18" w14:textId="48B2B83D" w:rsidR="00247E8B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F152" w14:textId="4E4D8540" w:rsidR="00247E8B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852C" w14:textId="38F2D480" w:rsidR="00247E8B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AD2B" w14:textId="66D7CAC6" w:rsidR="00247E8B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2FB3" w14:textId="69533173" w:rsidR="00247E8B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C124" w14:textId="0DB2BFDA" w:rsidR="00247E8B" w:rsidRPr="00497323" w:rsidRDefault="00415338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571F" w14:textId="389FB0FE" w:rsidR="00247E8B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4561CED5" w14:textId="77777777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BE62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9236" w14:textId="6386820C" w:rsidR="00EB27D6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0EF0" w14:textId="4D8C3620" w:rsidR="00EB27D6" w:rsidRPr="00497323" w:rsidRDefault="00F96C26" w:rsidP="00F96C2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E78E" w14:textId="16FDBEE7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E84F" w14:textId="7D5DC92D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019B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6828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9FFF" w14:textId="10F13B8F" w:rsidR="00EB27D6" w:rsidRPr="00497323" w:rsidRDefault="00F96C26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32610,81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61C20795" w14:textId="77777777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8902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0470" w14:textId="4C1322E2" w:rsidR="00EB27D6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4069" w14:textId="543C7CCA" w:rsidR="00EB27D6" w:rsidRPr="00497323" w:rsidRDefault="00F96C26" w:rsidP="00F96C2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E293" w14:textId="05B4AC10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E07F" w14:textId="0B55971A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195E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EB96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BB6D" w14:textId="7913E3E8" w:rsidR="00EB27D6" w:rsidRPr="00497323" w:rsidRDefault="00F96C26" w:rsidP="00F96C2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4E515745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C7CD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FA28" w14:textId="11D97A11" w:rsidR="00EB27D6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C5F1" w14:textId="0E375E98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A0AB" w14:textId="27C998BC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8C19" w14:textId="0050A395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7BF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874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77E4" w14:textId="53045519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58A58D13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CC0F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14B1" w14:textId="23257FB7" w:rsidR="00EB27D6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C1CF" w14:textId="52F0D1C2" w:rsidR="00EB27D6" w:rsidRPr="00497323" w:rsidRDefault="00415338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178A" w14:textId="5CA8A601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CDD7" w14:textId="2792899B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A09A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F235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D949" w14:textId="53D28AEC" w:rsidR="00EB27D6" w:rsidRPr="00497323" w:rsidRDefault="00415338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32610,81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00B1B7F9" w14:textId="77777777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FDA6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AAC9" w14:textId="77777777"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C6EB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26C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4815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126A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3C9C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E6D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15338" w:rsidRPr="00497323" w14:paraId="306A159A" w14:textId="77777777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68FB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2E64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830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6F13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E2FA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57B4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67C8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6A3B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220161C0" w14:textId="77777777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8950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B022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DBB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0E98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BFC0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FD1F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55F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DE6A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49E4CE54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C30A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2AA1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2DB8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AD69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4627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F1B3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4E53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8804" w14:textId="77777777"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14:paraId="5ECA8AAD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544A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15338" w:rsidRPr="00497323" w14:paraId="5955CA71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E8FD" w14:textId="77777777"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F918" w14:textId="635B565A" w:rsidR="00EB27D6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D6A1" w14:textId="7405A973" w:rsidR="00EB27D6" w:rsidRPr="00497323" w:rsidRDefault="00F96C26" w:rsidP="00F96C2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87D9" w14:textId="7287D4DE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73DC" w14:textId="24FCE65A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C292" w14:textId="1DBEFEBF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3A6D" w14:textId="2D58ABBE" w:rsidR="00EB27D6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18D3" w14:textId="77777777" w:rsidR="001115A8" w:rsidRDefault="00F96C26" w:rsidP="00F96C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79F223D6" w14:textId="397814D8" w:rsidR="00EB27D6" w:rsidRPr="00497323" w:rsidRDefault="00EB27D6" w:rsidP="00F96C2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15338" w:rsidRPr="00497323" w14:paraId="5BC00225" w14:textId="77777777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3B13" w14:textId="77777777"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2292" w14:textId="7C5CA761" w:rsidR="00330341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E646" w14:textId="01E93CE6" w:rsidR="00330341" w:rsidRPr="00497323" w:rsidRDefault="00415338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DDD9" w14:textId="380FD299" w:rsidR="00330341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C68B" w14:textId="32C1BC63" w:rsidR="00330341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8DE0" w14:textId="7CF46421" w:rsidR="00330341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99E0" w14:textId="3EAA9A72" w:rsidR="00330341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F57F" w14:textId="5905C9AF" w:rsidR="00330341" w:rsidRPr="00497323" w:rsidRDefault="00415338" w:rsidP="0041533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701F2CB1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770267AD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7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850"/>
        <w:gridCol w:w="851"/>
        <w:gridCol w:w="910"/>
        <w:gridCol w:w="835"/>
        <w:gridCol w:w="835"/>
        <w:gridCol w:w="822"/>
        <w:gridCol w:w="709"/>
        <w:gridCol w:w="850"/>
        <w:gridCol w:w="851"/>
        <w:gridCol w:w="850"/>
        <w:gridCol w:w="851"/>
      </w:tblGrid>
      <w:tr w:rsidR="00497323" w:rsidRPr="00497323" w14:paraId="4A7E23F8" w14:textId="77777777" w:rsidTr="009D7671">
        <w:trPr>
          <w:trHeight w:val="102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4EE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0C3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B14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4D0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198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F9D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E19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C10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463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7ED3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4B4720E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CC8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40F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14:paraId="7CD6374A" w14:textId="77777777" w:rsidTr="009D7671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CDD0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93E8" w14:textId="55998FE6" w:rsidR="00B643E5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42672,78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01FA" w14:textId="4B99FF4F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8D5E" w14:textId="662CCBBD" w:rsidR="00B643E5" w:rsidRPr="00497323" w:rsidRDefault="001115A8" w:rsidP="001115A8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6451145,90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15CE" w14:textId="1B799BC0" w:rsidR="00B643E5" w:rsidRPr="00497323" w:rsidRDefault="00320372" w:rsidP="0032037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666070,71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64B0" w14:textId="74DBB8BA" w:rsidR="00B643E5" w:rsidRPr="00497323" w:rsidRDefault="000234C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75689,22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A083" w14:textId="322C72EA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7CA3" w14:textId="4D112678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FAB0" w14:textId="77777777" w:rsidR="009C4085" w:rsidRDefault="009C4085" w:rsidP="009C40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14:paraId="261DA5A2" w14:textId="62090CAD" w:rsidR="009C4085" w:rsidRDefault="009C4085" w:rsidP="009C40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80441,55</w:t>
            </w:r>
          </w:p>
          <w:p w14:paraId="0BB931CA" w14:textId="5709BF2A" w:rsidR="00B643E5" w:rsidRPr="00497323" w:rsidRDefault="00B643E5" w:rsidP="001A59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CB2D" w14:textId="728BDFBE" w:rsidR="00B643E5" w:rsidRPr="00497323" w:rsidRDefault="0085091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104847,44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7169" w14:textId="1AE9C8BA" w:rsidR="00B643E5" w:rsidRPr="00497323" w:rsidRDefault="009D7671" w:rsidP="009D767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5091B">
              <w:rPr>
                <w:sz w:val="16"/>
                <w:szCs w:val="16"/>
              </w:rPr>
              <w:t>50937,60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D88E" w14:textId="77777777" w:rsidR="009D7671" w:rsidRDefault="009D7671" w:rsidP="009D767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5139BA78" w14:textId="77777777" w:rsidR="009D7671" w:rsidRDefault="009D7671" w:rsidP="009D767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6A004000" w14:textId="28134BAA" w:rsidR="002B4AAC" w:rsidRDefault="009D7671" w:rsidP="009D767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7471805,20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  <w:p w14:paraId="3DDDB0D9" w14:textId="257B8BA5" w:rsidR="00B643E5" w:rsidRPr="00497323" w:rsidRDefault="009D767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28BCCB6F" w14:textId="77777777" w:rsidTr="009D7671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1682" w14:textId="2DBC4B6C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402F" w14:textId="48E0AC8F" w:rsidR="00B643E5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2571" w14:textId="6DC9EB41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15C6" w14:textId="5107ABC8" w:rsidR="00B643E5" w:rsidRPr="00497323" w:rsidRDefault="001115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161434,64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7A6E" w14:textId="77777777" w:rsidR="004D7BBB" w:rsidRDefault="004D7BBB" w:rsidP="000234C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14:paraId="6A72E960" w14:textId="77777777" w:rsidR="00320372" w:rsidRDefault="00320372" w:rsidP="000234C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104 291,68</w:t>
            </w:r>
          </w:p>
          <w:p w14:paraId="40682FD6" w14:textId="67510048" w:rsidR="00B643E5" w:rsidRPr="00497323" w:rsidRDefault="00B643E5" w:rsidP="000234C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F596" w14:textId="24B7167C" w:rsidR="00B643E5" w:rsidRPr="00497323" w:rsidRDefault="000234C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B52" w14:textId="5BF933A6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CE22" w14:textId="11EBE30A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C3EB" w14:textId="342600F3" w:rsidR="00B643E5" w:rsidRPr="00497323" w:rsidRDefault="009C4085" w:rsidP="001A59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22025,91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F8D7" w14:textId="16422147" w:rsidR="00B643E5" w:rsidRPr="00497323" w:rsidRDefault="0085091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336222,63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54A7" w14:textId="707D887B" w:rsidR="00B643E5" w:rsidRPr="00497323" w:rsidRDefault="009D7671" w:rsidP="0085091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1</w:t>
            </w:r>
            <w:r w:rsidR="0085091B">
              <w:rPr>
                <w:rFonts w:cs="Calibri"/>
                <w:color w:val="000000"/>
                <w:sz w:val="16"/>
                <w:szCs w:val="16"/>
                <w:lang w:eastAsia="sk-SK"/>
              </w:rPr>
              <w:t>25554,93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70F2" w14:textId="66EF15A6" w:rsidR="00B643E5" w:rsidRPr="00497323" w:rsidRDefault="002246D5" w:rsidP="002246D5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749529,79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4DD756C2" w14:textId="77777777" w:rsidTr="009D7671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1ACB" w14:textId="556FFF62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C3CD" w14:textId="77F0B509" w:rsidR="00B643E5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523B" w14:textId="6E26486E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9B91" w14:textId="2EA50CEB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E65D" w14:textId="0E769B51" w:rsidR="00B643E5" w:rsidRPr="00497323" w:rsidRDefault="004D7BBB" w:rsidP="000234C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4BB6" w14:textId="5303BF62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5B5C" w14:textId="5167E674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B4E2" w14:textId="1F69F36D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217C" w14:textId="232379B8" w:rsidR="00B643E5" w:rsidRPr="00497323" w:rsidRDefault="001A5901" w:rsidP="001A59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74A7" w14:textId="09D0F47D" w:rsidR="00B643E5" w:rsidRPr="00497323" w:rsidRDefault="0085091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287752,23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0602" w14:textId="3AEE637E" w:rsidR="00B643E5" w:rsidRPr="00497323" w:rsidRDefault="009D7671" w:rsidP="009D76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170022,53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3E50" w14:textId="495F8C9D" w:rsidR="00B643E5" w:rsidRPr="00497323" w:rsidRDefault="002246D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457774,76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25D458F6" w14:textId="77777777" w:rsidTr="009D7671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31A8" w14:textId="0D842F9E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EA6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1CC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0B20" w14:textId="77777777" w:rsidR="00B643E5" w:rsidRPr="00497323" w:rsidRDefault="00B643E5" w:rsidP="00ED263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C3D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A4B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D97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AEE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F47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1D1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085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3EB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5964EA89" w14:textId="77777777" w:rsidTr="009D7671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A4B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E807" w14:textId="7BF3F3AB" w:rsidR="00B643E5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42672,78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55CB" w14:textId="478DE8E0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3353" w14:textId="2E560846" w:rsidR="00B643E5" w:rsidRPr="00497323" w:rsidRDefault="00C83EC9" w:rsidP="001115A8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1115A8">
              <w:rPr>
                <w:color w:val="000000"/>
                <w:sz w:val="16"/>
                <w:szCs w:val="16"/>
                <w:lang w:eastAsia="sk-SK"/>
              </w:rPr>
              <w:t>6612580,54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C440" w14:textId="43297141" w:rsidR="00B643E5" w:rsidRPr="00497323" w:rsidRDefault="004D7BBB" w:rsidP="000234C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770362,39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C7EE" w14:textId="7E59F1DB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75689,22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D8E4" w14:textId="2F1D1F26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7E18" w14:textId="751288DB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BBFA" w14:textId="77777777" w:rsidR="009C4085" w:rsidRDefault="009C4085" w:rsidP="001A5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14:paraId="57EA379D" w14:textId="30FF368E" w:rsidR="00C83EC9" w:rsidRDefault="009C4085" w:rsidP="001A5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102467,46</w:t>
            </w:r>
          </w:p>
          <w:p w14:paraId="68791B55" w14:textId="693463BD" w:rsidR="00B643E5" w:rsidRPr="00497323" w:rsidRDefault="00B643E5" w:rsidP="001A59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8A10" w14:textId="190C5977" w:rsidR="00B643E5" w:rsidRPr="00497323" w:rsidRDefault="0085091B" w:rsidP="002B4A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153317,84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36CB" w14:textId="4CB5C273" w:rsidR="00B643E5" w:rsidRPr="00497323" w:rsidRDefault="009D7671" w:rsidP="009D767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6470,00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CCA5" w14:textId="77777777" w:rsidR="002246D5" w:rsidRDefault="002246D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596D234D" w14:textId="71A250CD" w:rsidR="00C83EC9" w:rsidRDefault="002246D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7763560,23</w:t>
            </w:r>
          </w:p>
          <w:p w14:paraId="6055DF50" w14:textId="7DC5CB40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14:paraId="5DA4EF95" w14:textId="77777777" w:rsidTr="009D7671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67E2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01F9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822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E934" w14:textId="74E3403D" w:rsidR="00B643E5" w:rsidRPr="00497323" w:rsidRDefault="00320372" w:rsidP="00320372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2524657,53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5917" w14:textId="4602F765" w:rsidR="00B643E5" w:rsidRPr="00497323" w:rsidRDefault="004D7BBB" w:rsidP="004D7B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624945,49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A218" w14:textId="7ABC61C1" w:rsidR="00B643E5" w:rsidRPr="00497323" w:rsidRDefault="004D7B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58929,08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4B48" w14:textId="15C3CC76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FDD3" w14:textId="7AB75E01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3403" w14:textId="69CABEDC" w:rsidR="00B643E5" w:rsidRPr="00497323" w:rsidRDefault="009C4085" w:rsidP="002777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44009,17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1EF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0B2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67FB" w14:textId="43834970" w:rsidR="00B643E5" w:rsidRPr="00497323" w:rsidRDefault="009D7671" w:rsidP="00697B93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3252541,27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0F127DA4" w14:textId="77777777" w:rsidTr="009D7671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1A72" w14:textId="2DD83B85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4FCB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A6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8562" w14:textId="10BE7DCE" w:rsidR="00B643E5" w:rsidRPr="00497323" w:rsidRDefault="00320372" w:rsidP="00ED263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82480,64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EA9F" w14:textId="33D42867" w:rsidR="00B643E5" w:rsidRPr="00497323" w:rsidRDefault="004D7B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23381,06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D6DE" w14:textId="5C3655F0" w:rsidR="00B643E5" w:rsidRPr="00497323" w:rsidRDefault="009C4085" w:rsidP="009C408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9887,28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B4EC" w14:textId="02452CED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BD5D" w14:textId="476972D0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8DE6" w14:textId="7953BDD7" w:rsidR="00B643E5" w:rsidRPr="00497323" w:rsidRDefault="009C4085" w:rsidP="002B4A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14383,99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86B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3CB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8289" w14:textId="5B017585" w:rsidR="00B643E5" w:rsidRPr="00497323" w:rsidRDefault="00697B93" w:rsidP="00696C0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2246D5">
              <w:rPr>
                <w:rFonts w:cs="Calibri"/>
                <w:color w:val="000000"/>
                <w:sz w:val="16"/>
                <w:szCs w:val="16"/>
                <w:lang w:eastAsia="sk-SK"/>
              </w:rPr>
              <w:t>130132,9</w:t>
            </w:r>
            <w:r w:rsidR="00696C01">
              <w:rPr>
                <w:rFonts w:cs="Calibri"/>
                <w:color w:val="000000"/>
                <w:sz w:val="16"/>
                <w:szCs w:val="16"/>
                <w:lang w:eastAsia="sk-SK"/>
              </w:rPr>
              <w:t>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11ACA4AE" w14:textId="77777777" w:rsidTr="009D7671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B51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7218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D48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9975" w14:textId="4FF8B1A8" w:rsidR="00B643E5" w:rsidRPr="00497323" w:rsidRDefault="00B643E5" w:rsidP="00ED263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09DA" w14:textId="3C7610BA" w:rsidR="00B643E5" w:rsidRPr="00497323" w:rsidRDefault="004D7BBB" w:rsidP="000234C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BCD9" w14:textId="6634BDA8" w:rsidR="00B643E5" w:rsidRPr="00497323" w:rsidRDefault="009C408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A3B4" w14:textId="541A38B2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062E" w14:textId="3F482449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1217" w14:textId="228D22BE" w:rsidR="00B643E5" w:rsidRPr="00497323" w:rsidRDefault="002B4AA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CE1A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9BCE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F7F1" w14:textId="1B9085FD" w:rsidR="00B643E5" w:rsidRPr="00497323" w:rsidRDefault="00697B9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01CB4531" w14:textId="77777777" w:rsidTr="009D7671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6FAB" w14:textId="2DB085AD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BF65" w14:textId="77777777"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827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39E4" w14:textId="76ECF28B" w:rsidR="00B643E5" w:rsidRPr="00497323" w:rsidRDefault="00C83EC9" w:rsidP="001115A8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</w:t>
            </w:r>
            <w:r w:rsidR="00320372">
              <w:rPr>
                <w:sz w:val="16"/>
                <w:szCs w:val="16"/>
              </w:rPr>
              <w:t>2607138,17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97A6" w14:textId="2EB428DC" w:rsidR="00B643E5" w:rsidRPr="00497323" w:rsidRDefault="009C408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</w:t>
            </w:r>
            <w:r w:rsidR="004D7BBB">
              <w:rPr>
                <w:color w:val="000000"/>
                <w:sz w:val="16"/>
                <w:szCs w:val="16"/>
                <w:lang w:eastAsia="sk-SK"/>
              </w:rPr>
              <w:t>48326,55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A183" w14:textId="105CB4BE" w:rsidR="00B643E5" w:rsidRPr="00497323" w:rsidRDefault="009C408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68816,36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C8C7" w14:textId="53656B83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37E3" w14:textId="7A1A879D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BEC8" w14:textId="156B5C4B" w:rsidR="00B643E5" w:rsidRPr="00497323" w:rsidRDefault="009C4085" w:rsidP="009C408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58393,16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C4C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6AD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539C" w14:textId="77777777" w:rsidR="002246D5" w:rsidRDefault="002246D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14:paraId="41CE2D9D" w14:textId="6EAE5901" w:rsidR="00C83EC9" w:rsidRDefault="002246D5" w:rsidP="002246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3382674,</w:t>
            </w:r>
            <w:r w:rsidR="00696C01">
              <w:rPr>
                <w:sz w:val="16"/>
                <w:szCs w:val="16"/>
              </w:rPr>
              <w:t>24</w:t>
            </w:r>
          </w:p>
          <w:p w14:paraId="74FBFAA3" w14:textId="099A4CA9" w:rsidR="00B643E5" w:rsidRPr="00497323" w:rsidRDefault="00B643E5" w:rsidP="003106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643E5" w:rsidRPr="00497323" w14:paraId="06C82037" w14:textId="77777777" w:rsidTr="009D7671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1395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307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476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41A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C53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740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86E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A355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FC66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AD1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5BF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024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5038847D" w14:textId="77777777" w:rsidTr="009D7671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8219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C1AF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572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415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B9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F68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6D0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DC5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F27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155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BC9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DA3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355E1E64" w14:textId="77777777" w:rsidTr="009D7671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89B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6D25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0B7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CB1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282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96B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F06B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3D3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789D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E399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1FC7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DBC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33E52426" w14:textId="77777777" w:rsidTr="009D7671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B0C6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A2F3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2A68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A15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2E8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A37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EFB4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BB70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7281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AF4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3C22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D74C" w14:textId="77777777"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78042E7B" w14:textId="77777777" w:rsidTr="009D7671">
        <w:trPr>
          <w:trHeight w:val="288"/>
        </w:trPr>
        <w:tc>
          <w:tcPr>
            <w:tcW w:w="10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9FB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14:paraId="1FA4C65F" w14:textId="77777777" w:rsidTr="009D7671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206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71F9" w14:textId="6C81DC1A" w:rsidR="00B643E5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42672,78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2889" w14:textId="671752B7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E9C3" w14:textId="6FD05D01" w:rsidR="00B643E5" w:rsidRPr="00497323" w:rsidRDefault="00320372" w:rsidP="00320372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3926488,37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9715" w14:textId="690BAF1F" w:rsidR="00B643E5" w:rsidRPr="00497323" w:rsidRDefault="004D7BBB" w:rsidP="004D7B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41125,22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F824" w14:textId="014B53B4" w:rsidR="00B643E5" w:rsidRPr="00497323" w:rsidRDefault="009C4085" w:rsidP="001A590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16760,14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4C0D" w14:textId="2010CD5D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79CB" w14:textId="27845B62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5051" w14:textId="3A2DEA62" w:rsidR="00B643E5" w:rsidRPr="00497323" w:rsidRDefault="0085091B" w:rsidP="009C40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C4085">
              <w:rPr>
                <w:sz w:val="16"/>
                <w:szCs w:val="16"/>
              </w:rPr>
              <w:t>36432,38</w:t>
            </w:r>
            <w:r w:rsidR="009C408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F8BC" w14:textId="4E340843" w:rsidR="00B643E5" w:rsidRPr="00497323" w:rsidRDefault="00704911" w:rsidP="007049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104847,44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1ED0" w14:textId="46AD206D" w:rsidR="00B643E5" w:rsidRPr="00497323" w:rsidRDefault="0070491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50937,6</w:t>
            </w:r>
            <w:r w:rsidR="00752475"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EA2F" w14:textId="77777777" w:rsidR="00704911" w:rsidRDefault="00704911" w:rsidP="0070491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64F4D539" w14:textId="1522F18A" w:rsidR="00B643E5" w:rsidRPr="00497323" w:rsidRDefault="00704911" w:rsidP="0070491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4219263,93</w:t>
            </w:r>
            <w:r w:rsidR="009D7671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111DA261" w14:textId="77777777" w:rsidTr="009D7671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FC1D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9098" w14:textId="2732C46E" w:rsidR="00B643E5" w:rsidRPr="00156A1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42672,78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E991" w14:textId="4BAFB7AC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2B0E" w14:textId="6F29E88E" w:rsidR="00B643E5" w:rsidRPr="00497323" w:rsidRDefault="00C83EC9" w:rsidP="00320372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320372">
              <w:rPr>
                <w:color w:val="000000"/>
                <w:sz w:val="16"/>
                <w:szCs w:val="16"/>
                <w:lang w:eastAsia="sk-SK"/>
              </w:rPr>
              <w:t>4005442,37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8796" w14:textId="004A2F2D" w:rsidR="00B643E5" w:rsidRPr="00497323" w:rsidRDefault="004D7BBB" w:rsidP="004D7BB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122035,84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549E" w14:textId="6B708777" w:rsidR="00B643E5" w:rsidRPr="00497323" w:rsidRDefault="009C4085" w:rsidP="009C408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6872,86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040C" w14:textId="72BBE2C3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0140" w14:textId="29FA01FB" w:rsidR="00B643E5" w:rsidRPr="00497323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B344" w14:textId="032B9634" w:rsidR="00B643E5" w:rsidRPr="00497323" w:rsidRDefault="0085091B" w:rsidP="0085091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44074,30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0853" w14:textId="22520320" w:rsidR="00B643E5" w:rsidRPr="00497323" w:rsidRDefault="00704911" w:rsidP="007049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153317,84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4314" w14:textId="3F4EA217" w:rsidR="00B643E5" w:rsidRPr="00497323" w:rsidRDefault="0070491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6470,0</w:t>
            </w:r>
            <w:r w:rsidR="00752475"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750E" w14:textId="77777777" w:rsidR="000D7299" w:rsidRDefault="000D7299" w:rsidP="004619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6885AAD3" w14:textId="0C454A07" w:rsidR="00421A82" w:rsidRDefault="00704911" w:rsidP="004619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4380885,99</w:t>
            </w:r>
          </w:p>
          <w:p w14:paraId="440F1176" w14:textId="2FF47D56" w:rsidR="00B643E5" w:rsidRPr="00497323" w:rsidRDefault="00B643E5" w:rsidP="004619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14:paraId="475A28B2" w14:textId="77777777" w:rsidTr="009D7671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C06A" w14:textId="77777777" w:rsidR="00B643E5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38EB13CB" w14:textId="77777777" w:rsidR="00DC2C08" w:rsidRPr="00497323" w:rsidRDefault="00DC2C08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213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5BD2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6D44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ABB7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2F13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AA18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2B6B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7365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ED7D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C1BB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FD4D" w14:textId="77777777"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8D81791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4"/>
        <w:gridCol w:w="4134"/>
      </w:tblGrid>
      <w:tr w:rsidR="00E924CA" w:rsidRPr="00B80FC6" w14:paraId="3D1F34A8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450D0CE3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20B439EE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7689159B" w14:textId="77777777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7133D8A9" w14:textId="383157D3" w:rsidR="00E924CA" w:rsidRPr="00B80FC6" w:rsidRDefault="00BB2D3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6D0BBE1B" w14:textId="2E73EA77" w:rsidR="00E924CA" w:rsidRPr="00BB2D39" w:rsidRDefault="00BB2D39" w:rsidP="00BB2D3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2 025 445,89 </w:t>
            </w:r>
          </w:p>
        </w:tc>
      </w:tr>
    </w:tbl>
    <w:p w14:paraId="040EC8A2" w14:textId="77777777" w:rsid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02424A26" w14:textId="77777777" w:rsidR="00DC2C08" w:rsidRPr="00497323" w:rsidRDefault="00DC2C08" w:rsidP="00E924CA">
      <w:pPr>
        <w:spacing w:before="0" w:after="0" w:line="240" w:lineRule="auto"/>
        <w:rPr>
          <w:sz w:val="18"/>
          <w:szCs w:val="18"/>
        </w:rPr>
      </w:pPr>
    </w:p>
    <w:p w14:paraId="4633A2ED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2886"/>
        <w:gridCol w:w="2888"/>
      </w:tblGrid>
      <w:tr w:rsidR="00E924CA" w:rsidRPr="00B80FC6" w14:paraId="40525C3A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45FE412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61653F4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19F88DC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0395E9A4" w14:textId="77777777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32A90406" w14:textId="79DC4C1F" w:rsidR="00E924CA" w:rsidRPr="00B80FC6" w:rsidRDefault="00DC2C0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190C23B0" w14:textId="2C6DF53F" w:rsidR="00E924CA" w:rsidRPr="00B80FC6" w:rsidRDefault="00DC2C0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 – Allianz SP, a,s,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01C1D1AF" w14:textId="2FF6B3B1" w:rsidR="00E924CA" w:rsidRPr="00DC2C08" w:rsidRDefault="00DC2C08" w:rsidP="00C6436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6 030 501 </w:t>
            </w:r>
          </w:p>
        </w:tc>
      </w:tr>
      <w:tr w:rsidR="00DC2C08" w:rsidRPr="00B80FC6" w14:paraId="65BF1986" w14:textId="77777777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1BA65689" w14:textId="14EB460D" w:rsidR="00DC2C08" w:rsidRPr="00B80FC6" w:rsidRDefault="00DC2C0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hnuteľných vecí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75293D8" w14:textId="13CF6B47" w:rsidR="00DC2C08" w:rsidRPr="00B80FC6" w:rsidRDefault="00DC2C0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 – Allianz SP, a,s,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15FEA9A7" w14:textId="26586CB0" w:rsidR="00DC2C08" w:rsidRPr="00DC2C08" w:rsidRDefault="00DC2C08" w:rsidP="00C6436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690 000 </w:t>
            </w:r>
          </w:p>
        </w:tc>
      </w:tr>
    </w:tbl>
    <w:p w14:paraId="2930DB80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52617A55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7B226B60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727E4A04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71EA7D4D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4BD5EAEF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68A2A551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42AD141B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04E91712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7D26B70C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51493953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012909A3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2226B927" w14:textId="77777777" w:rsidR="00DC2C08" w:rsidRDefault="00DC2C08" w:rsidP="001B753C">
      <w:pPr>
        <w:spacing w:before="0" w:line="240" w:lineRule="auto"/>
        <w:rPr>
          <w:b/>
          <w:i/>
          <w:sz w:val="18"/>
          <w:szCs w:val="18"/>
        </w:rPr>
      </w:pPr>
    </w:p>
    <w:p w14:paraId="5366508C" w14:textId="77777777" w:rsidR="00C83EC9" w:rsidRDefault="00C83EC9" w:rsidP="001B753C">
      <w:pPr>
        <w:spacing w:before="0" w:line="240" w:lineRule="auto"/>
        <w:rPr>
          <w:b/>
          <w:i/>
          <w:sz w:val="18"/>
          <w:szCs w:val="18"/>
        </w:rPr>
      </w:pPr>
    </w:p>
    <w:p w14:paraId="009EEC5B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56FA252A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163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BD1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8FB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862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E5A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17A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556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0E1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94C5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5E6E49E5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AB73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63DBE796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BE57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FBE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AC4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C27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ECB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B78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169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FA3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16B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C2ABEDA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55A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0B0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4B0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3CB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EA0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E4D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F59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E57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D0A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450F4E5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8F8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222E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2D6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C6F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EA3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F6B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F56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E38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BFF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6C2776D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B55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43F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21A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113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FCB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BA5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B4F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40A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AB2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ACB0BB4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4C2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D09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B2F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3DF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42EE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926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95FE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E35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CDE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49B5370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BF8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11171727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C388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1C1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5BC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52C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AD2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62E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08C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DA7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1AF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303D327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71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58D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F0C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860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0A9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93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1F4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1D1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F8F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42F67CD" w14:textId="77777777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28FB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F1C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01A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34D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2AF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3B0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2C79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E8E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1884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EAE2302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1A3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45D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A7C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9C8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E95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83F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909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0C6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F51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92032C4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F1A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67C292F8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4B5E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1788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BA11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C2D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EF2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8DA5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C3B7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15F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F123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330C28F" w14:textId="77777777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2A5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CA7A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B516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F61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B0AB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6CCE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0F20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14DF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651D" w14:textId="77777777"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07D403C" w14:textId="77777777" w:rsidR="00DC2C08" w:rsidRDefault="00DC2C08" w:rsidP="003F1E04">
      <w:pPr>
        <w:spacing w:before="0" w:line="240" w:lineRule="auto"/>
        <w:rPr>
          <w:sz w:val="18"/>
          <w:szCs w:val="18"/>
        </w:rPr>
      </w:pPr>
    </w:p>
    <w:p w14:paraId="473BC724" w14:textId="4299C73D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23D1707B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8AA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5348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BB7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6514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92C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2C487302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E664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5DA5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828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F526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86CD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31B4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87F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0D72F71A" w14:textId="77777777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E59F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F30E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484F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F204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4BE8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F5EB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3521" w14:textId="77777777"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0E7E5832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200A2F09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p w14:paraId="001605CF" w14:textId="77777777" w:rsidR="00DC2C08" w:rsidRDefault="00DC2C08" w:rsidP="00DC2C08">
      <w:pPr>
        <w:spacing w:before="0" w:line="240" w:lineRule="auto"/>
        <w:ind w:left="360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57B5F602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41BB40F0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7B71AC4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68ABA67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31DDC29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B93C319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EB06461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007D65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28E0EE99" w14:textId="77777777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7AAB8BFB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226138C" w14:textId="12179226" w:rsidR="0055543B" w:rsidRPr="00B80FC6" w:rsidRDefault="007524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9C8A2F9" w14:textId="273AC935" w:rsidR="0055543B" w:rsidRPr="00B80FC6" w:rsidRDefault="007524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120FE61" w14:textId="343E1845" w:rsidR="0055543B" w:rsidRPr="00B80FC6" w:rsidRDefault="007524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9CB9380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1E65B2F" w14:textId="2E78C67E" w:rsidR="0055543B" w:rsidRPr="00B80FC6" w:rsidRDefault="007524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D44F112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82E19C1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7B9EE776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67E978AA" w14:textId="77777777" w:rsidR="00DC2C08" w:rsidRDefault="00DC2C08" w:rsidP="0055543B">
      <w:pPr>
        <w:spacing w:before="0" w:line="240" w:lineRule="auto"/>
        <w:rPr>
          <w:b/>
          <w:i/>
          <w:sz w:val="18"/>
          <w:szCs w:val="18"/>
        </w:rPr>
      </w:pPr>
    </w:p>
    <w:p w14:paraId="02C700E2" w14:textId="77777777" w:rsidR="00DC2C08" w:rsidRDefault="00DC2C08" w:rsidP="0055543B">
      <w:pPr>
        <w:spacing w:before="0" w:line="240" w:lineRule="auto"/>
        <w:rPr>
          <w:b/>
          <w:i/>
          <w:sz w:val="18"/>
          <w:szCs w:val="18"/>
        </w:rPr>
      </w:pPr>
    </w:p>
    <w:p w14:paraId="2779872A" w14:textId="77777777" w:rsidR="00DC2C08" w:rsidRDefault="00DC2C08" w:rsidP="0055543B">
      <w:pPr>
        <w:spacing w:before="0" w:line="240" w:lineRule="auto"/>
        <w:rPr>
          <w:b/>
          <w:i/>
          <w:sz w:val="18"/>
          <w:szCs w:val="18"/>
        </w:rPr>
      </w:pPr>
    </w:p>
    <w:p w14:paraId="7C431E6A" w14:textId="77777777" w:rsidR="00DC2C08" w:rsidRDefault="00DC2C08" w:rsidP="0055543B">
      <w:pPr>
        <w:spacing w:before="0" w:line="240" w:lineRule="auto"/>
        <w:rPr>
          <w:b/>
          <w:i/>
          <w:sz w:val="18"/>
          <w:szCs w:val="18"/>
        </w:rPr>
      </w:pPr>
    </w:p>
    <w:p w14:paraId="35F2B647" w14:textId="77777777" w:rsidR="00DC2C08" w:rsidRDefault="00DC2C08" w:rsidP="0055543B">
      <w:pPr>
        <w:spacing w:before="0" w:line="240" w:lineRule="auto"/>
        <w:rPr>
          <w:b/>
          <w:i/>
          <w:sz w:val="18"/>
          <w:szCs w:val="18"/>
        </w:rPr>
      </w:pPr>
    </w:p>
    <w:p w14:paraId="1A229EB8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3D2FAE45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327E2D" w:rsidRPr="00B80FC6" w14:paraId="522ADB63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93D5419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0D02469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C11CE7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27E2D" w:rsidRPr="00B80FC6" w14:paraId="02EAA9AF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12F404D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CC2B3EC" w14:textId="334D8E3C" w:rsidR="0055543B" w:rsidRPr="00B80FC6" w:rsidRDefault="000D7299" w:rsidP="00327E2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2 217,91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47D386D" w14:textId="41565F1A" w:rsidR="0055543B" w:rsidRPr="00B80FC6" w:rsidRDefault="000D7299" w:rsidP="000D72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5 059,69</w:t>
            </w:r>
          </w:p>
        </w:tc>
      </w:tr>
      <w:tr w:rsidR="00327E2D" w:rsidRPr="00B80FC6" w14:paraId="5CE0C0EF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F7C4A4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E399BD8" w14:textId="3593E2B7" w:rsidR="0055543B" w:rsidRPr="00B80FC6" w:rsidRDefault="00327E2D" w:rsidP="00327E2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31CA487" w14:textId="11DD7AB2" w:rsidR="0055543B" w:rsidRPr="00B80FC6" w:rsidRDefault="000D7299" w:rsidP="000D72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27E2D" w:rsidRPr="00B80FC6" w14:paraId="649F2AA7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5566E43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FD0C739" w14:textId="298B30FA" w:rsidR="0055543B" w:rsidRPr="00B80FC6" w:rsidRDefault="000D7299" w:rsidP="000D72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388 891,96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777A91B" w14:textId="5BE2BA10" w:rsidR="0055543B" w:rsidRPr="00B80FC6" w:rsidRDefault="000D7299" w:rsidP="000D72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494 535,78</w:t>
            </w:r>
          </w:p>
        </w:tc>
      </w:tr>
      <w:tr w:rsidR="00327E2D" w:rsidRPr="00B80FC6" w14:paraId="06E1CFBD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49342B33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16A17E5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0E239A44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27E2D" w:rsidRPr="00B80FC6" w14:paraId="0E985286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FEB3F82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EF01A65" w14:textId="66676FCF" w:rsidR="0055543B" w:rsidRPr="00B80FC6" w:rsidRDefault="007524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C31690F" w14:textId="55C94C3E" w:rsidR="0055543B" w:rsidRPr="00B80FC6" w:rsidRDefault="007524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27E2D" w:rsidRPr="00B80FC6" w14:paraId="2ADE6505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04A28BB7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AD6A553" w14:textId="2408F073" w:rsidR="0055543B" w:rsidRPr="008D6513" w:rsidRDefault="000D7299" w:rsidP="00327E2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391 109,87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79143AF" w14:textId="6C7B6DB1" w:rsidR="0055543B" w:rsidRPr="008D6513" w:rsidRDefault="000D7299" w:rsidP="000D72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499 595,47</w:t>
            </w:r>
          </w:p>
        </w:tc>
      </w:tr>
    </w:tbl>
    <w:p w14:paraId="30D63F7E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264E93F9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14:paraId="086E7FA6" w14:textId="77777777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2F8F911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1BD42A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4B37FE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53D817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39CFBA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462E0362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1223B835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F5E85DE" w14:textId="44865144" w:rsidR="002279FB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84293D3" w14:textId="41FA3B4B" w:rsidR="002279FB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D2E015C" w14:textId="1475E05C" w:rsidR="002279FB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48F6FBFD" w14:textId="1A25E997" w:rsidR="002279FB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3896AF7D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E44A4B6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A6FB95A" w14:textId="13076E58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B268671" w14:textId="4C64E383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000613C" w14:textId="1F4C115B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99F1FE1" w14:textId="47D6A3C4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230A7E52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07D72375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377F932" w14:textId="3B5E8926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C9FEE20" w14:textId="4ECBF3AB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E7EF7DF" w14:textId="6B7C711B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7F81356" w14:textId="097938C7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673CD099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49CCC7B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E5D6977" w14:textId="01582F4D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0A3F1D2" w14:textId="456E8303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C80B4DD" w14:textId="3F40693D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0A78F99" w14:textId="43D588AC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08FFD750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231B6CB4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E25F72D" w14:textId="13DFEA9A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188659F" w14:textId="4ADA5C01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8AF4A5F" w14:textId="7D3A0C67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7C4EE88" w14:textId="4DC16BC0" w:rsidR="00584449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14:paraId="53B6D5DC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59F3CDDC" w14:textId="77777777"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92D5ACB" w14:textId="05E819CD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C0110D6" w14:textId="1304FF5F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FEFBB95" w14:textId="5511D528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AFC14CE" w14:textId="1F418C4C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28374D83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6CA56657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05C238A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05409F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30E69F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6B034B5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86F48E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04D04E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44B9D59D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7037E77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C174604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3E5D66E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735FFEAB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10F3BB95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844CCAA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26C6D6C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44AEB601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7D89223F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4AB57764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16FFDCC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0685D90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EDA5139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86AF7E9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6825DC68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EB217B0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143850C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653C320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6716B15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F8566D3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0BC67124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56EF264D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3BC1D549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2F9D48F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40050246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1B35096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5CB68351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60D89E8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14694A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14:paraId="6FE95785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16202CDC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6B65B781" w14:textId="4FEA42D8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83DC9EC" w14:textId="62213345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5783887" w14:textId="2443A6EB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01D6C0E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3C74D32" w14:textId="03FD5CB6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7C4D28B3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65CF79C8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637FE038" w14:textId="0A3E36EE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BC9BA22" w14:textId="0C00509A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4F67282" w14:textId="6BE81C20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D93BBFE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79FE626" w14:textId="1C03D248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3CA8A548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371F669F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4AB0A486" w14:textId="718FB4A2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5A47C72" w14:textId="67AD01BD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2472477" w14:textId="09B479B0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E4EB73B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CD82FA4" w14:textId="78B09CD2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691BB15F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2CD99AFE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331BC1F7" w14:textId="1AEB6A2F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AECE357" w14:textId="213A1219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CDA6CCC" w14:textId="655DD59C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28CD966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07D11AB" w14:textId="4822C681" w:rsidR="005C049C" w:rsidRPr="00B80FC6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14:paraId="00CA81AF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66708B10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0693C0D4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D593A96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32987D4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B4C82E4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464B7C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14:paraId="3E5838F0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73DDBB70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1C6CAB1D" w14:textId="68E80658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FED4696" w14:textId="4886C2BD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CB9B42C" w14:textId="77C81864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B41C0FF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495B547" w14:textId="4223F3FE" w:rsidR="002E0A97" w:rsidRPr="008D651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98D285A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1751E462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0D55BA5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BB3355B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512AEE9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18CD0C18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C2C08" w:rsidRPr="00B80FC6" w14:paraId="0DCF6EE9" w14:textId="77777777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0C8C0B8" w14:textId="1D874C9C" w:rsidR="00DC2C08" w:rsidRPr="00B80FC6" w:rsidRDefault="00DC2C0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095F9E2" w14:textId="1E69F397" w:rsidR="00DC2C08" w:rsidRPr="00B80FC6" w:rsidRDefault="00DC2C0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ZP</w:t>
            </w:r>
          </w:p>
        </w:tc>
        <w:tc>
          <w:tcPr>
            <w:tcW w:w="1873" w:type="pct"/>
            <w:vAlign w:val="center"/>
          </w:tcPr>
          <w:p w14:paraId="04A01EEF" w14:textId="307FD650" w:rsidR="00DC2C08" w:rsidRPr="00DC2C08" w:rsidRDefault="000D7299" w:rsidP="00327E2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342 682,50</w:t>
            </w:r>
            <w:r w:rsidR="00DC2C08">
              <w:rPr>
                <w:sz w:val="16"/>
                <w:szCs w:val="16"/>
              </w:rPr>
              <w:t xml:space="preserve"> </w:t>
            </w:r>
            <w:r w:rsidR="00DC2C08">
              <w:rPr>
                <w:rFonts w:ascii="Arial" w:hAnsi="Arial"/>
                <w:sz w:val="16"/>
                <w:szCs w:val="16"/>
              </w:rPr>
              <w:t>€</w:t>
            </w:r>
          </w:p>
        </w:tc>
      </w:tr>
      <w:tr w:rsidR="00D77DBF" w:rsidRPr="00B80FC6" w14:paraId="0D3A54D2" w14:textId="77777777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2CD9F88A" w14:textId="1A343FB1" w:rsidR="00D77DBF" w:rsidRPr="00B80FC6" w:rsidRDefault="00DC2C0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Podnikateľská činnosť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1209FAC" w14:textId="15777FDE" w:rsidR="00D77DBF" w:rsidRPr="00B80FC6" w:rsidRDefault="00441E2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 (nájomné, strava)</w:t>
            </w:r>
          </w:p>
        </w:tc>
        <w:tc>
          <w:tcPr>
            <w:tcW w:w="1873" w:type="pct"/>
            <w:vAlign w:val="center"/>
          </w:tcPr>
          <w:p w14:paraId="1B9A65A6" w14:textId="28CA13E6" w:rsidR="00D77DBF" w:rsidRPr="00441E26" w:rsidRDefault="000D7299" w:rsidP="00C64368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60 937,47</w:t>
            </w:r>
            <w:r w:rsidR="00441E26">
              <w:rPr>
                <w:sz w:val="16"/>
                <w:szCs w:val="16"/>
              </w:rPr>
              <w:t xml:space="preserve"> </w:t>
            </w:r>
            <w:r w:rsidR="00441E26">
              <w:rPr>
                <w:rFonts w:ascii="Arial" w:hAnsi="Arial"/>
                <w:sz w:val="16"/>
                <w:szCs w:val="16"/>
              </w:rPr>
              <w:t>€</w:t>
            </w:r>
          </w:p>
        </w:tc>
      </w:tr>
    </w:tbl>
    <w:p w14:paraId="11D4A2A8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2570BA82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70AFDEE5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14:paraId="74E60329" w14:textId="77777777" w:rsidTr="002E0A97">
        <w:trPr>
          <w:trHeight w:val="608"/>
        </w:trPr>
        <w:tc>
          <w:tcPr>
            <w:tcW w:w="1209" w:type="pct"/>
            <w:vAlign w:val="center"/>
          </w:tcPr>
          <w:p w14:paraId="2606F6F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743C703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4DA9C0B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0452814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C352F2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14:paraId="4F5E6F7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2736EA7D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3714362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1D6F46F9" w14:textId="6B6A3219" w:rsidR="00461D4F" w:rsidRPr="00461D4F" w:rsidRDefault="00441E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D729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152,21</w:t>
            </w:r>
          </w:p>
        </w:tc>
        <w:tc>
          <w:tcPr>
            <w:tcW w:w="759" w:type="pct"/>
            <w:vAlign w:val="center"/>
          </w:tcPr>
          <w:p w14:paraId="5102842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8943011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804F7F6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1A94E8B" w14:textId="751DA681" w:rsidR="00461D4F" w:rsidRPr="00461D4F" w:rsidRDefault="00441E2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D729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152,21</w:t>
            </w:r>
          </w:p>
        </w:tc>
      </w:tr>
      <w:tr w:rsidR="00461D4F" w:rsidRPr="00461D4F" w14:paraId="57C8EA2B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00CE758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0B7FBE1F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EAD6B5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DFB401C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AD73203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3CA66DA3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64D5F10B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51CC594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278AA51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CECD740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50A6EF0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C4EF256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BB39E8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1430EA6B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7E8D15D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058B2FE6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7B941E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92303D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F57AB78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159FC4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14:paraId="25D2D10C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339DD98C" w14:textId="77777777"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49AF9F0F" w14:textId="6410D73A" w:rsidR="002E0A97" w:rsidRPr="00C54F78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0D729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152,21</w:t>
            </w:r>
          </w:p>
        </w:tc>
        <w:tc>
          <w:tcPr>
            <w:tcW w:w="759" w:type="pct"/>
            <w:vAlign w:val="center"/>
          </w:tcPr>
          <w:p w14:paraId="7175DC10" w14:textId="16A5B5BA" w:rsidR="002E0A97" w:rsidRPr="00C54F78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518834F1" w14:textId="6EAAD150" w:rsidR="002E0A97" w:rsidRPr="00C54F78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7163E760" w14:textId="77777777"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0B0484F" w14:textId="0D89AC49" w:rsidR="002E0A97" w:rsidRPr="00C54F78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0D729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152,21</w:t>
            </w:r>
          </w:p>
        </w:tc>
      </w:tr>
    </w:tbl>
    <w:p w14:paraId="23AA84BD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FB31628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7465F204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10F41E26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06027C77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286DA23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33F0A61E" w14:textId="77777777" w:rsidTr="00945816">
        <w:trPr>
          <w:trHeight w:val="284"/>
        </w:trPr>
        <w:tc>
          <w:tcPr>
            <w:tcW w:w="2000" w:type="pct"/>
            <w:vMerge/>
          </w:tcPr>
          <w:p w14:paraId="00356450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B55EFA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4AD6F7E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639FB579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3221A0E5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F263C6B" w14:textId="6085F560" w:rsidR="00461D4F" w:rsidRPr="00461D4F" w:rsidRDefault="00774AD0" w:rsidP="00774A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364 683,49</w:t>
            </w:r>
          </w:p>
        </w:tc>
        <w:tc>
          <w:tcPr>
            <w:tcW w:w="1500" w:type="pct"/>
            <w:vAlign w:val="center"/>
          </w:tcPr>
          <w:p w14:paraId="08E8BCCD" w14:textId="24C5C11E" w:rsidR="00461D4F" w:rsidRPr="00461D4F" w:rsidRDefault="000D7299" w:rsidP="000D72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277 406,74</w:t>
            </w:r>
          </w:p>
        </w:tc>
      </w:tr>
      <w:tr w:rsidR="00461D4F" w:rsidRPr="007002DC" w14:paraId="1DE08960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101DB3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10D49F60" w14:textId="77777777" w:rsidR="00774AD0" w:rsidRDefault="00774AD0" w:rsidP="004F29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14:paraId="0B41AB52" w14:textId="77777777" w:rsidR="00461D4F" w:rsidRDefault="00774AD0" w:rsidP="004F29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64142,75</w:t>
            </w:r>
          </w:p>
          <w:p w14:paraId="3F43BB46" w14:textId="0D798DCD" w:rsidR="00774AD0" w:rsidRPr="00461D4F" w:rsidRDefault="00774AD0" w:rsidP="004F29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47454A8" w14:textId="153E48E0" w:rsidR="00461D4F" w:rsidRPr="00461D4F" w:rsidRDefault="000D7299" w:rsidP="000D72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62 004,96</w:t>
            </w:r>
          </w:p>
        </w:tc>
      </w:tr>
      <w:tr w:rsidR="00461D4F" w:rsidRPr="007002DC" w14:paraId="0B54946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A02E145" w14:textId="715624F4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6B88F326" w14:textId="41B96673" w:rsidR="00461D4F" w:rsidRPr="00C54F78" w:rsidRDefault="00774AD0" w:rsidP="002D270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428 826,24</w:t>
            </w:r>
          </w:p>
        </w:tc>
        <w:tc>
          <w:tcPr>
            <w:tcW w:w="1500" w:type="pct"/>
            <w:vAlign w:val="center"/>
          </w:tcPr>
          <w:p w14:paraId="7FE4E5E6" w14:textId="770D6F5A" w:rsidR="00461D4F" w:rsidRPr="00C54F78" w:rsidRDefault="00463244" w:rsidP="004632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339 411,70</w:t>
            </w:r>
          </w:p>
        </w:tc>
      </w:tr>
    </w:tbl>
    <w:p w14:paraId="46CD0F66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43D4A4CE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57593C1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FC34A20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1FF9EEB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1680696D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3D09E336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562E865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E7A1A59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7D518FE3" w14:textId="3E7919AD" w:rsidR="009B4B0C" w:rsidRPr="00B80FC6" w:rsidRDefault="00774AD0" w:rsidP="004F29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732,44</w:t>
            </w:r>
          </w:p>
        </w:tc>
      </w:tr>
      <w:tr w:rsidR="009B4B0C" w:rsidRPr="00B80FC6" w14:paraId="401042F9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F5E7040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50514B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EF8F65E" w14:textId="3941FC67" w:rsidR="009B4B0C" w:rsidRPr="00B80FC6" w:rsidRDefault="00774AD0" w:rsidP="004F29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1 051,72</w:t>
            </w:r>
          </w:p>
        </w:tc>
      </w:tr>
    </w:tbl>
    <w:p w14:paraId="4AE62798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7A89C396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12215BBD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24C91A15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51FA68DA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0E954924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14:paraId="38CBA07E" w14:textId="77777777" w:rsidTr="00B92942">
        <w:trPr>
          <w:trHeight w:val="284"/>
        </w:trPr>
        <w:tc>
          <w:tcPr>
            <w:tcW w:w="2000" w:type="pct"/>
            <w:vAlign w:val="center"/>
          </w:tcPr>
          <w:p w14:paraId="1023AAA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3572BA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14:paraId="02317A3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3F2B12D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14:paraId="727F4B3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1874ED1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14:paraId="58B89E7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3DA31E0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14:paraId="35C3EF9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758E08D0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76D8C86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14:paraId="63F85122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4F50048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14:paraId="2618B994" w14:textId="5C08CBD3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74AD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110</w:t>
            </w:r>
            <w:r w:rsidR="00774A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725,14</w:t>
            </w:r>
          </w:p>
        </w:tc>
        <w:tc>
          <w:tcPr>
            <w:tcW w:w="599" w:type="pct"/>
            <w:vAlign w:val="center"/>
          </w:tcPr>
          <w:p w14:paraId="1D941A11" w14:textId="1915346D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5B8B399" w14:textId="2C3B6630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9CEE1FB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0C01528" w14:textId="075AFE33" w:rsidR="00194A51" w:rsidRPr="00194A51" w:rsidRDefault="00752475" w:rsidP="00774A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74AD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110</w:t>
            </w:r>
            <w:r w:rsidR="00774AD0">
              <w:rPr>
                <w:sz w:val="16"/>
                <w:szCs w:val="16"/>
              </w:rPr>
              <w:t xml:space="preserve"> 7</w:t>
            </w:r>
            <w:r>
              <w:rPr>
                <w:sz w:val="16"/>
                <w:szCs w:val="16"/>
              </w:rPr>
              <w:t>25,14</w:t>
            </w:r>
          </w:p>
        </w:tc>
      </w:tr>
      <w:tr w:rsidR="00194A51" w:rsidRPr="00CD3920" w14:paraId="0CD9C97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84D68A2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5CB3E7A4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14:paraId="7CCA61C8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B162260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B31AC4C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5BAB96FB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0CBFDF0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0F9B08E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A129594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14:paraId="5600FCD8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EF0DF81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9BB4D6C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196284A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89462B2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0DE7E05D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9B14F46" w14:textId="77777777"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14:paraId="323B039A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D05F640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8C4BDC9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7EB174E6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8DE9430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14:paraId="5E75D9DA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3970B0E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14:paraId="248FE590" w14:textId="27ABB025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F66981C" w14:textId="26090C20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DE638FF" w14:textId="5EAA690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4256BC5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AA45C4E" w14:textId="0CF0AFEF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653936EC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A335EE7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14:paraId="4FCCB489" w14:textId="1A5D1812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B36C5D4" w14:textId="44113ED2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F5062F4" w14:textId="0F9365E0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9F11E1B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421CC833" w14:textId="7CD0E9B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53FF9D4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EFCF93D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14:paraId="29F27C84" w14:textId="361C9251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69FA83F" w14:textId="5159357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6065FFD" w14:textId="27F4EFC7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D9D4459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5540990" w14:textId="741707F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14:paraId="35A4396C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1041569B" w14:textId="77777777"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14:paraId="3FBD670D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783BB827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14:paraId="26149ACB" w14:textId="711A5FC1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F832380" w14:textId="2787F95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4F5E9D2" w14:textId="55F48D9F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9181519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BEE4AEE" w14:textId="2258A5C6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712815F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0272859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14:paraId="5943DB3C" w14:textId="48029795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B3E8522" w14:textId="33A88261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8863840" w14:textId="4CB7BD6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028D35A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9411750" w14:textId="7AC33103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66B1DCF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9DF0CD4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14:paraId="6CFBFD1A" w14:textId="790B8B21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A29B15A" w14:textId="46745A43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C859A8B" w14:textId="5D42ECFF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C869FF6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3B37590" w14:textId="335D132A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14:paraId="41F4B04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075FC44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14:paraId="595B9A10" w14:textId="3B423C44" w:rsidR="00194A51" w:rsidRPr="00194A51" w:rsidRDefault="00752475" w:rsidP="00774A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774AD0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  <w:r w:rsidR="00774AD0">
              <w:rPr>
                <w:sz w:val="16"/>
                <w:szCs w:val="16"/>
              </w:rPr>
              <w:t>09 674,49</w:t>
            </w:r>
          </w:p>
        </w:tc>
        <w:tc>
          <w:tcPr>
            <w:tcW w:w="599" w:type="pct"/>
            <w:vAlign w:val="center"/>
          </w:tcPr>
          <w:p w14:paraId="2A323E17" w14:textId="49CF5D52" w:rsidR="00194A51" w:rsidRPr="00194A51" w:rsidRDefault="00774AD0" w:rsidP="00774A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12 457</w:t>
            </w:r>
            <w:r w:rsidR="00A7739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85</w:t>
            </w:r>
          </w:p>
        </w:tc>
        <w:tc>
          <w:tcPr>
            <w:tcW w:w="599" w:type="pct"/>
            <w:vAlign w:val="center"/>
          </w:tcPr>
          <w:p w14:paraId="6484CFDF" w14:textId="63CD91EE" w:rsidR="00194A51" w:rsidRPr="00194A51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6277DD8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4413AD85" w14:textId="48B70029" w:rsidR="00194A51" w:rsidRPr="00194A51" w:rsidRDefault="00752475" w:rsidP="00774A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74AD0">
              <w:rPr>
                <w:sz w:val="16"/>
                <w:szCs w:val="16"/>
              </w:rPr>
              <w:t xml:space="preserve"> 997 216</w:t>
            </w:r>
            <w:r w:rsidR="00A7739E">
              <w:rPr>
                <w:sz w:val="16"/>
                <w:szCs w:val="16"/>
              </w:rPr>
              <w:t>,</w:t>
            </w:r>
            <w:r w:rsidR="00774AD0">
              <w:rPr>
                <w:sz w:val="16"/>
                <w:szCs w:val="16"/>
              </w:rPr>
              <w:t>64</w:t>
            </w:r>
          </w:p>
        </w:tc>
      </w:tr>
      <w:tr w:rsidR="00194A51" w:rsidRPr="00CD3920" w14:paraId="771B302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31BF314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14:paraId="42492B32" w14:textId="77777777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C0AEA58" w14:textId="1AD28945" w:rsidR="00194A51" w:rsidRPr="00194A51" w:rsidRDefault="00774AD0" w:rsidP="00774A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8 828</w:t>
            </w:r>
            <w:r w:rsidR="00E871E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  <w:r w:rsidR="00E871E5">
              <w:rPr>
                <w:sz w:val="16"/>
                <w:szCs w:val="16"/>
              </w:rPr>
              <w:t>5</w:t>
            </w:r>
          </w:p>
        </w:tc>
        <w:tc>
          <w:tcPr>
            <w:tcW w:w="599" w:type="pct"/>
            <w:vAlign w:val="center"/>
          </w:tcPr>
          <w:p w14:paraId="19CCE8E5" w14:textId="5E0EDA40"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50F5223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7CEE45B" w14:textId="0493E984" w:rsidR="00194A51" w:rsidRPr="00194A51" w:rsidRDefault="00774AD0" w:rsidP="00E871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8 828,55</w:t>
            </w:r>
          </w:p>
        </w:tc>
      </w:tr>
      <w:tr w:rsidR="00194A51" w:rsidRPr="00CD3920" w14:paraId="7CC8DDC8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91331BD" w14:textId="77777777"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14:paraId="20681D51" w14:textId="76D44327" w:rsidR="00194A51" w:rsidRPr="00CD3920" w:rsidRDefault="00752475" w:rsidP="00774AD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774AD0">
              <w:rPr>
                <w:b/>
                <w:sz w:val="16"/>
                <w:szCs w:val="16"/>
              </w:rPr>
              <w:t> 101 050,65</w:t>
            </w:r>
          </w:p>
        </w:tc>
        <w:tc>
          <w:tcPr>
            <w:tcW w:w="599" w:type="pct"/>
            <w:vAlign w:val="center"/>
          </w:tcPr>
          <w:p w14:paraId="5539775A" w14:textId="155C5985" w:rsidR="00194A51" w:rsidRPr="00CD3920" w:rsidRDefault="00203B81" w:rsidP="00203B8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21 286</w:t>
            </w:r>
            <w:r w:rsidR="00B85D39">
              <w:rPr>
                <w:b/>
                <w:sz w:val="16"/>
                <w:szCs w:val="16"/>
              </w:rPr>
              <w:t>,4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8A4AA1D" w14:textId="23594410" w:rsidR="00194A51" w:rsidRPr="00CD3920" w:rsidRDefault="00F027A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01EDC07" w14:textId="77777777"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AEBA294" w14:textId="206569E3" w:rsidR="00194A51" w:rsidRPr="00CD3920" w:rsidRDefault="00F027AF" w:rsidP="00203B8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03B81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1</w:t>
            </w:r>
            <w:r w:rsidR="00203B81">
              <w:rPr>
                <w:b/>
                <w:sz w:val="16"/>
                <w:szCs w:val="16"/>
              </w:rPr>
              <w:t>22 337</w:t>
            </w:r>
            <w:r w:rsidR="0034358B">
              <w:rPr>
                <w:b/>
                <w:sz w:val="16"/>
                <w:szCs w:val="16"/>
              </w:rPr>
              <w:t>,0</w:t>
            </w:r>
            <w:r w:rsidR="00203B81">
              <w:rPr>
                <w:b/>
                <w:sz w:val="16"/>
                <w:szCs w:val="16"/>
              </w:rPr>
              <w:t>5</w:t>
            </w:r>
          </w:p>
        </w:tc>
      </w:tr>
    </w:tbl>
    <w:p w14:paraId="40F13DF6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01E2ED66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79BA0C29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DE9364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171843E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2AEB3F54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2D3265B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6D44DE9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69BDB0BE" w14:textId="7F4669AB" w:rsidR="00361BA8" w:rsidRPr="00361BA8" w:rsidRDefault="00FA26CB" w:rsidP="00FA26C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16 457,85</w:t>
            </w:r>
          </w:p>
        </w:tc>
      </w:tr>
      <w:tr w:rsidR="00361BA8" w:rsidRPr="00361BA8" w14:paraId="6F718C8D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01748DD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30B13B2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229E03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4B8B0E52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C5267CE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A36249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2A25EF19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6387C0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064F58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4C2BC52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7B609E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FFC191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055ACEA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1A8890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DA594D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044CCEDC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309674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99E2A8A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3D2A4C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AAD1AF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ACBCC9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277550E5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5AF8BF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DF02AE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41ABC4F4" w14:textId="411BA4B0" w:rsidR="00361BA8" w:rsidRPr="00361BA8" w:rsidRDefault="00FA26CB" w:rsidP="00FA26C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203B81">
              <w:rPr>
                <w:color w:val="000000"/>
                <w:sz w:val="16"/>
                <w:szCs w:val="16"/>
              </w:rPr>
              <w:t xml:space="preserve"> </w:t>
            </w:r>
            <w:r w:rsidR="00F027AF">
              <w:rPr>
                <w:color w:val="000000"/>
                <w:sz w:val="16"/>
                <w:szCs w:val="16"/>
              </w:rPr>
              <w:t>000,00</w:t>
            </w:r>
          </w:p>
        </w:tc>
      </w:tr>
      <w:tr w:rsidR="00361BA8" w:rsidRPr="00361BA8" w14:paraId="0B2DE9C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A99A64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38D9F88" w14:textId="59A36613" w:rsidR="00361BA8" w:rsidRPr="00361BA8" w:rsidRDefault="00203B81" w:rsidP="00203B8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12 457,85</w:t>
            </w:r>
          </w:p>
        </w:tc>
      </w:tr>
      <w:tr w:rsidR="00361BA8" w:rsidRPr="00361BA8" w14:paraId="7A3FE37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B6ECBDC" w14:textId="115102E9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48FC330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B83E1F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0068D66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66B4006" w14:textId="53B785AD" w:rsidR="00361BA8" w:rsidRPr="00361BA8" w:rsidRDefault="007524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56F7440E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D80F30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3C3F80FE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6FAAD1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39CE592A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8D5F8D2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B4456D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37C4ED72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AF8A31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3B751E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0ACECF70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A8106C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F95E4C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64757E7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D336A7C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2EDC39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674E2F3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49F33A4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888C13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0169D86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5FD3ED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A8D071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0F5549C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6F61E573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19AC50F6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02AA9B4D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7DEC5118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61499B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3F59B29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6F2407D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544CBE0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1F23225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21E8E02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467E567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6DEFFB8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2A907262" w14:textId="594C732A" w:rsidR="00EE59DC" w:rsidRPr="00EE59DC" w:rsidRDefault="00FA26CB" w:rsidP="00FA26C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191 617</w:t>
            </w:r>
            <w:r w:rsidR="00274BD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96</w:t>
            </w:r>
          </w:p>
        </w:tc>
        <w:tc>
          <w:tcPr>
            <w:tcW w:w="707" w:type="pct"/>
            <w:vAlign w:val="center"/>
          </w:tcPr>
          <w:p w14:paraId="0280F073" w14:textId="5ABE81D2" w:rsidR="00EE59DC" w:rsidRPr="00EE59DC" w:rsidRDefault="00FA26CB" w:rsidP="00FA26C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200 578,05</w:t>
            </w:r>
          </w:p>
        </w:tc>
        <w:tc>
          <w:tcPr>
            <w:tcW w:w="707" w:type="pct"/>
            <w:vAlign w:val="center"/>
          </w:tcPr>
          <w:p w14:paraId="27950CE6" w14:textId="1C77CB1B" w:rsidR="00EE59DC" w:rsidRPr="00EE59DC" w:rsidRDefault="00FA26CB" w:rsidP="00FA26C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124 413</w:t>
            </w:r>
            <w:r w:rsidR="00274BD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707" w:type="pct"/>
            <w:vAlign w:val="center"/>
          </w:tcPr>
          <w:p w14:paraId="1C1C91FA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F18D3B4" w14:textId="63C4272A" w:rsidR="00EE59DC" w:rsidRPr="00EE59DC" w:rsidRDefault="00FA26CB" w:rsidP="00274B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267 783,01</w:t>
            </w:r>
          </w:p>
        </w:tc>
      </w:tr>
      <w:tr w:rsidR="00EE59DC" w:rsidRPr="00EE59DC" w14:paraId="619F8520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77C8D8C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6F31C65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393460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F28AE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C8A72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EC0483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4358E973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FC31556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3A164F9F" w14:textId="5656EE8B" w:rsidR="00EE59DC" w:rsidRPr="00EE59DC" w:rsidRDefault="00FA26CB" w:rsidP="00FA26C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191 617</w:t>
            </w:r>
            <w:r w:rsidR="00274BD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96</w:t>
            </w:r>
          </w:p>
        </w:tc>
        <w:tc>
          <w:tcPr>
            <w:tcW w:w="707" w:type="pct"/>
            <w:vAlign w:val="center"/>
          </w:tcPr>
          <w:p w14:paraId="04F95644" w14:textId="4132443E" w:rsidR="00EE59DC" w:rsidRPr="00EE59DC" w:rsidRDefault="00FA26CB" w:rsidP="00FA26C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200 578</w:t>
            </w:r>
            <w:r w:rsidR="00274BD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707" w:type="pct"/>
            <w:vAlign w:val="center"/>
          </w:tcPr>
          <w:p w14:paraId="6C6F1776" w14:textId="157E187E" w:rsidR="00EE59DC" w:rsidRPr="00EE59DC" w:rsidRDefault="00FA26CB" w:rsidP="00FA26C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124 413</w:t>
            </w:r>
            <w:r w:rsidR="00274BD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707" w:type="pct"/>
            <w:vAlign w:val="center"/>
          </w:tcPr>
          <w:p w14:paraId="7CE402D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24F32B3" w14:textId="59817054" w:rsidR="00EE59DC" w:rsidRPr="00EE59DC" w:rsidRDefault="00FA26CB" w:rsidP="00FA26C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267 783</w:t>
            </w:r>
            <w:r w:rsidR="00274BD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01</w:t>
            </w:r>
          </w:p>
        </w:tc>
      </w:tr>
      <w:tr w:rsidR="00EE59DC" w:rsidRPr="00EE59DC" w14:paraId="7EB7D48B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4500B43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470FBC1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1AE903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DFAF73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5AB95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848A3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6CDBAFA4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6D61E249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5F330C3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68AA5E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E5CB2C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544A72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5CDA263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46CB6E61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42EE143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4289B87A" w14:textId="66898473" w:rsidR="00EE59DC" w:rsidRPr="00EE59DC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876F2E4" w14:textId="46894DEB" w:rsidR="00EE59DC" w:rsidRPr="00EE59DC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4650F51C" w14:textId="70BC62A5" w:rsidR="00EE59DC" w:rsidRPr="00EE59DC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AD81CA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D0C2BC" w14:textId="4E8CC440" w:rsidR="00EE59DC" w:rsidRPr="00EE59DC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24296681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05564F0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5B22F744" w14:textId="46E4F965" w:rsidR="00EE59DC" w:rsidRPr="00FA26CB" w:rsidRDefault="00FA26CB" w:rsidP="00274BD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FA26CB">
              <w:rPr>
                <w:b/>
                <w:sz w:val="16"/>
                <w:szCs w:val="16"/>
              </w:rPr>
              <w:t>191 617,96</w:t>
            </w:r>
          </w:p>
        </w:tc>
        <w:tc>
          <w:tcPr>
            <w:tcW w:w="707" w:type="pct"/>
            <w:vAlign w:val="center"/>
          </w:tcPr>
          <w:p w14:paraId="6774D43A" w14:textId="38CF5BF2" w:rsidR="00EE59DC" w:rsidRPr="00EE59DC" w:rsidRDefault="00FA26CB" w:rsidP="00FA26C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200 578</w:t>
            </w:r>
            <w:r w:rsidR="00274BD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707" w:type="pct"/>
            <w:vAlign w:val="center"/>
          </w:tcPr>
          <w:p w14:paraId="07FE9DD3" w14:textId="35678259" w:rsidR="00EE59DC" w:rsidRPr="00274BD4" w:rsidRDefault="00FA26CB" w:rsidP="00FA26C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124 413,00</w:t>
            </w:r>
          </w:p>
        </w:tc>
        <w:tc>
          <w:tcPr>
            <w:tcW w:w="707" w:type="pct"/>
            <w:vAlign w:val="center"/>
          </w:tcPr>
          <w:p w14:paraId="4DF9589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1C8170E" w14:textId="33667326" w:rsidR="00EE59DC" w:rsidRPr="00274BD4" w:rsidRDefault="00FA26CB" w:rsidP="00FA26C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267 783</w:t>
            </w:r>
            <w:r w:rsidR="00274BD4" w:rsidRPr="00274BD4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01</w:t>
            </w:r>
          </w:p>
        </w:tc>
      </w:tr>
    </w:tbl>
    <w:p w14:paraId="634E246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230A03C8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47D840F7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E4115A0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31E7896C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A8FB61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649A9F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5266DACB" w14:textId="77777777" w:rsidTr="00C64368">
        <w:trPr>
          <w:trHeight w:val="284"/>
        </w:trPr>
        <w:tc>
          <w:tcPr>
            <w:tcW w:w="4181" w:type="dxa"/>
            <w:vAlign w:val="center"/>
          </w:tcPr>
          <w:p w14:paraId="523FD916" w14:textId="02FC079A" w:rsidR="00945816" w:rsidRPr="00CF7E2A" w:rsidRDefault="00C057E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14:paraId="7677FB21" w14:textId="10B65803" w:rsidR="00945816" w:rsidRPr="00CF7E2A" w:rsidRDefault="00FA26CB" w:rsidP="00274B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7 675,31</w:t>
            </w:r>
          </w:p>
        </w:tc>
        <w:tc>
          <w:tcPr>
            <w:tcW w:w="1550" w:type="dxa"/>
            <w:vAlign w:val="center"/>
          </w:tcPr>
          <w:p w14:paraId="73EA0E88" w14:textId="4852FF50" w:rsidR="00945816" w:rsidRPr="00CF7E2A" w:rsidRDefault="00FA26CB" w:rsidP="00274B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48 114,49</w:t>
            </w:r>
          </w:p>
        </w:tc>
        <w:tc>
          <w:tcPr>
            <w:tcW w:w="1550" w:type="dxa"/>
            <w:vAlign w:val="center"/>
          </w:tcPr>
          <w:p w14:paraId="3FFB3BE7" w14:textId="77777777" w:rsidR="00274BD4" w:rsidRDefault="00274B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14:paraId="408F54A3" w14:textId="5A69967E" w:rsidR="00945816" w:rsidRDefault="00FA26C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23 612,95</w:t>
            </w:r>
          </w:p>
          <w:p w14:paraId="753C66D2" w14:textId="57786389" w:rsidR="00274BD4" w:rsidRPr="00CF7E2A" w:rsidRDefault="00274B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9418A64" w14:textId="3B847417" w:rsidR="00945816" w:rsidRPr="00CF7E2A" w:rsidRDefault="00FA26C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32 176,85</w:t>
            </w:r>
          </w:p>
        </w:tc>
      </w:tr>
    </w:tbl>
    <w:p w14:paraId="4EE48DFD" w14:textId="55AED132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0D46E28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3128007F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66A7DCF4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4FE44A38" w14:textId="77777777" w:rsidTr="00AC244D">
        <w:trPr>
          <w:trHeight w:val="284"/>
        </w:trPr>
        <w:tc>
          <w:tcPr>
            <w:tcW w:w="2000" w:type="pct"/>
            <w:vMerge/>
          </w:tcPr>
          <w:p w14:paraId="0092D57E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C14F7E6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6B770413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335F335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4002B93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15946917" w14:textId="632B4EDC" w:rsidR="00945816" w:rsidRPr="00461D4F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749 592,39</w:t>
            </w:r>
          </w:p>
        </w:tc>
        <w:tc>
          <w:tcPr>
            <w:tcW w:w="1500" w:type="pct"/>
            <w:vAlign w:val="center"/>
          </w:tcPr>
          <w:p w14:paraId="79906427" w14:textId="1EBF8E56" w:rsidR="00E95980" w:rsidRPr="00461D4F" w:rsidRDefault="00E95980" w:rsidP="00E9598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739 609,13</w:t>
            </w:r>
          </w:p>
        </w:tc>
      </w:tr>
      <w:tr w:rsidR="00945816" w:rsidRPr="007002DC" w14:paraId="67AFFEA5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6415E27" w14:textId="1C7DBCC5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74C5FE4B" w14:textId="0F7D48BC" w:rsidR="00945816" w:rsidRPr="00461D4F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18 891,00</w:t>
            </w:r>
          </w:p>
        </w:tc>
        <w:tc>
          <w:tcPr>
            <w:tcW w:w="1500" w:type="pct"/>
            <w:vAlign w:val="center"/>
          </w:tcPr>
          <w:p w14:paraId="6AB97450" w14:textId="2D6B4753" w:rsidR="00945816" w:rsidRPr="00461D4F" w:rsidRDefault="00B80436" w:rsidP="00C818F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35 819,99</w:t>
            </w:r>
          </w:p>
        </w:tc>
      </w:tr>
      <w:tr w:rsidR="00945816" w:rsidRPr="007002DC" w14:paraId="58BD26BC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5C8FB1F" w14:textId="35AED3E4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6A56C5C7" w14:textId="1535ADFF" w:rsidR="00945816" w:rsidRPr="00461D4F" w:rsidRDefault="00B80436" w:rsidP="0033338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768 483,39</w:t>
            </w:r>
          </w:p>
        </w:tc>
        <w:tc>
          <w:tcPr>
            <w:tcW w:w="1500" w:type="pct"/>
            <w:vAlign w:val="center"/>
          </w:tcPr>
          <w:p w14:paraId="1DEE4441" w14:textId="079BFB2F" w:rsidR="00945816" w:rsidRPr="00461D4F" w:rsidRDefault="00B80436" w:rsidP="00B804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775 429,16</w:t>
            </w:r>
          </w:p>
        </w:tc>
      </w:tr>
    </w:tbl>
    <w:p w14:paraId="6B83F22E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3FEEC087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455CD196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14E13977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1F665922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34762B18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346004F9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6C8DA953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62AB825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68B46B85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25B9ADF3" w14:textId="77777777" w:rsidTr="00EE59DC">
        <w:trPr>
          <w:trHeight w:val="284"/>
        </w:trPr>
        <w:tc>
          <w:tcPr>
            <w:tcW w:w="2500" w:type="pct"/>
            <w:vMerge/>
          </w:tcPr>
          <w:p w14:paraId="11A5D775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2475230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2528B522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6AAD6CDF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5F52F986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0D3B7701" w14:textId="2FB1A2D1" w:rsidR="00EE59DC" w:rsidRPr="00F35F00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18 891,00</w:t>
            </w:r>
          </w:p>
        </w:tc>
        <w:tc>
          <w:tcPr>
            <w:tcW w:w="1533" w:type="pct"/>
            <w:vAlign w:val="center"/>
          </w:tcPr>
          <w:p w14:paraId="3D51155D" w14:textId="59919502" w:rsidR="00EE59DC" w:rsidRPr="00F35F00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35 819,99</w:t>
            </w:r>
          </w:p>
        </w:tc>
      </w:tr>
      <w:tr w:rsidR="00EE59DC" w:rsidRPr="00F35F00" w14:paraId="68A7F864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A3689EB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3955CD38" w14:textId="418B14E4" w:rsidR="00EE59DC" w:rsidRPr="00F35F00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733 918,26</w:t>
            </w:r>
          </w:p>
        </w:tc>
        <w:tc>
          <w:tcPr>
            <w:tcW w:w="1533" w:type="pct"/>
            <w:vAlign w:val="center"/>
          </w:tcPr>
          <w:p w14:paraId="2BAEB6CF" w14:textId="0A1FC3F1" w:rsidR="00EE59DC" w:rsidRPr="00F35F00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722 524,90</w:t>
            </w:r>
          </w:p>
        </w:tc>
      </w:tr>
      <w:tr w:rsidR="00EE59DC" w:rsidRPr="00F35F00" w14:paraId="2394C0FC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0EF10254" w14:textId="7BC39629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4EF2F681" w14:textId="4B59DD47" w:rsidR="00EE59DC" w:rsidRPr="00F35F00" w:rsidRDefault="00B80436" w:rsidP="00B804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752 809,26</w:t>
            </w:r>
          </w:p>
        </w:tc>
        <w:tc>
          <w:tcPr>
            <w:tcW w:w="1533" w:type="pct"/>
            <w:vAlign w:val="center"/>
          </w:tcPr>
          <w:p w14:paraId="59E79039" w14:textId="3932E20F" w:rsidR="00EE59DC" w:rsidRPr="00F35F00" w:rsidRDefault="00B80436" w:rsidP="00B804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sz w:val="16"/>
                <w:szCs w:val="16"/>
              </w:rPr>
              <w:t>758 344,89</w:t>
            </w:r>
          </w:p>
        </w:tc>
      </w:tr>
      <w:tr w:rsidR="00EE59DC" w:rsidRPr="00F35F00" w14:paraId="452BB040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1CBC5B11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00FE54A6" w14:textId="5E1F3D23" w:rsidR="00EE59DC" w:rsidRPr="00F35F00" w:rsidRDefault="00B80436" w:rsidP="00B8043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15 674,13</w:t>
            </w:r>
          </w:p>
        </w:tc>
        <w:tc>
          <w:tcPr>
            <w:tcW w:w="1533" w:type="pct"/>
            <w:vAlign w:val="center"/>
          </w:tcPr>
          <w:p w14:paraId="380223FF" w14:textId="11BBC26F" w:rsidR="00EE59DC" w:rsidRPr="00F35F00" w:rsidRDefault="00B80436" w:rsidP="00754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17 084,23</w:t>
            </w:r>
          </w:p>
        </w:tc>
      </w:tr>
      <w:tr w:rsidR="00EE59DC" w:rsidRPr="00F35F00" w14:paraId="446B61EF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3815588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25F2CFC6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6F199B65" w14:textId="77777777"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14:paraId="60C4DC76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6698EB8F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1391AFB5" w14:textId="5515F2F7" w:rsidR="00EE59DC" w:rsidRPr="00F35F00" w:rsidRDefault="00B80436" w:rsidP="00B804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15 674,13</w:t>
            </w:r>
          </w:p>
        </w:tc>
        <w:tc>
          <w:tcPr>
            <w:tcW w:w="1533" w:type="pct"/>
            <w:vAlign w:val="center"/>
          </w:tcPr>
          <w:p w14:paraId="570E75AA" w14:textId="335CFF52" w:rsidR="00EE59DC" w:rsidRPr="00F35F00" w:rsidRDefault="00B80436" w:rsidP="007540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17 084,23</w:t>
            </w:r>
          </w:p>
        </w:tc>
      </w:tr>
      <w:tr w:rsidR="00EE59DC" w:rsidRPr="00F35F00" w14:paraId="422D842B" w14:textId="77777777" w:rsidTr="00BF54DF">
        <w:trPr>
          <w:trHeight w:val="284"/>
        </w:trPr>
        <w:tc>
          <w:tcPr>
            <w:tcW w:w="2500" w:type="pct"/>
            <w:vAlign w:val="center"/>
          </w:tcPr>
          <w:p w14:paraId="7B4A95A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775CDC85" w14:textId="757BCB8C" w:rsidR="00EE59DC" w:rsidRPr="00F35F00" w:rsidRDefault="00B80436" w:rsidP="00B804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768 483,39</w:t>
            </w:r>
          </w:p>
        </w:tc>
        <w:tc>
          <w:tcPr>
            <w:tcW w:w="1533" w:type="pct"/>
            <w:vAlign w:val="center"/>
          </w:tcPr>
          <w:p w14:paraId="4084D007" w14:textId="63F90D26" w:rsidR="00EE59DC" w:rsidRPr="00F35F00" w:rsidRDefault="00B80436" w:rsidP="00B8043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775 429,16</w:t>
            </w:r>
          </w:p>
        </w:tc>
      </w:tr>
    </w:tbl>
    <w:p w14:paraId="6734477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5BA6F5B3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2247543D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2F2CC0D3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62EE2E99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667E9C84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2DBFD850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25776B4C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715C12DB" w14:textId="48F5EFB0" w:rsidR="00F35F00" w:rsidRPr="00804636" w:rsidRDefault="00AD071C" w:rsidP="00AD071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17 084,23</w:t>
            </w:r>
          </w:p>
        </w:tc>
        <w:tc>
          <w:tcPr>
            <w:tcW w:w="1555" w:type="pct"/>
            <w:vAlign w:val="center"/>
          </w:tcPr>
          <w:p w14:paraId="744C4A00" w14:textId="1A6708E6" w:rsidR="00F35F00" w:rsidRPr="00804636" w:rsidRDefault="00AD071C" w:rsidP="00AD071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9 098,29</w:t>
            </w:r>
          </w:p>
        </w:tc>
      </w:tr>
      <w:tr w:rsidR="00F35F00" w:rsidRPr="00F35F00" w14:paraId="06DC2AA6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33DA47B6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57FDD201" w14:textId="5E4B192D" w:rsidR="00F35F00" w:rsidRPr="00804636" w:rsidRDefault="00AD071C" w:rsidP="00AD071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14 571,49</w:t>
            </w:r>
          </w:p>
        </w:tc>
        <w:tc>
          <w:tcPr>
            <w:tcW w:w="1555" w:type="pct"/>
            <w:vAlign w:val="center"/>
          </w:tcPr>
          <w:p w14:paraId="3F6E55BE" w14:textId="7B686C0D" w:rsidR="00F35F00" w:rsidRPr="00804636" w:rsidRDefault="00AD071C" w:rsidP="00AD071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10 686,65</w:t>
            </w:r>
          </w:p>
        </w:tc>
      </w:tr>
      <w:tr w:rsidR="00F35F00" w:rsidRPr="00F35F00" w14:paraId="45D116BD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475CE6DD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1577" w:type="pct"/>
            <w:vAlign w:val="center"/>
          </w:tcPr>
          <w:p w14:paraId="52118DD7" w14:textId="7B6479A6" w:rsidR="00F35F00" w:rsidRPr="007701E2" w:rsidRDefault="00AD071C" w:rsidP="00AD071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4 </w:t>
            </w:r>
            <w:r w:rsidR="006F354F">
              <w:rPr>
                <w:rFonts w:cs="Calibri"/>
                <w:sz w:val="16"/>
                <w:szCs w:val="16"/>
              </w:rPr>
              <w:t>000,00</w:t>
            </w:r>
          </w:p>
        </w:tc>
        <w:tc>
          <w:tcPr>
            <w:tcW w:w="1555" w:type="pct"/>
            <w:vAlign w:val="center"/>
          </w:tcPr>
          <w:p w14:paraId="067B5DFB" w14:textId="35C4E88E" w:rsidR="00F35F00" w:rsidRPr="007701E2" w:rsidRDefault="00AD071C" w:rsidP="00AD071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2 </w:t>
            </w:r>
            <w:r w:rsidR="006F354F">
              <w:rPr>
                <w:rFonts w:cs="Calibri"/>
                <w:sz w:val="16"/>
                <w:szCs w:val="16"/>
              </w:rPr>
              <w:t>000,00</w:t>
            </w:r>
          </w:p>
        </w:tc>
      </w:tr>
      <w:tr w:rsidR="00F35F00" w:rsidRPr="00F35F00" w14:paraId="207C7CC9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01621F1D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2C5055D5" w14:textId="6B8F4AA6" w:rsidR="00F35F00" w:rsidRPr="003C078A" w:rsidRDefault="00AD071C" w:rsidP="00AD071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19 981,59</w:t>
            </w:r>
          </w:p>
        </w:tc>
        <w:tc>
          <w:tcPr>
            <w:tcW w:w="1555" w:type="pct"/>
            <w:vAlign w:val="center"/>
          </w:tcPr>
          <w:p w14:paraId="20F98BFF" w14:textId="0BCC798B" w:rsidR="00F35F00" w:rsidRPr="003C078A" w:rsidRDefault="00AD071C" w:rsidP="00AD071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4 700,71</w:t>
            </w:r>
          </w:p>
        </w:tc>
      </w:tr>
      <w:tr w:rsidR="00F35F00" w:rsidRPr="00F35F00" w14:paraId="6A3C30CC" w14:textId="77777777" w:rsidTr="00BF54DF">
        <w:trPr>
          <w:trHeight w:val="284"/>
        </w:trPr>
        <w:tc>
          <w:tcPr>
            <w:tcW w:w="1869" w:type="pct"/>
            <w:vAlign w:val="center"/>
          </w:tcPr>
          <w:p w14:paraId="62CBDD42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41F411F1" w14:textId="01B0B0E8" w:rsidR="00F35F00" w:rsidRPr="00804636" w:rsidRDefault="00AD071C" w:rsidP="00AD071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15 674,13</w:t>
            </w:r>
          </w:p>
        </w:tc>
        <w:tc>
          <w:tcPr>
            <w:tcW w:w="1555" w:type="pct"/>
            <w:vAlign w:val="center"/>
          </w:tcPr>
          <w:p w14:paraId="4B612E5B" w14:textId="4CB56B75" w:rsidR="00F35F00" w:rsidRPr="003C078A" w:rsidRDefault="00AD071C" w:rsidP="00AD071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17 084,23</w:t>
            </w:r>
          </w:p>
        </w:tc>
      </w:tr>
    </w:tbl>
    <w:p w14:paraId="2228F6D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892BC86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6FE31133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5057246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3A1CD824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7F9CAA8D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3847DC62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37DE6A80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6AA8949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6059CB8F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29B24280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7517D313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2E09825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DDA99AD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64659AB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3EAA41A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BA64F03" w14:textId="33F133F1" w:rsidR="0017369E" w:rsidRPr="0017369E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66321090" w14:textId="0C905B5B" w:rsidR="0017369E" w:rsidRPr="0017369E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14:paraId="652FD339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36ADE85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48B7222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A6162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2AB88F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9B14BAE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1B1530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ACA7D2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6689C144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76C7294A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187F83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849307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AD515B4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BAE776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F2687AD" w14:textId="66F30A8E" w:rsidR="0017369E" w:rsidRPr="0017369E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742FBD9A" w14:textId="248CC28F" w:rsidR="0017369E" w:rsidRPr="0017369E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14:paraId="3ED3EBF1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4DC84583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171F9D7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2E7AC4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CC8EA6B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D607C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7F52F57" w14:textId="1C13A00E" w:rsidR="0017369E" w:rsidRPr="0017369E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0425F27A" w14:textId="1A9C2786" w:rsidR="0017369E" w:rsidRPr="0017369E" w:rsidRDefault="007524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14:paraId="20E00525" w14:textId="77777777" w:rsidTr="00BF54DF">
        <w:trPr>
          <w:trHeight w:val="284"/>
        </w:trPr>
        <w:tc>
          <w:tcPr>
            <w:tcW w:w="1405" w:type="pct"/>
            <w:vAlign w:val="center"/>
          </w:tcPr>
          <w:p w14:paraId="630F4A2D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5C9D811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6DC93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BCCFA8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1B2F13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8DBC5D5" w14:textId="718EE0A4" w:rsidR="0017369E" w:rsidRPr="00700A2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02415ED7" w14:textId="71A30DBF" w:rsidR="0017369E" w:rsidRPr="00700A23" w:rsidRDefault="007524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D322845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243073BA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83FC905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620F7225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059AF187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27670ADA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1D47C6F" w14:textId="1240B620" w:rsidR="009B4B0C" w:rsidRPr="00B80FC6" w:rsidRDefault="00BA6064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 – výnosy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FB6B4AB" w14:textId="4B4F0E9E" w:rsidR="009B4B0C" w:rsidRPr="00B80FC6" w:rsidRDefault="00BA606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Rekonštrukcia  Poľana a Vodný svet z cudzích zdrojov</w:t>
            </w:r>
          </w:p>
        </w:tc>
        <w:tc>
          <w:tcPr>
            <w:tcW w:w="1139" w:type="pct"/>
            <w:vAlign w:val="center"/>
          </w:tcPr>
          <w:p w14:paraId="1F3DF830" w14:textId="3CE28FA8" w:rsidR="009B4B0C" w:rsidRPr="00B80FC6" w:rsidRDefault="00BA6064" w:rsidP="00E502F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E502F4">
              <w:rPr>
                <w:sz w:val="16"/>
                <w:szCs w:val="16"/>
              </w:rPr>
              <w:t>27 502,98</w:t>
            </w:r>
          </w:p>
        </w:tc>
      </w:tr>
    </w:tbl>
    <w:p w14:paraId="371816A0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3228D244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631741E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0E476A60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64C88E3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7D0577D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55D2C64C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20E3A23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6527B49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6D9131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10BEA3B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7C9C549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465F0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25D7DC3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18BEE41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F4909A9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70046053" w14:textId="49D7FCF6" w:rsidR="00CF7E2A" w:rsidRPr="00CF7E2A" w:rsidRDefault="004C0E47" w:rsidP="00E502F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E502F4">
              <w:rPr>
                <w:sz w:val="16"/>
                <w:szCs w:val="16"/>
              </w:rPr>
              <w:t>5 720,42</w:t>
            </w:r>
          </w:p>
        </w:tc>
        <w:tc>
          <w:tcPr>
            <w:tcW w:w="1550" w:type="dxa"/>
            <w:vAlign w:val="center"/>
          </w:tcPr>
          <w:p w14:paraId="72F0386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AFAE32" w14:textId="1DB3F002" w:rsidR="00CF7E2A" w:rsidRPr="00CF7E2A" w:rsidRDefault="00BA606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1 227,50</w:t>
            </w:r>
          </w:p>
        </w:tc>
        <w:tc>
          <w:tcPr>
            <w:tcW w:w="1551" w:type="dxa"/>
            <w:vAlign w:val="center"/>
          </w:tcPr>
          <w:p w14:paraId="62BA5641" w14:textId="02733D57" w:rsidR="00CF7E2A" w:rsidRPr="00CF7E2A" w:rsidRDefault="004C0E47" w:rsidP="00E502F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E502F4">
              <w:rPr>
                <w:sz w:val="16"/>
                <w:szCs w:val="16"/>
              </w:rPr>
              <w:t>4 492,92</w:t>
            </w:r>
          </w:p>
        </w:tc>
      </w:tr>
      <w:tr w:rsidR="00CF7E2A" w:rsidRPr="00CF7E2A" w14:paraId="090193B4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0400A0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03CCB2C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EF2B9F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0D5B58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1A2436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BBD0485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C8C1179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44870175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A4FCFA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2DF087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153ED2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33FF9CD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D6353FC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699B328" w14:textId="51726678" w:rsidR="00CF7E2A" w:rsidRPr="00CF7E2A" w:rsidRDefault="00E502F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637 703,45</w:t>
            </w:r>
          </w:p>
        </w:tc>
        <w:tc>
          <w:tcPr>
            <w:tcW w:w="1550" w:type="dxa"/>
            <w:vAlign w:val="center"/>
          </w:tcPr>
          <w:p w14:paraId="517AB96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C26B2C0" w14:textId="49A25BE4" w:rsidR="00CF7E2A" w:rsidRPr="00CF7E2A" w:rsidRDefault="00BA6064" w:rsidP="004C0E4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</w:t>
            </w:r>
            <w:r w:rsidR="004C0E47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,</w:t>
            </w:r>
            <w:r w:rsidR="004C0E47">
              <w:rPr>
                <w:sz w:val="16"/>
                <w:szCs w:val="16"/>
              </w:rPr>
              <w:t>47</w:t>
            </w:r>
          </w:p>
        </w:tc>
        <w:tc>
          <w:tcPr>
            <w:tcW w:w="1551" w:type="dxa"/>
            <w:vAlign w:val="center"/>
          </w:tcPr>
          <w:p w14:paraId="23A45AE6" w14:textId="4781C1C7" w:rsidR="00CF7E2A" w:rsidRPr="00CF7E2A" w:rsidRDefault="00BA6064" w:rsidP="00E502F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E502F4">
              <w:rPr>
                <w:sz w:val="16"/>
                <w:szCs w:val="16"/>
              </w:rPr>
              <w:t>27 502,98</w:t>
            </w:r>
          </w:p>
        </w:tc>
      </w:tr>
      <w:tr w:rsidR="00CF7E2A" w:rsidRPr="00CF7E2A" w14:paraId="23C5A20B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85F1BE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73BED65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B30DA6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C38BBA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783BBB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DE56742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FE640C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6F51239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CFEC6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1AD892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972A30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8E89F1D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4B74AC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66BBD103" w14:textId="68FBF698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E4E467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F13B89" w14:textId="5B375E13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085D27B" w14:textId="7620F24A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ED5313A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F2CDAA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56CC03B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BB76A4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6752E1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875EB6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3CE513E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5D0F82D3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371AC78C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69C33109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1966191B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CDDF314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69F82BD8" w14:textId="77777777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03D2055" w14:textId="185A047D"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40E0C3C" w14:textId="77777777"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0B6E1B8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32FE5165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61856BC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56849432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37363960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3643F157" w14:textId="77777777"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2D859259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78E6BC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14:paraId="5DCA5F1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7AF5B2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5D49114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5727D0E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4695D890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84C19C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1A86B387" w14:textId="2D45BFF7" w:rsidR="00CF7E2A" w:rsidRPr="00CF7E2A" w:rsidRDefault="00AD071C" w:rsidP="00AD07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3CA204C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9F269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A98E4FF" w14:textId="49541700" w:rsidR="00CF7E2A" w:rsidRPr="00CF7E2A" w:rsidRDefault="002D270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14:paraId="5A30C001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DA1E28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467D3E0C" w14:textId="1F74A9FB" w:rsidR="00CF7E2A" w:rsidRPr="00CF7E2A" w:rsidRDefault="00CF7E2A" w:rsidP="0041466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DC231E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00E85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3DF579B" w14:textId="1252D35F" w:rsidR="00CF7E2A" w:rsidRPr="00CF7E2A" w:rsidRDefault="002D270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14:paraId="6B244F99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B42D96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6E9A311B" w14:textId="5BB7011C" w:rsidR="00CF7E2A" w:rsidRPr="00CF7E2A" w:rsidRDefault="0041466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vAlign w:val="center"/>
          </w:tcPr>
          <w:p w14:paraId="2C5AD4F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3A8E0D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0C5B100" w14:textId="28399217" w:rsidR="00CF7E2A" w:rsidRPr="00CF7E2A" w:rsidRDefault="00DF114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14:paraId="620841BE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B0E917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28F0AB2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3E2ADF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A37C7E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8FD8C9D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1CF06A3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2E3E9BA5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32E5C94E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3468904D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2A74A115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26E17943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6491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A2E285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D8EBF9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01BEF0C9" w14:textId="77777777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D5F5" w14:textId="2394D36D" w:rsidR="00945816" w:rsidRPr="00945816" w:rsidRDefault="0057748D" w:rsidP="0050503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2 599 862,99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0F2" w14:textId="66D207DB" w:rsidR="00945816" w:rsidRPr="00945816" w:rsidRDefault="0057748D" w:rsidP="00DF114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2 451 566,89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3EB1" w14:textId="0C215D57" w:rsidR="00945816" w:rsidRPr="00945816" w:rsidRDefault="0057748D" w:rsidP="0050503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148 296,10</w:t>
            </w:r>
          </w:p>
        </w:tc>
      </w:tr>
    </w:tbl>
    <w:p w14:paraId="1527F263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88A8F9E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23BB8D7C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6B46E1A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2F09CC8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4DF594B5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D2F85F1" w14:textId="68444FDA" w:rsidR="009B4B0C" w:rsidRPr="00804636" w:rsidRDefault="003C21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Finančný dar na zakúpenie zdravotníckej techniky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3325BB8" w14:textId="42E5202E"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156CF0D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5A5203C2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5D144C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76701BF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BAAED0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0FD405F6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847FFEE" w14:textId="4BEA6FBA" w:rsidR="009B4B0C" w:rsidRPr="00804636" w:rsidRDefault="003C21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D31F014" w14:textId="11662C52" w:rsidR="009B4B0C" w:rsidRPr="00804636" w:rsidRDefault="0057748D" w:rsidP="00505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118 962,62</w:t>
            </w:r>
          </w:p>
        </w:tc>
      </w:tr>
    </w:tbl>
    <w:p w14:paraId="53F567E9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8A042AB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5EB3CEE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72A589D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E96453D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A3892E6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C8D5566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511E2DA" w14:textId="08080F5B" w:rsidR="00D77DBF" w:rsidRPr="00804636" w:rsidRDefault="00AD071C" w:rsidP="00AD07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14:paraId="1FA79DEE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76842E5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DB0DA7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14:paraId="451D471A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C627A44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8F9757E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F3D929B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82DF5D6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992F54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63CEF0E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AABBD89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8F7E6BA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5D79934" w14:textId="5CA2B26A" w:rsidR="00D77DBF" w:rsidRPr="00804636" w:rsidRDefault="006317E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1D2A99" w14:textId="7879E3D2" w:rsidR="00D77DBF" w:rsidRPr="00804636" w:rsidRDefault="0057748D" w:rsidP="00505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342 331,29</w:t>
            </w:r>
          </w:p>
        </w:tc>
      </w:tr>
      <w:tr w:rsidR="006317ED" w:rsidRPr="00804636" w14:paraId="4509BCDE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8E6EC09" w14:textId="6243775A" w:rsidR="006317ED" w:rsidRPr="00804636" w:rsidRDefault="006317E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DF9D915" w14:textId="0F5B85BF" w:rsidR="006317ED" w:rsidRDefault="0057748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148 829,16</w:t>
            </w:r>
          </w:p>
        </w:tc>
      </w:tr>
      <w:tr w:rsidR="006317ED" w:rsidRPr="00804636" w14:paraId="4B3C5471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D5D7213" w14:textId="1E550365" w:rsidR="006317ED" w:rsidRPr="00804636" w:rsidRDefault="006317E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4EE0B82" w14:textId="6C58C49C" w:rsidR="006317ED" w:rsidRDefault="0057748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161 098,23</w:t>
            </w:r>
          </w:p>
        </w:tc>
      </w:tr>
      <w:tr w:rsidR="006317ED" w:rsidRPr="00804636" w14:paraId="307F9347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688B8F3" w14:textId="31633B8B" w:rsidR="006317ED" w:rsidRPr="00804636" w:rsidRDefault="006317E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Neuplatnená DPH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62BFC6D" w14:textId="3721AC78" w:rsidR="006317ED" w:rsidRDefault="0057748D" w:rsidP="0050503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73 312,18</w:t>
            </w:r>
          </w:p>
        </w:tc>
      </w:tr>
    </w:tbl>
    <w:p w14:paraId="595B61C8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1C32B5F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7639CB3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5A3DCAC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37F59EB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67A94C82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4E903A5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27AA6E9E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0F98F51C" w14:textId="506AFFA8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79FFEB37" w14:textId="33DEBE7A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69EF9816" w14:textId="033E1E1F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4C444C30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683DCA5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25874498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15F336A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5BA80C57" w14:textId="77777777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14:paraId="732BAFB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6E01F1D9" w14:textId="4B7E0691" w:rsidR="00D77DBF" w:rsidRPr="00D77DBF" w:rsidRDefault="006317E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8EE3ED8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46EDCB1F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8963DD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B963842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CF90735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4D92287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6CE524A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437D924" w14:textId="0888B22B" w:rsidR="00980C8A" w:rsidRPr="00804636" w:rsidRDefault="00AD071C" w:rsidP="00AD07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14:paraId="6FF60ED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B268C9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0ED056E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4BE4A476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DA38187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4ACFFF9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D8614C4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BD76B23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5235DF93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77CEFDA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14:paraId="5AE5645A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2D47C091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34B3356C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5A15334B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7A5DB3E3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71668CFA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7CAFE07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41804868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4B5AECEA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063B52C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2CE43F3E" w14:textId="712DDD9F" w:rsidR="00980C8A" w:rsidRPr="00980C8A" w:rsidRDefault="0057748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1 600</w:t>
            </w:r>
          </w:p>
        </w:tc>
      </w:tr>
      <w:tr w:rsidR="00980C8A" w:rsidRPr="00980C8A" w14:paraId="4E2170D7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A3F9A1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507FA7D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23ACC3D9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3F2C37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4340B000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6E991493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35E2192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3DEAAA6E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45EB41C2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01B74AB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6FB9CC9B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1C79E252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6D468C2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467BF52F" w14:textId="3B2F2A6F" w:rsidR="00980C8A" w:rsidRPr="00980C8A" w:rsidRDefault="0057748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1 600</w:t>
            </w:r>
          </w:p>
        </w:tc>
      </w:tr>
    </w:tbl>
    <w:p w14:paraId="0AEC19E4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EA9F8DA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79BC7F6F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4F71C706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5AED1B34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66ED067E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5539748E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18393D30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35084D19" w14:textId="77777777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14:paraId="2E1F087C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7795486C" w14:textId="77777777"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A828749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1C8CAEC6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5C199EB2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5DE9F86A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733C725B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73EBEDF8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3D153FC6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04C20939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70FC0EAF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10CC32B5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2E87D6A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4C201DB4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07206633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FD63E9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154B4772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13EE89A9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4123CBB9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ED1AC32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0400AA4C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891DCD5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CC7EBAE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CA9533F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6EB53F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3D019196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003AF366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7098439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1C6669F4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1F4913F4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1FFB7302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0C77E481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6E85D4FE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201538CB" w14:textId="77777777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14:paraId="518F3EE6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7F6CCD6D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0C11C091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9308D79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6B050F9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351F1728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674AC" w14:textId="77777777" w:rsidR="00792E65" w:rsidRDefault="00792E65" w:rsidP="00347C39">
      <w:pPr>
        <w:spacing w:before="0" w:after="0" w:line="240" w:lineRule="auto"/>
      </w:pPr>
      <w:r>
        <w:separator/>
      </w:r>
    </w:p>
  </w:endnote>
  <w:endnote w:type="continuationSeparator" w:id="0">
    <w:p w14:paraId="502A6528" w14:textId="77777777" w:rsidR="00792E65" w:rsidRDefault="00792E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64B72" w14:textId="77777777" w:rsidR="00704911" w:rsidRDefault="007049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DA106" w14:textId="458DD74F" w:rsidR="0057748D" w:rsidRDefault="0057748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62F4">
      <w:rPr>
        <w:noProof/>
      </w:rPr>
      <w:t>19</w:t>
    </w:r>
    <w:r>
      <w:fldChar w:fldCharType="end"/>
    </w:r>
  </w:p>
  <w:p w14:paraId="71771FA5" w14:textId="77777777" w:rsidR="0057748D" w:rsidRDefault="0057748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C41E1" w14:textId="77777777" w:rsidR="00704911" w:rsidRDefault="00704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9BCAB" w14:textId="77777777" w:rsidR="00792E65" w:rsidRDefault="00792E6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4A106F8" w14:textId="77777777" w:rsidR="00792E65" w:rsidRDefault="00792E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280" w14:textId="77777777" w:rsidR="00704911" w:rsidRDefault="007049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9F7BC" w14:textId="77777777" w:rsidR="00704911" w:rsidRDefault="0070491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B0C54" w14:textId="77777777" w:rsidR="00704911" w:rsidRDefault="007049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75"/>
    <w:rsid w:val="0000240E"/>
    <w:rsid w:val="000041F9"/>
    <w:rsid w:val="000109BB"/>
    <w:rsid w:val="0001299B"/>
    <w:rsid w:val="00020348"/>
    <w:rsid w:val="000234C0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7299"/>
    <w:rsid w:val="000E0E48"/>
    <w:rsid w:val="000F08FF"/>
    <w:rsid w:val="000F117D"/>
    <w:rsid w:val="00104DB6"/>
    <w:rsid w:val="001058F5"/>
    <w:rsid w:val="001115A8"/>
    <w:rsid w:val="00113B6E"/>
    <w:rsid w:val="00115F7E"/>
    <w:rsid w:val="00124B80"/>
    <w:rsid w:val="001313A2"/>
    <w:rsid w:val="001322DC"/>
    <w:rsid w:val="001322F7"/>
    <w:rsid w:val="00151783"/>
    <w:rsid w:val="00154D36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A5901"/>
    <w:rsid w:val="001A7B7D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03B81"/>
    <w:rsid w:val="00216DC9"/>
    <w:rsid w:val="00217AAD"/>
    <w:rsid w:val="002214A6"/>
    <w:rsid w:val="002246D5"/>
    <w:rsid w:val="002257C5"/>
    <w:rsid w:val="002279FB"/>
    <w:rsid w:val="00227E10"/>
    <w:rsid w:val="00231291"/>
    <w:rsid w:val="00240D67"/>
    <w:rsid w:val="00241349"/>
    <w:rsid w:val="0024418B"/>
    <w:rsid w:val="002451AE"/>
    <w:rsid w:val="00247E8B"/>
    <w:rsid w:val="0025538D"/>
    <w:rsid w:val="0026384B"/>
    <w:rsid w:val="00267B6F"/>
    <w:rsid w:val="00274BD4"/>
    <w:rsid w:val="00275802"/>
    <w:rsid w:val="00277726"/>
    <w:rsid w:val="0029167C"/>
    <w:rsid w:val="00291988"/>
    <w:rsid w:val="00293AE7"/>
    <w:rsid w:val="002945C6"/>
    <w:rsid w:val="002961A2"/>
    <w:rsid w:val="002A4EDB"/>
    <w:rsid w:val="002B30E0"/>
    <w:rsid w:val="002B4AAC"/>
    <w:rsid w:val="002B58C2"/>
    <w:rsid w:val="002C6F1A"/>
    <w:rsid w:val="002D2707"/>
    <w:rsid w:val="002D3341"/>
    <w:rsid w:val="002D701F"/>
    <w:rsid w:val="002E0A97"/>
    <w:rsid w:val="003106DF"/>
    <w:rsid w:val="003159EB"/>
    <w:rsid w:val="003166FF"/>
    <w:rsid w:val="003177FA"/>
    <w:rsid w:val="00320372"/>
    <w:rsid w:val="00322D87"/>
    <w:rsid w:val="00327E2D"/>
    <w:rsid w:val="00330341"/>
    <w:rsid w:val="00333386"/>
    <w:rsid w:val="00334E34"/>
    <w:rsid w:val="0034358B"/>
    <w:rsid w:val="00347C39"/>
    <w:rsid w:val="00347F69"/>
    <w:rsid w:val="00350A9F"/>
    <w:rsid w:val="00361BA8"/>
    <w:rsid w:val="003631BA"/>
    <w:rsid w:val="00371E99"/>
    <w:rsid w:val="00374517"/>
    <w:rsid w:val="003764E6"/>
    <w:rsid w:val="003912C4"/>
    <w:rsid w:val="003A7E88"/>
    <w:rsid w:val="003B70D3"/>
    <w:rsid w:val="003C078A"/>
    <w:rsid w:val="003C21AD"/>
    <w:rsid w:val="003C399D"/>
    <w:rsid w:val="003C3DA6"/>
    <w:rsid w:val="003C4612"/>
    <w:rsid w:val="003D135F"/>
    <w:rsid w:val="003D6571"/>
    <w:rsid w:val="003F1E04"/>
    <w:rsid w:val="004012C2"/>
    <w:rsid w:val="00401F3C"/>
    <w:rsid w:val="00414661"/>
    <w:rsid w:val="00415338"/>
    <w:rsid w:val="0041789F"/>
    <w:rsid w:val="00417B4D"/>
    <w:rsid w:val="00421149"/>
    <w:rsid w:val="00421A82"/>
    <w:rsid w:val="0042325B"/>
    <w:rsid w:val="004263DD"/>
    <w:rsid w:val="004334AB"/>
    <w:rsid w:val="004337D2"/>
    <w:rsid w:val="0043450C"/>
    <w:rsid w:val="004370FE"/>
    <w:rsid w:val="00441E26"/>
    <w:rsid w:val="004452B1"/>
    <w:rsid w:val="004535E0"/>
    <w:rsid w:val="0045699D"/>
    <w:rsid w:val="00461919"/>
    <w:rsid w:val="00461D4F"/>
    <w:rsid w:val="00462F2C"/>
    <w:rsid w:val="00463244"/>
    <w:rsid w:val="00465353"/>
    <w:rsid w:val="00467F0F"/>
    <w:rsid w:val="00480A0A"/>
    <w:rsid w:val="00482E7D"/>
    <w:rsid w:val="0048316A"/>
    <w:rsid w:val="00485E4A"/>
    <w:rsid w:val="004879E7"/>
    <w:rsid w:val="004914B1"/>
    <w:rsid w:val="00497323"/>
    <w:rsid w:val="00497CF2"/>
    <w:rsid w:val="004A32A4"/>
    <w:rsid w:val="004B06E8"/>
    <w:rsid w:val="004B091D"/>
    <w:rsid w:val="004B20C5"/>
    <w:rsid w:val="004B4FEF"/>
    <w:rsid w:val="004C0E47"/>
    <w:rsid w:val="004C12F0"/>
    <w:rsid w:val="004D7BBB"/>
    <w:rsid w:val="004E0D0D"/>
    <w:rsid w:val="004E2B6C"/>
    <w:rsid w:val="004E2F7F"/>
    <w:rsid w:val="004E3D99"/>
    <w:rsid w:val="004E5699"/>
    <w:rsid w:val="004F29FA"/>
    <w:rsid w:val="004F4338"/>
    <w:rsid w:val="004F702F"/>
    <w:rsid w:val="004F74A8"/>
    <w:rsid w:val="00503A66"/>
    <w:rsid w:val="00505030"/>
    <w:rsid w:val="00507837"/>
    <w:rsid w:val="0051276C"/>
    <w:rsid w:val="00516408"/>
    <w:rsid w:val="00532997"/>
    <w:rsid w:val="00537983"/>
    <w:rsid w:val="005451D0"/>
    <w:rsid w:val="00550A76"/>
    <w:rsid w:val="0055543B"/>
    <w:rsid w:val="00557E46"/>
    <w:rsid w:val="00567CDB"/>
    <w:rsid w:val="005711EE"/>
    <w:rsid w:val="005724D6"/>
    <w:rsid w:val="00576E34"/>
    <w:rsid w:val="0057748D"/>
    <w:rsid w:val="00584420"/>
    <w:rsid w:val="00584449"/>
    <w:rsid w:val="00585481"/>
    <w:rsid w:val="00587A0B"/>
    <w:rsid w:val="00587CEE"/>
    <w:rsid w:val="005A15BD"/>
    <w:rsid w:val="005A65F0"/>
    <w:rsid w:val="005B42E6"/>
    <w:rsid w:val="005B60F6"/>
    <w:rsid w:val="005C0048"/>
    <w:rsid w:val="005C049C"/>
    <w:rsid w:val="005C0D84"/>
    <w:rsid w:val="005D12F9"/>
    <w:rsid w:val="005D3B38"/>
    <w:rsid w:val="005E285B"/>
    <w:rsid w:val="00624714"/>
    <w:rsid w:val="00626B80"/>
    <w:rsid w:val="006317ED"/>
    <w:rsid w:val="00645BCA"/>
    <w:rsid w:val="0066065D"/>
    <w:rsid w:val="00661D7A"/>
    <w:rsid w:val="00663221"/>
    <w:rsid w:val="006760D9"/>
    <w:rsid w:val="00691DCC"/>
    <w:rsid w:val="00695943"/>
    <w:rsid w:val="00696C01"/>
    <w:rsid w:val="00697B93"/>
    <w:rsid w:val="006A3414"/>
    <w:rsid w:val="006A6E68"/>
    <w:rsid w:val="006C3311"/>
    <w:rsid w:val="006D2A3A"/>
    <w:rsid w:val="006D630A"/>
    <w:rsid w:val="006F354F"/>
    <w:rsid w:val="006F3C06"/>
    <w:rsid w:val="006F4A29"/>
    <w:rsid w:val="007002DC"/>
    <w:rsid w:val="00700624"/>
    <w:rsid w:val="00700A23"/>
    <w:rsid w:val="00704911"/>
    <w:rsid w:val="0071137C"/>
    <w:rsid w:val="0072048D"/>
    <w:rsid w:val="007222D0"/>
    <w:rsid w:val="00725021"/>
    <w:rsid w:val="00732D9B"/>
    <w:rsid w:val="0074467C"/>
    <w:rsid w:val="0075172B"/>
    <w:rsid w:val="00752475"/>
    <w:rsid w:val="00754044"/>
    <w:rsid w:val="007621A8"/>
    <w:rsid w:val="007701E2"/>
    <w:rsid w:val="007705F0"/>
    <w:rsid w:val="007713BE"/>
    <w:rsid w:val="00774AD0"/>
    <w:rsid w:val="00781B64"/>
    <w:rsid w:val="00783246"/>
    <w:rsid w:val="00792E65"/>
    <w:rsid w:val="0079442F"/>
    <w:rsid w:val="007A16A5"/>
    <w:rsid w:val="007A5F0A"/>
    <w:rsid w:val="007B6599"/>
    <w:rsid w:val="007C00B1"/>
    <w:rsid w:val="007C2ED2"/>
    <w:rsid w:val="007C4F3A"/>
    <w:rsid w:val="007D2EF0"/>
    <w:rsid w:val="007D7798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5091B"/>
    <w:rsid w:val="008601BD"/>
    <w:rsid w:val="00863CBA"/>
    <w:rsid w:val="008807A2"/>
    <w:rsid w:val="00886A8B"/>
    <w:rsid w:val="00895DCE"/>
    <w:rsid w:val="00896744"/>
    <w:rsid w:val="008A019A"/>
    <w:rsid w:val="008B408B"/>
    <w:rsid w:val="008B5731"/>
    <w:rsid w:val="008B61EE"/>
    <w:rsid w:val="008C171C"/>
    <w:rsid w:val="008C4390"/>
    <w:rsid w:val="008C4648"/>
    <w:rsid w:val="008C650A"/>
    <w:rsid w:val="008C7870"/>
    <w:rsid w:val="008D6513"/>
    <w:rsid w:val="008E78DE"/>
    <w:rsid w:val="00900740"/>
    <w:rsid w:val="00902D28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63B26"/>
    <w:rsid w:val="00974565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C4085"/>
    <w:rsid w:val="009D2887"/>
    <w:rsid w:val="009D688F"/>
    <w:rsid w:val="009D7671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37B60"/>
    <w:rsid w:val="00A40BE6"/>
    <w:rsid w:val="00A52D44"/>
    <w:rsid w:val="00A56B88"/>
    <w:rsid w:val="00A56E35"/>
    <w:rsid w:val="00A63B89"/>
    <w:rsid w:val="00A76253"/>
    <w:rsid w:val="00A7739E"/>
    <w:rsid w:val="00A81E92"/>
    <w:rsid w:val="00A96E6D"/>
    <w:rsid w:val="00A97418"/>
    <w:rsid w:val="00AA2A74"/>
    <w:rsid w:val="00AA5345"/>
    <w:rsid w:val="00AA53EE"/>
    <w:rsid w:val="00AA5605"/>
    <w:rsid w:val="00AA62F4"/>
    <w:rsid w:val="00AA694C"/>
    <w:rsid w:val="00AB0E11"/>
    <w:rsid w:val="00AC025C"/>
    <w:rsid w:val="00AC244D"/>
    <w:rsid w:val="00AD071C"/>
    <w:rsid w:val="00AD41FA"/>
    <w:rsid w:val="00AD6FB7"/>
    <w:rsid w:val="00AE3F52"/>
    <w:rsid w:val="00AE6CFE"/>
    <w:rsid w:val="00AF1934"/>
    <w:rsid w:val="00B2594B"/>
    <w:rsid w:val="00B31455"/>
    <w:rsid w:val="00B419DA"/>
    <w:rsid w:val="00B43458"/>
    <w:rsid w:val="00B449D5"/>
    <w:rsid w:val="00B46E31"/>
    <w:rsid w:val="00B514C1"/>
    <w:rsid w:val="00B643E5"/>
    <w:rsid w:val="00B6568B"/>
    <w:rsid w:val="00B712AC"/>
    <w:rsid w:val="00B7198A"/>
    <w:rsid w:val="00B80436"/>
    <w:rsid w:val="00B80FC6"/>
    <w:rsid w:val="00B81256"/>
    <w:rsid w:val="00B85D39"/>
    <w:rsid w:val="00B867C2"/>
    <w:rsid w:val="00B92942"/>
    <w:rsid w:val="00BA6064"/>
    <w:rsid w:val="00BB0573"/>
    <w:rsid w:val="00BB1114"/>
    <w:rsid w:val="00BB2D39"/>
    <w:rsid w:val="00BD1B88"/>
    <w:rsid w:val="00BD3B5B"/>
    <w:rsid w:val="00BE07BF"/>
    <w:rsid w:val="00BE4FDD"/>
    <w:rsid w:val="00BE73E5"/>
    <w:rsid w:val="00BF1A2F"/>
    <w:rsid w:val="00BF54DF"/>
    <w:rsid w:val="00BF60F1"/>
    <w:rsid w:val="00BF6F6B"/>
    <w:rsid w:val="00C03F65"/>
    <w:rsid w:val="00C04D56"/>
    <w:rsid w:val="00C057EC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76199"/>
    <w:rsid w:val="00C818F2"/>
    <w:rsid w:val="00C83EC9"/>
    <w:rsid w:val="00C85BC4"/>
    <w:rsid w:val="00C91CBE"/>
    <w:rsid w:val="00C953EB"/>
    <w:rsid w:val="00C95534"/>
    <w:rsid w:val="00C96AEB"/>
    <w:rsid w:val="00C96CEF"/>
    <w:rsid w:val="00CA17C9"/>
    <w:rsid w:val="00CA4F0B"/>
    <w:rsid w:val="00CB111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5F7"/>
    <w:rsid w:val="00D75ED9"/>
    <w:rsid w:val="00D77265"/>
    <w:rsid w:val="00D77DBF"/>
    <w:rsid w:val="00D80618"/>
    <w:rsid w:val="00D81221"/>
    <w:rsid w:val="00D8629A"/>
    <w:rsid w:val="00D87A38"/>
    <w:rsid w:val="00D87E14"/>
    <w:rsid w:val="00D9188A"/>
    <w:rsid w:val="00DA0FB8"/>
    <w:rsid w:val="00DA56AB"/>
    <w:rsid w:val="00DB1285"/>
    <w:rsid w:val="00DB1DDE"/>
    <w:rsid w:val="00DB3C2D"/>
    <w:rsid w:val="00DB7319"/>
    <w:rsid w:val="00DC2C08"/>
    <w:rsid w:val="00DC4CA6"/>
    <w:rsid w:val="00DE678D"/>
    <w:rsid w:val="00DF114C"/>
    <w:rsid w:val="00E03790"/>
    <w:rsid w:val="00E058C0"/>
    <w:rsid w:val="00E26CD4"/>
    <w:rsid w:val="00E26D64"/>
    <w:rsid w:val="00E45FBF"/>
    <w:rsid w:val="00E502F4"/>
    <w:rsid w:val="00E615E8"/>
    <w:rsid w:val="00E664B8"/>
    <w:rsid w:val="00E71E4D"/>
    <w:rsid w:val="00E858A4"/>
    <w:rsid w:val="00E871E5"/>
    <w:rsid w:val="00E924CA"/>
    <w:rsid w:val="00E947CE"/>
    <w:rsid w:val="00E95980"/>
    <w:rsid w:val="00EA03F5"/>
    <w:rsid w:val="00EB0722"/>
    <w:rsid w:val="00EB13F8"/>
    <w:rsid w:val="00EB27D6"/>
    <w:rsid w:val="00EB7DD3"/>
    <w:rsid w:val="00EC48B8"/>
    <w:rsid w:val="00EC748F"/>
    <w:rsid w:val="00ED0FB2"/>
    <w:rsid w:val="00ED2631"/>
    <w:rsid w:val="00ED293C"/>
    <w:rsid w:val="00EE4EC7"/>
    <w:rsid w:val="00EE59DC"/>
    <w:rsid w:val="00EF5F8E"/>
    <w:rsid w:val="00EF7403"/>
    <w:rsid w:val="00F027AF"/>
    <w:rsid w:val="00F05E84"/>
    <w:rsid w:val="00F0620E"/>
    <w:rsid w:val="00F07F9D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96C26"/>
    <w:rsid w:val="00FA0411"/>
    <w:rsid w:val="00FA26CB"/>
    <w:rsid w:val="00FA3741"/>
    <w:rsid w:val="00FB606D"/>
    <w:rsid w:val="00FD3F00"/>
    <w:rsid w:val="00FD4E5A"/>
    <w:rsid w:val="00FD4F62"/>
    <w:rsid w:val="00FD5377"/>
    <w:rsid w:val="00FD53B6"/>
    <w:rsid w:val="00FE1A4B"/>
    <w:rsid w:val="00FE2296"/>
    <w:rsid w:val="00FE4CB7"/>
    <w:rsid w:val="00FE4D2F"/>
    <w:rsid w:val="00FF2DF3"/>
    <w:rsid w:val="00FF322C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9D44EC"/>
  <w14:defaultImageDpi w14:val="0"/>
  <w15:docId w15:val="{C6F9DA33-F291-4E93-A9EC-2CF9262D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F6EAC-57EC-487A-BF0E-9F1F5CE3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</Pages>
  <Words>4310</Words>
  <Characters>24568</Characters>
  <Application>Microsoft Office Word</Application>
  <DocSecurity>0</DocSecurity>
  <Lines>204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zshertnik2@gmail.com</cp:lastModifiedBy>
  <cp:revision>3</cp:revision>
  <cp:lastPrinted>2022-05-25T08:12:00Z</cp:lastPrinted>
  <dcterms:created xsi:type="dcterms:W3CDTF">2023-05-18T09:45:00Z</dcterms:created>
  <dcterms:modified xsi:type="dcterms:W3CDTF">2023-05-18T09:45:00Z</dcterms:modified>
</cp:coreProperties>
</file>