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08D164F" w:rsidR="00727BE8" w:rsidRPr="00391121" w:rsidRDefault="002D5FA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D5FA5">
                                    <w:rPr>
                                      <w:rFonts w:ascii="Arial" w:hAnsi="Arial" w:cs="Arial"/>
                                    </w:rPr>
                                    <w:t>36115045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08D164F" w:rsidR="00727BE8" w:rsidRPr="00391121" w:rsidRDefault="002D5FA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5FA5">
                              <w:rPr>
                                <w:rFonts w:ascii="Arial" w:hAnsi="Arial" w:cs="Arial"/>
                              </w:rPr>
                              <w:t>36115045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1A6B69D2" w:rsidR="00727BE8" w:rsidRPr="00ED0163" w:rsidRDefault="002D5FA5" w:rsidP="00503750">
            <w:pPr>
              <w:rPr>
                <w:rFonts w:ascii="Arial" w:hAnsi="Arial"/>
                <w:lang w:eastAsia="sk-SK"/>
              </w:rPr>
            </w:pPr>
            <w:r w:rsidRPr="002D5FA5">
              <w:rPr>
                <w:rFonts w:ascii="Arial" w:hAnsi="Arial"/>
                <w:lang w:eastAsia="sk-SK"/>
              </w:rPr>
              <w:t>2021562411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0F9D89AD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30F77C90" w:rsidR="00862D90" w:rsidRPr="00391121" w:rsidRDefault="002D5FA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Spoločenstvo vlastníkov byt. a </w:t>
                                  </w:r>
                                  <w:proofErr w:type="spellStart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nebyt</w:t>
                                  </w:r>
                                  <w:proofErr w:type="spellEnd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. priestorov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30F77C90" w:rsidR="00862D90" w:rsidRPr="00391121" w:rsidRDefault="002D5FA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Spoločenstvo vlastníkov byt. a </w:t>
                            </w:r>
                            <w:proofErr w:type="spellStart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nebyt</w:t>
                            </w:r>
                            <w:proofErr w:type="spellEnd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. priestorov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A1793B1" w:rsidR="00727BE8" w:rsidRPr="00391121" w:rsidRDefault="002D5FA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Nábrežná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A1793B1" w:rsidR="00727BE8" w:rsidRPr="00391121" w:rsidRDefault="002D5FA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Nábrežná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5802C08D" w:rsidR="00727BE8" w:rsidRDefault="00DC4542" w:rsidP="00944C3D">
                                  <w:r w:rsidRPr="00DC4542">
                                    <w:t xml:space="preserve"> </w:t>
                                  </w:r>
                                  <w:r w:rsidR="002D5FA5">
                                    <w:t>1636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5802C08D" w:rsidR="00727BE8" w:rsidRDefault="00DC4542" w:rsidP="00944C3D">
                            <w:r w:rsidRPr="00DC4542">
                              <w:t xml:space="preserve"> </w:t>
                            </w:r>
                            <w:r w:rsidR="002D5FA5">
                              <w:t>1636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67917871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2D5FA5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67917871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2D5FA5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3CFAAD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2B0879">
              <w:rPr>
                <w:rFonts w:ascii="Arial" w:hAnsi="Arial"/>
                <w:lang w:eastAsia="sk-SK"/>
              </w:rPr>
              <w:t>3</w:t>
            </w:r>
            <w:r w:rsidR="002D5FA5">
              <w:rPr>
                <w:rFonts w:ascii="Arial" w:hAnsi="Arial"/>
                <w:lang w:eastAsia="sk-SK"/>
              </w:rPr>
              <w:t>1</w:t>
            </w:r>
            <w:r w:rsidR="00DC4542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2F2C4A49" w:rsidR="00727BE8" w:rsidRPr="002D5FA5" w:rsidRDefault="00727BE8" w:rsidP="00944C3D">
      <w:pPr>
        <w:ind w:left="426"/>
        <w:rPr>
          <w:rFonts w:ascii="Arial" w:hAnsi="Arial"/>
          <w:sz w:val="24"/>
          <w:szCs w:val="24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D5FA5" w:rsidRPr="002D5FA5">
        <w:rPr>
          <w:rFonts w:ascii="Arial CE" w:hAnsi="Arial CE" w:cs="Arial CE"/>
          <w:color w:val="000000"/>
          <w:sz w:val="24"/>
          <w:szCs w:val="24"/>
        </w:rPr>
        <w:t>Nábrežná 1636,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E788727" w:rsidR="00727BE8" w:rsidRPr="008D0433" w:rsidRDefault="002D5FA5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Ing. Milan Danko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B17AD91" w:rsidR="00727BE8" w:rsidRPr="008D0433" w:rsidRDefault="002D5F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49" w:type="dxa"/>
            <w:vAlign w:val="center"/>
          </w:tcPr>
          <w:p w14:paraId="4B94F45B" w14:textId="247A092C" w:rsidR="00727BE8" w:rsidRPr="008D0433" w:rsidRDefault="002D5F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02260BD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D6675D">
              <w:rPr>
                <w:rFonts w:ascii="Arial" w:hAnsi="Arial" w:cs="Arial"/>
                <w:sz w:val="16"/>
                <w:szCs w:val="16"/>
              </w:rPr>
              <w:t>Generali</w:t>
            </w:r>
            <w:r w:rsidR="002B0879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B40D39C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25,28</w:t>
            </w:r>
          </w:p>
        </w:tc>
        <w:tc>
          <w:tcPr>
            <w:tcW w:w="1325" w:type="dxa"/>
            <w:vAlign w:val="center"/>
          </w:tcPr>
          <w:p w14:paraId="455CC3B4" w14:textId="74FB9B90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  <w:r w:rsidR="002B087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34" w:type="dxa"/>
            <w:vAlign w:val="center"/>
          </w:tcPr>
          <w:p w14:paraId="12CCB40C" w14:textId="31406F2B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701,94</w:t>
            </w:r>
          </w:p>
        </w:tc>
        <w:tc>
          <w:tcPr>
            <w:tcW w:w="1978" w:type="dxa"/>
            <w:vAlign w:val="center"/>
          </w:tcPr>
          <w:p w14:paraId="5223FA2A" w14:textId="15A9D6C3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73,34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0323AB55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92 974,94</w:t>
            </w:r>
          </w:p>
        </w:tc>
        <w:tc>
          <w:tcPr>
            <w:tcW w:w="1325" w:type="dxa"/>
            <w:vAlign w:val="center"/>
          </w:tcPr>
          <w:p w14:paraId="01757B72" w14:textId="6C43C6C6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243 643,41</w:t>
            </w:r>
          </w:p>
        </w:tc>
        <w:tc>
          <w:tcPr>
            <w:tcW w:w="1234" w:type="dxa"/>
            <w:vAlign w:val="center"/>
          </w:tcPr>
          <w:p w14:paraId="130D6BD4" w14:textId="7A8CC438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297 069,56</w:t>
            </w:r>
          </w:p>
        </w:tc>
        <w:tc>
          <w:tcPr>
            <w:tcW w:w="1978" w:type="dxa"/>
            <w:vAlign w:val="center"/>
          </w:tcPr>
          <w:p w14:paraId="04EE6C54" w14:textId="54311E2C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39 548,79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106E0EF7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  <w:r w:rsidR="00595A8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34" w:type="dxa"/>
            <w:vAlign w:val="center"/>
          </w:tcPr>
          <w:p w14:paraId="08093853" w14:textId="15A02D12" w:rsidR="00727BE8" w:rsidRPr="008C56AB" w:rsidRDefault="00D6675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  <w:r w:rsidR="00595A8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F99796B" w:rsidR="00727BE8" w:rsidRPr="008C56AB" w:rsidRDefault="00D6675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93 000,22</w:t>
            </w:r>
          </w:p>
        </w:tc>
        <w:tc>
          <w:tcPr>
            <w:tcW w:w="1325" w:type="dxa"/>
            <w:vAlign w:val="center"/>
          </w:tcPr>
          <w:p w14:paraId="3AD3C014" w14:textId="57A0960B" w:rsidR="00727BE8" w:rsidRPr="008C56AB" w:rsidRDefault="00D6675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245 143,41</w:t>
            </w:r>
          </w:p>
        </w:tc>
        <w:tc>
          <w:tcPr>
            <w:tcW w:w="1234" w:type="dxa"/>
            <w:vAlign w:val="center"/>
          </w:tcPr>
          <w:p w14:paraId="687C98BA" w14:textId="40374027" w:rsidR="00727BE8" w:rsidRPr="008C56AB" w:rsidRDefault="00D6675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298 521,50</w:t>
            </w:r>
          </w:p>
        </w:tc>
        <w:tc>
          <w:tcPr>
            <w:tcW w:w="1978" w:type="dxa"/>
            <w:vAlign w:val="center"/>
          </w:tcPr>
          <w:p w14:paraId="0EFC1321" w14:textId="60BD5544" w:rsidR="00727BE8" w:rsidRPr="008C56AB" w:rsidRDefault="00D6675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39 622,13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C1CE393" w:rsidR="00727BE8" w:rsidRPr="008C56AB" w:rsidRDefault="00D6675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1 032 102,44</w:t>
            </w:r>
          </w:p>
        </w:tc>
        <w:tc>
          <w:tcPr>
            <w:tcW w:w="2883" w:type="dxa"/>
            <w:vAlign w:val="center"/>
          </w:tcPr>
          <w:p w14:paraId="2A652F80" w14:textId="33EE3556" w:rsidR="00727BE8" w:rsidRPr="008C56AB" w:rsidRDefault="00D6675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89 727,94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0755C5EC" w:rsidR="00727BE8" w:rsidRPr="008C56AB" w:rsidRDefault="00D6675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1 032 102,44</w:t>
            </w:r>
          </w:p>
        </w:tc>
        <w:tc>
          <w:tcPr>
            <w:tcW w:w="2883" w:type="dxa"/>
            <w:vAlign w:val="center"/>
          </w:tcPr>
          <w:p w14:paraId="1AEDC663" w14:textId="7366EFDF" w:rsidR="00727BE8" w:rsidRPr="008C56AB" w:rsidRDefault="00D6675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89 727,94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B81FA8D" w:rsidR="00727BE8" w:rsidRPr="008C56AB" w:rsidRDefault="00D6675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54 664,54</w:t>
            </w:r>
          </w:p>
        </w:tc>
        <w:tc>
          <w:tcPr>
            <w:tcW w:w="1195" w:type="dxa"/>
            <w:vAlign w:val="center"/>
          </w:tcPr>
          <w:p w14:paraId="592E69A0" w14:textId="2DD683CB" w:rsidR="00727BE8" w:rsidRPr="008C56AB" w:rsidRDefault="00D6675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69 589,08</w:t>
            </w:r>
          </w:p>
        </w:tc>
        <w:tc>
          <w:tcPr>
            <w:tcW w:w="1195" w:type="dxa"/>
            <w:vAlign w:val="center"/>
          </w:tcPr>
          <w:p w14:paraId="64970BD8" w14:textId="2C22910C" w:rsidR="00727BE8" w:rsidRPr="008C56AB" w:rsidRDefault="00D6675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112 234,56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21E59722" w:rsidR="00727BE8" w:rsidRPr="008C56AB" w:rsidRDefault="00D6675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12 019,06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5BB85010" w:rsidR="00727BE8" w:rsidRPr="008C56AB" w:rsidRDefault="00D6675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54 664,54</w:t>
            </w:r>
          </w:p>
        </w:tc>
        <w:tc>
          <w:tcPr>
            <w:tcW w:w="1195" w:type="dxa"/>
            <w:vAlign w:val="center"/>
          </w:tcPr>
          <w:p w14:paraId="042709A5" w14:textId="00F487A8" w:rsidR="00727BE8" w:rsidRPr="008C56AB" w:rsidRDefault="00D6675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69 589,08</w:t>
            </w:r>
          </w:p>
        </w:tc>
        <w:tc>
          <w:tcPr>
            <w:tcW w:w="1195" w:type="dxa"/>
            <w:vAlign w:val="center"/>
          </w:tcPr>
          <w:p w14:paraId="68A9AC1F" w14:textId="70C7D696" w:rsidR="00727BE8" w:rsidRPr="008C56AB" w:rsidRDefault="00D6675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112 234,56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430D700E" w:rsidR="00727BE8" w:rsidRPr="008C56AB" w:rsidRDefault="00D6675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12 019,06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5CC84416" w:rsidR="00727BE8" w:rsidRPr="008C56AB" w:rsidRDefault="00FC7B5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182 216,91</w:t>
            </w:r>
          </w:p>
        </w:tc>
        <w:tc>
          <w:tcPr>
            <w:tcW w:w="2835" w:type="dxa"/>
            <w:vAlign w:val="center"/>
          </w:tcPr>
          <w:p w14:paraId="3FB70F96" w14:textId="3B52FAC8" w:rsidR="00727BE8" w:rsidRPr="008C56AB" w:rsidRDefault="00FC7B5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128 063,62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2C453EC6" w:rsidR="00727BE8" w:rsidRPr="008C56AB" w:rsidRDefault="00FC7B5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182 216,91</w:t>
            </w:r>
          </w:p>
        </w:tc>
        <w:tc>
          <w:tcPr>
            <w:tcW w:w="2835" w:type="dxa"/>
            <w:vAlign w:val="center"/>
          </w:tcPr>
          <w:p w14:paraId="4B770D9B" w14:textId="5D7A6AD8" w:rsidR="00727BE8" w:rsidRPr="008C56AB" w:rsidRDefault="00FC7B5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128 063,62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77C4FEA" w:rsidR="00727BE8" w:rsidRPr="008C56AB" w:rsidRDefault="00FC7B5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182 216,91</w:t>
            </w:r>
          </w:p>
        </w:tc>
        <w:tc>
          <w:tcPr>
            <w:tcW w:w="2835" w:type="dxa"/>
            <w:vAlign w:val="center"/>
          </w:tcPr>
          <w:p w14:paraId="0614EA5E" w14:textId="0F1AD902" w:rsidR="00727BE8" w:rsidRPr="008C56AB" w:rsidRDefault="00FC7B5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128 063,62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621B21FC" w:rsidR="00727BE8" w:rsidRPr="00E05001" w:rsidRDefault="00FC7B5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877 488,60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1E3B486F" w:rsidR="00727BE8" w:rsidRPr="00E05001" w:rsidRDefault="00FC7B55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877 488,60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58329" w14:textId="77777777" w:rsidR="00D945D1" w:rsidRDefault="00D945D1">
      <w:r>
        <w:separator/>
      </w:r>
    </w:p>
  </w:endnote>
  <w:endnote w:type="continuationSeparator" w:id="0">
    <w:p w14:paraId="5547308E" w14:textId="77777777" w:rsidR="00D945D1" w:rsidRDefault="00D9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F31DC" w14:textId="77777777" w:rsidR="00D945D1" w:rsidRDefault="00D945D1">
      <w:r>
        <w:separator/>
      </w:r>
    </w:p>
  </w:footnote>
  <w:footnote w:type="continuationSeparator" w:id="0">
    <w:p w14:paraId="16FD3448" w14:textId="77777777" w:rsidR="00D945D1" w:rsidRDefault="00D94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0879"/>
    <w:rsid w:val="002B12D5"/>
    <w:rsid w:val="002C13B3"/>
    <w:rsid w:val="002C5CE4"/>
    <w:rsid w:val="002D0906"/>
    <w:rsid w:val="002D5FA5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75D"/>
    <w:rsid w:val="00D83C37"/>
    <w:rsid w:val="00D84B5C"/>
    <w:rsid w:val="00D86E26"/>
    <w:rsid w:val="00D945D1"/>
    <w:rsid w:val="00DA1033"/>
    <w:rsid w:val="00DA1207"/>
    <w:rsid w:val="00DA4018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C7B55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16</Pages>
  <Words>5139</Words>
  <Characters>29296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2023-05-31T11:12:00Z</dcterms:created>
  <dcterms:modified xsi:type="dcterms:W3CDTF">2023-05-31T11:12:00Z</dcterms:modified>
</cp:coreProperties>
</file>