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1217"/>
        <w:gridCol w:w="275"/>
        <w:gridCol w:w="275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0609E996" w:rsidR="00727BE8" w:rsidRPr="00391121" w:rsidRDefault="00917A8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917A89">
                                    <w:rPr>
                                      <w:rFonts w:ascii="Arial" w:hAnsi="Arial" w:cs="Arial"/>
                                    </w:rPr>
                                    <w:t>36114022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0609E996" w:rsidR="00727BE8" w:rsidRPr="00391121" w:rsidRDefault="00917A8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917A89">
                              <w:rPr>
                                <w:rFonts w:ascii="Arial" w:hAnsi="Arial" w:cs="Arial"/>
                              </w:rPr>
                              <w:t>36114022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755F6B53" w:rsidR="00727BE8" w:rsidRPr="00ED0163" w:rsidRDefault="00917A89" w:rsidP="00503750">
            <w:pPr>
              <w:rPr>
                <w:rFonts w:ascii="Arial" w:hAnsi="Arial"/>
                <w:lang w:eastAsia="sk-SK"/>
              </w:rPr>
            </w:pPr>
            <w:r w:rsidRPr="00917A89">
              <w:rPr>
                <w:rFonts w:ascii="Arial" w:hAnsi="Arial"/>
                <w:lang w:eastAsia="sk-SK"/>
              </w:rPr>
              <w:t>2021480219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3CDA6BF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02B74441" w:rsidR="00862D90" w:rsidRPr="00391121" w:rsidRDefault="00B33DC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bytov, Západná 2501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02B74441" w:rsidR="00862D90" w:rsidRPr="00391121" w:rsidRDefault="00B33DC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bytov, Západná 2501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A55F7EF" w:rsidR="00727BE8" w:rsidRPr="00391121" w:rsidRDefault="00B33DC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Západná </w:t>
                                  </w:r>
                                  <w:r w:rsidR="002B0879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A55F7EF" w:rsidR="00727BE8" w:rsidRPr="00391121" w:rsidRDefault="00B33DC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Západná </w:t>
                            </w:r>
                            <w:r w:rsidR="002B0879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36D5946" w:rsidR="00727BE8" w:rsidRDefault="00B33DC4" w:rsidP="00944C3D">
                                  <w:r>
                                    <w:t>2501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36D5946" w:rsidR="00727BE8" w:rsidRDefault="00B33DC4" w:rsidP="00944C3D">
                            <w:r>
                              <w:t>2501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A83CE2D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5A83CE2D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B7EDD2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2B0879">
              <w:rPr>
                <w:rFonts w:ascii="Arial" w:hAnsi="Arial"/>
                <w:lang w:eastAsia="sk-SK"/>
              </w:rPr>
              <w:t>30</w:t>
            </w:r>
            <w:r w:rsidR="00DC4542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616A553" w:rsidR="00727BE8" w:rsidRPr="00593D70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593D70" w:rsidRPr="00593D70">
        <w:rPr>
          <w:rFonts w:ascii="Arial CE" w:hAnsi="Arial CE" w:cs="Arial CE"/>
          <w:color w:val="000000"/>
          <w:sz w:val="22"/>
          <w:szCs w:val="22"/>
        </w:rPr>
        <w:t>Západná 2501, 91108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1F1F0653" w:rsidR="00727BE8" w:rsidRPr="008D0433" w:rsidRDefault="00593D70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Ing. Ján Mydla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013F2846" w:rsidR="00727BE8" w:rsidRPr="008D0433" w:rsidRDefault="00593D7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56B50FA2" w:rsidR="00727BE8" w:rsidRPr="008D0433" w:rsidRDefault="00593D7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631D9C5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2B0879">
              <w:rPr>
                <w:rFonts w:ascii="Arial" w:hAnsi="Arial" w:cs="Arial"/>
                <w:sz w:val="16"/>
                <w:szCs w:val="16"/>
              </w:rPr>
              <w:t>Allianz – Slovenská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28C5EEBE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455CC3B4" w14:textId="04F0CB73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12CCB40C" w14:textId="1BE35C08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5223FA2A" w14:textId="492D9A4C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7B74D392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30 075,19</w:t>
            </w:r>
          </w:p>
        </w:tc>
        <w:tc>
          <w:tcPr>
            <w:tcW w:w="1325" w:type="dxa"/>
            <w:vAlign w:val="center"/>
          </w:tcPr>
          <w:p w14:paraId="01757B72" w14:textId="6343ADC7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30 371,05</w:t>
            </w:r>
          </w:p>
        </w:tc>
        <w:tc>
          <w:tcPr>
            <w:tcW w:w="1234" w:type="dxa"/>
            <w:vAlign w:val="center"/>
          </w:tcPr>
          <w:p w14:paraId="130D6BD4" w14:textId="5A203FC5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71 661,46</w:t>
            </w:r>
          </w:p>
        </w:tc>
        <w:tc>
          <w:tcPr>
            <w:tcW w:w="1978" w:type="dxa"/>
            <w:vAlign w:val="center"/>
          </w:tcPr>
          <w:p w14:paraId="04EE6C54" w14:textId="2B9A5E0A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18 754,78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A57D2BC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08093853" w14:textId="6E79095A" w:rsidR="00727BE8" w:rsidRPr="008C56AB" w:rsidRDefault="00593D7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CAE42DD" w:rsidR="00727BE8" w:rsidRPr="008C56AB" w:rsidRDefault="00593D7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30 075,19</w:t>
            </w:r>
          </w:p>
        </w:tc>
        <w:tc>
          <w:tcPr>
            <w:tcW w:w="1325" w:type="dxa"/>
            <w:vAlign w:val="center"/>
          </w:tcPr>
          <w:p w14:paraId="3AD3C014" w14:textId="495A8256" w:rsidR="00727BE8" w:rsidRPr="008C56AB" w:rsidRDefault="00593D7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30 371,05</w:t>
            </w:r>
          </w:p>
        </w:tc>
        <w:tc>
          <w:tcPr>
            <w:tcW w:w="1234" w:type="dxa"/>
            <w:vAlign w:val="center"/>
          </w:tcPr>
          <w:p w14:paraId="687C98BA" w14:textId="11B85AA5" w:rsidR="00727BE8" w:rsidRPr="008C56AB" w:rsidRDefault="00593D7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71 661,46</w:t>
            </w:r>
          </w:p>
        </w:tc>
        <w:tc>
          <w:tcPr>
            <w:tcW w:w="1978" w:type="dxa"/>
            <w:vAlign w:val="center"/>
          </w:tcPr>
          <w:p w14:paraId="0EFC1321" w14:textId="3AC5B8D2" w:rsidR="00727BE8" w:rsidRPr="008C56AB" w:rsidRDefault="00593D7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18 754,78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08A98735" w:rsidR="00727BE8" w:rsidRPr="008C56AB" w:rsidRDefault="000C1B2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181 343,04</w:t>
            </w:r>
          </w:p>
        </w:tc>
        <w:tc>
          <w:tcPr>
            <w:tcW w:w="2883" w:type="dxa"/>
            <w:vAlign w:val="center"/>
          </w:tcPr>
          <w:p w14:paraId="2A652F80" w14:textId="5B5C8D67" w:rsidR="00727BE8" w:rsidRPr="008C56AB" w:rsidRDefault="000C1B2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29 650,29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6AB4A71C" w:rsidR="00727BE8" w:rsidRPr="008C56AB" w:rsidRDefault="000C1B2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181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t>343,04</w:t>
            </w:r>
          </w:p>
        </w:tc>
        <w:tc>
          <w:tcPr>
            <w:tcW w:w="2883" w:type="dxa"/>
            <w:vAlign w:val="center"/>
          </w:tcPr>
          <w:p w14:paraId="1AEDC663" w14:textId="6C14CFBE" w:rsidR="00727BE8" w:rsidRPr="008C56AB" w:rsidRDefault="000C1B2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29 650,29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66B3E89" w:rsidR="00727BE8" w:rsidRPr="008C56AB" w:rsidRDefault="000C1B2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18 443,63</w:t>
            </w:r>
          </w:p>
        </w:tc>
        <w:tc>
          <w:tcPr>
            <w:tcW w:w="1195" w:type="dxa"/>
            <w:vAlign w:val="center"/>
          </w:tcPr>
          <w:p w14:paraId="592E69A0" w14:textId="42C85A64" w:rsidR="00727BE8" w:rsidRPr="008C56AB" w:rsidRDefault="006B6E9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167 286,16</w:t>
            </w:r>
          </w:p>
        </w:tc>
        <w:tc>
          <w:tcPr>
            <w:tcW w:w="1195" w:type="dxa"/>
            <w:vAlign w:val="center"/>
          </w:tcPr>
          <w:p w14:paraId="64970BD8" w14:textId="4D049C10" w:rsidR="00727BE8" w:rsidRPr="008C56AB" w:rsidRDefault="006B6E9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172 738,61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0EA71645" w:rsidR="00727BE8" w:rsidRPr="008C56AB" w:rsidRDefault="006B6E9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12 992,18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6A5A5D14" w:rsidR="00727BE8" w:rsidRPr="008C56AB" w:rsidRDefault="006B6E9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18 443,63</w:t>
            </w:r>
          </w:p>
        </w:tc>
        <w:tc>
          <w:tcPr>
            <w:tcW w:w="1195" w:type="dxa"/>
            <w:vAlign w:val="center"/>
          </w:tcPr>
          <w:p w14:paraId="042709A5" w14:textId="23055B59" w:rsidR="00727BE8" w:rsidRPr="008C56AB" w:rsidRDefault="006B6E9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167 286,16</w:t>
            </w:r>
          </w:p>
        </w:tc>
        <w:tc>
          <w:tcPr>
            <w:tcW w:w="1195" w:type="dxa"/>
            <w:vAlign w:val="center"/>
          </w:tcPr>
          <w:p w14:paraId="68A9AC1F" w14:textId="2FB07079" w:rsidR="00727BE8" w:rsidRPr="008C56AB" w:rsidRDefault="006B6E9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172 738,61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2ED52801" w:rsidR="00727BE8" w:rsidRPr="008C56AB" w:rsidRDefault="006B6E9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12 992,18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8415F68" w:rsidR="00727BE8" w:rsidRPr="008C56AB" w:rsidRDefault="006B6E9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45 830,67</w:t>
            </w:r>
          </w:p>
        </w:tc>
        <w:tc>
          <w:tcPr>
            <w:tcW w:w="2835" w:type="dxa"/>
            <w:vAlign w:val="center"/>
          </w:tcPr>
          <w:p w14:paraId="3FB70F96" w14:textId="5EAC0419" w:rsidR="00727BE8" w:rsidRPr="008C56AB" w:rsidRDefault="006B6E9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41 280,85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586AB74E" w:rsidR="00727BE8" w:rsidRPr="008C56AB" w:rsidRDefault="006B6E9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45 830,67</w:t>
            </w:r>
          </w:p>
        </w:tc>
        <w:tc>
          <w:tcPr>
            <w:tcW w:w="2835" w:type="dxa"/>
            <w:vAlign w:val="center"/>
          </w:tcPr>
          <w:p w14:paraId="4B770D9B" w14:textId="3E84286A" w:rsidR="00727BE8" w:rsidRPr="008C56AB" w:rsidRDefault="006B6E9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41 280,85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66C94DD" w:rsidR="00727BE8" w:rsidRPr="008C56AB" w:rsidRDefault="006B6E9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45 830,67</w:t>
            </w:r>
          </w:p>
        </w:tc>
        <w:tc>
          <w:tcPr>
            <w:tcW w:w="2835" w:type="dxa"/>
            <w:vAlign w:val="center"/>
          </w:tcPr>
          <w:p w14:paraId="0614EA5E" w14:textId="3595F4D6" w:rsidR="00727BE8" w:rsidRPr="008C56AB" w:rsidRDefault="006B6E9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41 280,85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5092B9E9" w:rsidR="00727BE8" w:rsidRPr="00E05001" w:rsidRDefault="006B6E9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141 304,97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78F3F3C6" w:rsidR="00727BE8" w:rsidRPr="00E05001" w:rsidRDefault="006B6E97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141 304,97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E684D" w14:textId="77777777" w:rsidR="00777150" w:rsidRDefault="00777150">
      <w:r>
        <w:separator/>
      </w:r>
    </w:p>
  </w:endnote>
  <w:endnote w:type="continuationSeparator" w:id="0">
    <w:p w14:paraId="559938AF" w14:textId="77777777" w:rsidR="00777150" w:rsidRDefault="00777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4E66D" w14:textId="77777777" w:rsidR="00777150" w:rsidRDefault="00777150">
      <w:r>
        <w:separator/>
      </w:r>
    </w:p>
  </w:footnote>
  <w:footnote w:type="continuationSeparator" w:id="0">
    <w:p w14:paraId="6AAC477F" w14:textId="77777777" w:rsidR="00777150" w:rsidRDefault="007771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1B2D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3D7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B6E97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150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A89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3DC4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5137</Words>
  <Characters>29281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2023-05-30T15:42:00Z</dcterms:created>
  <dcterms:modified xsi:type="dcterms:W3CDTF">2023-05-30T15:42:00Z</dcterms:modified>
</cp:coreProperties>
</file>