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mikro účtovnej závierke za rok 202</w:t>
      </w:r>
      <w:r>
        <w:rPr>
          <w:rFonts w:cs="Arial Narrow" w:ascii="Arial Narrow" w:hAnsi="Arial Narrow"/>
          <w:b/>
        </w:rPr>
        <w:t>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2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41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MOTO-SHOP, 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43881505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Školská 314/51, 972 01 Bojnice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/>
      </w:pPr>
      <w:r>
        <w:rPr>
          <w:rFonts w:eastAsia="Arial" w:cs="Arial" w:ascii="Arial" w:hAnsi="Arial"/>
          <w:spacing w:val="-5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5"/>
        <w:gridCol w:w="3383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2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>
      <w:pPr>
        <w:pStyle w:val="Normal"/>
        <w:jc w:val="both"/>
        <w:rPr/>
      </w:pPr>
      <w:r>
        <w:rPr>
          <w:sz w:val="24"/>
          <w:szCs w:val="24"/>
        </w:rPr>
        <w:t>Účtovná závierka spoločnosti k 31. decembru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obdobie od 1. januára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do 31. decembra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83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neaktuálne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27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422"/>
        <w:gridCol w:w="2422"/>
        <w:gridCol w:w="2461"/>
      </w:tblGrid>
      <w:tr>
        <w:trPr/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Druh DHM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Doba odpisovania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Odpisová skupina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Odpisová metóda</w:t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Motocykel Suzuki DL 650 V-Strom A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6 rokov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Rovnomerné odpisy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- neaktuálne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2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bookmarkStart w:id="0" w:name="_Hlk536800237"/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z w:val="22"/>
          <w:szCs w:val="22"/>
          <w:u w:val="single"/>
        </w:rPr>
        <w:t>Informácia o tvorbe kapitálového fondu z príspevkov podľa § 123 ods. 2 a 217a Obchodného zákonníka v znení neskorších predpisov</w:t>
      </w:r>
      <w:r>
        <w:rPr>
          <w:rFonts w:cs="Arial" w:ascii="Arial" w:hAnsi="Arial"/>
          <w:sz w:val="22"/>
          <w:szCs w:val="22"/>
        </w:rPr>
        <w:t xml:space="preserve">  - 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>bol vytvorený v r. 202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>2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 xml:space="preserve"> v sume 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>34</w:t>
      </w:r>
      <w:r>
        <w:rPr>
          <w:rFonts w:eastAsia="Times New Roman" w:cs="Arial" w:ascii="Arial" w:hAnsi="Arial"/>
          <w:color w:val="auto"/>
          <w:sz w:val="22"/>
          <w:szCs w:val="22"/>
          <w:lang w:val="sk-SK" w:eastAsia="zh-CN" w:bidi="ar-SA"/>
        </w:rPr>
        <w:t xml:space="preserve"> 000,00 EUR.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- neaktuálne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- neaktuálne</w:t>
      </w:r>
      <w:bookmarkEnd w:id="0"/>
    </w:p>
    <w:p>
      <w:pPr>
        <w:pStyle w:val="Nadpis1"/>
        <w:numPr>
          <w:ilvl w:val="0"/>
          <w:numId w:val="2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750" cy="17653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280" cy="176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2520" rIns="2520" tIns="2520" bIns="2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fillcolor="white" stroked="f" style="position:absolute;margin-left:483.9pt;margin-top:800.05pt;width:42.4pt;height:13.8pt;mso-position-horizontal-relative:page;mso-position-vertical-relative:page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43881505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2022546625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28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dsekzoznamu">
    <w:name w:val="Odsek zoznamu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apta">
    <w:name w:val="Hlavička a päta"/>
    <w:basedOn w:val="Normal"/>
    <w:qFormat/>
    <w:pPr>
      <w:suppressLineNumbers/>
      <w:tabs>
        <w:tab w:val="clear" w:pos="284"/>
        <w:tab w:val="center" w:pos="4819" w:leader="none"/>
        <w:tab w:val="right" w:pos="9638" w:leader="none"/>
      </w:tabs>
    </w:pPr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18</TotalTime>
  <Application>LibreOffice/6.4.6.2$Windows_X86_64 LibreOffice_project/0ce51a4fd21bff07a5c061082cc82c5ed232f115</Application>
  <Pages>3</Pages>
  <Words>1033</Words>
  <Characters>6364</Characters>
  <CharactersWithSpaces>7399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2017-06-28T11:20:00Z</dcterms:created>
  <dc:creator>maria</dc:creator>
  <dc:description/>
  <dc:language>sk-SK</dc:language>
  <cp:lastModifiedBy/>
  <cp:lastPrinted>1995-11-21T17:41:00Z</cp:lastPrinted>
  <dcterms:modified xsi:type="dcterms:W3CDTF">2023-06-05T13:39:12Z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