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"/>
        <w:gridCol w:w="354"/>
        <w:gridCol w:w="276"/>
        <w:gridCol w:w="257"/>
        <w:gridCol w:w="276"/>
        <w:gridCol w:w="276"/>
        <w:gridCol w:w="276"/>
        <w:gridCol w:w="276"/>
        <w:gridCol w:w="275"/>
        <w:gridCol w:w="356"/>
        <w:gridCol w:w="275"/>
        <w:gridCol w:w="275"/>
        <w:gridCol w:w="1217"/>
        <w:gridCol w:w="275"/>
        <w:gridCol w:w="275"/>
        <w:gridCol w:w="275"/>
        <w:gridCol w:w="275"/>
        <w:gridCol w:w="275"/>
        <w:gridCol w:w="275"/>
        <w:gridCol w:w="275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63"/>
        <w:gridCol w:w="377"/>
        <w:gridCol w:w="146"/>
        <w:gridCol w:w="146"/>
      </w:tblGrid>
      <w:tr w:rsidR="00B82BEA" w:rsidRPr="00ED0163" w14:paraId="30CCA32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D229D5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4044B6D8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DC4542">
              <w:t>31.12.2022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76E0EDD7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</w:t>
            </w:r>
            <w:r w:rsidR="002E2B49">
              <w:rPr>
                <w:rFonts w:ascii="Arial" w:hAnsi="Arial"/>
                <w:lang w:eastAsia="sk-SK"/>
              </w:rPr>
              <w:t>h)</w:t>
            </w:r>
            <w:r w:rsidR="00727BE8" w:rsidRPr="00ED0163">
              <w:rPr>
                <w:rFonts w:ascii="Arial" w:hAnsi="Arial"/>
                <w:lang w:eastAsia="sk-SK"/>
              </w:rPr>
              <w:t>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64BF66A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0C21587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7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1AADEC9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0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457B4D6" w14:textId="77777777" w:rsidR="00727BE8" w:rsidRDefault="00704DEF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7053C40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2BBF3F85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C454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2C1CD41" w14:textId="2BBF3F85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C4542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3B216E26" w:rsidR="00727BE8" w:rsidRDefault="00862D90" w:rsidP="00944C3D">
                                  <w:r>
                                    <w:t>202</w:t>
                                  </w:r>
                                  <w:r w:rsidR="00DC4542">
                                    <w:t>2</w:t>
                                  </w:r>
                                </w:p>
                                <w:p w14:paraId="5C4D4764" w14:textId="77777777" w:rsidR="00DC4542" w:rsidRDefault="00DC4542" w:rsidP="00944C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3B216E26" w:rsidR="00727BE8" w:rsidRDefault="00862D90" w:rsidP="00944C3D">
                            <w:r>
                              <w:t>202</w:t>
                            </w:r>
                            <w:r w:rsidR="00DC4542">
                              <w:t>2</w:t>
                            </w:r>
                          </w:p>
                          <w:p w14:paraId="5C4D4764" w14:textId="77777777" w:rsidR="00DC4542" w:rsidRDefault="00DC4542" w:rsidP="00944C3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23D824C1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23D824C1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67D7F437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67D7F437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6E29E14F" w:rsidR="00727BE8" w:rsidRDefault="00DC4542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6E29E14F" w:rsidR="00727BE8" w:rsidRDefault="00DC4542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42DDAA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28371C9A" w:rsidR="00727BE8" w:rsidRDefault="00DC4542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28371C9A" w:rsidR="00727BE8" w:rsidRDefault="00DC4542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1BB8B673" w:rsidR="00727BE8" w:rsidRDefault="00DC4542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1BB8B673" w:rsidR="00727BE8" w:rsidRDefault="00DC4542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0AB2CEC" w:rsidR="00727BE8" w:rsidRPr="00ED0163" w:rsidRDefault="00DC4542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62C0D5BE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39FFC509" w:rsidR="00727BE8" w:rsidRPr="00391121" w:rsidRDefault="00DB0E0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B0E0E">
                                    <w:rPr>
                                      <w:rFonts w:ascii="Arial" w:hAnsi="Arial" w:cs="Arial"/>
                                    </w:rPr>
                                    <w:t>37920871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7273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39FFC509" w:rsidR="00727BE8" w:rsidRPr="00391121" w:rsidRDefault="00DB0E0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B0E0E">
                              <w:rPr>
                                <w:rFonts w:ascii="Arial" w:hAnsi="Arial" w:cs="Arial"/>
                              </w:rPr>
                              <w:t>37920871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1EB53AE8" w:rsidR="00727BE8" w:rsidRPr="00ED0163" w:rsidRDefault="00DB0E0E" w:rsidP="00503750">
            <w:pPr>
              <w:rPr>
                <w:rFonts w:ascii="Arial" w:hAnsi="Arial"/>
                <w:lang w:eastAsia="sk-SK"/>
              </w:rPr>
            </w:pPr>
            <w:r w:rsidRPr="00DB0E0E">
              <w:rPr>
                <w:rFonts w:ascii="Arial" w:hAnsi="Arial"/>
                <w:lang w:eastAsia="sk-SK"/>
              </w:rPr>
              <w:t>2021948155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3C2B753E" w:rsidR="00862D90" w:rsidRPr="00391121" w:rsidRDefault="00DB0E0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Spoločenstvo vlastníkov bytov na ul. gen. </w:t>
                                  </w:r>
                                  <w:proofErr w:type="spellStart"/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Viesta</w:t>
                                  </w:r>
                                  <w:proofErr w:type="spellEnd"/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 1669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3C2B753E" w:rsidR="00862D90" w:rsidRPr="00391121" w:rsidRDefault="00DB0E0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Spoločenstvo vlastníkov bytov na ul. gen. </w:t>
                            </w:r>
                            <w:proofErr w:type="spellStart"/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Viesta</w:t>
                            </w:r>
                            <w:proofErr w:type="spellEnd"/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 1669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2F9EE202" w:rsidR="00727BE8" w:rsidRPr="00391121" w:rsidRDefault="00DB0E0E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 xml:space="preserve">Gen. </w:t>
                                  </w:r>
                                  <w:proofErr w:type="spellStart"/>
                                  <w:r>
                                    <w:rPr>
                                      <w:rFonts w:ascii="Arial CE" w:hAnsi="Arial CE" w:cs="Arial CE"/>
                                      <w:color w:val="000000"/>
                                      <w:sz w:val="17"/>
                                      <w:szCs w:val="17"/>
                                    </w:rPr>
                                    <w:t>Viesta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2F9EE202" w:rsidR="00727BE8" w:rsidRPr="00391121" w:rsidRDefault="00DB0E0E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 xml:space="preserve">Gen. </w:t>
                            </w:r>
                            <w:proofErr w:type="spellStart"/>
                            <w:r>
                              <w:rPr>
                                <w:rFonts w:ascii="Arial CE" w:hAnsi="Arial CE" w:cs="Arial CE"/>
                                <w:color w:val="000000"/>
                                <w:sz w:val="17"/>
                                <w:szCs w:val="17"/>
                              </w:rPr>
                              <w:t>Viesta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7E75AF27" w:rsidR="00727BE8" w:rsidRDefault="00DC4542" w:rsidP="00944C3D">
                                  <w:r w:rsidRPr="00DC4542">
                                    <w:t xml:space="preserve"> </w:t>
                                  </w:r>
                                  <w:r w:rsidR="00DB0E0E">
                                    <w:t>1669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7E75AF27" w:rsidR="00727BE8" w:rsidRDefault="00DC4542" w:rsidP="00944C3D">
                            <w:r w:rsidRPr="00DC4542">
                              <w:t xml:space="preserve"> </w:t>
                            </w:r>
                            <w:r w:rsidR="00DB0E0E">
                              <w:t>1669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1DEB4B50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6F55C8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78190A39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9110</w:t>
                                  </w:r>
                                  <w:r w:rsidR="00DB0E0E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8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1225778" w14:textId="78190A39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9110</w:t>
                            </w:r>
                            <w:r w:rsidR="00DB0E0E"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60503007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6A3286BC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9" type="#_x0000_t202" style="position:absolute;margin-left:101.35pt;margin-top:3.7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AA2833D" w14:textId="6A3286BC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D0AC374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0911140689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D0AC374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0911140689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777B1F43" w:rsidR="00727BE8" w:rsidRPr="00391121" w:rsidRDefault="00DC4542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miroslava.obstova@eresproperty.sk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777B1F43" w:rsidR="00727BE8" w:rsidRPr="00391121" w:rsidRDefault="00DC4542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miroslava.obstova@eresproperty.sk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63DFC913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2B0879">
              <w:rPr>
                <w:rFonts w:ascii="Arial" w:hAnsi="Arial"/>
                <w:lang w:eastAsia="sk-SK"/>
              </w:rPr>
              <w:t>3</w:t>
            </w:r>
            <w:r w:rsidR="00DB0E0E">
              <w:rPr>
                <w:rFonts w:ascii="Arial" w:hAnsi="Arial"/>
                <w:lang w:eastAsia="sk-SK"/>
              </w:rPr>
              <w:t>1</w:t>
            </w:r>
            <w:r w:rsidR="00DC4542">
              <w:rPr>
                <w:rFonts w:ascii="Arial" w:hAnsi="Arial"/>
                <w:lang w:eastAsia="sk-SK"/>
              </w:rPr>
              <w:t>.05.2023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12A10423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DB0E0E" w:rsidRPr="00DB0E0E">
        <w:rPr>
          <w:rFonts w:ascii="Arial CE" w:hAnsi="Arial CE" w:cs="Arial CE"/>
          <w:color w:val="000000"/>
          <w:sz w:val="24"/>
          <w:szCs w:val="24"/>
        </w:rPr>
        <w:t xml:space="preserve">Gen. </w:t>
      </w:r>
      <w:proofErr w:type="spellStart"/>
      <w:r w:rsidR="00DB0E0E" w:rsidRPr="00DB0E0E">
        <w:rPr>
          <w:rFonts w:ascii="Arial CE" w:hAnsi="Arial CE" w:cs="Arial CE"/>
          <w:color w:val="000000"/>
          <w:sz w:val="24"/>
          <w:szCs w:val="24"/>
        </w:rPr>
        <w:t>Viesta</w:t>
      </w:r>
      <w:proofErr w:type="spellEnd"/>
      <w:r w:rsidR="00DB0E0E" w:rsidRPr="00DB0E0E">
        <w:rPr>
          <w:rFonts w:ascii="Arial CE" w:hAnsi="Arial CE" w:cs="Arial CE"/>
          <w:color w:val="000000"/>
          <w:sz w:val="24"/>
          <w:szCs w:val="24"/>
        </w:rPr>
        <w:t xml:space="preserve"> 1669, 91101 Trenčín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6392190A" w:rsidR="00727BE8" w:rsidRPr="008D0433" w:rsidRDefault="00DB0E0E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CE" w:hAnsi="Arial CE" w:cs="Arial CE"/>
                <w:color w:val="000000"/>
                <w:sz w:val="17"/>
                <w:szCs w:val="17"/>
              </w:rPr>
              <w:t xml:space="preserve">Ing. Katarína </w:t>
            </w:r>
            <w:proofErr w:type="spellStart"/>
            <w:r>
              <w:rPr>
                <w:rFonts w:ascii="Arial CE" w:hAnsi="Arial CE" w:cs="Arial CE"/>
                <w:color w:val="000000"/>
                <w:sz w:val="17"/>
                <w:szCs w:val="17"/>
              </w:rPr>
              <w:t>Kristová</w:t>
            </w:r>
            <w:proofErr w:type="spellEnd"/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27EE33BD" w:rsidR="00727BE8" w:rsidRPr="008D0433" w:rsidRDefault="00DB0E0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5405B851" w:rsidR="00727BE8" w:rsidRPr="008D0433" w:rsidRDefault="00DB0E0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54B24EA7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57804D36" w:rsidR="00727BE8" w:rsidRPr="008D0433" w:rsidRDefault="00DC454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3631D9C5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2B0879">
              <w:rPr>
                <w:rFonts w:ascii="Arial" w:hAnsi="Arial" w:cs="Arial"/>
                <w:sz w:val="16"/>
                <w:szCs w:val="16"/>
              </w:rPr>
              <w:t>Allianz – Slovenská p</w:t>
            </w:r>
            <w:r w:rsidR="00DC4542">
              <w:rPr>
                <w:rFonts w:ascii="Arial" w:hAnsi="Arial" w:cs="Arial"/>
                <w:sz w:val="16"/>
                <w:szCs w:val="16"/>
              </w:rPr>
              <w:t xml:space="preserve">oisťovňa, </w:t>
            </w:r>
            <w:proofErr w:type="spellStart"/>
            <w:r w:rsidR="00DC4542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DC454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52BA1CC7" w:rsidR="00727BE8" w:rsidRPr="008C56AB" w:rsidRDefault="00DB0E0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77,02</w:t>
            </w:r>
          </w:p>
        </w:tc>
        <w:tc>
          <w:tcPr>
            <w:tcW w:w="1325" w:type="dxa"/>
            <w:vAlign w:val="center"/>
          </w:tcPr>
          <w:p w14:paraId="455CC3B4" w14:textId="7974493B" w:rsidR="00727BE8" w:rsidRPr="008C56AB" w:rsidRDefault="00DB0E0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12CCB40C" w14:textId="588216E2" w:rsidR="00727BE8" w:rsidRPr="008C56AB" w:rsidRDefault="00DB0E0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67,25</w:t>
            </w:r>
          </w:p>
        </w:tc>
        <w:tc>
          <w:tcPr>
            <w:tcW w:w="1978" w:type="dxa"/>
            <w:vAlign w:val="center"/>
          </w:tcPr>
          <w:p w14:paraId="5223FA2A" w14:textId="24066F39" w:rsidR="00727BE8" w:rsidRPr="008C56AB" w:rsidRDefault="00DB0E0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9,77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217CBC0F" w:rsidR="00727BE8" w:rsidRPr="008C56AB" w:rsidRDefault="00DB0E0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22 889,80</w:t>
            </w:r>
          </w:p>
        </w:tc>
        <w:tc>
          <w:tcPr>
            <w:tcW w:w="1325" w:type="dxa"/>
            <w:vAlign w:val="center"/>
          </w:tcPr>
          <w:p w14:paraId="01757B72" w14:textId="4947522E" w:rsidR="00727BE8" w:rsidRPr="008C56AB" w:rsidRDefault="00DB0E0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40 005,37</w:t>
            </w:r>
          </w:p>
        </w:tc>
        <w:tc>
          <w:tcPr>
            <w:tcW w:w="1234" w:type="dxa"/>
            <w:vAlign w:val="center"/>
          </w:tcPr>
          <w:p w14:paraId="130D6BD4" w14:textId="50289A88" w:rsidR="00727BE8" w:rsidRPr="008C56AB" w:rsidRDefault="00DB0E0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38 021,25</w:t>
            </w:r>
          </w:p>
        </w:tc>
        <w:tc>
          <w:tcPr>
            <w:tcW w:w="1978" w:type="dxa"/>
            <w:vAlign w:val="center"/>
          </w:tcPr>
          <w:p w14:paraId="04EE6C54" w14:textId="2CAA6F4E" w:rsidR="00727BE8" w:rsidRPr="008C56AB" w:rsidRDefault="00DB0E0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24 873,92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0BE5971F" w:rsidR="00727BE8" w:rsidRPr="008C56AB" w:rsidRDefault="00DB0E0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8093853" w14:textId="0452DCA9" w:rsidR="00727BE8" w:rsidRPr="008C56AB" w:rsidRDefault="00DB0E0E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3B7A9F1B" w:rsidR="00727BE8" w:rsidRPr="008C56AB" w:rsidRDefault="00DB0E0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22 966,82</w:t>
            </w:r>
          </w:p>
        </w:tc>
        <w:tc>
          <w:tcPr>
            <w:tcW w:w="1325" w:type="dxa"/>
            <w:vAlign w:val="center"/>
          </w:tcPr>
          <w:p w14:paraId="3AD3C014" w14:textId="3C581FB8" w:rsidR="00727BE8" w:rsidRPr="008C56AB" w:rsidRDefault="00DB0E0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40 005,37</w:t>
            </w:r>
          </w:p>
        </w:tc>
        <w:tc>
          <w:tcPr>
            <w:tcW w:w="1234" w:type="dxa"/>
            <w:vAlign w:val="center"/>
          </w:tcPr>
          <w:p w14:paraId="687C98BA" w14:textId="36EE1232" w:rsidR="00727BE8" w:rsidRPr="008C56AB" w:rsidRDefault="00DB0E0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38 088,50</w:t>
            </w:r>
          </w:p>
        </w:tc>
        <w:tc>
          <w:tcPr>
            <w:tcW w:w="1978" w:type="dxa"/>
            <w:vAlign w:val="center"/>
          </w:tcPr>
          <w:p w14:paraId="0EFC1321" w14:textId="3192FA28" w:rsidR="00727BE8" w:rsidRPr="008C56AB" w:rsidRDefault="00DB0E0E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24 883,69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3FE3AC02" w:rsidR="00727BE8" w:rsidRPr="008C56AB" w:rsidRDefault="008C76B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91 202,76</w:t>
            </w:r>
          </w:p>
        </w:tc>
        <w:tc>
          <w:tcPr>
            <w:tcW w:w="2883" w:type="dxa"/>
            <w:vAlign w:val="center"/>
          </w:tcPr>
          <w:p w14:paraId="2A652F80" w14:textId="3CDE0C56" w:rsidR="00727BE8" w:rsidRPr="008C56AB" w:rsidRDefault="008C76B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17 032,70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61C42EE2" w:rsidR="00727BE8" w:rsidRPr="008C56AB" w:rsidRDefault="008C76B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91 202,76</w:t>
            </w:r>
          </w:p>
        </w:tc>
        <w:tc>
          <w:tcPr>
            <w:tcW w:w="2883" w:type="dxa"/>
            <w:vAlign w:val="center"/>
          </w:tcPr>
          <w:p w14:paraId="1AEDC663" w14:textId="74EB9B76" w:rsidR="00727BE8" w:rsidRPr="008C56AB" w:rsidRDefault="008C76B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17 032,70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51DFEC5D" w:rsidR="00727BE8" w:rsidRPr="008C56AB" w:rsidRDefault="008C76B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15 587,12</w:t>
            </w:r>
          </w:p>
        </w:tc>
        <w:tc>
          <w:tcPr>
            <w:tcW w:w="1195" w:type="dxa"/>
            <w:vAlign w:val="center"/>
          </w:tcPr>
          <w:p w14:paraId="592E69A0" w14:textId="0435FC1B" w:rsidR="00727BE8" w:rsidRPr="008C56AB" w:rsidRDefault="0031120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17 317,12</w:t>
            </w:r>
          </w:p>
        </w:tc>
        <w:tc>
          <w:tcPr>
            <w:tcW w:w="1195" w:type="dxa"/>
            <w:vAlign w:val="center"/>
          </w:tcPr>
          <w:p w14:paraId="64970BD8" w14:textId="2C865AA6" w:rsidR="00727BE8" w:rsidRPr="008C56AB" w:rsidRDefault="0031120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16 207,64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27100AF8" w:rsidR="00727BE8" w:rsidRPr="008C56AB" w:rsidRDefault="00311200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16 696,60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7ECCBA21" w:rsidR="00727BE8" w:rsidRPr="008C56AB" w:rsidRDefault="0031120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15 587,12</w:t>
            </w:r>
          </w:p>
        </w:tc>
        <w:tc>
          <w:tcPr>
            <w:tcW w:w="1195" w:type="dxa"/>
            <w:vAlign w:val="center"/>
          </w:tcPr>
          <w:p w14:paraId="042709A5" w14:textId="1C0300A3" w:rsidR="00727BE8" w:rsidRPr="008C56AB" w:rsidRDefault="003112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17 317,12</w:t>
            </w:r>
          </w:p>
        </w:tc>
        <w:tc>
          <w:tcPr>
            <w:tcW w:w="1195" w:type="dxa"/>
            <w:vAlign w:val="center"/>
          </w:tcPr>
          <w:p w14:paraId="68A9AC1F" w14:textId="25768DF9" w:rsidR="00727BE8" w:rsidRPr="008C56AB" w:rsidRDefault="0031120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16 207,64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05AD1F71" w:rsidR="00727BE8" w:rsidRPr="008C56AB" w:rsidRDefault="00311200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16 696,60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52149034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3F578A6" w14:textId="0F199B1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1FC37DA0" w:rsidR="00727BE8" w:rsidRPr="008C56AB" w:rsidRDefault="009F0517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7007B120" w:rsidR="00727BE8" w:rsidRPr="008C56AB" w:rsidRDefault="003112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22 194,08</w:t>
            </w:r>
          </w:p>
        </w:tc>
        <w:tc>
          <w:tcPr>
            <w:tcW w:w="2835" w:type="dxa"/>
            <w:vAlign w:val="center"/>
          </w:tcPr>
          <w:p w14:paraId="3FB70F96" w14:textId="1BAB0A0C" w:rsidR="00727BE8" w:rsidRPr="008C56AB" w:rsidRDefault="003112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24 412,40 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189A80DF" w:rsidR="00727BE8" w:rsidRPr="008C56AB" w:rsidRDefault="003112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t>22 194,08</w:t>
            </w:r>
          </w:p>
        </w:tc>
        <w:tc>
          <w:tcPr>
            <w:tcW w:w="2835" w:type="dxa"/>
            <w:vAlign w:val="center"/>
          </w:tcPr>
          <w:p w14:paraId="4B770D9B" w14:textId="510E6978" w:rsidR="00727BE8" w:rsidRPr="008C56AB" w:rsidRDefault="003112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24 412,40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3584AEB0" w:rsidR="00727BE8" w:rsidRPr="008C56AB" w:rsidRDefault="003112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t>22 194,08</w:t>
            </w:r>
          </w:p>
        </w:tc>
        <w:tc>
          <w:tcPr>
            <w:tcW w:w="2835" w:type="dxa"/>
            <w:vAlign w:val="center"/>
          </w:tcPr>
          <w:p w14:paraId="0614EA5E" w14:textId="2B776B6C" w:rsidR="00727BE8" w:rsidRPr="008C56AB" w:rsidRDefault="003112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24 412,40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37C6DC18" w:rsidR="00727BE8" w:rsidRPr="00E05001" w:rsidRDefault="00187A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C4019EF" w14:textId="0D40BEB1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2FC50F" w14:textId="59ECCB02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08FF42FA" w:rsidR="00727BE8" w:rsidRPr="00E05001" w:rsidRDefault="00161EF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FPUO</w:t>
            </w:r>
          </w:p>
        </w:tc>
        <w:tc>
          <w:tcPr>
            <w:tcW w:w="1843" w:type="dxa"/>
            <w:vAlign w:val="center"/>
          </w:tcPr>
          <w:p w14:paraId="4376537A" w14:textId="34EBD633" w:rsidR="00727BE8" w:rsidRPr="00E05001" w:rsidRDefault="0013178C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77 195,77</w:t>
            </w:r>
          </w:p>
        </w:tc>
        <w:tc>
          <w:tcPr>
            <w:tcW w:w="1843" w:type="dxa"/>
            <w:vAlign w:val="center"/>
          </w:tcPr>
          <w:p w14:paraId="2D6D588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14867DEB" w:rsidR="00727BE8" w:rsidRPr="00E05001" w:rsidRDefault="0013178C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77 195,77</w:t>
            </w: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99210" w14:textId="77777777" w:rsidR="008739A9" w:rsidRDefault="008739A9">
      <w:r>
        <w:separator/>
      </w:r>
    </w:p>
  </w:endnote>
  <w:endnote w:type="continuationSeparator" w:id="0">
    <w:p w14:paraId="18286CCE" w14:textId="77777777" w:rsidR="008739A9" w:rsidRDefault="00873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D23F0" w14:textId="77777777" w:rsidR="008739A9" w:rsidRDefault="008739A9">
      <w:r>
        <w:separator/>
      </w:r>
    </w:p>
  </w:footnote>
  <w:footnote w:type="continuationSeparator" w:id="0">
    <w:p w14:paraId="58368DC5" w14:textId="77777777" w:rsidR="008739A9" w:rsidRDefault="00873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294402">
    <w:abstractNumId w:val="13"/>
  </w:num>
  <w:num w:numId="2" w16cid:durableId="497959316">
    <w:abstractNumId w:val="17"/>
  </w:num>
  <w:num w:numId="3" w16cid:durableId="746270622">
    <w:abstractNumId w:val="8"/>
  </w:num>
  <w:num w:numId="4" w16cid:durableId="1898973896">
    <w:abstractNumId w:val="7"/>
  </w:num>
  <w:num w:numId="5" w16cid:durableId="14964102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338782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6579380">
    <w:abstractNumId w:val="20"/>
  </w:num>
  <w:num w:numId="8" w16cid:durableId="1083255723">
    <w:abstractNumId w:val="10"/>
  </w:num>
  <w:num w:numId="9" w16cid:durableId="133524941">
    <w:abstractNumId w:val="0"/>
  </w:num>
  <w:num w:numId="10" w16cid:durableId="528420282">
    <w:abstractNumId w:val="19"/>
  </w:num>
  <w:num w:numId="11" w16cid:durableId="374544342">
    <w:abstractNumId w:val="6"/>
  </w:num>
  <w:num w:numId="12" w16cid:durableId="1171606629">
    <w:abstractNumId w:val="9"/>
  </w:num>
  <w:num w:numId="13" w16cid:durableId="48892179">
    <w:abstractNumId w:val="12"/>
  </w:num>
  <w:num w:numId="14" w16cid:durableId="862093022">
    <w:abstractNumId w:val="15"/>
  </w:num>
  <w:num w:numId="15" w16cid:durableId="1671371851">
    <w:abstractNumId w:val="14"/>
  </w:num>
  <w:num w:numId="16" w16cid:durableId="645595396">
    <w:abstractNumId w:val="2"/>
  </w:num>
  <w:num w:numId="17" w16cid:durableId="461504893">
    <w:abstractNumId w:val="4"/>
  </w:num>
  <w:num w:numId="18" w16cid:durableId="25449601">
    <w:abstractNumId w:val="11"/>
  </w:num>
  <w:num w:numId="19" w16cid:durableId="871965448">
    <w:abstractNumId w:val="5"/>
  </w:num>
  <w:num w:numId="20" w16cid:durableId="31006476">
    <w:abstractNumId w:val="18"/>
  </w:num>
  <w:num w:numId="21" w16cid:durableId="22827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178C"/>
    <w:rsid w:val="0013217B"/>
    <w:rsid w:val="001465C1"/>
    <w:rsid w:val="0015103D"/>
    <w:rsid w:val="00152B1C"/>
    <w:rsid w:val="0015454F"/>
    <w:rsid w:val="00161EFA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D225C"/>
    <w:rsid w:val="001D2AB6"/>
    <w:rsid w:val="001D430F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0879"/>
    <w:rsid w:val="002B12D5"/>
    <w:rsid w:val="002C13B3"/>
    <w:rsid w:val="002C5CE4"/>
    <w:rsid w:val="002D0906"/>
    <w:rsid w:val="002E2B49"/>
    <w:rsid w:val="002E4E32"/>
    <w:rsid w:val="002F002B"/>
    <w:rsid w:val="002F1265"/>
    <w:rsid w:val="002F24B7"/>
    <w:rsid w:val="002F733E"/>
    <w:rsid w:val="002F74F8"/>
    <w:rsid w:val="003028FB"/>
    <w:rsid w:val="0030373C"/>
    <w:rsid w:val="00311200"/>
    <w:rsid w:val="0031248C"/>
    <w:rsid w:val="00315365"/>
    <w:rsid w:val="00325368"/>
    <w:rsid w:val="003277F2"/>
    <w:rsid w:val="00337128"/>
    <w:rsid w:val="00337BB7"/>
    <w:rsid w:val="00344831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5A82"/>
    <w:rsid w:val="00596287"/>
    <w:rsid w:val="005A2C6A"/>
    <w:rsid w:val="005A3AA4"/>
    <w:rsid w:val="005A7039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64EC5"/>
    <w:rsid w:val="006818FD"/>
    <w:rsid w:val="006825EF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2D90"/>
    <w:rsid w:val="00863342"/>
    <w:rsid w:val="00871039"/>
    <w:rsid w:val="0087241F"/>
    <w:rsid w:val="008739A9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C76B9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A35A5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9F6B4C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4140"/>
    <w:rsid w:val="00B44D10"/>
    <w:rsid w:val="00B461FE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A1033"/>
    <w:rsid w:val="00DA1207"/>
    <w:rsid w:val="00DA4018"/>
    <w:rsid w:val="00DB0E0E"/>
    <w:rsid w:val="00DB1FF0"/>
    <w:rsid w:val="00DB4A38"/>
    <w:rsid w:val="00DC0931"/>
    <w:rsid w:val="00DC4542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81521"/>
    <w:rsid w:val="00E85CCA"/>
    <w:rsid w:val="00E9202B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A58A4-AC81-4EF5-8EBD-E6E750AF8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21</TotalTime>
  <Pages>16</Pages>
  <Words>5138</Words>
  <Characters>29287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1</cp:lastModifiedBy>
  <cp:revision>3</cp:revision>
  <cp:lastPrinted>2020-02-10T14:26:00Z</cp:lastPrinted>
  <dcterms:created xsi:type="dcterms:W3CDTF">2023-05-31T08:01:00Z</dcterms:created>
  <dcterms:modified xsi:type="dcterms:W3CDTF">2023-05-31T11:04:00Z</dcterms:modified>
</cp:coreProperties>
</file>