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39FFC509" w:rsidR="00727BE8" w:rsidRPr="00391121" w:rsidRDefault="00DB0E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DB0E0E">
                                    <w:rPr>
                                      <w:rFonts w:ascii="Arial" w:hAnsi="Arial" w:cs="Arial"/>
                                    </w:rPr>
                                    <w:t>37920871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39FFC509" w:rsidR="00727BE8" w:rsidRPr="00391121" w:rsidRDefault="00DB0E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DB0E0E">
                              <w:rPr>
                                <w:rFonts w:ascii="Arial" w:hAnsi="Arial" w:cs="Arial"/>
                              </w:rPr>
                              <w:t>37920871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1EB53AE8" w:rsidR="00727BE8" w:rsidRPr="00ED0163" w:rsidRDefault="00DB0E0E" w:rsidP="00503750">
            <w:pPr>
              <w:rPr>
                <w:rFonts w:ascii="Arial" w:hAnsi="Arial"/>
                <w:lang w:eastAsia="sk-SK"/>
              </w:rPr>
            </w:pPr>
            <w:r w:rsidRPr="00DB0E0E">
              <w:rPr>
                <w:rFonts w:ascii="Arial" w:hAnsi="Arial"/>
                <w:lang w:eastAsia="sk-SK"/>
              </w:rPr>
              <w:t>2021948155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3C2B753E" w:rsidR="00862D90" w:rsidRPr="00391121" w:rsidRDefault="00DB0E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Spoločenstvo vlastníkov bytov na ul. gen.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Viesta</w:t>
                                  </w:r>
                                  <w:proofErr w:type="spellEnd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 1669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3C2B753E" w:rsidR="00862D90" w:rsidRPr="00391121" w:rsidRDefault="00DB0E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Spoločenstvo vlastníkov bytov na ul. gen.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Viesta</w:t>
                            </w:r>
                            <w:proofErr w:type="spellEnd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 1669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F9EE202" w:rsidR="00727BE8" w:rsidRPr="00391121" w:rsidRDefault="00DB0E0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Gen. </w:t>
                                  </w:r>
                                  <w:proofErr w:type="spellStart"/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Viesta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F9EE202" w:rsidR="00727BE8" w:rsidRPr="00391121" w:rsidRDefault="00DB0E0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Gen. </w:t>
                            </w:r>
                            <w:proofErr w:type="spellStart"/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Viesta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E75AF27" w:rsidR="00727BE8" w:rsidRDefault="00DC4542" w:rsidP="00944C3D">
                                  <w:r w:rsidRPr="00DC4542">
                                    <w:t xml:space="preserve"> </w:t>
                                  </w:r>
                                  <w:r w:rsidR="00DB0E0E">
                                    <w:t>1669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E75AF27" w:rsidR="00727BE8" w:rsidRDefault="00DC4542" w:rsidP="00944C3D">
                            <w:r w:rsidRPr="00DC4542">
                              <w:t xml:space="preserve"> </w:t>
                            </w:r>
                            <w:r w:rsidR="00DB0E0E">
                              <w:t>1669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78190A39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DB0E0E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78190A39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DB0E0E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63DFC913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2B0879">
              <w:rPr>
                <w:rFonts w:ascii="Arial" w:hAnsi="Arial"/>
                <w:lang w:eastAsia="sk-SK"/>
              </w:rPr>
              <w:t>3</w:t>
            </w:r>
            <w:r w:rsidR="00DB0E0E">
              <w:rPr>
                <w:rFonts w:ascii="Arial" w:hAnsi="Arial"/>
                <w:lang w:eastAsia="sk-SK"/>
              </w:rPr>
              <w:t>1</w:t>
            </w:r>
            <w:r w:rsidR="00DC4542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12A10423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DB0E0E" w:rsidRPr="00DB0E0E">
        <w:rPr>
          <w:rFonts w:ascii="Arial CE" w:hAnsi="Arial CE" w:cs="Arial CE"/>
          <w:color w:val="000000"/>
          <w:sz w:val="24"/>
          <w:szCs w:val="24"/>
        </w:rPr>
        <w:t xml:space="preserve">Gen. </w:t>
      </w:r>
      <w:proofErr w:type="spellStart"/>
      <w:r w:rsidR="00DB0E0E" w:rsidRPr="00DB0E0E">
        <w:rPr>
          <w:rFonts w:ascii="Arial CE" w:hAnsi="Arial CE" w:cs="Arial CE"/>
          <w:color w:val="000000"/>
          <w:sz w:val="24"/>
          <w:szCs w:val="24"/>
        </w:rPr>
        <w:t>Viesta</w:t>
      </w:r>
      <w:proofErr w:type="spellEnd"/>
      <w:r w:rsidR="00DB0E0E" w:rsidRPr="00DB0E0E">
        <w:rPr>
          <w:rFonts w:ascii="Arial CE" w:hAnsi="Arial CE" w:cs="Arial CE"/>
          <w:color w:val="000000"/>
          <w:sz w:val="24"/>
          <w:szCs w:val="24"/>
        </w:rPr>
        <w:t xml:space="preserve"> 1669, 91101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6392190A" w:rsidR="00727BE8" w:rsidRPr="008D0433" w:rsidRDefault="00DB0E0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 xml:space="preserve">Ing. Katarína </w:t>
            </w:r>
            <w:proofErr w:type="spellStart"/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Kristová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27EE33BD" w:rsidR="00727BE8" w:rsidRPr="008D0433" w:rsidRDefault="00DB0E0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5405B851" w:rsidR="00727BE8" w:rsidRPr="008D0433" w:rsidRDefault="00DB0E0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52BA1CC7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77,02</w:t>
            </w:r>
          </w:p>
        </w:tc>
        <w:tc>
          <w:tcPr>
            <w:tcW w:w="1325" w:type="dxa"/>
            <w:vAlign w:val="center"/>
          </w:tcPr>
          <w:p w14:paraId="455CC3B4" w14:textId="7974493B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12CCB40C" w14:textId="588216E2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67,25</w:t>
            </w:r>
          </w:p>
        </w:tc>
        <w:tc>
          <w:tcPr>
            <w:tcW w:w="1978" w:type="dxa"/>
            <w:vAlign w:val="center"/>
          </w:tcPr>
          <w:p w14:paraId="5223FA2A" w14:textId="24066F39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9,77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17CBC0F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22 889,80</w:t>
            </w:r>
          </w:p>
        </w:tc>
        <w:tc>
          <w:tcPr>
            <w:tcW w:w="1325" w:type="dxa"/>
            <w:vAlign w:val="center"/>
          </w:tcPr>
          <w:p w14:paraId="01757B72" w14:textId="4947522E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40 005,37</w:t>
            </w:r>
          </w:p>
        </w:tc>
        <w:tc>
          <w:tcPr>
            <w:tcW w:w="1234" w:type="dxa"/>
            <w:vAlign w:val="center"/>
          </w:tcPr>
          <w:p w14:paraId="130D6BD4" w14:textId="50289A88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38 021,25</w:t>
            </w:r>
          </w:p>
        </w:tc>
        <w:tc>
          <w:tcPr>
            <w:tcW w:w="1978" w:type="dxa"/>
            <w:vAlign w:val="center"/>
          </w:tcPr>
          <w:p w14:paraId="04EE6C54" w14:textId="2CAA6F4E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24 873,92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0BE5971F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8093853" w14:textId="0452DCA9" w:rsidR="00727BE8" w:rsidRPr="008C56AB" w:rsidRDefault="00DB0E0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3B7A9F1B" w:rsidR="00727BE8" w:rsidRPr="008C56AB" w:rsidRDefault="00DB0E0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22 966,82</w:t>
            </w:r>
          </w:p>
        </w:tc>
        <w:tc>
          <w:tcPr>
            <w:tcW w:w="1325" w:type="dxa"/>
            <w:vAlign w:val="center"/>
          </w:tcPr>
          <w:p w14:paraId="3AD3C014" w14:textId="3C581FB8" w:rsidR="00727BE8" w:rsidRPr="008C56AB" w:rsidRDefault="00DB0E0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40 005,37</w:t>
            </w:r>
          </w:p>
        </w:tc>
        <w:tc>
          <w:tcPr>
            <w:tcW w:w="1234" w:type="dxa"/>
            <w:vAlign w:val="center"/>
          </w:tcPr>
          <w:p w14:paraId="687C98BA" w14:textId="36EE1232" w:rsidR="00727BE8" w:rsidRPr="008C56AB" w:rsidRDefault="00DB0E0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38 088,50</w:t>
            </w:r>
          </w:p>
        </w:tc>
        <w:tc>
          <w:tcPr>
            <w:tcW w:w="1978" w:type="dxa"/>
            <w:vAlign w:val="center"/>
          </w:tcPr>
          <w:p w14:paraId="0EFC1321" w14:textId="3192FA28" w:rsidR="00727BE8" w:rsidRPr="008C56AB" w:rsidRDefault="00DB0E0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24 883,69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3FE3AC02" w:rsidR="00727BE8" w:rsidRPr="008C56AB" w:rsidRDefault="008C76B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91 202,76</w:t>
            </w:r>
          </w:p>
        </w:tc>
        <w:tc>
          <w:tcPr>
            <w:tcW w:w="2883" w:type="dxa"/>
            <w:vAlign w:val="center"/>
          </w:tcPr>
          <w:p w14:paraId="2A652F80" w14:textId="3CDE0C56" w:rsidR="00727BE8" w:rsidRPr="008C56AB" w:rsidRDefault="008C76B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17 032,70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1C42EE2" w:rsidR="00727BE8" w:rsidRPr="008C56AB" w:rsidRDefault="008C76B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91 202,76</w:t>
            </w:r>
          </w:p>
        </w:tc>
        <w:tc>
          <w:tcPr>
            <w:tcW w:w="2883" w:type="dxa"/>
            <w:vAlign w:val="center"/>
          </w:tcPr>
          <w:p w14:paraId="1AEDC663" w14:textId="74EB9B76" w:rsidR="00727BE8" w:rsidRPr="008C56AB" w:rsidRDefault="008C76B9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17 032,70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51DFEC5D" w:rsidR="00727BE8" w:rsidRPr="008C56AB" w:rsidRDefault="008C76B9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15 587,12</w:t>
            </w:r>
          </w:p>
        </w:tc>
        <w:tc>
          <w:tcPr>
            <w:tcW w:w="1195" w:type="dxa"/>
            <w:vAlign w:val="center"/>
          </w:tcPr>
          <w:p w14:paraId="592E69A0" w14:textId="0435FC1B" w:rsidR="00727BE8" w:rsidRPr="008C56AB" w:rsidRDefault="003112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17 317,12</w:t>
            </w:r>
          </w:p>
        </w:tc>
        <w:tc>
          <w:tcPr>
            <w:tcW w:w="1195" w:type="dxa"/>
            <w:vAlign w:val="center"/>
          </w:tcPr>
          <w:p w14:paraId="64970BD8" w14:textId="2C865AA6" w:rsidR="00727BE8" w:rsidRPr="008C56AB" w:rsidRDefault="003112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16 207,64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27100AF8" w:rsidR="00727BE8" w:rsidRPr="008C56AB" w:rsidRDefault="0031120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16 696,60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ECCBA21" w:rsidR="00727BE8" w:rsidRPr="008C56AB" w:rsidRDefault="003112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15 587,12</w:t>
            </w:r>
          </w:p>
        </w:tc>
        <w:tc>
          <w:tcPr>
            <w:tcW w:w="1195" w:type="dxa"/>
            <w:vAlign w:val="center"/>
          </w:tcPr>
          <w:p w14:paraId="042709A5" w14:textId="1C0300A3" w:rsidR="00727BE8" w:rsidRPr="008C56AB" w:rsidRDefault="003112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17 317,12</w:t>
            </w:r>
          </w:p>
        </w:tc>
        <w:tc>
          <w:tcPr>
            <w:tcW w:w="1195" w:type="dxa"/>
            <w:vAlign w:val="center"/>
          </w:tcPr>
          <w:p w14:paraId="68A9AC1F" w14:textId="25768DF9" w:rsidR="00727BE8" w:rsidRPr="008C56AB" w:rsidRDefault="003112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16 207,64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5AD1F71" w:rsidR="00727BE8" w:rsidRPr="008C56AB" w:rsidRDefault="00311200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16 696,60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7007B120" w:rsidR="00727BE8" w:rsidRPr="008C56AB" w:rsidRDefault="003112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22 194,08</w:t>
            </w:r>
          </w:p>
        </w:tc>
        <w:tc>
          <w:tcPr>
            <w:tcW w:w="2835" w:type="dxa"/>
            <w:vAlign w:val="center"/>
          </w:tcPr>
          <w:p w14:paraId="3FB70F96" w14:textId="1BAB0A0C" w:rsidR="00727BE8" w:rsidRPr="008C56AB" w:rsidRDefault="003112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24 412,40 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189A80DF" w:rsidR="00727BE8" w:rsidRPr="008C56AB" w:rsidRDefault="003112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22 194,08</w:t>
            </w:r>
          </w:p>
        </w:tc>
        <w:tc>
          <w:tcPr>
            <w:tcW w:w="2835" w:type="dxa"/>
            <w:vAlign w:val="center"/>
          </w:tcPr>
          <w:p w14:paraId="4B770D9B" w14:textId="510E6978" w:rsidR="00727BE8" w:rsidRPr="008C56AB" w:rsidRDefault="003112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24 412,40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584AEB0" w:rsidR="00727BE8" w:rsidRPr="008C56AB" w:rsidRDefault="003112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22 194,08</w:t>
            </w:r>
          </w:p>
        </w:tc>
        <w:tc>
          <w:tcPr>
            <w:tcW w:w="2835" w:type="dxa"/>
            <w:vAlign w:val="center"/>
          </w:tcPr>
          <w:p w14:paraId="0614EA5E" w14:textId="2B776B6C" w:rsidR="00727BE8" w:rsidRPr="008C56AB" w:rsidRDefault="003112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24 412,40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34EBD633" w:rsidR="00727BE8" w:rsidRPr="00E05001" w:rsidRDefault="0013178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77 195,77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14867DEB" w:rsidR="00727BE8" w:rsidRPr="00E05001" w:rsidRDefault="0013178C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77 195,77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799210" w14:textId="77777777" w:rsidR="008739A9" w:rsidRDefault="008739A9">
      <w:r>
        <w:separator/>
      </w:r>
    </w:p>
  </w:endnote>
  <w:endnote w:type="continuationSeparator" w:id="0">
    <w:p w14:paraId="18286CCE" w14:textId="77777777" w:rsidR="008739A9" w:rsidRDefault="008739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D23F0" w14:textId="77777777" w:rsidR="008739A9" w:rsidRDefault="008739A9">
      <w:r>
        <w:separator/>
      </w:r>
    </w:p>
  </w:footnote>
  <w:footnote w:type="continuationSeparator" w:id="0">
    <w:p w14:paraId="58368DC5" w14:textId="77777777" w:rsidR="008739A9" w:rsidRDefault="008739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178C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1200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A7039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39A9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C76B9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0E0E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21</TotalTime>
  <Pages>16</Pages>
  <Words>5138</Words>
  <Characters>29287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3</cp:revision>
  <cp:lastPrinted>2020-02-10T14:26:00Z</cp:lastPrinted>
  <dcterms:created xsi:type="dcterms:W3CDTF">2023-05-31T08:01:00Z</dcterms:created>
  <dcterms:modified xsi:type="dcterms:W3CDTF">2023-05-31T11:04:00Z</dcterms:modified>
</cp:coreProperties>
</file>