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Miroslav Muntág, DiS. art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Miroslav Muntág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základného umeleckého vzdelávania v jednotlivých umeleckých odboroch prevažne pre žiakov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základnej školy.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podnikateľskú činnosť.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4812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6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color="auto" w:sz="4" w:space="0"/>
        </w:rPr>
        <w:t>ÁNO</w:t>
      </w:r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  <w:bdr w:val="single" w:color="auto" w:sz="4" w:space="0"/>
        </w:rPr>
        <w:t xml:space="preserve"> X</w:t>
      </w:r>
      <w:r>
        <w:rPr>
          <w:sz w:val="18"/>
          <w:szCs w:val="18"/>
        </w:rPr>
        <w:tab/>
      </w:r>
      <w:r>
        <w:rPr>
          <w:sz w:val="18"/>
          <w:szCs w:val="18"/>
          <w:bdr w:val="single" w:color="auto" w:sz="4" w:space="0"/>
        </w:rPr>
        <w:t>NIE</w:t>
      </w:r>
      <w:r>
        <w:rPr>
          <w:sz w:val="18"/>
          <w:szCs w:val="18"/>
        </w:rPr>
        <w:t xml:space="preserve"> 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8091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1250" w:type="pct"/>
            <w:vAlign w:val="center"/>
          </w:tcPr>
          <w:p>
            <w:pPr>
              <w:pStyle w:val="8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1250" w:type="pct"/>
            <w:vAlign w:val="center"/>
          </w:tcPr>
          <w:p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6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>
      <w:pPr>
        <w:spacing w:before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4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1044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8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2949"/>
        <w:gridCol w:w="2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6"/>
        <w:gridCol w:w="979"/>
        <w:gridCol w:w="1031"/>
        <w:gridCol w:w="978"/>
        <w:gridCol w:w="978"/>
        <w:gridCol w:w="978"/>
        <w:gridCol w:w="980"/>
        <w:gridCol w:w="980"/>
        <w:gridCol w:w="978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3"/>
        <w:gridCol w:w="969"/>
        <w:gridCol w:w="1108"/>
        <w:gridCol w:w="1526"/>
        <w:gridCol w:w="1509"/>
        <w:gridCol w:w="1540"/>
        <w:gridCol w:w="1593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9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9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9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10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8081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9091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8091</w:t>
            </w:r>
          </w:p>
        </w:tc>
        <w:tc>
          <w:tcPr>
            <w:tcW w:w="35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9360</w:t>
            </w: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286"/>
        <w:gridCol w:w="2322"/>
        <w:gridCol w:w="2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2"/>
        <w:gridCol w:w="1582"/>
        <w:gridCol w:w="1582"/>
        <w:gridCol w:w="1583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spacing w:before="0" w:line="240" w:lineRule="auto"/>
        <w:rPr>
          <w:b/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1545"/>
        <w:gridCol w:w="1547"/>
        <w:gridCol w:w="1545"/>
        <w:gridCol w:w="1548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9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6"/>
        <w:tblW w:w="446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7"/>
        <w:gridCol w:w="1089"/>
        <w:gridCol w:w="1090"/>
        <w:gridCol w:w="1090"/>
        <w:gridCol w:w="1090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5000" w:type="pct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7959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-3092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11051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11051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7959</w:t>
            </w: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-3092</w:t>
            </w: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color w:val="000000"/>
                <w:sz w:val="16"/>
                <w:szCs w:val="16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7959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1441"/>
        <w:gridCol w:w="1441"/>
        <w:gridCol w:w="1441"/>
        <w:gridCol w:w="1442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11101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11101</w:t>
            </w:r>
          </w:p>
        </w:tc>
        <w:tc>
          <w:tcPr>
            <w:tcW w:w="1500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10021</w:t>
            </w:r>
          </w:p>
        </w:tc>
      </w:tr>
    </w:tbl>
    <w:p>
      <w:pPr>
        <w:spacing w:before="0" w:after="0" w:line="240" w:lineRule="auto"/>
        <w:ind w:left="363"/>
        <w:rPr>
          <w:sz w:val="18"/>
          <w:szCs w:val="18"/>
        </w:rPr>
      </w:pPr>
    </w:p>
    <w:p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spacing w:before="0" w:after="0" w:line="240" w:lineRule="auto"/>
        <w:ind w:left="720"/>
        <w:rPr>
          <w:sz w:val="18"/>
          <w:szCs w:val="18"/>
        </w:rPr>
      </w:pP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restar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continue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9677</w:t>
            </w: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8903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1424</w:t>
            </w: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250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11101</w:t>
            </w:r>
          </w:p>
        </w:tc>
        <w:tc>
          <w:tcPr>
            <w:tcW w:w="1533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10021</w:t>
            </w: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1118</w:t>
            </w: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306</w:t>
            </w: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1424</w:t>
            </w:r>
          </w:p>
        </w:tc>
        <w:tc>
          <w:tcPr>
            <w:tcW w:w="1555" w:type="pct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1118</w:t>
            </w:r>
            <w:bookmarkStart w:id="0" w:name="_GoBack"/>
            <w:bookmarkEnd w:id="0"/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"/>
        <w:rPr>
          <w:sz w:val="18"/>
          <w:szCs w:val="18"/>
        </w:rPr>
      </w:pPr>
    </w:p>
    <w:p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numPr>
          <w:ilvl w:val="0"/>
          <w:numId w:val="14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6"/>
        <w:tblW w:w="51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5000" w:type="pct"/>
        <w:jc w:val="right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49"/>
        <w:gridCol w:w="2993"/>
        <w:gridCol w:w="2996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3603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73487</w:t>
            </w: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55" w:type="pct"/>
            <w:gridSpan w:val="2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numPr>
          <w:ilvl w:val="0"/>
          <w:numId w:val="19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spacing w:before="0" w:line="240" w:lineRule="auto"/>
        <w:rPr>
          <w:b/>
          <w:i/>
          <w:sz w:val="18"/>
          <w:szCs w:val="18"/>
        </w:rPr>
      </w:pP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spacing w:before="0" w:after="0" w:line="240" w:lineRule="auto"/>
        <w:rPr>
          <w:sz w:val="18"/>
          <w:szCs w:val="18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6"/>
        <w:tblW w:w="49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24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24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>
      <w:footerReference r:id="rId5" w:type="default"/>
      <w:pgSz w:w="11906" w:h="16838"/>
      <w:pgMar w:top="1304" w:right="964" w:bottom="1021" w:left="964" w:header="709" w:footer="454" w:gutter="0"/>
      <w:pgNumType w:start="7"/>
      <w:cols w:space="708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506020202030204"/>
    <w:charset w:val="EE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D3DAE"/>
    <w:multiLevelType w:val="multilevel"/>
    <w:tmpl w:val="06FD3DA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155FEB"/>
    <w:multiLevelType w:val="multilevel"/>
    <w:tmpl w:val="07155FE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multilevel"/>
    <w:tmpl w:val="081E1F5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multilevel"/>
    <w:tmpl w:val="0A40647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multilevel"/>
    <w:tmpl w:val="0A9401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multilevel"/>
    <w:tmpl w:val="19521A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multilevel"/>
    <w:tmpl w:val="21AC047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D3C0F"/>
    <w:multiLevelType w:val="multilevel"/>
    <w:tmpl w:val="383D3C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E1792"/>
    <w:multiLevelType w:val="multilevel"/>
    <w:tmpl w:val="422E17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15">
    <w:nsid w:val="566E0C15"/>
    <w:multiLevelType w:val="multilevel"/>
    <w:tmpl w:val="566E0C1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86538"/>
    <w:multiLevelType w:val="multilevel"/>
    <w:tmpl w:val="5D38653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87614"/>
    <w:multiLevelType w:val="multilevel"/>
    <w:tmpl w:val="7428761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attachedTemplate r:id="rId1"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7F73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2E4B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07258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4C51"/>
    <w:rsid w:val="00390482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7581B"/>
    <w:rsid w:val="00480A0A"/>
    <w:rsid w:val="0048316A"/>
    <w:rsid w:val="0048495C"/>
    <w:rsid w:val="00485E4A"/>
    <w:rsid w:val="004879E7"/>
    <w:rsid w:val="004914B1"/>
    <w:rsid w:val="00497323"/>
    <w:rsid w:val="00497CF2"/>
    <w:rsid w:val="004A32A4"/>
    <w:rsid w:val="004A380D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3F0"/>
    <w:rsid w:val="005A65F0"/>
    <w:rsid w:val="005C049C"/>
    <w:rsid w:val="005C0D84"/>
    <w:rsid w:val="005D12F9"/>
    <w:rsid w:val="005D3B38"/>
    <w:rsid w:val="005E285B"/>
    <w:rsid w:val="00600F3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044F6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F6A"/>
    <w:rsid w:val="007E2351"/>
    <w:rsid w:val="007E7A9B"/>
    <w:rsid w:val="00800315"/>
    <w:rsid w:val="00801336"/>
    <w:rsid w:val="00801BFA"/>
    <w:rsid w:val="00804636"/>
    <w:rsid w:val="0082339E"/>
    <w:rsid w:val="008260E8"/>
    <w:rsid w:val="00831D5D"/>
    <w:rsid w:val="00831E64"/>
    <w:rsid w:val="00833369"/>
    <w:rsid w:val="0084066A"/>
    <w:rsid w:val="008601BD"/>
    <w:rsid w:val="00863CBA"/>
    <w:rsid w:val="00873CE5"/>
    <w:rsid w:val="008807A2"/>
    <w:rsid w:val="00886A8B"/>
    <w:rsid w:val="0089483E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16805"/>
    <w:rsid w:val="00922A1B"/>
    <w:rsid w:val="00935566"/>
    <w:rsid w:val="00935EE7"/>
    <w:rsid w:val="00945816"/>
    <w:rsid w:val="00946EE8"/>
    <w:rsid w:val="00953F35"/>
    <w:rsid w:val="00954CF3"/>
    <w:rsid w:val="00963659"/>
    <w:rsid w:val="00980C8A"/>
    <w:rsid w:val="0099008D"/>
    <w:rsid w:val="00990219"/>
    <w:rsid w:val="00994105"/>
    <w:rsid w:val="009A3F53"/>
    <w:rsid w:val="009A73DF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7F7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9F1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0F3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0FAE"/>
    <w:rsid w:val="00E924CA"/>
    <w:rsid w:val="00E947CE"/>
    <w:rsid w:val="00EA03F5"/>
    <w:rsid w:val="00EA6A06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5DAC"/>
    <w:rsid w:val="00EF7403"/>
    <w:rsid w:val="00F03E47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  <w:rsid w:val="0538246B"/>
    <w:rsid w:val="1614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6"/>
    <w:qFormat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9">
    <w:name w:val="footer"/>
    <w:basedOn w:val="1"/>
    <w:link w:val="22"/>
    <w:qFormat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29"/>
    <w:unhideWhenUsed/>
    <w:uiPriority w:val="99"/>
    <w:pPr>
      <w:tabs>
        <w:tab w:val="center" w:pos="4536"/>
        <w:tab w:val="right" w:pos="9072"/>
      </w:tabs>
    </w:p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6"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Nadpis 1 Char"/>
    <w:link w:val="2"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val="zh-CN" w:eastAsia="cs-CZ"/>
    </w:rPr>
  </w:style>
  <w:style w:type="character" w:customStyle="1" w:styleId="15">
    <w:name w:val="Nadpis 2 Char"/>
    <w:link w:val="3"/>
    <w:semiHidden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val="zh-CN" w:eastAsia="cs-CZ"/>
    </w:rPr>
  </w:style>
  <w:style w:type="paragraph" w:customStyle="1" w:styleId="16">
    <w:name w:val="Štýl 11 pt Tučné Čierna Podľa okraja Vľavo:  019 cm Riadkova..."/>
    <w:next w:val="1"/>
    <w:qFormat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uiPriority w:val="99"/>
    <w:pPr>
      <w:ind w:left="108"/>
    </w:pPr>
  </w:style>
  <w:style w:type="paragraph" w:customStyle="1" w:styleId="18">
    <w:name w:val="Bod odôvodnenie"/>
    <w:qFormat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qFormat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Päta Char"/>
    <w:link w:val="9"/>
    <w:locked/>
    <w:uiPriority w:val="99"/>
    <w:rPr>
      <w:rFonts w:ascii="Arial" w:hAnsi="Arial" w:cs="Arial"/>
      <w:sz w:val="24"/>
      <w:szCs w:val="24"/>
      <w:lang w:val="zh-CN"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Základný text Char"/>
    <w:link w:val="8"/>
    <w:qFormat/>
    <w:uiPriority w:val="0"/>
    <w:rPr>
      <w:rFonts w:ascii="Arial" w:hAnsi="Arial"/>
      <w:sz w:val="24"/>
      <w:lang w:val="de-DE" w:eastAsia="cs-CZ"/>
    </w:rPr>
  </w:style>
  <w:style w:type="paragraph" w:styleId="27">
    <w:name w:val="List Paragraph"/>
    <w:basedOn w:val="1"/>
    <w:qFormat/>
    <w:uiPriority w:val="34"/>
    <w:pPr>
      <w:ind w:left="708"/>
    </w:pPr>
  </w:style>
  <w:style w:type="character" w:customStyle="1" w:styleId="28">
    <w:name w:val="Nadpis 3 Char"/>
    <w:link w:val="4"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lavička Char"/>
    <w:link w:val="10"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Text bubliny Char"/>
    <w:link w:val="7"/>
    <w:semiHidden/>
    <w:uiPriority w:val="99"/>
    <w:rPr>
      <w:rFonts w:ascii="Tahoma" w:hAnsi="Tahoma" w:cs="Tahoma"/>
      <w:sz w:val="16"/>
      <w:szCs w:val="16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B0AB-8087-43BB-BD46-8E205D9CC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Company>MF-SR</Company>
  <Pages>11</Pages>
  <Words>3835</Words>
  <Characters>21862</Characters>
  <Lines>182</Lines>
  <Paragraphs>51</Paragraphs>
  <TotalTime>129</TotalTime>
  <ScaleCrop>false</ScaleCrop>
  <LinksUpToDate>false</LinksUpToDate>
  <CharactersWithSpaces>25646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2022-03-29T10:25:00Z</dcterms:created>
  <dc:creator>PC</dc:creator>
  <cp:lastModifiedBy>sonak</cp:lastModifiedBy>
  <cp:lastPrinted>2014-01-20T21:18:00Z</cp:lastPrinted>
  <dcterms:modified xsi:type="dcterms:W3CDTF">2023-06-06T11:16:03Z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76B01F17F5994A7282329496D2E82339</vt:lpwstr>
  </property>
</Properties>
</file>