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161EFA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25FF11B" w:rsidR="00727BE8" w:rsidRPr="00391121" w:rsidRDefault="002B087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B0879">
                                    <w:rPr>
                                      <w:rFonts w:ascii="Arial" w:hAnsi="Arial" w:cs="Arial"/>
                                    </w:rPr>
                                    <w:t>36123251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25FF11B" w:rsidR="00727BE8" w:rsidRPr="00391121" w:rsidRDefault="002B087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0879">
                              <w:rPr>
                                <w:rFonts w:ascii="Arial" w:hAnsi="Arial" w:cs="Arial"/>
                              </w:rPr>
                              <w:t>36123251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47983A3A" w:rsidR="00727BE8" w:rsidRPr="00ED0163" w:rsidRDefault="002B0879" w:rsidP="00503750">
            <w:pPr>
              <w:rPr>
                <w:rFonts w:ascii="Arial" w:hAnsi="Arial"/>
                <w:lang w:eastAsia="sk-SK"/>
              </w:rPr>
            </w:pPr>
            <w:r w:rsidRPr="002B0879">
              <w:rPr>
                <w:rFonts w:ascii="Arial" w:hAnsi="Arial"/>
                <w:lang w:eastAsia="sk-SK"/>
              </w:rPr>
              <w:t>2021601549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8C28213" w:rsidR="00862D90" w:rsidRPr="00391121" w:rsidRDefault="002B087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Mateja Bela č. 2463 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8C28213" w:rsidR="00862D90" w:rsidRPr="00391121" w:rsidRDefault="002B087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Mateja Bela č. 2463 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75ED566" w:rsidR="00727BE8" w:rsidRPr="00391121" w:rsidRDefault="002B087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75ED566" w:rsidR="00727BE8" w:rsidRPr="00391121" w:rsidRDefault="002B087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06A9C25E" w:rsidR="00727BE8" w:rsidRDefault="00DC4542" w:rsidP="00944C3D">
                                  <w:r w:rsidRPr="00DC4542">
                                    <w:t xml:space="preserve"> </w:t>
                                  </w:r>
                                  <w:r w:rsidR="002B0879">
                                    <w:t>2463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06A9C25E" w:rsidR="00727BE8" w:rsidRDefault="00DC4542" w:rsidP="00944C3D">
                            <w:r w:rsidRPr="00DC4542">
                              <w:t xml:space="preserve"> </w:t>
                            </w:r>
                            <w:r w:rsidR="002B0879">
                              <w:t>2463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A83CE2D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5A83CE2D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7B7EDD2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2B0879">
              <w:rPr>
                <w:rFonts w:ascii="Arial" w:hAnsi="Arial"/>
                <w:lang w:eastAsia="sk-SK"/>
              </w:rPr>
              <w:t>30</w:t>
            </w:r>
            <w:r w:rsidR="00DC4542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029360FE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B0879" w:rsidRPr="002B0879">
        <w:rPr>
          <w:rFonts w:ascii="Arial CE" w:hAnsi="Arial CE" w:cs="Arial CE"/>
          <w:color w:val="000000"/>
        </w:rPr>
        <w:t>Mateja Bela 2463, 91108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2B450DDF" w:rsidR="00727BE8" w:rsidRPr="008D0433" w:rsidRDefault="002B087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JUDr. Milan Kováčik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9E7DB88" w:rsidR="00727BE8" w:rsidRPr="008D0433" w:rsidRDefault="002B08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49" w:type="dxa"/>
            <w:vAlign w:val="center"/>
          </w:tcPr>
          <w:p w14:paraId="4B94F45B" w14:textId="10E35F30" w:rsidR="00727BE8" w:rsidRPr="008D0433" w:rsidRDefault="002B08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33D6A7BE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75,76</w:t>
            </w:r>
          </w:p>
        </w:tc>
        <w:tc>
          <w:tcPr>
            <w:tcW w:w="1325" w:type="dxa"/>
            <w:vAlign w:val="center"/>
          </w:tcPr>
          <w:p w14:paraId="455CC3B4" w14:textId="4523B706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1000,00</w:t>
            </w:r>
          </w:p>
        </w:tc>
        <w:tc>
          <w:tcPr>
            <w:tcW w:w="1234" w:type="dxa"/>
            <w:vAlign w:val="center"/>
          </w:tcPr>
          <w:p w14:paraId="12CCB40C" w14:textId="408EB538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752,74</w:t>
            </w:r>
          </w:p>
        </w:tc>
        <w:tc>
          <w:tcPr>
            <w:tcW w:w="1978" w:type="dxa"/>
            <w:vAlign w:val="center"/>
          </w:tcPr>
          <w:p w14:paraId="5223FA2A" w14:textId="20B9BE11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323,02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EBC12EE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70 999,66</w:t>
            </w:r>
          </w:p>
        </w:tc>
        <w:tc>
          <w:tcPr>
            <w:tcW w:w="1325" w:type="dxa"/>
            <w:vAlign w:val="center"/>
          </w:tcPr>
          <w:p w14:paraId="01757B72" w14:textId="68DCDBF9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99050,71</w:t>
            </w:r>
          </w:p>
        </w:tc>
        <w:tc>
          <w:tcPr>
            <w:tcW w:w="1234" w:type="dxa"/>
            <w:vAlign w:val="center"/>
          </w:tcPr>
          <w:p w14:paraId="130D6BD4" w14:textId="731AAB86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119567,90</w:t>
            </w:r>
          </w:p>
        </w:tc>
        <w:tc>
          <w:tcPr>
            <w:tcW w:w="1978" w:type="dxa"/>
            <w:vAlign w:val="center"/>
          </w:tcPr>
          <w:p w14:paraId="04EE6C54" w14:textId="1792211E" w:rsidR="00727BE8" w:rsidRPr="008C56AB" w:rsidRDefault="002B087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50 482,47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00E3F41A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1000,00</w:t>
            </w:r>
          </w:p>
        </w:tc>
        <w:tc>
          <w:tcPr>
            <w:tcW w:w="1234" w:type="dxa"/>
            <w:vAlign w:val="center"/>
          </w:tcPr>
          <w:p w14:paraId="08093853" w14:textId="684B34D6" w:rsidR="00727BE8" w:rsidRPr="008C56AB" w:rsidRDefault="00595A8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7CD9E6B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71075,42</w:t>
            </w:r>
          </w:p>
        </w:tc>
        <w:tc>
          <w:tcPr>
            <w:tcW w:w="1325" w:type="dxa"/>
            <w:vAlign w:val="center"/>
          </w:tcPr>
          <w:p w14:paraId="3AD3C014" w14:textId="20B14B1B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101050,71</w:t>
            </w:r>
          </w:p>
        </w:tc>
        <w:tc>
          <w:tcPr>
            <w:tcW w:w="1234" w:type="dxa"/>
            <w:vAlign w:val="center"/>
          </w:tcPr>
          <w:p w14:paraId="687C98BA" w14:textId="510168A9" w:rsidR="00727BE8" w:rsidRPr="008C56AB" w:rsidRDefault="00595A8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121320,64</w:t>
            </w:r>
          </w:p>
        </w:tc>
        <w:tc>
          <w:tcPr>
            <w:tcW w:w="1978" w:type="dxa"/>
            <w:vAlign w:val="center"/>
          </w:tcPr>
          <w:p w14:paraId="0EFC1321" w14:textId="005473F9" w:rsidR="00727BE8" w:rsidRPr="008C56AB" w:rsidRDefault="006825E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50805,49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161EFA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0EEE70E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345496,25</w:t>
            </w:r>
          </w:p>
        </w:tc>
        <w:tc>
          <w:tcPr>
            <w:tcW w:w="2883" w:type="dxa"/>
            <w:vAlign w:val="center"/>
          </w:tcPr>
          <w:p w14:paraId="2A652F80" w14:textId="014074C3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23386,95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3976D07" w:rsidR="00727BE8" w:rsidRPr="008C56AB" w:rsidRDefault="00682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345496,25</w:t>
            </w:r>
          </w:p>
        </w:tc>
        <w:tc>
          <w:tcPr>
            <w:tcW w:w="2883" w:type="dxa"/>
            <w:vAlign w:val="center"/>
          </w:tcPr>
          <w:p w14:paraId="1AEDC663" w14:textId="2C92094C" w:rsidR="00727BE8" w:rsidRPr="008C56AB" w:rsidRDefault="00682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23386,95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2B9289D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61994,38</w:t>
            </w:r>
          </w:p>
        </w:tc>
        <w:tc>
          <w:tcPr>
            <w:tcW w:w="1195" w:type="dxa"/>
            <w:vAlign w:val="center"/>
          </w:tcPr>
          <w:p w14:paraId="592E69A0" w14:textId="73957FB4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165480,17</w:t>
            </w:r>
          </w:p>
        </w:tc>
        <w:tc>
          <w:tcPr>
            <w:tcW w:w="1195" w:type="dxa"/>
            <w:vAlign w:val="center"/>
          </w:tcPr>
          <w:p w14:paraId="64970BD8" w14:textId="3D827091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183706,44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5C5F2D9B" w:rsidR="00727BE8" w:rsidRPr="008C56AB" w:rsidRDefault="006825E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43768,11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B5D8BB9" w:rsidR="00727BE8" w:rsidRPr="008C56AB" w:rsidRDefault="00682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61994,38</w:t>
            </w:r>
          </w:p>
        </w:tc>
        <w:tc>
          <w:tcPr>
            <w:tcW w:w="1195" w:type="dxa"/>
            <w:vAlign w:val="center"/>
          </w:tcPr>
          <w:p w14:paraId="042709A5" w14:textId="11737424" w:rsidR="00727BE8" w:rsidRPr="008C56AB" w:rsidRDefault="006825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165480,17</w:t>
            </w:r>
          </w:p>
        </w:tc>
        <w:tc>
          <w:tcPr>
            <w:tcW w:w="1195" w:type="dxa"/>
            <w:vAlign w:val="center"/>
          </w:tcPr>
          <w:p w14:paraId="68A9AC1F" w14:textId="11EA814F" w:rsidR="00727BE8" w:rsidRPr="008C56AB" w:rsidRDefault="00682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183706,44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30436808" w:rsidR="00727BE8" w:rsidRPr="008C56AB" w:rsidRDefault="006825E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43768,11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161EF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161EF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4220F49" w:rsidR="00727BE8" w:rsidRPr="008C56AB" w:rsidRDefault="006825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36388,79</w:t>
            </w:r>
          </w:p>
        </w:tc>
        <w:tc>
          <w:tcPr>
            <w:tcW w:w="2835" w:type="dxa"/>
            <w:vAlign w:val="center"/>
          </w:tcPr>
          <w:p w14:paraId="3FB70F96" w14:textId="753B8181" w:rsidR="00727BE8" w:rsidRPr="008C56AB" w:rsidRDefault="006825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32467,99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3B5DC283" w:rsidR="00727BE8" w:rsidRPr="008C56AB" w:rsidRDefault="006825E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36388,79</w:t>
            </w:r>
          </w:p>
        </w:tc>
        <w:tc>
          <w:tcPr>
            <w:tcW w:w="2835" w:type="dxa"/>
            <w:vAlign w:val="center"/>
          </w:tcPr>
          <w:p w14:paraId="4B770D9B" w14:textId="257DF930" w:rsidR="00727BE8" w:rsidRPr="008C56AB" w:rsidRDefault="006825E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32467,99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161EF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161EF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5984FFD5" w:rsidR="00727BE8" w:rsidRPr="008C56AB" w:rsidRDefault="006825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36388,79</w:t>
            </w:r>
          </w:p>
        </w:tc>
        <w:tc>
          <w:tcPr>
            <w:tcW w:w="2835" w:type="dxa"/>
            <w:vAlign w:val="center"/>
          </w:tcPr>
          <w:p w14:paraId="0614EA5E" w14:textId="211E2838" w:rsidR="00727BE8" w:rsidRPr="008C56AB" w:rsidRDefault="006825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32467,99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161EF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161EF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0C0CD6CA" w:rsidR="00727BE8" w:rsidRPr="00E05001" w:rsidRDefault="002E2B49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316 144,84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00A9DC14" w:rsidR="00727BE8" w:rsidRPr="00E05001" w:rsidRDefault="002E2B49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316 144,84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AF75" w14:textId="77777777" w:rsidR="009F6B4C" w:rsidRDefault="009F6B4C">
      <w:r>
        <w:separator/>
      </w:r>
    </w:p>
  </w:endnote>
  <w:endnote w:type="continuationSeparator" w:id="0">
    <w:p w14:paraId="077740D5" w14:textId="77777777" w:rsidR="009F6B4C" w:rsidRDefault="009F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32CA" w14:textId="77777777" w:rsidR="009F6B4C" w:rsidRDefault="009F6B4C">
      <w:r>
        <w:separator/>
      </w:r>
    </w:p>
  </w:footnote>
  <w:footnote w:type="continuationSeparator" w:id="0">
    <w:p w14:paraId="490B177B" w14:textId="77777777" w:rsidR="009F6B4C" w:rsidRDefault="009F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5137</Words>
  <Characters>29283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2023-05-30T12:12:00Z</dcterms:created>
  <dcterms:modified xsi:type="dcterms:W3CDTF">2023-05-30T12:12:00Z</dcterms:modified>
</cp:coreProperties>
</file>