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5FE7123A" w:rsidR="00727BE8" w:rsidRPr="00391121" w:rsidRDefault="003A0A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A0AED">
                                    <w:rPr>
                                      <w:rFonts w:ascii="Arial" w:hAnsi="Arial" w:cs="Arial"/>
                                    </w:rPr>
                                    <w:t>36115151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5FE7123A" w:rsidR="00727BE8" w:rsidRPr="00391121" w:rsidRDefault="003A0A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AED">
                              <w:rPr>
                                <w:rFonts w:ascii="Arial" w:hAnsi="Arial" w:cs="Arial"/>
                              </w:rPr>
                              <w:t>36115151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DF8554A" w:rsidR="00727BE8" w:rsidRPr="00ED0163" w:rsidRDefault="003A0AED" w:rsidP="00503750">
            <w:pPr>
              <w:rPr>
                <w:rFonts w:ascii="Arial" w:hAnsi="Arial"/>
                <w:lang w:eastAsia="sk-SK"/>
              </w:rPr>
            </w:pPr>
            <w:r w:rsidRPr="003A0AED">
              <w:rPr>
                <w:rFonts w:ascii="Arial" w:hAnsi="Arial"/>
                <w:lang w:eastAsia="sk-SK"/>
              </w:rPr>
              <w:t>2021651412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6BA03A9" w:rsidR="00862D90" w:rsidRPr="00391121" w:rsidRDefault="003A0A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Spoločenstvo vlastníkov bytov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Viestova</w:t>
                                  </w:r>
                                  <w:proofErr w:type="spellEnd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1672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6BA03A9" w:rsidR="00862D90" w:rsidRPr="00391121" w:rsidRDefault="003A0A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Spoločenstvo vlastníkov bytov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Viestova</w:t>
                            </w:r>
                            <w:proofErr w:type="spellEnd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 1672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1249B9E1" w:rsidR="00727BE8" w:rsidRPr="00391121" w:rsidRDefault="003A0A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Gen.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Viesta</w:t>
                                  </w:r>
                                  <w:proofErr w:type="spellEnd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1249B9E1" w:rsidR="00727BE8" w:rsidRPr="00391121" w:rsidRDefault="003A0A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Gen.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Viesta</w:t>
                            </w:r>
                            <w:proofErr w:type="spellEnd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2133325E" w:rsidR="00727BE8" w:rsidRDefault="003A0AED" w:rsidP="00944C3D">
                                  <w:r>
                                    <w:t>1672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2133325E" w:rsidR="00727BE8" w:rsidRDefault="003A0AED" w:rsidP="00944C3D">
                            <w:r>
                              <w:t>1672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D10A1EA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3A0AED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1D10A1EA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3A0AED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CCB358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3A0AED">
              <w:rPr>
                <w:rFonts w:ascii="Arial" w:hAnsi="Arial"/>
                <w:lang w:eastAsia="sk-SK"/>
              </w:rPr>
              <w:t>07.06</w:t>
            </w:r>
            <w:r w:rsidR="00DC4542">
              <w:rPr>
                <w:rFonts w:ascii="Arial" w:hAnsi="Arial"/>
                <w:lang w:eastAsia="sk-SK"/>
              </w:rPr>
              <w:t>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17027E1C" w:rsidR="00727BE8" w:rsidRPr="003A0AED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3A0AED" w:rsidRPr="003A0AED">
        <w:rPr>
          <w:rFonts w:ascii="Arial CE" w:hAnsi="Arial CE" w:cs="Arial CE"/>
          <w:color w:val="000000"/>
          <w:sz w:val="22"/>
          <w:szCs w:val="22"/>
        </w:rPr>
        <w:t xml:space="preserve">Gen. </w:t>
      </w:r>
      <w:proofErr w:type="spellStart"/>
      <w:r w:rsidR="003A0AED" w:rsidRPr="003A0AED">
        <w:rPr>
          <w:rFonts w:ascii="Arial CE" w:hAnsi="Arial CE" w:cs="Arial CE"/>
          <w:color w:val="000000"/>
          <w:sz w:val="22"/>
          <w:szCs w:val="22"/>
        </w:rPr>
        <w:t>Viesta</w:t>
      </w:r>
      <w:proofErr w:type="spellEnd"/>
      <w:r w:rsidR="003A0AED" w:rsidRPr="003A0AED">
        <w:rPr>
          <w:rFonts w:ascii="Arial CE" w:hAnsi="Arial CE" w:cs="Arial CE"/>
          <w:color w:val="000000"/>
          <w:sz w:val="22"/>
          <w:szCs w:val="22"/>
        </w:rPr>
        <w:t xml:space="preserve"> 1672,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636DE7EB" w:rsidR="00727BE8" w:rsidRPr="008D0433" w:rsidRDefault="003A0AE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Štefan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Grbálik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3633247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2DC094CC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016D63EE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37,65</w:t>
            </w:r>
          </w:p>
        </w:tc>
        <w:tc>
          <w:tcPr>
            <w:tcW w:w="1325" w:type="dxa"/>
            <w:vAlign w:val="center"/>
          </w:tcPr>
          <w:p w14:paraId="455CC3B4" w14:textId="6479902A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A0AE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234" w:type="dxa"/>
            <w:vAlign w:val="center"/>
          </w:tcPr>
          <w:p w14:paraId="12CCB40C" w14:textId="30CC18E4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1 041,23</w:t>
            </w:r>
          </w:p>
        </w:tc>
        <w:tc>
          <w:tcPr>
            <w:tcW w:w="1978" w:type="dxa"/>
            <w:vAlign w:val="center"/>
          </w:tcPr>
          <w:p w14:paraId="5223FA2A" w14:textId="3FA5A80A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96,42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5D47354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8977,05</w:t>
            </w:r>
          </w:p>
        </w:tc>
        <w:tc>
          <w:tcPr>
            <w:tcW w:w="1325" w:type="dxa"/>
            <w:vAlign w:val="center"/>
          </w:tcPr>
          <w:p w14:paraId="01757B72" w14:textId="72089838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77324,23</w:t>
            </w:r>
          </w:p>
        </w:tc>
        <w:tc>
          <w:tcPr>
            <w:tcW w:w="1234" w:type="dxa"/>
            <w:vAlign w:val="center"/>
          </w:tcPr>
          <w:p w14:paraId="130D6BD4" w14:textId="1ECD8B2D" w:rsidR="00727BE8" w:rsidRPr="008C56AB" w:rsidRDefault="003A0AE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39524,56</w:t>
            </w:r>
          </w:p>
        </w:tc>
        <w:tc>
          <w:tcPr>
            <w:tcW w:w="1978" w:type="dxa"/>
            <w:vAlign w:val="center"/>
          </w:tcPr>
          <w:p w14:paraId="04EE6C54" w14:textId="0095F816" w:rsidR="00727BE8" w:rsidRPr="008C56AB" w:rsidRDefault="00292C6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46776,72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06C55B14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92C6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234" w:type="dxa"/>
            <w:vAlign w:val="center"/>
          </w:tcPr>
          <w:p w14:paraId="08093853" w14:textId="3053A1C7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92C6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7CD9E6B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71075,42</w:t>
            </w:r>
          </w:p>
        </w:tc>
        <w:tc>
          <w:tcPr>
            <w:tcW w:w="1325" w:type="dxa"/>
            <w:vAlign w:val="center"/>
          </w:tcPr>
          <w:p w14:paraId="3AD3C014" w14:textId="20B14B1B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101050,71</w:t>
            </w:r>
          </w:p>
        </w:tc>
        <w:tc>
          <w:tcPr>
            <w:tcW w:w="1234" w:type="dxa"/>
            <w:vAlign w:val="center"/>
          </w:tcPr>
          <w:p w14:paraId="687C98BA" w14:textId="510168A9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121320,64</w:t>
            </w:r>
          </w:p>
        </w:tc>
        <w:tc>
          <w:tcPr>
            <w:tcW w:w="1978" w:type="dxa"/>
            <w:vAlign w:val="center"/>
          </w:tcPr>
          <w:p w14:paraId="0EFC1321" w14:textId="005473F9" w:rsidR="00727BE8" w:rsidRPr="008C56AB" w:rsidRDefault="006825E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50805,49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15C15FAD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166 860,03</w:t>
            </w:r>
          </w:p>
        </w:tc>
        <w:tc>
          <w:tcPr>
            <w:tcW w:w="2883" w:type="dxa"/>
            <w:vAlign w:val="center"/>
          </w:tcPr>
          <w:p w14:paraId="2A652F80" w14:textId="2147FC59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15 664,40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CF8F5B7" w:rsidR="00727BE8" w:rsidRPr="008C56AB" w:rsidRDefault="00292C6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166 860,03</w:t>
            </w:r>
          </w:p>
        </w:tc>
        <w:tc>
          <w:tcPr>
            <w:tcW w:w="2883" w:type="dxa"/>
            <w:vAlign w:val="center"/>
          </w:tcPr>
          <w:p w14:paraId="1AEDC663" w14:textId="558D728F" w:rsidR="00727BE8" w:rsidRPr="008C56AB" w:rsidRDefault="00292C6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15 664,40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B049E9C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5 177,80</w:t>
            </w:r>
          </w:p>
        </w:tc>
        <w:tc>
          <w:tcPr>
            <w:tcW w:w="1195" w:type="dxa"/>
            <w:vAlign w:val="center"/>
          </w:tcPr>
          <w:p w14:paraId="592E69A0" w14:textId="224554C5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14 539,68</w:t>
            </w:r>
          </w:p>
        </w:tc>
        <w:tc>
          <w:tcPr>
            <w:tcW w:w="1195" w:type="dxa"/>
            <w:vAlign w:val="center"/>
          </w:tcPr>
          <w:p w14:paraId="64970BD8" w14:textId="43406A1C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8 369,78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FBE6CE5" w:rsidR="00727BE8" w:rsidRPr="008C56AB" w:rsidRDefault="00292C6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11 347,70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F0E162E" w:rsidR="00727BE8" w:rsidRPr="008C56AB" w:rsidRDefault="00292C6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5 177,80</w:t>
            </w:r>
          </w:p>
        </w:tc>
        <w:tc>
          <w:tcPr>
            <w:tcW w:w="1195" w:type="dxa"/>
            <w:vAlign w:val="center"/>
          </w:tcPr>
          <w:p w14:paraId="042709A5" w14:textId="40755D9C" w:rsidR="00727BE8" w:rsidRPr="008C56AB" w:rsidRDefault="00292C6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14 539,68</w:t>
            </w:r>
          </w:p>
        </w:tc>
        <w:tc>
          <w:tcPr>
            <w:tcW w:w="1195" w:type="dxa"/>
            <w:vAlign w:val="center"/>
          </w:tcPr>
          <w:p w14:paraId="68A9AC1F" w14:textId="0270BD04" w:rsidR="00727BE8" w:rsidRPr="008C56AB" w:rsidRDefault="00292C6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8 369,78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9B56244" w:rsidR="00727BE8" w:rsidRPr="008C56AB" w:rsidRDefault="00292C6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11 347,70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A85DC62" w:rsidR="00727BE8" w:rsidRPr="008C56AB" w:rsidRDefault="00292C6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24 202,09</w:t>
            </w:r>
          </w:p>
        </w:tc>
        <w:tc>
          <w:tcPr>
            <w:tcW w:w="2835" w:type="dxa"/>
            <w:vAlign w:val="center"/>
          </w:tcPr>
          <w:p w14:paraId="3FB70F96" w14:textId="36CF1A82" w:rsidR="00727BE8" w:rsidRPr="008C56AB" w:rsidRDefault="00292C6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</w:t>
            </w:r>
            <w:r w:rsidR="00DC69A5">
              <w:rPr>
                <w:rFonts w:ascii="Arial" w:hAnsi="Arial"/>
                <w:b/>
                <w:sz w:val="18"/>
                <w:szCs w:val="18"/>
              </w:rPr>
              <w:t> 501,30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62DE4FAC" w:rsidR="00727BE8" w:rsidRPr="008C56AB" w:rsidRDefault="00292C6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24 202,09</w:t>
            </w:r>
          </w:p>
        </w:tc>
        <w:tc>
          <w:tcPr>
            <w:tcW w:w="2835" w:type="dxa"/>
            <w:vAlign w:val="center"/>
          </w:tcPr>
          <w:p w14:paraId="4B770D9B" w14:textId="5563FF30" w:rsidR="00727BE8" w:rsidRPr="008C56AB" w:rsidRDefault="00DC69A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19 501,30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8AEB4EE" w:rsidR="00727BE8" w:rsidRPr="008C56AB" w:rsidRDefault="00292C6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24 202,09</w:t>
            </w:r>
          </w:p>
        </w:tc>
        <w:tc>
          <w:tcPr>
            <w:tcW w:w="2835" w:type="dxa"/>
            <w:vAlign w:val="center"/>
          </w:tcPr>
          <w:p w14:paraId="0614EA5E" w14:textId="0E5F8215" w:rsidR="00727BE8" w:rsidRPr="008C56AB" w:rsidRDefault="00DC69A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19 501,30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72B0BE0" w:rsidR="00727BE8" w:rsidRPr="00E05001" w:rsidRDefault="00DC69A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110 014,56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734B6BDF" w:rsidR="00727BE8" w:rsidRPr="00E05001" w:rsidRDefault="00DC69A5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110 014,56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8DC5" w14:textId="77777777" w:rsidR="00331B2E" w:rsidRDefault="00331B2E">
      <w:r>
        <w:separator/>
      </w:r>
    </w:p>
  </w:endnote>
  <w:endnote w:type="continuationSeparator" w:id="0">
    <w:p w14:paraId="1B9358FD" w14:textId="77777777" w:rsidR="00331B2E" w:rsidRDefault="0033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2CA35" w14:textId="77777777" w:rsidR="00331B2E" w:rsidRDefault="00331B2E">
      <w:r>
        <w:separator/>
      </w:r>
    </w:p>
  </w:footnote>
  <w:footnote w:type="continuationSeparator" w:id="0">
    <w:p w14:paraId="48AACFEB" w14:textId="77777777" w:rsidR="00331B2E" w:rsidRDefault="00331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2C60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1B2E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0AED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69A5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5137</Words>
  <Characters>29285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2023-06-07T09:25:00Z</dcterms:created>
  <dcterms:modified xsi:type="dcterms:W3CDTF">2023-06-07T09:25:00Z</dcterms:modified>
</cp:coreProperties>
</file>