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150AA179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851F77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851F77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>
              <w:rPr>
                <w:rFonts w:ascii="Arial" w:hAnsi="Arial"/>
                <w:lang w:eastAsia="sk-SK"/>
              </w:rPr>
              <w:t>2</w:t>
            </w:r>
            <w:r w:rsidR="00851F77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331DDFCD" w:rsidR="00727BE8" w:rsidRPr="00ED0163" w:rsidRDefault="00FA67BD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F127BA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3D35D02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390984B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871DD4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0092AC5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494ACA4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07CE432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17C5D4F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17C5D4F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0425A84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74E42DD1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851F77">
                                    <w:t>2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74E42DD1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851F77">
                              <w:t>2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79258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4AEAF" w14:textId="148655A3" w:rsidR="00727BE8" w:rsidRDefault="00851F77" w:rsidP="00944C3D">
                                  <w:r>
                                    <w:t>12</w:t>
                                  </w:r>
                                </w:p>
                                <w:p w14:paraId="5A7A1891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74AEAF" w14:textId="148655A3" w:rsidR="00727BE8" w:rsidRDefault="00851F77" w:rsidP="00944C3D">
                            <w:r>
                              <w:t>12</w:t>
                            </w:r>
                          </w:p>
                          <w:p w14:paraId="5A7A1891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E9D459C" w:rsidR="00727BE8" w:rsidRDefault="00FA67BD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61D40A5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E68074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342D03A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2216D22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2CCA2779" w:rsidR="00727BE8" w:rsidRDefault="00851F77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2CCA2779" w:rsidR="00727BE8" w:rsidRDefault="00851F77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2021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55C9EF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ECD1A3C" w:rsidR="00727BE8" w:rsidRDefault="00851F77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ECD1A3C" w:rsidR="00727BE8" w:rsidRDefault="00851F77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390FE81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497080D3" w:rsidR="00727BE8" w:rsidRDefault="00851F77" w:rsidP="00944C3D">
                                  <w:r>
                                    <w:t>2021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497080D3" w:rsidR="00727BE8" w:rsidRDefault="00851F77" w:rsidP="00944C3D">
                            <w:r>
                              <w:t>2021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474C6BA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009001FF" w:rsidR="00727BE8" w:rsidRDefault="00851F77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009001FF" w:rsidR="00727BE8" w:rsidRDefault="00851F77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0E2FD472" w:rsidR="00727BE8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25912B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3DAEC9E0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57178DF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31750</wp:posOffset>
                      </wp:positionV>
                      <wp:extent cx="1226820" cy="353695"/>
                      <wp:effectExtent l="0" t="0" r="0" b="825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3536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2E87A58F" w:rsidR="00D92E41" w:rsidRPr="00391121" w:rsidRDefault="005C7D2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42017599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1" type="#_x0000_t202" style="position:absolute;margin-left:1.5pt;margin-top:2.5pt;width:96.6pt;height:27.8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">
                      <v:textbox>
                        <w:txbxContent>
                          <w:p w14:paraId="1C96BBAE" w14:textId="2E87A58F" w:rsidR="00D92E41" w:rsidRPr="00391121" w:rsidRDefault="005C7D2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42017599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6A4953D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4749839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09B109FD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4E68131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3" type="#_x0000_t202" style="position:absolute;margin-left:4.6pt;margin-top:6.2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D4Zou9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68E4E1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10DF5DC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506D714D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-588645</wp:posOffset>
                      </wp:positionV>
                      <wp:extent cx="1270635" cy="560705"/>
                      <wp:effectExtent l="0" t="0" r="24765" b="10795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560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4005B379" w:rsidR="00727BE8" w:rsidRPr="00391121" w:rsidRDefault="0012777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350BBF">
                                    <w:rPr>
                                      <w:rFonts w:ascii="Arial" w:hAnsi="Arial" w:cs="Arial"/>
                                    </w:rPr>
                                    <w:t>22</w:t>
                                  </w:r>
                                  <w:r w:rsidR="005C7D20">
                                    <w:rPr>
                                      <w:rFonts w:ascii="Arial" w:hAnsi="Arial" w:cs="Arial"/>
                                    </w:rPr>
                                    <w:t>212786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2pt;margin-top:-46.35pt;width:100.05pt;height:44.1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">
                      <v:textbox>
                        <w:txbxContent>
                          <w:p w14:paraId="154C8C6F" w14:textId="4005B379" w:rsidR="00727BE8" w:rsidRPr="00391121" w:rsidRDefault="0012777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350BBF">
                              <w:rPr>
                                <w:rFonts w:ascii="Arial" w:hAnsi="Arial" w:cs="Arial"/>
                              </w:rPr>
                              <w:t>22</w:t>
                            </w:r>
                            <w:r w:rsidR="005C7D20">
                              <w:rPr>
                                <w:rFonts w:ascii="Arial" w:hAnsi="Arial" w:cs="Arial"/>
                              </w:rPr>
                              <w:t>212786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2050CC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2BCC853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2861310" cy="247015"/>
                      <wp:effectExtent l="6985" t="10160" r="8255" b="9525"/>
                      <wp:wrapNone/>
                      <wp:docPr id="1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1310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14328A96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</w:t>
                                  </w:r>
                                  <w:r w:rsidR="00EE4E66">
                                    <w:rPr>
                                      <w:rFonts w:ascii="Arial" w:hAnsi="Arial" w:cs="Arial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o vlas</w:t>
                                  </w:r>
                                  <w:r w:rsidR="00EE4E66">
                                    <w:rPr>
                                      <w:rFonts w:ascii="Arial" w:hAnsi="Arial" w:cs="Arial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níkov bytov </w:t>
                                  </w:r>
                                  <w:r w:rsidR="00127772">
                                    <w:rPr>
                                      <w:rFonts w:ascii="Arial" w:hAnsi="Arial" w:cs="Arial"/>
                                    </w:rPr>
                                    <w:t>č.</w:t>
                                  </w:r>
                                  <w:r w:rsidR="00350BBF">
                                    <w:rPr>
                                      <w:rFonts w:ascii="Arial" w:hAnsi="Arial" w:cs="Arial"/>
                                    </w:rPr>
                                    <w:t>13</w:t>
                                  </w:r>
                                  <w:r w:rsidR="005C7D20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Text Box 21" o:spid="_x0000_s1045" type="#_x0000_t202" style="position:absolute;margin-left:1pt;margin-top:-12.05pt;width:225.3pt;height:19.45pt;z-index:2516618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">
                      <v:textbox style="mso-fit-shape-to-text:t">
                        <w:txbxContent>
                          <w:p w14:paraId="04230665" w14:textId="14328A96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</w:t>
                            </w:r>
                            <w:r w:rsidR="00EE4E66">
                              <w:rPr>
                                <w:rFonts w:ascii="Arial" w:hAnsi="Arial" w:cs="Arial"/>
                              </w:rPr>
                              <w:t>v</w:t>
                            </w:r>
                            <w:r>
                              <w:rPr>
                                <w:rFonts w:ascii="Arial" w:hAnsi="Arial" w:cs="Arial"/>
                              </w:rPr>
                              <w:t>o vlas</w:t>
                            </w:r>
                            <w:r w:rsidR="00EE4E66">
                              <w:rPr>
                                <w:rFonts w:ascii="Arial" w:hAnsi="Arial" w:cs="Arial"/>
                              </w:rPr>
                              <w:t>t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níkov bytov </w:t>
                            </w:r>
                            <w:r w:rsidR="00127772">
                              <w:rPr>
                                <w:rFonts w:ascii="Arial" w:hAnsi="Arial" w:cs="Arial"/>
                              </w:rPr>
                              <w:t>č.</w:t>
                            </w:r>
                            <w:r w:rsidR="00350BBF">
                              <w:rPr>
                                <w:rFonts w:ascii="Arial" w:hAnsi="Arial" w:cs="Arial"/>
                              </w:rPr>
                              <w:t>13</w:t>
                            </w:r>
                            <w:r w:rsidR="005C7D20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5686798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0AE745A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618CF310" w:rsidR="00727BE8" w:rsidRPr="00391121" w:rsidRDefault="00350B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Sedličná</w:t>
                                  </w:r>
                                  <w:r w:rsidR="00127772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618CF310" w:rsidR="00727BE8" w:rsidRPr="00391121" w:rsidRDefault="00350B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Sedličná</w:t>
                            </w:r>
                            <w:r w:rsidR="00127772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2DB7D0AE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5D94BA3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376028C5" w:rsidR="00727BE8" w:rsidRDefault="005C7D20" w:rsidP="00944C3D">
                                  <w:r>
                                    <w:t>134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376028C5" w:rsidR="00727BE8" w:rsidRDefault="005C7D20" w:rsidP="00944C3D">
                            <w:r>
                              <w:t>134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0407448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3BBBB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7636FB5B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350BBF">
                                    <w:t>311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7636FB5B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350BBF">
                              <w:t>311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776615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2723150A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</w:t>
                                  </w:r>
                                  <w:r w:rsidR="00350BBF">
                                    <w:t>čianske Stankove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2723150A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</w:t>
                            </w:r>
                            <w:r w:rsidR="00350BBF">
                              <w:t>čianske Stankove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BE27B07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28D7DA6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4EAB79C6" w:rsidR="00727BE8" w:rsidRPr="00391121" w:rsidRDefault="005C7D2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0327442220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4EAB79C6" w:rsidR="00727BE8" w:rsidRPr="00391121" w:rsidRDefault="005C7D2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0327442220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3AD9DF50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C58199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6C3FEDCA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35D29F8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13A27F4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13A27F4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1974E59A" w:rsidR="00D96BED" w:rsidRPr="00ED0163" w:rsidRDefault="005C7D20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07.06.2023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0517F477" w:rsidR="00727BE8" w:rsidRPr="008D0433" w:rsidRDefault="005C7D20" w:rsidP="00164431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Masarik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Pavol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52C262C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36D81F25" w:rsidR="00727BE8" w:rsidRPr="008D0433" w:rsidRDefault="005C7D2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2CBD2FD4" w:rsidR="00727BE8" w:rsidRPr="008D0433" w:rsidRDefault="00350BB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543C955" w:rsidR="00727BE8" w:rsidRPr="008D0433" w:rsidRDefault="006111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 Allianz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6545B1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2C04BC1A" w:rsidR="00727BE8" w:rsidRPr="008C56AB" w:rsidRDefault="005C7D2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225,24</w:t>
            </w:r>
          </w:p>
        </w:tc>
        <w:tc>
          <w:tcPr>
            <w:tcW w:w="1325" w:type="dxa"/>
            <w:vAlign w:val="center"/>
          </w:tcPr>
          <w:p w14:paraId="057AB2C5" w14:textId="0B50F665" w:rsidR="00727BE8" w:rsidRPr="008C56AB" w:rsidRDefault="005C7D2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788,85</w:t>
            </w:r>
          </w:p>
        </w:tc>
        <w:tc>
          <w:tcPr>
            <w:tcW w:w="1234" w:type="dxa"/>
            <w:vAlign w:val="center"/>
          </w:tcPr>
          <w:p w14:paraId="4F28F087" w14:textId="12880AE3" w:rsidR="00727BE8" w:rsidRPr="008C56AB" w:rsidRDefault="005C7D2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728,83</w:t>
            </w:r>
          </w:p>
        </w:tc>
        <w:tc>
          <w:tcPr>
            <w:tcW w:w="1978" w:type="dxa"/>
            <w:vAlign w:val="center"/>
          </w:tcPr>
          <w:p w14:paraId="70A05763" w14:textId="1C427F36" w:rsidR="00727BE8" w:rsidRPr="008C56AB" w:rsidRDefault="005C7D2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285,26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33C02625" w:rsidR="00727BE8" w:rsidRDefault="005C7D2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1095,77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5EEDB47E" w:rsidR="00727BE8" w:rsidRPr="008C56AB" w:rsidRDefault="005C7D2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8431,28</w:t>
            </w:r>
          </w:p>
        </w:tc>
        <w:tc>
          <w:tcPr>
            <w:tcW w:w="1234" w:type="dxa"/>
            <w:vAlign w:val="center"/>
          </w:tcPr>
          <w:p w14:paraId="563A6FDB" w14:textId="09DDAC16" w:rsidR="00727BE8" w:rsidRPr="008C56AB" w:rsidRDefault="005C7D2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8969,40</w:t>
            </w:r>
          </w:p>
        </w:tc>
        <w:tc>
          <w:tcPr>
            <w:tcW w:w="1978" w:type="dxa"/>
            <w:vAlign w:val="center"/>
          </w:tcPr>
          <w:p w14:paraId="1AE1FE1A" w14:textId="39DAB04C" w:rsidR="00727BE8" w:rsidRPr="008C56AB" w:rsidRDefault="005C7D2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557,65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712FEDCA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2F14DF0" w14:textId="0DC233DD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6B80F511" w:rsidR="00727BE8" w:rsidRPr="008C56AB" w:rsidRDefault="005C7D20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1321,01</w:t>
            </w:r>
          </w:p>
        </w:tc>
        <w:tc>
          <w:tcPr>
            <w:tcW w:w="1325" w:type="dxa"/>
            <w:vAlign w:val="center"/>
          </w:tcPr>
          <w:p w14:paraId="72A1B8CF" w14:textId="4922FCE4" w:rsidR="00727BE8" w:rsidRPr="008C56AB" w:rsidRDefault="005C7D20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9220,13</w:t>
            </w:r>
          </w:p>
        </w:tc>
        <w:tc>
          <w:tcPr>
            <w:tcW w:w="1234" w:type="dxa"/>
            <w:vAlign w:val="center"/>
          </w:tcPr>
          <w:p w14:paraId="413BCFD7" w14:textId="00D64084" w:rsidR="00727BE8" w:rsidRPr="008C56AB" w:rsidRDefault="005C7D20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969</w:t>
            </w:r>
            <w:r w:rsidR="00250B76">
              <w:rPr>
                <w:rFonts w:ascii="Arial" w:hAnsi="Arial" w:cs="Arial"/>
                <w:b/>
                <w:sz w:val="18"/>
                <w:szCs w:val="18"/>
              </w:rPr>
              <w:t>8</w:t>
            </w:r>
            <w:r>
              <w:rPr>
                <w:rFonts w:ascii="Arial" w:hAnsi="Arial" w:cs="Arial"/>
                <w:b/>
                <w:sz w:val="18"/>
                <w:szCs w:val="18"/>
              </w:rPr>
              <w:t>,23</w:t>
            </w:r>
          </w:p>
        </w:tc>
        <w:tc>
          <w:tcPr>
            <w:tcW w:w="1978" w:type="dxa"/>
            <w:vAlign w:val="center"/>
          </w:tcPr>
          <w:p w14:paraId="0D180BF4" w14:textId="5F3F4A24" w:rsidR="00727BE8" w:rsidRPr="00350BBF" w:rsidRDefault="005C7D20" w:rsidP="00EE2E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</w:t>
            </w:r>
            <w:r w:rsidR="00250B7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,91</w:t>
            </w:r>
          </w:p>
          <w:p w14:paraId="2EA141A6" w14:textId="5433790E" w:rsidR="00424F38" w:rsidRPr="008C56AB" w:rsidRDefault="00424F3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684"/>
      </w:tblGrid>
      <w:tr w:rsidR="00727BE8" w:rsidRPr="008D0433" w14:paraId="13004A14" w14:textId="77777777" w:rsidTr="00424F38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684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424F38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424F38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48A9A8F6" w:rsidR="00727BE8" w:rsidRPr="008C56AB" w:rsidRDefault="00487FD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2832,39</w:t>
            </w:r>
          </w:p>
        </w:tc>
        <w:tc>
          <w:tcPr>
            <w:tcW w:w="2883" w:type="dxa"/>
            <w:vAlign w:val="center"/>
          </w:tcPr>
          <w:p w14:paraId="6028961C" w14:textId="152C7E9E" w:rsidR="00727BE8" w:rsidRDefault="00487FD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1768,91</w:t>
            </w:r>
          </w:p>
          <w:p w14:paraId="0D87AACC" w14:textId="668AEA27" w:rsidR="005C6A8D" w:rsidRPr="008C56AB" w:rsidRDefault="005C6A8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2E1D8E30" w:rsidR="00727BE8" w:rsidRPr="008C56AB" w:rsidRDefault="00487FD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2832,39</w:t>
            </w:r>
          </w:p>
        </w:tc>
        <w:tc>
          <w:tcPr>
            <w:tcW w:w="2883" w:type="dxa"/>
            <w:vAlign w:val="center"/>
          </w:tcPr>
          <w:p w14:paraId="733B1440" w14:textId="344433B0" w:rsidR="00A136FC" w:rsidRPr="00A136FC" w:rsidRDefault="00487FD8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1768,91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384D3E95" w:rsidR="00727BE8" w:rsidRPr="008C56AB" w:rsidRDefault="00487FD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235,81</w:t>
            </w:r>
          </w:p>
        </w:tc>
        <w:tc>
          <w:tcPr>
            <w:tcW w:w="1195" w:type="dxa"/>
            <w:vAlign w:val="center"/>
          </w:tcPr>
          <w:p w14:paraId="574DE2C9" w14:textId="12A29FDD" w:rsidR="00727BE8" w:rsidRPr="008C56AB" w:rsidRDefault="00487FD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5580,96</w:t>
            </w:r>
          </w:p>
        </w:tc>
        <w:tc>
          <w:tcPr>
            <w:tcW w:w="1195" w:type="dxa"/>
            <w:vAlign w:val="center"/>
          </w:tcPr>
          <w:p w14:paraId="620228A9" w14:textId="27DC164A" w:rsidR="00727BE8" w:rsidRPr="008C56AB" w:rsidRDefault="00487FD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5845,66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45A71A0F" w:rsidR="00727BE8" w:rsidRPr="008C56AB" w:rsidRDefault="00487FD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-28,89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40D4D26A" w:rsidR="00727BE8" w:rsidRPr="008C56AB" w:rsidRDefault="00250B76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235,81</w:t>
            </w:r>
          </w:p>
        </w:tc>
        <w:tc>
          <w:tcPr>
            <w:tcW w:w="1195" w:type="dxa"/>
            <w:vAlign w:val="center"/>
          </w:tcPr>
          <w:p w14:paraId="2EC0EAC9" w14:textId="6D2EEC47" w:rsidR="00727BE8" w:rsidRPr="008C56AB" w:rsidRDefault="00250B7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5580,96</w:t>
            </w:r>
          </w:p>
        </w:tc>
        <w:tc>
          <w:tcPr>
            <w:tcW w:w="1195" w:type="dxa"/>
            <w:vAlign w:val="center"/>
          </w:tcPr>
          <w:p w14:paraId="39FBFFBB" w14:textId="1D5FA117" w:rsidR="00727BE8" w:rsidRPr="008C56AB" w:rsidRDefault="00250B76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5845,66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3D6EF6F0" w:rsidR="00727BE8" w:rsidRPr="008C56AB" w:rsidRDefault="00250B76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-28,89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7B7CFC88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4F0EE96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6BB6E8B8" w:rsidR="00727BE8" w:rsidRPr="008C56AB" w:rsidRDefault="00250B7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3572,92</w:t>
            </w:r>
          </w:p>
        </w:tc>
        <w:tc>
          <w:tcPr>
            <w:tcW w:w="2835" w:type="dxa"/>
            <w:vAlign w:val="center"/>
          </w:tcPr>
          <w:p w14:paraId="6EC8B8A1" w14:textId="4C479428" w:rsidR="00727BE8" w:rsidRPr="008C56AB" w:rsidRDefault="00250B7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2680,51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70B20729" w:rsidR="00727BE8" w:rsidRPr="008C56AB" w:rsidRDefault="00250B7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3572,92</w:t>
            </w:r>
          </w:p>
        </w:tc>
        <w:tc>
          <w:tcPr>
            <w:tcW w:w="2835" w:type="dxa"/>
            <w:vAlign w:val="center"/>
          </w:tcPr>
          <w:p w14:paraId="4253AF30" w14:textId="0916041E" w:rsidR="00727BE8" w:rsidRPr="008C56AB" w:rsidRDefault="00250B7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2680,51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32BFE3E7" w:rsidR="00727BE8" w:rsidRPr="008C56AB" w:rsidRDefault="00250B7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3572,92</w:t>
            </w:r>
          </w:p>
        </w:tc>
        <w:tc>
          <w:tcPr>
            <w:tcW w:w="2835" w:type="dxa"/>
            <w:vAlign w:val="center"/>
          </w:tcPr>
          <w:p w14:paraId="74A06852" w14:textId="42297856" w:rsidR="00727BE8" w:rsidRPr="008C56AB" w:rsidRDefault="00250B7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2680,51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AF7D248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CBF0FEB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A901149" w14:textId="3CD8D7AD" w:rsidR="00727BE8" w:rsidRPr="00E05001" w:rsidRDefault="00250B7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68297,12</w:t>
            </w: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6A0FE950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ACBB3F0" w14:textId="02985AC5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F7690A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0E98F165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6944C72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29DEF40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A0F367" w14:textId="77777777" w:rsidR="00403D5C" w:rsidRDefault="00403D5C">
      <w:r>
        <w:separator/>
      </w:r>
    </w:p>
  </w:endnote>
  <w:endnote w:type="continuationSeparator" w:id="0">
    <w:p w14:paraId="001B5897" w14:textId="77777777" w:rsidR="00403D5C" w:rsidRDefault="00403D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7554CF" w14:textId="77777777" w:rsidR="00403D5C" w:rsidRDefault="00403D5C">
      <w:r>
        <w:separator/>
      </w:r>
    </w:p>
  </w:footnote>
  <w:footnote w:type="continuationSeparator" w:id="0">
    <w:p w14:paraId="5064600B" w14:textId="77777777" w:rsidR="00403D5C" w:rsidRDefault="00403D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903347">
    <w:abstractNumId w:val="13"/>
  </w:num>
  <w:num w:numId="2" w16cid:durableId="1115908545">
    <w:abstractNumId w:val="17"/>
  </w:num>
  <w:num w:numId="3" w16cid:durableId="1433862974">
    <w:abstractNumId w:val="8"/>
  </w:num>
  <w:num w:numId="4" w16cid:durableId="591473076">
    <w:abstractNumId w:val="7"/>
  </w:num>
  <w:num w:numId="5" w16cid:durableId="4984263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14047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2194649">
    <w:abstractNumId w:val="20"/>
  </w:num>
  <w:num w:numId="8" w16cid:durableId="450518347">
    <w:abstractNumId w:val="10"/>
  </w:num>
  <w:num w:numId="9" w16cid:durableId="55518414">
    <w:abstractNumId w:val="0"/>
  </w:num>
  <w:num w:numId="10" w16cid:durableId="904797148">
    <w:abstractNumId w:val="19"/>
  </w:num>
  <w:num w:numId="11" w16cid:durableId="675032430">
    <w:abstractNumId w:val="6"/>
  </w:num>
  <w:num w:numId="12" w16cid:durableId="1825392901">
    <w:abstractNumId w:val="9"/>
  </w:num>
  <w:num w:numId="13" w16cid:durableId="1833715462">
    <w:abstractNumId w:val="12"/>
  </w:num>
  <w:num w:numId="14" w16cid:durableId="1723212390">
    <w:abstractNumId w:val="15"/>
  </w:num>
  <w:num w:numId="15" w16cid:durableId="1975863911">
    <w:abstractNumId w:val="14"/>
  </w:num>
  <w:num w:numId="16" w16cid:durableId="1804273753">
    <w:abstractNumId w:val="2"/>
  </w:num>
  <w:num w:numId="17" w16cid:durableId="441726653">
    <w:abstractNumId w:val="4"/>
  </w:num>
  <w:num w:numId="18" w16cid:durableId="834076736">
    <w:abstractNumId w:val="11"/>
  </w:num>
  <w:num w:numId="19" w16cid:durableId="1922182820">
    <w:abstractNumId w:val="5"/>
  </w:num>
  <w:num w:numId="20" w16cid:durableId="1552812608">
    <w:abstractNumId w:val="18"/>
  </w:num>
  <w:num w:numId="21" w16cid:durableId="930742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03F4A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27772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0B76"/>
    <w:rsid w:val="00251EEE"/>
    <w:rsid w:val="00253A0A"/>
    <w:rsid w:val="00253B9F"/>
    <w:rsid w:val="00254422"/>
    <w:rsid w:val="002671C7"/>
    <w:rsid w:val="00271772"/>
    <w:rsid w:val="002739DE"/>
    <w:rsid w:val="00273F6B"/>
    <w:rsid w:val="00280B22"/>
    <w:rsid w:val="0028354A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0BBF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5C"/>
    <w:rsid w:val="00403D96"/>
    <w:rsid w:val="004100DF"/>
    <w:rsid w:val="00417853"/>
    <w:rsid w:val="00422144"/>
    <w:rsid w:val="0042364E"/>
    <w:rsid w:val="00424F1C"/>
    <w:rsid w:val="00424F38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87FD8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1E51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A8D"/>
    <w:rsid w:val="005C6EF7"/>
    <w:rsid w:val="005C7D20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1F77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0DD9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35208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26A51"/>
    <w:rsid w:val="00E27CCB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A67BD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167F89-ED7F-477F-ADAC-D0CC6BAB7A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58</TotalTime>
  <Pages>1</Pages>
  <Words>5106</Words>
  <Characters>29106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Dávid Kubiš</cp:lastModifiedBy>
  <cp:revision>6</cp:revision>
  <cp:lastPrinted>2023-05-26T09:02:00Z</cp:lastPrinted>
  <dcterms:created xsi:type="dcterms:W3CDTF">2023-05-04T09:15:00Z</dcterms:created>
  <dcterms:modified xsi:type="dcterms:W3CDTF">2023-06-07T10:13:00Z</dcterms:modified>
</cp:coreProperties>
</file>