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tblpY="1"/>
        <w:tblOverlap w:val="never"/>
        <w:tblW w:w="9653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727BE8" w:rsidRPr="00ED0163" w14:paraId="2FBB5CF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DEEC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8CFB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E41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6261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5358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6A8E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D9D6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F9D9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1EC6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BFC78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760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D18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75F2F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F69C7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E28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B4316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D70C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153D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DA7F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18C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8F339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5863F3" w14:paraId="0390096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E9FDD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BB1A7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F2EB0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FFE7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4192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B0EC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61FB5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F45B2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58B3B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F34C3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BEF66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FF97E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31B4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B8DD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DAA1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63935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18600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8A3D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24A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9FFA4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521DF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5275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D3D3F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77284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0460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9BD45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EA86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EA53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54BA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43EA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E55A2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1366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1074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436738A7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6790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1D167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3E4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841E2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5BFA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15F1F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F130A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E55EC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1AA9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9784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793D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317B3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5057A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E77E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89DC0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A40D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7868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5FAE0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3E7A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A085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DFCC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77E1C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D1D3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7320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72F5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F7BD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F98A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40814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B901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4081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7419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1CBC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853C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6C5C63F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F540F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A764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28A29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F24D0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82DB2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1DD1B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41B7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9DD1E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89B36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44A4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91CFF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5337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34CA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D1150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1D19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72727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9ED6B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9FF1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0F6F5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F9A0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34B93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22F1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C4B9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05B13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6D4B2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E8D06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9043A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80530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D387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6AE9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9BBB6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7218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50B3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55DB95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7502C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F78D2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E6E8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13F43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8C7F0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301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9A998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FFC23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A24A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ECD36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66A0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CFAD4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37189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B741A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5F8E7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97EC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0F1B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3571A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74AF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40AC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7F13D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A0AB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EA950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64195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DED5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F5D87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D8B1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4CFC7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7E53A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5BC8C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2E4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67357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AB76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ED0163" w14:paraId="562C1FD7" w14:textId="77777777" w:rsidTr="00D92E41">
        <w:trPr>
          <w:trHeight w:val="8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159F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B22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8D88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7D8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5A5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0C30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D650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DE66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DFF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2981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1CD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D5C4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E346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628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D2C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753B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6E29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1F12086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CE60E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984E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1C17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FD48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4875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C0C2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F1BB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AC6C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D5809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B2A4C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6744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25C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54B8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320DA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434E5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2009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2628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DDC4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FC4F5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002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EDA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9B26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8D6F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086923D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972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2486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4D1D6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6E1FF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CD9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24D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1CC9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DEE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891A1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A90F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5723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AF62B" w14:textId="77777777" w:rsidR="00727BE8" w:rsidRPr="00ED0163" w:rsidRDefault="00727BE8" w:rsidP="00D92E41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2C8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390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0E5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9CD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F7380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2D43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0D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B13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4E2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B14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3C1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C28B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ED8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B137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A629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CB986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A527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F382E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21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5483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F45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5054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D62C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633F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95D3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EA78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2FAF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4CF5B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3A1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9DB4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DDF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D9D4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C9B5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A10C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458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69A7C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5636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7CDD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37F5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E4B7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5A42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B8BD3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EFF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C5E333F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252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3E36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7887C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FE3D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0BD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3D8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32A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0A45D5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5B3E7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736F40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7FA4EC" w14:textId="150AA179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fldSimple w:instr=" MERGEFIELD  aDEF_DTDO  \* MERGEFORMAT ">
              <w:r w:rsidRPr="00EF3D5A">
                <w:rPr>
                  <w:rFonts w:ascii="Arial" w:hAnsi="Arial"/>
                  <w:noProof/>
                  <w:lang w:eastAsia="sk-SK"/>
                </w:rPr>
                <w:t>3</w:t>
              </w:r>
              <w:r w:rsidR="00851F77">
                <w:rPr>
                  <w:rFonts w:ascii="Arial" w:hAnsi="Arial"/>
                  <w:noProof/>
                  <w:lang w:eastAsia="sk-SK"/>
                </w:rPr>
                <w:t>1</w:t>
              </w:r>
              <w:r w:rsidRPr="00EF3D5A">
                <w:rPr>
                  <w:rFonts w:ascii="Arial" w:hAnsi="Arial"/>
                  <w:noProof/>
                  <w:lang w:eastAsia="sk-SK"/>
                </w:rPr>
                <w:t>.</w:t>
              </w:r>
              <w:r w:rsidR="00851F77">
                <w:rPr>
                  <w:rFonts w:ascii="Arial" w:hAnsi="Arial"/>
                  <w:noProof/>
                  <w:lang w:eastAsia="sk-SK"/>
                </w:rPr>
                <w:t>12</w:t>
              </w:r>
              <w:r w:rsidRPr="00EF3D5A">
                <w:rPr>
                  <w:rFonts w:ascii="Arial" w:hAnsi="Arial"/>
                  <w:noProof/>
                  <w:lang w:eastAsia="sk-SK"/>
                </w:rPr>
                <w:t>.20</w:t>
              </w:r>
            </w:fldSimple>
            <w:r>
              <w:rPr>
                <w:rFonts w:ascii="Arial" w:hAnsi="Arial"/>
                <w:lang w:eastAsia="sk-SK"/>
              </w:rPr>
              <w:t>2</w:t>
            </w:r>
            <w:r w:rsidR="00851F77">
              <w:rPr>
                <w:rFonts w:ascii="Arial" w:hAnsi="Arial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E6ADD4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A76B6C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D0B3B2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8AACF9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1AA938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A9E3E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55C49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E212FE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FF762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63EA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304B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49D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B07C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ECE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BF0D97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E0E3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8C7F3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F8CF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43D4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4B46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CD6FB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144C8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6CBE53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72509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8DE98" w14:textId="331DDFCD" w:rsidR="00727BE8" w:rsidRPr="00ED0163" w:rsidRDefault="00FA67BD" w:rsidP="00D92E41">
            <w:pPr>
              <w:jc w:val="center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409C8DB7" wp14:editId="6F127BA2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0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D67AE6" w14:textId="77777777" w:rsidR="00727BE8" w:rsidRDefault="00727BE8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09C8DB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69D67AE6" w14:textId="77777777" w:rsidR="00727BE8" w:rsidRDefault="00727BE8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804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57A8D7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99172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BD177E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1933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A964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84FD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364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11E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4E2F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551C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934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D2617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F6C37CC" w14:textId="77777777" w:rsidTr="00D92E41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</w:tcPr>
          <w:p w14:paraId="11D33A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74B05E7" w14:textId="77777777" w:rsidTr="00D92E41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A590AF" w14:textId="3D35D02D" w:rsidR="00727BE8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50F58D41" wp14:editId="390984BB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0" b="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8DA291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F58D41" id="Text Box 4" o:spid="_x0000_s1027" type="#_x0000_t202" style="position:absolute;margin-left:345.05pt;margin-top:.4pt;width:29.25pt;height:18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798DA291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7738E667" wp14:editId="2871DD40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0" b="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64A26F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38E667" id="Text Box 3" o:spid="_x0000_s1028" type="#_x0000_t202" style="position:absolute;margin-left:209.3pt;margin-top:.2pt;width:29.25pt;height:18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7B64A26F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CEBFDEB" wp14:editId="0092AC5B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0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189509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EBFDEB" id="Text Box 6" o:spid="_x0000_s1029" type="#_x0000_t202" style="position:absolute;margin-left:92.15pt;margin-top:.3pt;width:94.5pt;height:32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64189509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64790DFD" wp14:editId="494ACA42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0" b="952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0D85D4" w14:textId="77777777" w:rsidR="00727BE8" w:rsidRDefault="00000000" w:rsidP="00944C3D">
                                  <w:fldSimple w:instr=" MERGEFIELD  aDMOD  \* MERGEFORMAT ">
                                    <w:r w:rsidR="00727BE8" w:rsidRPr="0016443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790DFD" id="_x0000_s1030" type="#_x0000_t202" style="position:absolute;margin-left:247.5pt;margin-top:.7pt;width:38pt;height:18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760D85D4" w14:textId="77777777" w:rsidR="00727BE8" w:rsidRDefault="00000000" w:rsidP="00944C3D">
                            <w:fldSimple w:instr=" MERGEFIELD  aDMOD  \* MERGEFORMAT ">
                              <w:r w:rsidR="00727BE8" w:rsidRPr="00164431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131A9926" wp14:editId="07CE4322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635" b="952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E1257B" w14:textId="17C5D4F0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0731BD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851F77">
                                    <w:rPr>
                                      <w:rFonts w:ascii="Arial" w:hAnsi="Arial" w:cs="Arial"/>
                                    </w:rPr>
                                    <w:t>22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1A9926" id="_x0000_s1031" type="#_x0000_t202" style="position:absolute;margin-left:302.45pt;margin-top:.4pt;width:37.45pt;height:18.7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04E1257B" w14:textId="17C5D4F0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0731BD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851F77">
                              <w:rPr>
                                <w:rFonts w:ascii="Arial" w:hAnsi="Arial" w:cs="Arial"/>
                              </w:rPr>
                              <w:t>22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7E721267" wp14:editId="0425A84B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540" b="952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99FF31" w14:textId="74E42DD1" w:rsidR="00727BE8" w:rsidRDefault="00727BE8" w:rsidP="00944C3D">
                                  <w:r>
                                    <w:t>20</w:t>
                                  </w:r>
                                  <w:r w:rsidR="00D92E41">
                                    <w:t>2</w:t>
                                  </w:r>
                                  <w:r w:rsidR="00851F77">
                                    <w:t>2</w:t>
                                  </w:r>
                                </w:p>
                                <w:p w14:paraId="5FFC8E9E" w14:textId="77777777" w:rsidR="00D92E41" w:rsidRDefault="00D92E41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721267" id="_x0000_s1032" type="#_x0000_t202" style="position:absolute;margin-left:439.1pt;margin-top:.8pt;width:38.8pt;height:18.7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3999FF31" w14:textId="74E42DD1" w:rsidR="00727BE8" w:rsidRDefault="00727BE8" w:rsidP="00944C3D">
                            <w:r>
                              <w:t>20</w:t>
                            </w:r>
                            <w:r w:rsidR="00D92E41">
                              <w:t>2</w:t>
                            </w:r>
                            <w:r w:rsidR="00851F77">
                              <w:t>2</w:t>
                            </w:r>
                          </w:p>
                          <w:p w14:paraId="5FFC8E9E" w14:textId="77777777" w:rsidR="00D92E41" w:rsidRDefault="00D92E41" w:rsidP="00944C3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7939042F" wp14:editId="07925863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0" b="952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74AEAF" w14:textId="148655A3" w:rsidR="00727BE8" w:rsidRDefault="00851F77" w:rsidP="00944C3D">
                                  <w:r>
                                    <w:t>12</w:t>
                                  </w:r>
                                </w:p>
                                <w:p w14:paraId="5A7A1891" w14:textId="77777777" w:rsidR="00D92E41" w:rsidRDefault="00D92E41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39042F" id="_x0000_s1033" type="#_x0000_t202" style="position:absolute;margin-left:374.6pt;margin-top:.8pt;width:38pt;height:18.7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1C74AEAF" w14:textId="148655A3" w:rsidR="00727BE8" w:rsidRDefault="00851F77" w:rsidP="00944C3D">
                            <w:r>
                              <w:t>12</w:t>
                            </w:r>
                          </w:p>
                          <w:p w14:paraId="5A7A1891" w14:textId="77777777" w:rsidR="00D92E41" w:rsidRDefault="00D92E41" w:rsidP="00944C3D"/>
                        </w:txbxContent>
                      </v:textbox>
                    </v:shape>
                  </w:pict>
                </mc:Fallback>
              </mc:AlternateContent>
            </w:r>
          </w:p>
          <w:p w14:paraId="5BAC61EA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7F352DC3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3629974A" w14:textId="1E9D459C" w:rsidR="00727BE8" w:rsidRDefault="00FA67BD" w:rsidP="00D92E41">
            <w:pPr>
              <w:ind w:left="84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1B626834" wp14:editId="61D40A55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0" b="0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535A4A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626834" id="Text Box 5" o:spid="_x0000_s1034" type="#_x0000_t202" style="position:absolute;left:0;text-align:left;margin-left:344.9pt;margin-top:5.35pt;width:29.25pt;height:18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10535A4A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29444060" wp14:editId="1E680747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6D46C2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444060" id="_x0000_s1035" type="#_x0000_t202" style="position:absolute;left:0;text-align:left;margin-left:209.4pt;margin-top:5.3pt;width:29.25pt;height:18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7E6D46C2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A66602B" wp14:editId="342D03A9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58DC29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66602B" id="Text Box 7" o:spid="_x0000_s1036" type="#_x0000_t202" style="position:absolute;left:0;text-align:left;margin-left:92.65pt;margin-top:5.55pt;width:94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6358DC29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04841B6E" wp14:editId="2216D22A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ED66AE" w14:textId="2CCA2779" w:rsidR="00727BE8" w:rsidRDefault="00851F77" w:rsidP="00944C3D">
                                  <w:pPr>
                                    <w:rPr>
                                      <w:rFonts w:ascii="Arial" w:hAnsi="Arial" w:cs="Arial"/>
                                      <w:noProof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</w:t>
                                  </w:r>
                                </w:p>
                                <w:p w14:paraId="2EF07ABD" w14:textId="77777777" w:rsidR="00D92E41" w:rsidRDefault="00D92E41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841B6E" id="_x0000_s1037" type="#_x0000_t202" style="position:absolute;left:0;text-align:left;margin-left:439.4pt;margin-top:5.6pt;width:38pt;height:18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06ED66AE" w14:textId="2CCA2779" w:rsidR="00727BE8" w:rsidRDefault="00851F77" w:rsidP="00944C3D">
                            <w:pPr>
                              <w:rPr>
                                <w:rFonts w:ascii="Arial" w:hAnsi="Arial" w:cs="Arial"/>
                                <w:noProof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t>2021</w:t>
                            </w:r>
                          </w:p>
                          <w:p w14:paraId="2EF07ABD" w14:textId="77777777" w:rsidR="00D92E41" w:rsidRDefault="00D92E41" w:rsidP="00944C3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5B1CFB37" wp14:editId="55C9EF73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A17B1A" w14:textId="4ECD1A3C" w:rsidR="00727BE8" w:rsidRDefault="00851F77" w:rsidP="00944C3D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1CFB37" id="_x0000_s1038" type="#_x0000_t202" style="position:absolute;left:0;text-align:left;margin-left:374.9pt;margin-top:5.6pt;width:38pt;height:18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0AA17B1A" w14:textId="4ECD1A3C" w:rsidR="00727BE8" w:rsidRDefault="00851F77" w:rsidP="00944C3D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01DE45ED" wp14:editId="390FE815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2F1C9B" w14:textId="497080D3" w:rsidR="00727BE8" w:rsidRDefault="00851F77" w:rsidP="00944C3D">
                                  <w:r>
                                    <w:t>2021</w:t>
                                  </w:r>
                                </w:p>
                                <w:p w14:paraId="15317A3D" w14:textId="77777777" w:rsidR="00D92E41" w:rsidRDefault="00D92E41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DE45ED" id="_x0000_s1039" type="#_x0000_t202" style="position:absolute;left:0;text-align:left;margin-left:302.4pt;margin-top:5.6pt;width:38pt;height:18.7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3C2F1C9B" w14:textId="497080D3" w:rsidR="00727BE8" w:rsidRDefault="00851F77" w:rsidP="00944C3D">
                            <w:r>
                              <w:t>2021</w:t>
                            </w:r>
                          </w:p>
                          <w:p w14:paraId="15317A3D" w14:textId="77777777" w:rsidR="00D92E41" w:rsidRDefault="00D92E41" w:rsidP="00944C3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472D3983" wp14:editId="474C6BA4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C08FA2" w14:textId="009001FF" w:rsidR="00727BE8" w:rsidRDefault="00851F77" w:rsidP="00944C3D"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2D3983" id="_x0000_s1040" type="#_x0000_t202" style="position:absolute;left:0;text-align:left;margin-left:247.65pt;margin-top:5.6pt;width:38pt;height:18.7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3DC08FA2" w14:textId="009001FF" w:rsidR="00727BE8" w:rsidRDefault="00851F77" w:rsidP="00944C3D">
                            <w: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49DB8B0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61C32ABA" w14:textId="77777777" w:rsidR="00727BE8" w:rsidRPr="00ED0163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C11D3AF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E2AB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2960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5509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4896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B268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0FB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BEC5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A225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841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78A0A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746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B0D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2C3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3918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5E01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0E00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EAE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4D4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6861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E61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C847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615E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00F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9B2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6EC7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70CC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1D784ED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2AC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2D27E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03CA65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5BA2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8398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907F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17C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9065A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9886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22CA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7CBC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235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46B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E63C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BC07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A49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57CE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9CA0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B65F4E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732215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F4516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3A4571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86E1FB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984389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63A13B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D32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E9D7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BF76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E4E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A6E29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509F7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0175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16416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A48061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34B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9C0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73537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5704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4B18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D1C0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29FB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AFF8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5392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D5F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F307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3452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4255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D79A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C0C9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0B421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F2A3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4178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E6AE44" w14:textId="0E2FD472" w:rsidR="00727BE8" w:rsidRPr="00ED0163" w:rsidRDefault="00851F77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850F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3066A0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D2E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986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9CB7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8F94C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4C97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71C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C6AE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F1A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481352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E184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95AA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C8C90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D5358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74A0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3436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E8D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DC7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894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06BD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9746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308C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D4B31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6D89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10CA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214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65FD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800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151F6E" w14:textId="625912B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63AB4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AFC2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BA09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17C1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6E55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CA648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0544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F21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2264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FF796F0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20E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519C2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E09B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6B9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CF16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518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9EBC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0612A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0715D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DEDE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C3F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1EB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197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C43E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AB16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B0F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A63C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5EC62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0E508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D710A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4BEA8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1552EF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BF7C2B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AF528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7A1A61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243C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44B21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00F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39C8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9987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E5397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D9BC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30D8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1E1E15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664B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E572B" w14:textId="3DAEC9E0" w:rsidR="00727BE8" w:rsidRPr="00ED0163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3C72FE03" wp14:editId="57178DFB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31750</wp:posOffset>
                      </wp:positionV>
                      <wp:extent cx="1226820" cy="353695"/>
                      <wp:effectExtent l="0" t="0" r="0" b="825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3536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96BBAE" w14:textId="2E87A58F" w:rsidR="00D92E41" w:rsidRPr="00391121" w:rsidRDefault="005C7D2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42017599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72FE03" id="_x0000_s1041" type="#_x0000_t202" style="position:absolute;margin-left:1.5pt;margin-top:2.5pt;width:96.6pt;height:27.8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">
                      <v:textbox>
                        <w:txbxContent>
                          <w:p w14:paraId="1C96BBAE" w14:textId="2E87A58F" w:rsidR="00D92E41" w:rsidRPr="00391121" w:rsidRDefault="005C7D2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42017599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2BD6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F8D5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1FF1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83FC8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7BBC9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F5F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0FCF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1A7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A25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FA80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25CE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82E8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D05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9044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BA03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F39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1C68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BF46D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5B18CA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123EAC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39F3646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60C5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80BF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416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2FF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601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D20D222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F66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4CF1EC" w14:textId="6A4953D3" w:rsidR="00727BE8" w:rsidRPr="00ED0163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2D043B13" wp14:editId="47498392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0" b="0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A5B948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043B13" id="_x0000_s1042" type="#_x0000_t202" style="position:absolute;margin-left:2.05pt;margin-top:7.5pt;width:33.75pt;height:18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" stroked="f">
                      <v:textbox>
                        <w:txbxContent>
                          <w:p w14:paraId="51A5B948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9DBF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A7E4B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FE79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7BA9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B6A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AE6FF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0ABA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7D4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8ACDFF" w14:textId="09B109FD" w:rsidR="00727BE8" w:rsidRPr="00ED0163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165B0246" wp14:editId="4E681316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0" b="0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2FAEFA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5B0246" id="_x0000_s1043" type="#_x0000_t202" style="position:absolute;margin-left:4.6pt;margin-top:6.2pt;width:194.25pt;height:18.7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D4Zou9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722FAEFA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DA42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F310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8B0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CC2D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E970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BB50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C0F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5A53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3667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1043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AC584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C4480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0C2E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EDF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C41A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4894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69DC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49F1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B194D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A774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345E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84B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6D490E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2A5A5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6D7818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49224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60BF5" w14:textId="568E4E15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85AC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2D92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179C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95B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61F4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1B7C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A94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A724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80A7E" w14:textId="10DF5DC3" w:rsidR="00727BE8" w:rsidRPr="00ED0163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228796FA" wp14:editId="506D714D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-588645</wp:posOffset>
                      </wp:positionV>
                      <wp:extent cx="1270635" cy="560705"/>
                      <wp:effectExtent l="0" t="0" r="24765" b="10795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560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4C8C6F" w14:textId="4005B379" w:rsidR="00727BE8" w:rsidRPr="00391121" w:rsidRDefault="00127772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350BBF">
                                    <w:rPr>
                                      <w:rFonts w:ascii="Arial" w:hAnsi="Arial" w:cs="Arial"/>
                                    </w:rPr>
                                    <w:t>22</w:t>
                                  </w:r>
                                  <w:r w:rsidR="005C7D20">
                                    <w:rPr>
                                      <w:rFonts w:ascii="Arial" w:hAnsi="Arial" w:cs="Arial"/>
                                    </w:rPr>
                                    <w:t>212786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8796FA" id="_x0000_s1044" type="#_x0000_t202" style="position:absolute;margin-left:4.2pt;margin-top:-46.35pt;width:100.05pt;height:44.1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">
                      <v:textbox>
                        <w:txbxContent>
                          <w:p w14:paraId="154C8C6F" w14:textId="4005B379" w:rsidR="00727BE8" w:rsidRPr="00391121" w:rsidRDefault="00127772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350BBF">
                              <w:rPr>
                                <w:rFonts w:ascii="Arial" w:hAnsi="Arial" w:cs="Arial"/>
                              </w:rPr>
                              <w:t>22</w:t>
                            </w:r>
                            <w:r w:rsidR="005C7D20">
                              <w:rPr>
                                <w:rFonts w:ascii="Arial" w:hAnsi="Arial" w:cs="Arial"/>
                              </w:rPr>
                              <w:t>212786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754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1B0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14FA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E7603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632FF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304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0FA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4CA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AC3E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E75B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A80F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653F0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30261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3146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62AF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6457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7BAF8D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77BC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26E4725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50410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0A6E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44B2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722F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A250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63E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68B5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D0A4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05F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BB6D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5E67E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5568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9516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6E2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A342D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4705E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6B1A21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E91C3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BECF2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673E4" w14:textId="602050CC" w:rsidR="00727BE8" w:rsidRPr="00ED0163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46B7BF26" wp14:editId="2BCC853D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2861310" cy="247015"/>
                      <wp:effectExtent l="6985" t="10160" r="8255" b="9525"/>
                      <wp:wrapNone/>
                      <wp:docPr id="1" name="Text Box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1310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230665" w14:textId="14328A96" w:rsidR="00727BE8" w:rsidRPr="00391121" w:rsidRDefault="00D92E41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Spoločenst</w:t>
                                  </w:r>
                                  <w:r w:rsidR="00EE4E66">
                                    <w:rPr>
                                      <w:rFonts w:ascii="Arial" w:hAnsi="Arial" w:cs="Arial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>o vlas</w:t>
                                  </w:r>
                                  <w:r w:rsidR="00EE4E66">
                                    <w:rPr>
                                      <w:rFonts w:ascii="Arial" w:hAnsi="Arial" w:cs="Arial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níkov bytov </w:t>
                                  </w:r>
                                  <w:r w:rsidR="00127772">
                                    <w:rPr>
                                      <w:rFonts w:ascii="Arial" w:hAnsi="Arial" w:cs="Arial"/>
                                    </w:rPr>
                                    <w:t>č.</w:t>
                                  </w:r>
                                  <w:r w:rsidR="00350BBF">
                                    <w:rPr>
                                      <w:rFonts w:ascii="Arial" w:hAnsi="Arial" w:cs="Arial"/>
                                    </w:rPr>
                                    <w:t>13</w:t>
                                  </w:r>
                                  <w:r w:rsidR="005C7D20">
                                    <w:rPr>
                                      <w:rFonts w:ascii="Arial" w:hAnsi="Arial" w:cs="Arial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B7BF26" id="Text Box 21" o:spid="_x0000_s1045" type="#_x0000_t202" style="position:absolute;margin-left:1pt;margin-top:-12.05pt;width:225.3pt;height:19.45pt;z-index:2516618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">
                      <v:textbox style="mso-fit-shape-to-text:t">
                        <w:txbxContent>
                          <w:p w14:paraId="04230665" w14:textId="14328A96" w:rsidR="00727BE8" w:rsidRPr="00391121" w:rsidRDefault="00D92E41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Spoločenst</w:t>
                            </w:r>
                            <w:r w:rsidR="00EE4E66">
                              <w:rPr>
                                <w:rFonts w:ascii="Arial" w:hAnsi="Arial" w:cs="Arial"/>
                              </w:rPr>
                              <w:t>v</w:t>
                            </w:r>
                            <w:r>
                              <w:rPr>
                                <w:rFonts w:ascii="Arial" w:hAnsi="Arial" w:cs="Arial"/>
                              </w:rPr>
                              <w:t>o vlas</w:t>
                            </w:r>
                            <w:r w:rsidR="00EE4E66">
                              <w:rPr>
                                <w:rFonts w:ascii="Arial" w:hAnsi="Arial" w:cs="Arial"/>
                              </w:rPr>
                              <w:t>t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níkov bytov </w:t>
                            </w:r>
                            <w:r w:rsidR="00127772">
                              <w:rPr>
                                <w:rFonts w:ascii="Arial" w:hAnsi="Arial" w:cs="Arial"/>
                              </w:rPr>
                              <w:t>č.</w:t>
                            </w:r>
                            <w:r w:rsidR="00350BBF">
                              <w:rPr>
                                <w:rFonts w:ascii="Arial" w:hAnsi="Arial" w:cs="Arial"/>
                              </w:rPr>
                              <w:t>13</w:t>
                            </w:r>
                            <w:r w:rsidR="005C7D20">
                              <w:rPr>
                                <w:rFonts w:ascii="Arial" w:hAnsi="Arial" w:cs="Arial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68C8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5F6B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67AE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9164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DAF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CC10B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A934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57FE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D9287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268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A6699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DE7A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1BC5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6B50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D96A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83F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7425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B917E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64B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038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4FC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AA2A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08A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40C0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365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D743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3D92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18D5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9A5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E33D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AC93D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8B0B9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4ECA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14:paraId="6D18A74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D52C7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3E18F3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FEBB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3303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2E5C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6C58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55E2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902C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5BC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D96B9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262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C2A2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3A972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C488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C318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8C99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E8C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BEFD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1C96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D954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C74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9743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246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1B19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B1AF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E35DD09" w14:textId="77777777" w:rsidTr="00D92E41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BD2D5" w14:textId="65686798" w:rsidR="00727BE8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122CF5D7" wp14:editId="0AE745AB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1905" b="952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F3790C" w14:textId="618CF310" w:rsidR="00727BE8" w:rsidRPr="00391121" w:rsidRDefault="00350BB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Sedličná</w:t>
                                  </w:r>
                                  <w:r w:rsidR="00127772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2CF5D7" id="_x0000_s1046" type="#_x0000_t202" style="position:absolute;margin-left:16.05pt;margin-top:2.15pt;width:352.35pt;height:18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27F3790C" w14:textId="618CF310" w:rsidR="00727BE8" w:rsidRPr="00391121" w:rsidRDefault="00350BB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Sedličná</w:t>
                            </w:r>
                            <w:r w:rsidR="00127772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23430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34E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3890C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15F2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0E00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684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C30A2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68DF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4D0BC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C8F4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5FA3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0D0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745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32C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2CD62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1105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D39A5" w14:textId="2DB7D0AE" w:rsidR="00727BE8" w:rsidRPr="00ED0163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61DFF532" wp14:editId="5D94BA3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540" b="952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AF2386" w14:textId="376028C5" w:rsidR="00727BE8" w:rsidRDefault="005C7D20" w:rsidP="00944C3D">
                                  <w:r>
                                    <w:t>134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DFF532" id="_x0000_s1047" type="#_x0000_t202" style="position:absolute;margin-left:1.75pt;margin-top:-21.85pt;width:97.3pt;height:18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01AF2386" w14:textId="376028C5" w:rsidR="00727BE8" w:rsidRDefault="005C7D20" w:rsidP="00944C3D">
                            <w:r>
                              <w:t>134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92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E56D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A8E7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86A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7FE2F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3383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A876E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D7F0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AAF2A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09CC9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BFAC00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7DA6B4F2" w14:textId="0407448D" w:rsidR="00727BE8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67CE72ED" wp14:editId="73BBBB24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0" b="952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AC2E3D" w14:textId="7636FB5B" w:rsidR="00727BE8" w:rsidRPr="00391121" w:rsidRDefault="00D92E41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91</w:t>
                                  </w:r>
                                  <w:r w:rsidR="00350BBF">
                                    <w:t>311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CE72ED" id="_x0000_s1048" type="#_x0000_t202" style="position:absolute;margin-left:1.75pt;margin-top:3.65pt;width:89.1pt;height:18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0DAC2E3D" w14:textId="7636FB5B" w:rsidR="00727BE8" w:rsidRPr="00391121" w:rsidRDefault="00D92E41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91</w:t>
                            </w:r>
                            <w:r w:rsidR="00350BBF">
                              <w:t>311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761BE049" wp14:editId="7776615C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9525" b="952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5DF54C" w14:textId="2723150A" w:rsidR="00727BE8" w:rsidRPr="00391121" w:rsidRDefault="00D92E41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Tren</w:t>
                                  </w:r>
                                  <w:r w:rsidR="00350BBF">
                                    <w:t>čianske Stankove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1BE049" id="_x0000_s1049" type="#_x0000_t202" style="position:absolute;margin-left:101.35pt;margin-top:3.75pt;width:363.75pt;height:18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5C5DF54C" w14:textId="2723150A" w:rsidR="00727BE8" w:rsidRPr="00391121" w:rsidRDefault="00D92E41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Tren</w:t>
                            </w:r>
                            <w:r w:rsidR="00350BBF">
                              <w:t>čianske Stankove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F789C4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1102D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9E37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9BD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F61DAA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97D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F0534FE" w14:textId="7BE27B07" w:rsidR="00727BE8" w:rsidRPr="00ED0163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267849D5" wp14:editId="28D7DA67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1905" b="952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749BD7" w14:textId="4EAB79C6" w:rsidR="00727BE8" w:rsidRPr="00391121" w:rsidRDefault="005C7D2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0327442220</w: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7849D5" id="_x0000_s1050" type="#_x0000_t202" style="position:absolute;margin-left:1.7pt;margin-top:17.05pt;width:191.85pt;height:18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3F749BD7" w14:textId="4EAB79C6" w:rsidR="00727BE8" w:rsidRPr="00391121" w:rsidRDefault="005C7D2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0327442220</w: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CECC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995226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955C28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A1396B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C89F2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319A0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92CF68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CFA6CF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4E331AFC" w14:textId="3AD9DF50" w:rsidR="00727BE8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6FB526D9" wp14:editId="5C581992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0" b="952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E80309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B526D9" id="_x0000_s1051" type="#_x0000_t202" style="position:absolute;margin-left:.2pt;margin-top:5.75pt;width:252pt;height:18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37E80309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99F094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33D52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4929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F823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65FA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552F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CAA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3410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809276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0DDE2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70F914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B45ED5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24B02A68" w14:textId="6C3FEDCA" w:rsidR="00727BE8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13A0550F" wp14:editId="35D29F8E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0" b="952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1E5AFA" w14:textId="13A27F48" w:rsidR="00727BE8" w:rsidRPr="00391121" w:rsidRDefault="00D92E41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info</w:t>
                                  </w:r>
                                  <w:r w:rsidR="00D96BED">
                                    <w:rPr>
                                      <w:rFonts w:ascii="Arial" w:hAnsi="Arial" w:cs="Arial"/>
                                    </w:rPr>
                                    <w:t>@eresproperty.sk</w: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A0550F" id="Text Box 25" o:spid="_x0000_s1052" type="#_x0000_t202" style="position:absolute;margin-left:1.75pt;margin-top:4.9pt;width:464.1pt;height:18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781E5AFA" w14:textId="13A27F48" w:rsidR="00727BE8" w:rsidRPr="00391121" w:rsidRDefault="00D92E41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info</w:t>
                            </w:r>
                            <w:r w:rsidR="00D96BED">
                              <w:rPr>
                                <w:rFonts w:ascii="Arial" w:hAnsi="Arial" w:cs="Arial"/>
                              </w:rPr>
                              <w:t>@eresproperty.sk</w: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557A9E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F1DDFC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81DCAF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00A6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0CA3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93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640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233D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BEC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9BE5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D34C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2E39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213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B9D16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A30A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21E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BEF8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41254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4036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7A125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1F9B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8E376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F0F13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1BF2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EF8A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9B34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48463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AD2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DB7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50D2B5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23A07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E4B4E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</w:p>
          <w:p w14:paraId="1732BC0B" w14:textId="1974E59A" w:rsidR="00D96BED" w:rsidRPr="00ED0163" w:rsidRDefault="005C7D20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07.06.2023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64B2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186E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5489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1F91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2308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713812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543D7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6BEC7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5B3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9CA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6C7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A2C03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8A56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D189FC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24E35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D5A8C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B5C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9F3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029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F84750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AA63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C29025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4B61D1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86AA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CFA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AE9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282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7191A0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D7998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7163E93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C4BB6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F92C5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601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5215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CA7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7F7E28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51AE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D489A9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B6B76C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4B78C6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301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D89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BAFB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4702B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2FDD4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6837EDA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55ED2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1C0E45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575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AF9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523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FD2C12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49EF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48641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DA61F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924944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A44D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E96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A32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676494E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1B3B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7E1FB1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34ED2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17A8B2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539CB9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44009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CD7D5E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F3512F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224B1A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4BFD7C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EC639D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A60F0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E9B472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60655B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C12916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F60693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0B2470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25C2A7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4D5FD5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0657C0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0530B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CDCDA8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FB7515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6B8659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B1D929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88E858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EA637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9BF7B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F7A440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0917F2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8C7487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032F20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D7B4A9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DE8384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0C2C31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AC3535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26253D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136D0A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EEF219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6E925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40599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4B954C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4F6158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FA4E7F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4629A6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5C9844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EE4A07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3ECB4B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ADCE4C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742B25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4C1797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D5DC8B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1E9B8F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E69ED9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0CD92F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98C4CB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6682F1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5E49C5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E4F8F6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D3D204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D0D51E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30B4D7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3A81D4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37741F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129BA2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8D750D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7445C4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49527C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22B25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31F7E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A4213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400A6D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80DE16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78DB9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3034EF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0F889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C7BE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EF31E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FE111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873F56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3996E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02813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7B25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B626B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9C579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7C7D6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8823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BB6C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641A9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010B31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BB39B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46FB96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D2810B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515F8B9" w14:textId="77777777" w:rsidR="00727BE8" w:rsidRPr="00ED0163" w:rsidRDefault="00727BE8" w:rsidP="00D92E41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3AC8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F3A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</w:tbl>
    <w:p w14:paraId="1D10BB31" w14:textId="77777777" w:rsidR="00D96BED" w:rsidRDefault="00D92E41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lastRenderedPageBreak/>
        <w:br w:type="textWrapping" w:clear="all"/>
      </w:r>
    </w:p>
    <w:p w14:paraId="736B36E3" w14:textId="7BDE5FDE" w:rsidR="00727BE8" w:rsidRPr="009838F5" w:rsidRDefault="00727BE8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73259ADF" w14:textId="77777777" w:rsidR="00727BE8" w:rsidRDefault="00727BE8" w:rsidP="00944C3D">
      <w:pPr>
        <w:rPr>
          <w:rFonts w:ascii="Arial" w:hAnsi="Arial"/>
        </w:rPr>
      </w:pPr>
    </w:p>
    <w:p w14:paraId="04B35952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6F765F73" w14:textId="77777777" w:rsidR="00727BE8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Spoločenstvo vlastníkov bytov a nebytových priestorov </w:t>
      </w:r>
    </w:p>
    <w:p w14:paraId="2B38B59D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399C252C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</w:p>
    <w:p w14:paraId="364ADA5B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</w:p>
    <w:p w14:paraId="70A7B8EF" w14:textId="77777777" w:rsidR="00727BE8" w:rsidRPr="0042605A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6D6EADE5" w14:textId="77777777" w:rsidR="00727BE8" w:rsidRPr="0042605A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02"/>
        <w:gridCol w:w="3221"/>
        <w:gridCol w:w="2805"/>
      </w:tblGrid>
      <w:tr w:rsidR="00727BE8" w:rsidRPr="008D0433" w14:paraId="672B3749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4A121AC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339B515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688C3D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727BE8" w:rsidRPr="008D0433" w14:paraId="665DF2C9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7FF4E19A" w14:textId="0517F477" w:rsidR="00727BE8" w:rsidRPr="008D0433" w:rsidRDefault="005C7D20" w:rsidP="00164431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Masarik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Pavol</w:t>
            </w:r>
          </w:p>
        </w:tc>
        <w:tc>
          <w:tcPr>
            <w:tcW w:w="3260" w:type="dxa"/>
            <w:vAlign w:val="center"/>
          </w:tcPr>
          <w:p w14:paraId="707FDB5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</w:t>
            </w:r>
          </w:p>
        </w:tc>
        <w:tc>
          <w:tcPr>
            <w:tcW w:w="2835" w:type="dxa"/>
            <w:vAlign w:val="center"/>
          </w:tcPr>
          <w:p w14:paraId="740E5EF6" w14:textId="52C262C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854D471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D37E6C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49C5C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DA399E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7B6CD75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5966C77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70021C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B1DF7C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AF4BE46" w14:textId="77777777" w:rsidR="00727BE8" w:rsidRDefault="00727BE8" w:rsidP="00944C3D">
      <w:pPr>
        <w:ind w:left="720"/>
        <w:rPr>
          <w:rFonts w:ascii="Arial" w:hAnsi="Arial"/>
          <w:b/>
          <w:sz w:val="22"/>
          <w:szCs w:val="22"/>
        </w:rPr>
      </w:pPr>
    </w:p>
    <w:p w14:paraId="6A3442D1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71F43F63" w14:textId="77777777" w:rsidR="00727BE8" w:rsidRPr="001D6748" w:rsidRDefault="00727BE8" w:rsidP="001D6748">
      <w:pPr>
        <w:rPr>
          <w:rFonts w:ascii="Arial" w:hAnsi="Arial"/>
          <w:sz w:val="22"/>
          <w:szCs w:val="22"/>
        </w:rPr>
      </w:pPr>
      <w:r w:rsidRPr="001D6748">
        <w:rPr>
          <w:sz w:val="24"/>
          <w:szCs w:val="24"/>
          <w:lang w:eastAsia="sk-SK"/>
        </w:rPr>
        <w:t xml:space="preserve">Na správu domu </w:t>
      </w:r>
      <w:r>
        <w:rPr>
          <w:sz w:val="24"/>
          <w:szCs w:val="24"/>
          <w:lang w:eastAsia="sk-SK"/>
        </w:rPr>
        <w:t xml:space="preserve">podľa Zákona 182/1993 podľa </w:t>
      </w:r>
      <w:r w:rsidRPr="001D6748">
        <w:rPr>
          <w:sz w:val="24"/>
          <w:szCs w:val="24"/>
          <w:lang w:eastAsia="sk-SK"/>
        </w:rPr>
        <w:t xml:space="preserve">§ 6 </w:t>
      </w:r>
      <w:r>
        <w:rPr>
          <w:sz w:val="24"/>
          <w:szCs w:val="24"/>
          <w:lang w:eastAsia="sk-SK"/>
        </w:rPr>
        <w:t xml:space="preserve">Z. z. </w:t>
      </w:r>
      <w:r w:rsidRPr="001D6748">
        <w:rPr>
          <w:sz w:val="24"/>
          <w:szCs w:val="24"/>
          <w:lang w:eastAsia="sk-SK"/>
        </w:rPr>
        <w:t xml:space="preserve">ods. 1 </w:t>
      </w:r>
      <w:r w:rsidRPr="001D6748">
        <w:rPr>
          <w:rFonts w:ascii="Arial" w:hAnsi="Arial"/>
          <w:sz w:val="22"/>
          <w:szCs w:val="22"/>
        </w:rPr>
        <w:fldChar w:fldCharType="begin"/>
      </w:r>
      <w:r w:rsidRPr="001D6748">
        <w:rPr>
          <w:rFonts w:ascii="Arial" w:hAnsi="Arial"/>
          <w:sz w:val="22"/>
          <w:szCs w:val="22"/>
        </w:rPr>
        <w:instrText xml:space="preserve"> MERGEFIELD p04 </w:instrText>
      </w:r>
      <w:r w:rsidRPr="001D6748">
        <w:rPr>
          <w:rFonts w:ascii="Arial" w:hAnsi="Arial"/>
          <w:sz w:val="22"/>
          <w:szCs w:val="22"/>
        </w:rPr>
        <w:fldChar w:fldCharType="end"/>
      </w:r>
    </w:p>
    <w:p w14:paraId="4230B5A5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61B55E5F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05F23DC7" w14:textId="77777777" w:rsidR="00727BE8" w:rsidRPr="00C7085F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3938B7E9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25"/>
        <w:gridCol w:w="2863"/>
        <w:gridCol w:w="2949"/>
      </w:tblGrid>
      <w:tr w:rsidR="00727BE8" w:rsidRPr="008D0433" w14:paraId="01B2E38D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4FF43D7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67E6AD3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178FC63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8D0433" w14:paraId="7B5BE1F3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46D04FF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4098BC55" w14:textId="36D81F25" w:rsidR="00727BE8" w:rsidRPr="008D0433" w:rsidRDefault="005C7D20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3E7DCE3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C48C6DF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0EF8114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5DBC91B6" w14:textId="2CBD2FD4" w:rsidR="00727BE8" w:rsidRPr="008D0433" w:rsidRDefault="00350BBF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49" w:type="dxa"/>
            <w:vAlign w:val="center"/>
          </w:tcPr>
          <w:p w14:paraId="262ECBA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9EF2E69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F02521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571450F0" w14:textId="75775DFE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49" w:type="dxa"/>
            <w:vAlign w:val="center"/>
          </w:tcPr>
          <w:p w14:paraId="4171E87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E5B2C18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77D4598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287C1CD0" w14:textId="7F5DC17F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49" w:type="dxa"/>
            <w:vAlign w:val="center"/>
          </w:tcPr>
          <w:p w14:paraId="3C6A200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AB76B1D" w14:textId="77777777" w:rsidR="00727BE8" w:rsidRDefault="00727BE8" w:rsidP="008B48E4">
      <w:pPr>
        <w:rPr>
          <w:rFonts w:ascii="Arial" w:hAnsi="Arial"/>
          <w:sz w:val="22"/>
          <w:szCs w:val="22"/>
        </w:rPr>
      </w:pPr>
    </w:p>
    <w:p w14:paraId="0994FB93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3383E72F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648B31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0E0A677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0304DB2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18217D1C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57C94DAC" w14:textId="77777777" w:rsidR="00727BE8" w:rsidRPr="009838F5" w:rsidRDefault="00727BE8" w:rsidP="00462D5E">
      <w:pPr>
        <w:keepNext/>
        <w:spacing w:after="120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60B5A9A8" w14:textId="77777777" w:rsidR="00727BE8" w:rsidRPr="00045728" w:rsidRDefault="00727BE8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343A7AA2" w14:textId="77777777" w:rsidR="00727BE8" w:rsidRPr="0029467C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427F6235" w14:textId="77777777" w:rsidR="00727BE8" w:rsidRPr="0029467C" w:rsidRDefault="00727BE8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2BE75E6D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12"/>
        <w:gridCol w:w="2855"/>
        <w:gridCol w:w="2940"/>
      </w:tblGrid>
      <w:tr w:rsidR="00727BE8" w:rsidRPr="008D0433" w14:paraId="32FF9F74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661E46E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3292D47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45ED130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727BE8" w:rsidRPr="008D0433" w14:paraId="5CE9B483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394E98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52D099D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27AAC23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4D55CFD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CBEDB1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10E7982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FC4329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FFE45E4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485D2E1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39BE6D4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5972B10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8CC0854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66869D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2EB02E99" w14:textId="77777777" w:rsidR="00727BE8" w:rsidRPr="00664EC5" w:rsidRDefault="00727BE8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37F87BD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2B40C9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605512F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AC57A7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44F77D1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6587E4F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967448D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79BD9BE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7A11EB9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C87EC9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58BB2D3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7B57FFF2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A02E91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5CB3F848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7F48CA8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268E9E3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858A9E1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0C79E6EC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3B9C9878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0191F7E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7E1321D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28"/>
        <w:gridCol w:w="1954"/>
        <w:gridCol w:w="1948"/>
        <w:gridCol w:w="1756"/>
      </w:tblGrid>
      <w:tr w:rsidR="00727BE8" w:rsidRPr="008D0433" w14:paraId="4590DE90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754C556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0C75580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0CBF48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2157EFA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727BE8" w:rsidRPr="008D0433" w14:paraId="0A2BD855" w14:textId="77777777" w:rsidTr="00503750">
        <w:trPr>
          <w:trHeight w:val="302"/>
        </w:trPr>
        <w:tc>
          <w:tcPr>
            <w:tcW w:w="4510" w:type="dxa"/>
          </w:tcPr>
          <w:p w14:paraId="61B7037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450BEAA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536ECE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72A3B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E56789C" w14:textId="77777777" w:rsidTr="00503750">
        <w:trPr>
          <w:trHeight w:val="302"/>
        </w:trPr>
        <w:tc>
          <w:tcPr>
            <w:tcW w:w="4510" w:type="dxa"/>
          </w:tcPr>
          <w:p w14:paraId="4F16D8D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A89B78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0518BF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6373036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AB27AB2" w14:textId="77777777" w:rsidTr="00503750">
        <w:trPr>
          <w:trHeight w:val="302"/>
        </w:trPr>
        <w:tc>
          <w:tcPr>
            <w:tcW w:w="4510" w:type="dxa"/>
          </w:tcPr>
          <w:p w14:paraId="665DCB9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759492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7587EC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904DD8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4CF6AFB" w14:textId="77777777" w:rsidTr="00503750">
        <w:trPr>
          <w:trHeight w:val="302"/>
        </w:trPr>
        <w:tc>
          <w:tcPr>
            <w:tcW w:w="4510" w:type="dxa"/>
          </w:tcPr>
          <w:p w14:paraId="5C1A00E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6CA0F8D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676BA3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3D31B6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D08D4B6" w14:textId="77777777" w:rsidTr="00503750">
        <w:trPr>
          <w:trHeight w:val="327"/>
        </w:trPr>
        <w:tc>
          <w:tcPr>
            <w:tcW w:w="4510" w:type="dxa"/>
          </w:tcPr>
          <w:p w14:paraId="7447DE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43DF9F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8AC24D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F0D51D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6D5016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4A41B4B" w14:textId="77777777" w:rsidR="00727BE8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  <w:sectPr w:rsidR="00727BE8" w:rsidSect="00D229D5">
          <w:footerReference w:type="default" r:id="rId8"/>
          <w:pgSz w:w="11906" w:h="16838"/>
          <w:pgMar w:top="851" w:right="567" w:bottom="851" w:left="851" w:header="709" w:footer="709" w:gutter="0"/>
          <w:pgNumType w:start="1"/>
          <w:cols w:space="708"/>
          <w:titlePg/>
          <w:docGrid w:linePitch="272"/>
        </w:sect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  <w:r w:rsidRPr="00ED0163">
        <w:rPr>
          <w:rFonts w:ascii="Arial" w:hAnsi="Arial"/>
          <w:sz w:val="16"/>
          <w:szCs w:val="16"/>
        </w:rPr>
        <w:t xml:space="preserve"> </w:t>
      </w:r>
    </w:p>
    <w:p w14:paraId="06B7F9B8" w14:textId="77777777" w:rsidR="00727BE8" w:rsidRPr="00ED0163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</w:pPr>
    </w:p>
    <w:p w14:paraId="5AF3C9C8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5590D180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2FC1FF28" w14:textId="77777777" w:rsidR="00727BE8" w:rsidRPr="009838F5" w:rsidRDefault="00727BE8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40666B56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43098DC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727BE8" w:rsidRPr="00050529" w14:paraId="7242AA7C" w14:textId="77777777" w:rsidTr="00503750">
        <w:tc>
          <w:tcPr>
            <w:tcW w:w="2302" w:type="dxa"/>
            <w:vAlign w:val="center"/>
          </w:tcPr>
          <w:p w14:paraId="476508D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0A11D11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88E374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32EC01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2314A37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69D00FA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6DF56A6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7B010C5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27BE8" w:rsidRPr="00050529" w14:paraId="67BB18B0" w14:textId="77777777" w:rsidTr="00503750">
        <w:tc>
          <w:tcPr>
            <w:tcW w:w="15593" w:type="dxa"/>
            <w:gridSpan w:val="8"/>
            <w:vAlign w:val="center"/>
          </w:tcPr>
          <w:p w14:paraId="02934B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09B8ED96" w14:textId="77777777" w:rsidTr="00503750">
        <w:tc>
          <w:tcPr>
            <w:tcW w:w="2302" w:type="dxa"/>
            <w:vAlign w:val="center"/>
          </w:tcPr>
          <w:p w14:paraId="0FAEFF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78C504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F1776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7EBE0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4CE61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23C8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C1C1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16188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94F0F3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67F397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9CD010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8ADE94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DAF9F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B398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F7BD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2B71A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B469E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48F01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907A4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53C7F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FD0C5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D0270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76DA7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A8D32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9BF5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EF02B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58E3B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02F7DB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08F5D94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5A9C3FF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74DFCA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5E1A4E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C7FE16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0F7CC3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D624E0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4BFE921E" w14:textId="77777777" w:rsidTr="00503750">
        <w:tc>
          <w:tcPr>
            <w:tcW w:w="2302" w:type="dxa"/>
            <w:vAlign w:val="center"/>
          </w:tcPr>
          <w:p w14:paraId="20240C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1FFF5A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3808E4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DF9FA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FD6DD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6AA6B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8AB8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DDE09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0BD40FA" w14:textId="77777777" w:rsidTr="00503750">
        <w:tc>
          <w:tcPr>
            <w:tcW w:w="15593" w:type="dxa"/>
            <w:gridSpan w:val="8"/>
            <w:vAlign w:val="center"/>
          </w:tcPr>
          <w:p w14:paraId="003873C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70B7E001" w14:textId="77777777" w:rsidTr="00503750">
        <w:tc>
          <w:tcPr>
            <w:tcW w:w="2302" w:type="dxa"/>
            <w:vAlign w:val="center"/>
          </w:tcPr>
          <w:p w14:paraId="4772817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EDCFDB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EFD1DF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74063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204D1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3B548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225EC8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3F09C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ED1A6C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9197F1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22CC75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AE8C48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C83A0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67B16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0CB9F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6472FD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4042A2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F118BA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BF727B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3BC272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4378E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6BB4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FDB2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A63D9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F96129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B53F6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7A7D43C" w14:textId="77777777" w:rsidTr="00503750">
        <w:tc>
          <w:tcPr>
            <w:tcW w:w="2302" w:type="dxa"/>
            <w:vAlign w:val="center"/>
          </w:tcPr>
          <w:p w14:paraId="3F28943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2CABB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677B17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E06C8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0AE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139EE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0C3784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5EB1C4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9024E76" w14:textId="77777777" w:rsidTr="00503750">
        <w:tc>
          <w:tcPr>
            <w:tcW w:w="15593" w:type="dxa"/>
            <w:gridSpan w:val="8"/>
            <w:vAlign w:val="center"/>
          </w:tcPr>
          <w:p w14:paraId="2C85EDD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529155ED" w14:textId="77777777" w:rsidTr="00503750">
        <w:tc>
          <w:tcPr>
            <w:tcW w:w="2302" w:type="dxa"/>
            <w:vAlign w:val="center"/>
          </w:tcPr>
          <w:p w14:paraId="5888DA4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52AFF0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D87A2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6F812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BB50B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13A31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648ED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C772F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0DD0DC4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2C9A3EC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4678F1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3EA538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9355E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5291E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3F36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8CAD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E40D3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0278425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1B65F6F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1C119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7EE034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013B3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48DD0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545D0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81258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89023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6BDCD9E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705832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985C8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C70C70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902F2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6D122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5E44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675C6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51D0A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B719EA4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A85D60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730BB40B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0DFE55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86D82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3966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27D52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29075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0A99A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B54C5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3FB4E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D323E41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306F7B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D59182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E000AE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AFE48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DE5B3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5D4C5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46111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09E8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B8B01CE" w14:textId="77777777" w:rsidR="00727BE8" w:rsidRDefault="00727BE8" w:rsidP="00944C3D">
      <w:pPr>
        <w:rPr>
          <w:rFonts w:ascii="Arial" w:hAnsi="Arial"/>
          <w:b/>
        </w:rPr>
      </w:pPr>
    </w:p>
    <w:p w14:paraId="0ED10C89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727BE8" w:rsidRPr="00050529" w14:paraId="7E471203" w14:textId="77777777" w:rsidTr="00503750">
        <w:tc>
          <w:tcPr>
            <w:tcW w:w="1944" w:type="dxa"/>
            <w:vAlign w:val="center"/>
          </w:tcPr>
          <w:p w14:paraId="04DAAF4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5483D4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606A973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7438F8E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48B22F9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Samostatné hnuteľné veci a súbory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hnuteľných vecí</w:t>
            </w:r>
          </w:p>
        </w:tc>
        <w:tc>
          <w:tcPr>
            <w:tcW w:w="1243" w:type="dxa"/>
            <w:vAlign w:val="center"/>
          </w:tcPr>
          <w:p w14:paraId="76D8234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Dopravné prostriedky</w:t>
            </w:r>
          </w:p>
        </w:tc>
        <w:tc>
          <w:tcPr>
            <w:tcW w:w="1439" w:type="dxa"/>
            <w:vAlign w:val="center"/>
          </w:tcPr>
          <w:p w14:paraId="5CCEEE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09B2DB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2D89EFE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Drobný a ostatný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49" w:type="dxa"/>
            <w:vAlign w:val="center"/>
          </w:tcPr>
          <w:p w14:paraId="1FC4CED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5C3F5C0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Poskytnuté preddavky na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02" w:type="dxa"/>
            <w:vAlign w:val="center"/>
          </w:tcPr>
          <w:p w14:paraId="05BB52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Spolu</w:t>
            </w:r>
          </w:p>
        </w:tc>
      </w:tr>
      <w:tr w:rsidR="00727BE8" w:rsidRPr="00050529" w14:paraId="77105B6D" w14:textId="77777777" w:rsidTr="00503750">
        <w:tc>
          <w:tcPr>
            <w:tcW w:w="15685" w:type="dxa"/>
            <w:gridSpan w:val="12"/>
            <w:vAlign w:val="center"/>
          </w:tcPr>
          <w:p w14:paraId="078AE8C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4C9715EA" w14:textId="77777777" w:rsidTr="00503750">
        <w:tc>
          <w:tcPr>
            <w:tcW w:w="1944" w:type="dxa"/>
            <w:vAlign w:val="center"/>
          </w:tcPr>
          <w:p w14:paraId="4990559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13058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6BC130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832C2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E5A4D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951A4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C267AC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B41E6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22BF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22363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2A065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E6F3D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C84949C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5B3097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235213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B4780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109AE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B849E9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9C584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86EE87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2043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226" w:type="dxa"/>
            <w:vAlign w:val="center"/>
          </w:tcPr>
          <w:p w14:paraId="187955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1C4CE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632DEB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896E0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F3482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1FC2ED8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546060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A612C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CEE75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329E0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893ED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E0CEA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9D627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0D807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AA600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D6CAC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D121C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AD7C0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C69C8D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629DD3A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5BCCCC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ACABA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E6E12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4FDA26D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7F108D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390F46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1A22A2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3DBA9B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3AFDA9E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06B904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989F4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5D12E4F4" w14:textId="77777777" w:rsidTr="00503750">
        <w:tc>
          <w:tcPr>
            <w:tcW w:w="1944" w:type="dxa"/>
            <w:vAlign w:val="center"/>
          </w:tcPr>
          <w:p w14:paraId="714A3C5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7FAA3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558F5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0C699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DF150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DB42B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3E530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A7E91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49CAF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A03ADD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A31BE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1538B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633CC9E" w14:textId="77777777" w:rsidTr="00503750">
        <w:tc>
          <w:tcPr>
            <w:tcW w:w="15685" w:type="dxa"/>
            <w:gridSpan w:val="12"/>
            <w:vAlign w:val="center"/>
          </w:tcPr>
          <w:p w14:paraId="38E64D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57F1B0EA" w14:textId="77777777" w:rsidTr="00503750">
        <w:tc>
          <w:tcPr>
            <w:tcW w:w="1944" w:type="dxa"/>
            <w:vAlign w:val="center"/>
          </w:tcPr>
          <w:p w14:paraId="3C3DBAB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72FE4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35838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A7E23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41B71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BCD8E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7CFE3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D5521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5F4B4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7AB44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0826C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68C85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590E43D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6E1CE42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568F8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710E0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D8EA2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4056E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F68F4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8079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BB608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6742E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215D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AF241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AC3D36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70DD38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290D44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92B57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D3D7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002BB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3E6FD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FA7F5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92E2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0E4B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67373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6135A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F8D5B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CF58E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7BD2FDE" w14:textId="77777777" w:rsidTr="00503750">
        <w:tc>
          <w:tcPr>
            <w:tcW w:w="1944" w:type="dxa"/>
            <w:vAlign w:val="center"/>
          </w:tcPr>
          <w:p w14:paraId="2BE385E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29509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AAB5B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AE744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52B47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86E2E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5EBA9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CCA29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2A498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F73FAB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F6748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8509D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FD14547" w14:textId="77777777" w:rsidTr="00503750">
        <w:tc>
          <w:tcPr>
            <w:tcW w:w="15685" w:type="dxa"/>
            <w:gridSpan w:val="12"/>
            <w:vAlign w:val="center"/>
          </w:tcPr>
          <w:p w14:paraId="1FE2187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C05D1A6" w14:textId="77777777" w:rsidTr="00503750">
        <w:tc>
          <w:tcPr>
            <w:tcW w:w="1944" w:type="dxa"/>
            <w:vAlign w:val="center"/>
          </w:tcPr>
          <w:p w14:paraId="5A5B898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4B83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A2F03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8A646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DFDB9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9D033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34E8B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74CEF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D9D1E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F96D9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920EC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F2BBD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7DCAF61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4648A6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C32A8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81087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72ED6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AE072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876F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9D113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4F83E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27075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F482E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F23FB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26641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02B9FF6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840FE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007A9F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B5681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0C201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DC0E3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BDF72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64215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03723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5416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AEB43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E7D218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17C7F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A743417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4A459B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01198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1659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A631D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75EEA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F6345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E6901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D633B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2DDC43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BDE91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A419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279170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6BDA1C6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16FF2F1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553257F5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3F419C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68D89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EE226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4FE5F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DAA1A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1D64D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56936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06DA1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8E8F9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CB4C0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D3B98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252FF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A1E1AA6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076538C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14118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96000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30209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0428C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42362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C91C2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ECE8B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4CA5D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25ECF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A4B16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DB2A9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FF1292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41C45E4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561FB4D" w14:textId="77777777" w:rsidR="00727BE8" w:rsidRPr="00B54A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96"/>
        <w:gridCol w:w="3261"/>
      </w:tblGrid>
      <w:tr w:rsidR="00727BE8" w:rsidRPr="008D0433" w14:paraId="62388B00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3AF2783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02FA952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727BE8" w:rsidRPr="008D0433" w14:paraId="4AC25014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2E3961A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6A65498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0D8354B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1B86E42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20EBCB0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D6E572E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518133B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lastRenderedPageBreak/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64AAF46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A01E7C0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5D1331B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44660CB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624777B" w14:textId="77777777" w:rsidR="00727BE8" w:rsidRPr="00782EA1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0089581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2977"/>
        <w:gridCol w:w="2835"/>
      </w:tblGrid>
      <w:tr w:rsidR="00727BE8" w:rsidRPr="008D0433" w14:paraId="5EBF6186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745C5E4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169B04D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5415ADF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727BE8" w:rsidRPr="008D0433" w14:paraId="0577FDE7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6F0D437E" w14:textId="5543C955" w:rsidR="00727BE8" w:rsidRPr="008D0433" w:rsidRDefault="0061114C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Poistná zmluva Allianz</w:t>
            </w:r>
          </w:p>
        </w:tc>
        <w:tc>
          <w:tcPr>
            <w:tcW w:w="2977" w:type="dxa"/>
            <w:vAlign w:val="center"/>
          </w:tcPr>
          <w:p w14:paraId="6AE3359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298C4677" w14:textId="06545B1E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0F84EE5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6754430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269B977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A0F889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B209D0F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50F75D9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CCE3EC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F4A295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D3639F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045A99C4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2C9B04C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E7D2103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727BE8" w:rsidRPr="00050529" w14:paraId="439143AE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11683BE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66CF795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06DF53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5564075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797A19F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5C444ED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727BE8" w:rsidRPr="00050529" w14:paraId="7DB0DD78" w14:textId="77777777" w:rsidTr="00503750">
        <w:trPr>
          <w:trHeight w:val="1073"/>
        </w:trPr>
        <w:tc>
          <w:tcPr>
            <w:tcW w:w="3614" w:type="dxa"/>
            <w:vMerge/>
          </w:tcPr>
          <w:p w14:paraId="36DE3F2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072AA0C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0967B13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6A055AA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6A74695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0EF9842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54E737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727BE8" w:rsidRPr="00050529" w14:paraId="62D956ED" w14:textId="77777777" w:rsidTr="00503750">
        <w:trPr>
          <w:trHeight w:val="283"/>
        </w:trPr>
        <w:tc>
          <w:tcPr>
            <w:tcW w:w="3614" w:type="dxa"/>
          </w:tcPr>
          <w:p w14:paraId="052D2FB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18D5C4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719B18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FBBBE6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083C6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A74B3E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A261AA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00F04E42" w14:textId="77777777" w:rsidTr="00503750">
        <w:trPr>
          <w:trHeight w:val="283"/>
        </w:trPr>
        <w:tc>
          <w:tcPr>
            <w:tcW w:w="3614" w:type="dxa"/>
          </w:tcPr>
          <w:p w14:paraId="46E8AF4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798B6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89DE41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C449B9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F123AD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968000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5D6EA8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66C02B30" w14:textId="77777777" w:rsidTr="00503750">
        <w:trPr>
          <w:trHeight w:val="283"/>
        </w:trPr>
        <w:tc>
          <w:tcPr>
            <w:tcW w:w="3614" w:type="dxa"/>
          </w:tcPr>
          <w:p w14:paraId="1DF6EE3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51D0B8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64FCF5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ED2DD0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A76BE4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86E3DA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83FE85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545C061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0FF23151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595AAF7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070952AD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0BB57B69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4C4C2656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727BE8" w:rsidRPr="00050529" w14:paraId="05FD96B0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0679E1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4229957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505751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0E1EE8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3687FD9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A1785A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1370548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767A39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3DFBF54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727BE8" w:rsidRPr="00050529" w14:paraId="1B835AF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C8A9502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46E30E7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945D601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72FAC25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6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6AEBE1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3F98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B911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EAC3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531E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C86B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5CF25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B2745C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FAFC76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58257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5BC9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3B60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E230B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72C4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D8FB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37F4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5B4FB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C8C59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CABE24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39142CC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06EB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965C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7A00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769B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429D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9D1A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91A5F5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D81F35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85190D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Presuny</w:t>
            </w:r>
          </w:p>
        </w:tc>
        <w:tc>
          <w:tcPr>
            <w:tcW w:w="1519" w:type="dxa"/>
            <w:vAlign w:val="center"/>
          </w:tcPr>
          <w:p w14:paraId="4C2E77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DAC2D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1543E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7EA6F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7CCED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BC19F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E0165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169A6E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06086AB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D612A85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3A908F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C974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7E70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9CAB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5E3B7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1B8D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1183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BF58B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1732D5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BF1AC7F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686C7F6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A9F856D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64CE75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700D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D19F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D9EF2B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7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5FB931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A9A5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4B3B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A4447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BC3BDB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55FEF9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C76C8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03FC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FF97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6638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902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E889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FE44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88EDD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970D04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F5164C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1093FD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79EE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B285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A7C5C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5B2CA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CCAF7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74A6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32910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30A14B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7F30611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13C95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438C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6E67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8DD3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086C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3F69B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C87F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3DEBD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92199A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4C8C09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44AF92E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3ED2F98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D479D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6F5C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3014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95DA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F246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87BD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701F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36494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A54761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1EA3F06E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24B62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0098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EF0F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40E0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E472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01623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21B0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96A9A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44CB8F5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04B03FD7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788DC849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724986A9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09C002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6211B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F20F1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DF0B7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6AD36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E1ABA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268C4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0840AD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7E6054F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0A8DE70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96A483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D61B53B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8728275" w14:textId="77777777" w:rsidR="00727BE8" w:rsidRPr="00D229D5" w:rsidRDefault="00727BE8" w:rsidP="00D229D5">
      <w:pPr>
        <w:pStyle w:val="Odsekzoznamu"/>
        <w:numPr>
          <w:ilvl w:val="0"/>
          <w:numId w:val="18"/>
        </w:numPr>
        <w:spacing w:after="120"/>
        <w:jc w:val="both"/>
        <w:rPr>
          <w:rFonts w:ascii="Arial" w:hAnsi="Arial"/>
          <w:b/>
          <w:sz w:val="22"/>
          <w:szCs w:val="22"/>
        </w:rPr>
      </w:pPr>
      <w:r w:rsidRPr="00D229D5">
        <w:rPr>
          <w:rFonts w:ascii="Arial" w:hAnsi="Arial"/>
          <w:b/>
          <w:sz w:val="22"/>
          <w:szCs w:val="22"/>
        </w:rPr>
        <w:t>Informácia o výške tvorby, zníženia a zúčtovania opravných položiek k dlhodobému finančnému majetku a opis dôvodu ich tvorby, zníženia a zúčtovania</w:t>
      </w:r>
    </w:p>
    <w:p w14:paraId="4C039D3E" w14:textId="77777777" w:rsidR="00727BE8" w:rsidRDefault="00727BE8" w:rsidP="003E01A5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1B42C1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80C3CA8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487FCBC0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69B872F8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641F7559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5E5CEB2" w14:textId="77777777" w:rsidR="00727BE8" w:rsidRDefault="00727BE8" w:rsidP="00462D5E">
      <w:pPr>
        <w:tabs>
          <w:tab w:val="left" w:pos="3990"/>
        </w:tabs>
        <w:rPr>
          <w:rFonts w:ascii="Arial" w:hAnsi="Arial"/>
          <w:sz w:val="22"/>
          <w:szCs w:val="22"/>
        </w:rPr>
      </w:pPr>
    </w:p>
    <w:p w14:paraId="7C3743B3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6F2D1D5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0CB816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A30FEF4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14B18DA4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A938C7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981954B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B4917B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E1FAD88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0512362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3C72C70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7B008340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DB821CA" w14:textId="77777777" w:rsidR="00727BE8" w:rsidRPr="00D229D5" w:rsidRDefault="00727BE8" w:rsidP="00D229D5">
      <w:pPr>
        <w:rPr>
          <w:rFonts w:ascii="Arial" w:hAnsi="Arial"/>
          <w:sz w:val="22"/>
          <w:szCs w:val="22"/>
        </w:rPr>
        <w:sectPr w:rsidR="00727BE8" w:rsidRPr="00D229D5" w:rsidSect="00D229D5">
          <w:pgSz w:w="16838" w:h="11906" w:orient="landscape"/>
          <w:pgMar w:top="851" w:right="851" w:bottom="567" w:left="851" w:header="709" w:footer="709" w:gutter="0"/>
          <w:pgNumType w:start="1"/>
          <w:cols w:space="708"/>
          <w:titlePg/>
          <w:docGrid w:linePitch="272"/>
        </w:sectPr>
      </w:pPr>
    </w:p>
    <w:p w14:paraId="7BF51FD1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05D2822D" w14:textId="77777777" w:rsidR="00727BE8" w:rsidRPr="00770FC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77D8A587" w14:textId="77777777" w:rsidR="00727BE8" w:rsidRPr="00503750" w:rsidRDefault="00727BE8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06"/>
        <w:gridCol w:w="1909"/>
        <w:gridCol w:w="1325"/>
        <w:gridCol w:w="1234"/>
        <w:gridCol w:w="1978"/>
      </w:tblGrid>
      <w:tr w:rsidR="00727BE8" w:rsidRPr="008D0433" w14:paraId="7EA8E19D" w14:textId="77777777" w:rsidTr="00417853">
        <w:trPr>
          <w:trHeight w:val="975"/>
        </w:trPr>
        <w:tc>
          <w:tcPr>
            <w:tcW w:w="2506" w:type="dxa"/>
            <w:vAlign w:val="center"/>
          </w:tcPr>
          <w:p w14:paraId="4D531A3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09" w:type="dxa"/>
            <w:vAlign w:val="center"/>
          </w:tcPr>
          <w:p w14:paraId="08207DE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25" w:type="dxa"/>
            <w:vAlign w:val="center"/>
          </w:tcPr>
          <w:p w14:paraId="6189DD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234" w:type="dxa"/>
            <w:vAlign w:val="center"/>
          </w:tcPr>
          <w:p w14:paraId="0100A3C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78" w:type="dxa"/>
            <w:vAlign w:val="center"/>
          </w:tcPr>
          <w:p w14:paraId="1096A79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524563D4" w14:textId="77777777" w:rsidTr="00417853">
        <w:trPr>
          <w:trHeight w:val="437"/>
        </w:trPr>
        <w:tc>
          <w:tcPr>
            <w:tcW w:w="2506" w:type="dxa"/>
          </w:tcPr>
          <w:p w14:paraId="2FE4367D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</w:t>
            </w:r>
          </w:p>
        </w:tc>
        <w:tc>
          <w:tcPr>
            <w:tcW w:w="1909" w:type="dxa"/>
            <w:vAlign w:val="center"/>
          </w:tcPr>
          <w:p w14:paraId="610B3199" w14:textId="2C04BC1A" w:rsidR="00727BE8" w:rsidRPr="008C56AB" w:rsidRDefault="005C7D20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225,24</w:t>
            </w:r>
          </w:p>
        </w:tc>
        <w:tc>
          <w:tcPr>
            <w:tcW w:w="1325" w:type="dxa"/>
            <w:vAlign w:val="center"/>
          </w:tcPr>
          <w:p w14:paraId="057AB2C5" w14:textId="0B50F665" w:rsidR="00727BE8" w:rsidRPr="008C56AB" w:rsidRDefault="005C7D20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788,85</w:t>
            </w:r>
          </w:p>
        </w:tc>
        <w:tc>
          <w:tcPr>
            <w:tcW w:w="1234" w:type="dxa"/>
            <w:vAlign w:val="center"/>
          </w:tcPr>
          <w:p w14:paraId="4F28F087" w14:textId="12880AE3" w:rsidR="00727BE8" w:rsidRPr="008C56AB" w:rsidRDefault="005C7D20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728,83</w:t>
            </w:r>
          </w:p>
        </w:tc>
        <w:tc>
          <w:tcPr>
            <w:tcW w:w="1978" w:type="dxa"/>
            <w:vAlign w:val="center"/>
          </w:tcPr>
          <w:p w14:paraId="70A05763" w14:textId="1C427F36" w:rsidR="00727BE8" w:rsidRPr="008C56AB" w:rsidRDefault="005C7D20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285,26</w:t>
            </w:r>
          </w:p>
        </w:tc>
      </w:tr>
      <w:tr w:rsidR="00727BE8" w:rsidRPr="008D0433" w14:paraId="63DDACDB" w14:textId="77777777" w:rsidTr="00417853">
        <w:trPr>
          <w:trHeight w:val="420"/>
        </w:trPr>
        <w:tc>
          <w:tcPr>
            <w:tcW w:w="2506" w:type="dxa"/>
          </w:tcPr>
          <w:p w14:paraId="4B13A763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Ceniny</w:t>
            </w:r>
          </w:p>
        </w:tc>
        <w:tc>
          <w:tcPr>
            <w:tcW w:w="1909" w:type="dxa"/>
            <w:vAlign w:val="center"/>
          </w:tcPr>
          <w:p w14:paraId="4C0965F8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1F99AF3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65E49053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0C819FD7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6ADDE13E" w14:textId="77777777" w:rsidTr="00417853">
        <w:trPr>
          <w:trHeight w:val="630"/>
        </w:trPr>
        <w:tc>
          <w:tcPr>
            <w:tcW w:w="2506" w:type="dxa"/>
          </w:tcPr>
          <w:p w14:paraId="4A3D3EC6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1909" w:type="dxa"/>
            <w:vAlign w:val="center"/>
          </w:tcPr>
          <w:p w14:paraId="77F8D061" w14:textId="77777777" w:rsidR="00CA5B8A" w:rsidRDefault="00CA5B8A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D7F0DF4" w14:textId="33C02625" w:rsidR="00727BE8" w:rsidRDefault="005C7D20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1095,77</w:t>
            </w:r>
          </w:p>
          <w:p w14:paraId="2A9E1D61" w14:textId="379014E9" w:rsidR="00CA5B8A" w:rsidRPr="008C56AB" w:rsidRDefault="00CA5B8A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5" w:type="dxa"/>
            <w:vAlign w:val="center"/>
          </w:tcPr>
          <w:p w14:paraId="0ED9D7DA" w14:textId="5EEDB47E" w:rsidR="00727BE8" w:rsidRPr="008C56AB" w:rsidRDefault="005C7D20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8431,28</w:t>
            </w:r>
          </w:p>
        </w:tc>
        <w:tc>
          <w:tcPr>
            <w:tcW w:w="1234" w:type="dxa"/>
            <w:vAlign w:val="center"/>
          </w:tcPr>
          <w:p w14:paraId="563A6FDB" w14:textId="09DDAC16" w:rsidR="00727BE8" w:rsidRPr="008C56AB" w:rsidRDefault="005C7D20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8969,40</w:t>
            </w:r>
          </w:p>
        </w:tc>
        <w:tc>
          <w:tcPr>
            <w:tcW w:w="1978" w:type="dxa"/>
            <w:vAlign w:val="center"/>
          </w:tcPr>
          <w:p w14:paraId="1AE1FE1A" w14:textId="39DAB04C" w:rsidR="00727BE8" w:rsidRPr="008C56AB" w:rsidRDefault="005C7D20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557,65</w:t>
            </w:r>
          </w:p>
        </w:tc>
      </w:tr>
      <w:tr w:rsidR="00727BE8" w:rsidRPr="008D0433" w14:paraId="2F608952" w14:textId="77777777" w:rsidTr="00417853">
        <w:trPr>
          <w:trHeight w:val="420"/>
        </w:trPr>
        <w:tc>
          <w:tcPr>
            <w:tcW w:w="2506" w:type="dxa"/>
          </w:tcPr>
          <w:p w14:paraId="5D16F165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 s dobou viazanosti dlhšou ako 1 rok</w:t>
            </w:r>
          </w:p>
        </w:tc>
        <w:tc>
          <w:tcPr>
            <w:tcW w:w="1909" w:type="dxa"/>
            <w:vAlign w:val="center"/>
          </w:tcPr>
          <w:p w14:paraId="5437A2DB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756F8C5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5368BFB3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748F0FD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1D5E826F" w14:textId="77777777" w:rsidTr="00417853">
        <w:trPr>
          <w:trHeight w:val="437"/>
        </w:trPr>
        <w:tc>
          <w:tcPr>
            <w:tcW w:w="2506" w:type="dxa"/>
          </w:tcPr>
          <w:p w14:paraId="2580E855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1909" w:type="dxa"/>
            <w:vAlign w:val="center"/>
          </w:tcPr>
          <w:p w14:paraId="5D5DBAA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6FCF68B8" w14:textId="712FEDCA" w:rsidR="00727BE8" w:rsidRPr="008C56AB" w:rsidRDefault="00350BBF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234" w:type="dxa"/>
            <w:vAlign w:val="center"/>
          </w:tcPr>
          <w:p w14:paraId="02F14DF0" w14:textId="0DC233DD" w:rsidR="00727BE8" w:rsidRPr="008C56AB" w:rsidRDefault="00350BBF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978" w:type="dxa"/>
            <w:vAlign w:val="center"/>
          </w:tcPr>
          <w:p w14:paraId="7E47A3A9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7B604F46" w14:textId="77777777" w:rsidTr="00417853">
        <w:trPr>
          <w:trHeight w:val="420"/>
        </w:trPr>
        <w:tc>
          <w:tcPr>
            <w:tcW w:w="2506" w:type="dxa"/>
          </w:tcPr>
          <w:p w14:paraId="4DBEA66E" w14:textId="77777777" w:rsidR="00727BE8" w:rsidRPr="008D0433" w:rsidRDefault="00727BE8" w:rsidP="00EE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09" w:type="dxa"/>
            <w:vAlign w:val="center"/>
          </w:tcPr>
          <w:p w14:paraId="26039617" w14:textId="6B80F511" w:rsidR="00727BE8" w:rsidRPr="008C56AB" w:rsidRDefault="005C7D20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1321,01</w:t>
            </w:r>
          </w:p>
        </w:tc>
        <w:tc>
          <w:tcPr>
            <w:tcW w:w="1325" w:type="dxa"/>
            <w:vAlign w:val="center"/>
          </w:tcPr>
          <w:p w14:paraId="72A1B8CF" w14:textId="4922FCE4" w:rsidR="00727BE8" w:rsidRPr="008C56AB" w:rsidRDefault="005C7D20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9220,13</w:t>
            </w:r>
          </w:p>
        </w:tc>
        <w:tc>
          <w:tcPr>
            <w:tcW w:w="1234" w:type="dxa"/>
            <w:vAlign w:val="center"/>
          </w:tcPr>
          <w:p w14:paraId="413BCFD7" w14:textId="00D64084" w:rsidR="00727BE8" w:rsidRPr="008C56AB" w:rsidRDefault="005C7D20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969</w:t>
            </w:r>
            <w:r w:rsidR="00250B76">
              <w:rPr>
                <w:rFonts w:ascii="Arial" w:hAnsi="Arial" w:cs="Arial"/>
                <w:b/>
                <w:sz w:val="18"/>
                <w:szCs w:val="18"/>
              </w:rPr>
              <w:t>8</w:t>
            </w:r>
            <w:r>
              <w:rPr>
                <w:rFonts w:ascii="Arial" w:hAnsi="Arial" w:cs="Arial"/>
                <w:b/>
                <w:sz w:val="18"/>
                <w:szCs w:val="18"/>
              </w:rPr>
              <w:t>,23</w:t>
            </w:r>
          </w:p>
        </w:tc>
        <w:tc>
          <w:tcPr>
            <w:tcW w:w="1978" w:type="dxa"/>
            <w:vAlign w:val="center"/>
          </w:tcPr>
          <w:p w14:paraId="0D180BF4" w14:textId="5F3F4A24" w:rsidR="00727BE8" w:rsidRPr="00350BBF" w:rsidRDefault="005C7D20" w:rsidP="00EE2E3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84</w:t>
            </w:r>
            <w:r w:rsidR="00250B76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,91</w:t>
            </w:r>
          </w:p>
          <w:p w14:paraId="2EA141A6" w14:textId="5433790E" w:rsidR="00424F38" w:rsidRPr="008C56AB" w:rsidRDefault="00424F38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38CE25B1" w14:textId="77777777" w:rsidR="00727BE8" w:rsidRDefault="00727BE8" w:rsidP="00944C3D">
      <w:pPr>
        <w:rPr>
          <w:rFonts w:ascii="Arial" w:hAnsi="Arial"/>
          <w:b/>
        </w:rPr>
      </w:pPr>
    </w:p>
    <w:p w14:paraId="5788DB7B" w14:textId="77777777" w:rsidR="00727BE8" w:rsidRPr="000B647F" w:rsidRDefault="00727BE8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>
        <w:rPr>
          <w:rFonts w:ascii="Arial" w:hAnsi="Arial"/>
        </w:rPr>
        <w:t>2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24"/>
        <w:gridCol w:w="1735"/>
        <w:gridCol w:w="2517"/>
        <w:gridCol w:w="1684"/>
      </w:tblGrid>
      <w:tr w:rsidR="00727BE8" w:rsidRPr="008D0433" w14:paraId="13004A14" w14:textId="77777777" w:rsidTr="00424F38">
        <w:trPr>
          <w:trHeight w:val="718"/>
        </w:trPr>
        <w:tc>
          <w:tcPr>
            <w:tcW w:w="2824" w:type="dxa"/>
            <w:vAlign w:val="center"/>
          </w:tcPr>
          <w:p w14:paraId="3858D1E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35" w:type="dxa"/>
            <w:vAlign w:val="center"/>
          </w:tcPr>
          <w:p w14:paraId="42796B0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70CAD4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7" w:type="dxa"/>
            <w:vAlign w:val="center"/>
          </w:tcPr>
          <w:p w14:paraId="4C60A20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684" w:type="dxa"/>
            <w:vAlign w:val="center"/>
          </w:tcPr>
          <w:p w14:paraId="3234146C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727BE8" w:rsidRPr="008D0433" w14:paraId="132CCF57" w14:textId="77777777" w:rsidTr="00424F38">
        <w:trPr>
          <w:trHeight w:val="466"/>
        </w:trPr>
        <w:tc>
          <w:tcPr>
            <w:tcW w:w="2824" w:type="dxa"/>
            <w:vAlign w:val="center"/>
          </w:tcPr>
          <w:p w14:paraId="0D26A8C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35" w:type="dxa"/>
          </w:tcPr>
          <w:p w14:paraId="1F248C2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58220CD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4" w:type="dxa"/>
          </w:tcPr>
          <w:p w14:paraId="2D54397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92E0889" w14:textId="77777777" w:rsidTr="00424F38">
        <w:trPr>
          <w:trHeight w:val="466"/>
        </w:trPr>
        <w:tc>
          <w:tcPr>
            <w:tcW w:w="2824" w:type="dxa"/>
            <w:vAlign w:val="center"/>
          </w:tcPr>
          <w:p w14:paraId="391AF8E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35" w:type="dxa"/>
          </w:tcPr>
          <w:p w14:paraId="5ACC580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6C5A5D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4" w:type="dxa"/>
          </w:tcPr>
          <w:p w14:paraId="61C04BE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495CCD8" w14:textId="77777777" w:rsidTr="00424F38">
        <w:trPr>
          <w:trHeight w:val="233"/>
        </w:trPr>
        <w:tc>
          <w:tcPr>
            <w:tcW w:w="2824" w:type="dxa"/>
            <w:vAlign w:val="center"/>
          </w:tcPr>
          <w:p w14:paraId="660A3B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35" w:type="dxa"/>
          </w:tcPr>
          <w:p w14:paraId="318BF04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608EAF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4" w:type="dxa"/>
          </w:tcPr>
          <w:p w14:paraId="5CEE148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ED7BE18" w14:textId="77777777" w:rsidTr="00424F38">
        <w:trPr>
          <w:trHeight w:val="485"/>
        </w:trPr>
        <w:tc>
          <w:tcPr>
            <w:tcW w:w="2824" w:type="dxa"/>
            <w:vAlign w:val="center"/>
          </w:tcPr>
          <w:p w14:paraId="71E0397B" w14:textId="77777777" w:rsidR="00727BE8" w:rsidRPr="008D0433" w:rsidRDefault="00727BE8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35" w:type="dxa"/>
          </w:tcPr>
          <w:p w14:paraId="420A1AA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8ADFD0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4" w:type="dxa"/>
          </w:tcPr>
          <w:p w14:paraId="65D1708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5A475A3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3141BCAA" w14:textId="77777777" w:rsidR="00727BE8" w:rsidRPr="002F74F8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4C33C3E" w14:textId="77777777" w:rsidTr="00503750">
        <w:tc>
          <w:tcPr>
            <w:tcW w:w="2835" w:type="dxa"/>
            <w:vAlign w:val="center"/>
          </w:tcPr>
          <w:p w14:paraId="41EFA66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21D016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6FB750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37C6640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0F8B83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0BEDA2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6647F89C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30EAF3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09DEB40" w14:textId="77777777" w:rsidR="00727BE8" w:rsidRPr="008C56AB" w:rsidRDefault="00000000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0556C9A6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6D829F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72057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EC352B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09634031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72196E3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54A6CD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2318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671B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58AA7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33C3FAB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1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124914DC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3FA24CB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506552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07EE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571F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6D50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6BCC1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F1D349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18B1EC8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7CCCB2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EE1A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6CB0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4CDB2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251FA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CA8EAB6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11434AD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5D9B2A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BCDE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A94A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8F73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B4121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7714F3A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3741155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56DD9B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9F999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D4AB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8BD44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00268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7089E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0F9166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1EDE097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1E318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5E3E2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83A75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3B7F64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F67BAB5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4972B6C0" w14:textId="77777777" w:rsidR="00727BE8" w:rsidRPr="00E0500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50D9CD79" w14:textId="77777777" w:rsidR="00727BE8" w:rsidRPr="00503750" w:rsidRDefault="00727BE8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EAC801C" w14:textId="77777777" w:rsidR="00727BE8" w:rsidRDefault="00727BE8" w:rsidP="00944C3D">
      <w:pPr>
        <w:rPr>
          <w:rFonts w:ascii="Arial" w:hAnsi="Arial"/>
          <w:b/>
        </w:rPr>
      </w:pPr>
    </w:p>
    <w:p w14:paraId="4ABB9441" w14:textId="77777777" w:rsidR="00727BE8" w:rsidRDefault="00727BE8" w:rsidP="00944C3D">
      <w:pPr>
        <w:rPr>
          <w:rFonts w:ascii="Arial" w:hAnsi="Arial"/>
          <w:b/>
        </w:rPr>
      </w:pPr>
    </w:p>
    <w:p w14:paraId="1933528A" w14:textId="77777777" w:rsidR="00727BE8" w:rsidRDefault="00727BE8" w:rsidP="00944C3D">
      <w:pPr>
        <w:rPr>
          <w:rFonts w:ascii="Arial" w:hAnsi="Arial"/>
          <w:b/>
        </w:rPr>
      </w:pPr>
    </w:p>
    <w:p w14:paraId="60F23233" w14:textId="77777777" w:rsidR="00727BE8" w:rsidRDefault="00727BE8" w:rsidP="00944C3D">
      <w:pPr>
        <w:rPr>
          <w:rFonts w:ascii="Arial" w:hAnsi="Arial"/>
          <w:b/>
        </w:rPr>
      </w:pPr>
    </w:p>
    <w:p w14:paraId="467CC5F7" w14:textId="77777777" w:rsidR="00727BE8" w:rsidRPr="00FA37D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284ECFBF" w14:textId="77777777" w:rsidTr="00503750">
        <w:tc>
          <w:tcPr>
            <w:tcW w:w="2835" w:type="dxa"/>
            <w:vAlign w:val="center"/>
          </w:tcPr>
          <w:p w14:paraId="3BC35CB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50C987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5E5FB58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18C3E43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2E16181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0A6567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B1EA9F2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728489A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61A2DA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9FE8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B65B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D2D4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D3BD3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ECA0DF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26A7B6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6A0D44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082A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44DD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AF243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B0520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896F1E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88643C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71E2DF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A97E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600C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BC85B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05DC6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176F0B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1CB0D3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35C7298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9140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714A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C3C4FC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0CD5D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30D36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AFDA38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3F764B7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3A6954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E7857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3F83126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3824F8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12A80C4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269AA616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1"/>
        <w:gridCol w:w="2668"/>
        <w:gridCol w:w="2883"/>
      </w:tblGrid>
      <w:tr w:rsidR="00727BE8" w:rsidRPr="00050529" w14:paraId="3D692D84" w14:textId="77777777" w:rsidTr="00A324E2">
        <w:trPr>
          <w:trHeight w:val="740"/>
        </w:trPr>
        <w:tc>
          <w:tcPr>
            <w:tcW w:w="3401" w:type="dxa"/>
            <w:vMerge w:val="restart"/>
          </w:tcPr>
          <w:p w14:paraId="15E26D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51" w:type="dxa"/>
            <w:gridSpan w:val="2"/>
            <w:vAlign w:val="center"/>
          </w:tcPr>
          <w:p w14:paraId="2A8B4F2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050529" w14:paraId="5DBDDAC3" w14:textId="77777777" w:rsidTr="00A324E2">
        <w:trPr>
          <w:trHeight w:val="699"/>
        </w:trPr>
        <w:tc>
          <w:tcPr>
            <w:tcW w:w="3401" w:type="dxa"/>
            <w:vMerge/>
          </w:tcPr>
          <w:p w14:paraId="0703F55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68" w:type="dxa"/>
            <w:vAlign w:val="center"/>
          </w:tcPr>
          <w:p w14:paraId="3DE738D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83" w:type="dxa"/>
            <w:vAlign w:val="center"/>
          </w:tcPr>
          <w:p w14:paraId="6A7D233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28B015AC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577E517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050529">
              <w:rPr>
                <w:rFonts w:ascii="Arial" w:hAnsi="Arial"/>
                <w:sz w:val="16"/>
                <w:szCs w:val="16"/>
              </w:rPr>
              <w:t xml:space="preserve"> do lehoty splatnosti</w:t>
            </w:r>
          </w:p>
        </w:tc>
        <w:tc>
          <w:tcPr>
            <w:tcW w:w="2668" w:type="dxa"/>
            <w:vAlign w:val="center"/>
          </w:tcPr>
          <w:p w14:paraId="240922C5" w14:textId="48A9A8F6" w:rsidR="00727BE8" w:rsidRPr="008C56AB" w:rsidRDefault="00487FD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2832,39</w:t>
            </w:r>
          </w:p>
        </w:tc>
        <w:tc>
          <w:tcPr>
            <w:tcW w:w="2883" w:type="dxa"/>
            <w:vAlign w:val="center"/>
          </w:tcPr>
          <w:p w14:paraId="6028961C" w14:textId="152C7E9E" w:rsidR="00727BE8" w:rsidRDefault="00487FD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1768,91</w:t>
            </w:r>
          </w:p>
          <w:p w14:paraId="0D87AACC" w14:textId="668AEA27" w:rsidR="005C6A8D" w:rsidRPr="008C56AB" w:rsidRDefault="005C6A8D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56F60387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063C3EDB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668" w:type="dxa"/>
            <w:vAlign w:val="center"/>
          </w:tcPr>
          <w:p w14:paraId="50440317" w14:textId="22AE5ED2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2883" w:type="dxa"/>
            <w:vAlign w:val="center"/>
          </w:tcPr>
          <w:p w14:paraId="5C3777A6" w14:textId="047A0AC5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050529" w14:paraId="3C84DBC1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36F24549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668" w:type="dxa"/>
            <w:vAlign w:val="center"/>
          </w:tcPr>
          <w:p w14:paraId="0758C2F0" w14:textId="2E1D8E30" w:rsidR="00727BE8" w:rsidRPr="008C56AB" w:rsidRDefault="00487FD8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2832,39</w:t>
            </w:r>
          </w:p>
        </w:tc>
        <w:tc>
          <w:tcPr>
            <w:tcW w:w="2883" w:type="dxa"/>
            <w:vAlign w:val="center"/>
          </w:tcPr>
          <w:p w14:paraId="733B1440" w14:textId="344433B0" w:rsidR="00A136FC" w:rsidRPr="00A136FC" w:rsidRDefault="00487FD8" w:rsidP="00A136FC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1768,91</w:t>
            </w:r>
          </w:p>
        </w:tc>
      </w:tr>
    </w:tbl>
    <w:p w14:paraId="4FEF425F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8D20663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5"/>
        <w:gridCol w:w="2672"/>
        <w:gridCol w:w="2885"/>
      </w:tblGrid>
      <w:tr w:rsidR="00727BE8" w:rsidRPr="00050529" w14:paraId="2F17FA19" w14:textId="77777777" w:rsidTr="00503750">
        <w:trPr>
          <w:trHeight w:val="593"/>
        </w:trPr>
        <w:tc>
          <w:tcPr>
            <w:tcW w:w="3497" w:type="dxa"/>
          </w:tcPr>
          <w:p w14:paraId="1C4BCF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2366D21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A96326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44F999E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5E26D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A99EC7F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4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940" w:type="dxa"/>
            <w:vAlign w:val="center"/>
          </w:tcPr>
          <w:p w14:paraId="1E1274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AD571D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69285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E142FE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77FBF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709D8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97D3F2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4ED03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3BE5F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AD7A9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057B11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5F31748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75144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87A929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145166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27A1B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16DB3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00926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156DD1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C6D59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A183D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6DDE6A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3FDD94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1C8655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882A4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9F4CF4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9E5E4B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38410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829E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356267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FBFB53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8991A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49716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7D44B8F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6B0F2DF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40639B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85FA1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1B1105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663587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C4654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36E3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87BF6DD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50CB95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D30FB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35C2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6BA7D4F" w14:textId="77777777" w:rsidR="00727BE8" w:rsidRDefault="00727BE8" w:rsidP="00944C3D">
      <w:pPr>
        <w:rPr>
          <w:rFonts w:ascii="Arial" w:hAnsi="Arial"/>
          <w:b/>
        </w:rPr>
      </w:pPr>
    </w:p>
    <w:p w14:paraId="6B6637A8" w14:textId="77777777" w:rsidR="00727BE8" w:rsidRDefault="00727BE8" w:rsidP="00944C3D">
      <w:pPr>
        <w:rPr>
          <w:rFonts w:ascii="Arial" w:hAnsi="Arial"/>
          <w:b/>
        </w:rPr>
      </w:pPr>
    </w:p>
    <w:p w14:paraId="4B7220E4" w14:textId="77777777" w:rsidR="00727BE8" w:rsidRDefault="00727BE8" w:rsidP="00944C3D">
      <w:pPr>
        <w:rPr>
          <w:rFonts w:ascii="Arial" w:hAnsi="Arial"/>
          <w:b/>
        </w:rPr>
      </w:pPr>
    </w:p>
    <w:p w14:paraId="7464A437" w14:textId="77777777" w:rsidR="00727BE8" w:rsidRDefault="00727BE8" w:rsidP="00944C3D">
      <w:pPr>
        <w:rPr>
          <w:rFonts w:ascii="Arial" w:hAnsi="Arial"/>
          <w:b/>
        </w:rPr>
      </w:pPr>
    </w:p>
    <w:p w14:paraId="53FCC691" w14:textId="77777777" w:rsidR="00727BE8" w:rsidRDefault="00727BE8" w:rsidP="00944C3D">
      <w:pPr>
        <w:rPr>
          <w:rFonts w:ascii="Arial" w:hAnsi="Arial"/>
          <w:b/>
        </w:rPr>
      </w:pPr>
    </w:p>
    <w:p w14:paraId="235A9ACB" w14:textId="77777777" w:rsidR="00727BE8" w:rsidRDefault="00727BE8" w:rsidP="00944C3D">
      <w:pPr>
        <w:rPr>
          <w:rFonts w:ascii="Arial" w:hAnsi="Arial"/>
          <w:b/>
        </w:rPr>
      </w:pPr>
    </w:p>
    <w:p w14:paraId="65F129B9" w14:textId="77777777" w:rsidR="00727BE8" w:rsidRDefault="00727BE8" w:rsidP="00944C3D">
      <w:pPr>
        <w:rPr>
          <w:rFonts w:ascii="Arial" w:hAnsi="Arial"/>
          <w:b/>
        </w:rPr>
      </w:pPr>
    </w:p>
    <w:p w14:paraId="6FDA7F16" w14:textId="77777777" w:rsidR="00727BE8" w:rsidRDefault="00727BE8" w:rsidP="00944C3D">
      <w:pPr>
        <w:rPr>
          <w:rFonts w:ascii="Arial" w:hAnsi="Arial"/>
          <w:b/>
        </w:rPr>
      </w:pPr>
    </w:p>
    <w:p w14:paraId="2C4A69E0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8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5"/>
        <w:gridCol w:w="1578"/>
        <w:gridCol w:w="1195"/>
        <w:gridCol w:w="1195"/>
        <w:gridCol w:w="1164"/>
        <w:gridCol w:w="1525"/>
      </w:tblGrid>
      <w:tr w:rsidR="00727BE8" w:rsidRPr="00050529" w14:paraId="56A4AFF8" w14:textId="77777777" w:rsidTr="00465313">
        <w:tc>
          <w:tcPr>
            <w:tcW w:w="2295" w:type="dxa"/>
            <w:vAlign w:val="center"/>
          </w:tcPr>
          <w:p w14:paraId="3DCC8C0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78" w:type="dxa"/>
          </w:tcPr>
          <w:p w14:paraId="6B2466E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95" w:type="dxa"/>
          </w:tcPr>
          <w:p w14:paraId="6E8C392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147A796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195" w:type="dxa"/>
          </w:tcPr>
          <w:p w14:paraId="398FEFE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61F282E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164" w:type="dxa"/>
          </w:tcPr>
          <w:p w14:paraId="2F957F1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15384EC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525" w:type="dxa"/>
          </w:tcPr>
          <w:p w14:paraId="2C33B49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16EF1942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06FF9B2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727BE8" w:rsidRPr="00050529" w14:paraId="3DD7ED9D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6DA8AB67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578" w:type="dxa"/>
            <w:vAlign w:val="center"/>
          </w:tcPr>
          <w:p w14:paraId="7AC4719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D47CD7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6A2D71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022DE1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4AF8D9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BA98D5" w14:textId="77777777" w:rsidTr="00465313">
        <w:tc>
          <w:tcPr>
            <w:tcW w:w="2295" w:type="dxa"/>
            <w:vAlign w:val="center"/>
          </w:tcPr>
          <w:p w14:paraId="1FC3815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2A46CB1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578" w:type="dxa"/>
            <w:vAlign w:val="center"/>
          </w:tcPr>
          <w:p w14:paraId="78EAFAD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9A4F14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7C80F7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1066C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E6AFEB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EE4C99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686020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578" w:type="dxa"/>
            <w:vAlign w:val="center"/>
          </w:tcPr>
          <w:p w14:paraId="4E0816B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75D2ED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CDAFAA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37CF690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AFD3BD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EA46440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3FD761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578" w:type="dxa"/>
            <w:vAlign w:val="center"/>
          </w:tcPr>
          <w:p w14:paraId="2DA7B7B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63F57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70A8F3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B2468C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ED363B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A06A4E6" w14:textId="77777777" w:rsidTr="00465313">
        <w:tc>
          <w:tcPr>
            <w:tcW w:w="2295" w:type="dxa"/>
            <w:vAlign w:val="center"/>
          </w:tcPr>
          <w:p w14:paraId="63A6DB1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578" w:type="dxa"/>
            <w:vAlign w:val="center"/>
          </w:tcPr>
          <w:p w14:paraId="1330EF02" w14:textId="384D3E95" w:rsidR="00727BE8" w:rsidRPr="008C56AB" w:rsidRDefault="00487FD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235,81</w:t>
            </w:r>
          </w:p>
        </w:tc>
        <w:tc>
          <w:tcPr>
            <w:tcW w:w="1195" w:type="dxa"/>
            <w:vAlign w:val="center"/>
          </w:tcPr>
          <w:p w14:paraId="574DE2C9" w14:textId="12A29FDD" w:rsidR="00727BE8" w:rsidRPr="008C56AB" w:rsidRDefault="00487FD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5580,96</w:t>
            </w:r>
          </w:p>
        </w:tc>
        <w:tc>
          <w:tcPr>
            <w:tcW w:w="1195" w:type="dxa"/>
            <w:vAlign w:val="center"/>
          </w:tcPr>
          <w:p w14:paraId="620228A9" w14:textId="27DC164A" w:rsidR="00727BE8" w:rsidRPr="008C56AB" w:rsidRDefault="00487FD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5845,66</w:t>
            </w:r>
          </w:p>
        </w:tc>
        <w:tc>
          <w:tcPr>
            <w:tcW w:w="1164" w:type="dxa"/>
            <w:vAlign w:val="center"/>
          </w:tcPr>
          <w:p w14:paraId="07DECDF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99025CB" w14:textId="45A71A0F" w:rsidR="00727BE8" w:rsidRPr="008C56AB" w:rsidRDefault="00487FD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-28,89</w:t>
            </w:r>
          </w:p>
        </w:tc>
      </w:tr>
      <w:tr w:rsidR="00727BE8" w:rsidRPr="00050529" w14:paraId="015C38D3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6BF108A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578" w:type="dxa"/>
            <w:vAlign w:val="center"/>
          </w:tcPr>
          <w:p w14:paraId="18E7089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241CC7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14EE1B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2A36826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835572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A1451BF" w14:textId="77777777" w:rsidTr="00465313">
        <w:tc>
          <w:tcPr>
            <w:tcW w:w="2295" w:type="dxa"/>
            <w:vAlign w:val="center"/>
          </w:tcPr>
          <w:p w14:paraId="49FCB418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578" w:type="dxa"/>
            <w:vAlign w:val="center"/>
          </w:tcPr>
          <w:p w14:paraId="7E95D47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5048CB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A96CD8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65687D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0A6CD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8506297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0890DBE4" w14:textId="77777777" w:rsidR="00727BE8" w:rsidRPr="008C56AB" w:rsidRDefault="00727BE8" w:rsidP="00EE2E3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727BE8" w:rsidRPr="00050529" w14:paraId="0EC44D8B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7EE30D7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578" w:type="dxa"/>
            <w:vAlign w:val="center"/>
          </w:tcPr>
          <w:p w14:paraId="6789CEC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CCD814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2E55F5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487E26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C045F2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595E46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BDF7B3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578" w:type="dxa"/>
            <w:vAlign w:val="center"/>
          </w:tcPr>
          <w:p w14:paraId="67864C1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621CBC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99428D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43F0019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97917E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81E74B5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42686989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578" w:type="dxa"/>
            <w:vAlign w:val="center"/>
          </w:tcPr>
          <w:p w14:paraId="3AA57AF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96C546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BEE4C4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FF22D5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8C3519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67C82D" w14:textId="77777777" w:rsidTr="00465313">
        <w:tc>
          <w:tcPr>
            <w:tcW w:w="2295" w:type="dxa"/>
            <w:vAlign w:val="center"/>
          </w:tcPr>
          <w:p w14:paraId="237035F2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578" w:type="dxa"/>
            <w:vAlign w:val="center"/>
          </w:tcPr>
          <w:p w14:paraId="22D257DD" w14:textId="2E254385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95" w:type="dxa"/>
            <w:vAlign w:val="center"/>
          </w:tcPr>
          <w:p w14:paraId="7A816FAE" w14:textId="669C2393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95" w:type="dxa"/>
            <w:vAlign w:val="center"/>
          </w:tcPr>
          <w:p w14:paraId="52A6617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3F60AC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108CB31" w14:textId="691B7C8A" w:rsidR="00727BE8" w:rsidRPr="008C56AB" w:rsidRDefault="00A136FC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050529" w14:paraId="53A8C462" w14:textId="77777777" w:rsidTr="00465313">
        <w:tc>
          <w:tcPr>
            <w:tcW w:w="2295" w:type="dxa"/>
            <w:vAlign w:val="center"/>
          </w:tcPr>
          <w:p w14:paraId="4D775B1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578" w:type="dxa"/>
            <w:vAlign w:val="center"/>
          </w:tcPr>
          <w:p w14:paraId="76EE34AE" w14:textId="25B5B806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1195" w:type="dxa"/>
            <w:vAlign w:val="center"/>
          </w:tcPr>
          <w:p w14:paraId="2B67E150" w14:textId="76B7C251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1195" w:type="dxa"/>
            <w:vAlign w:val="center"/>
          </w:tcPr>
          <w:p w14:paraId="4B3B7555" w14:textId="02A6A786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64" w:type="dxa"/>
            <w:vAlign w:val="center"/>
          </w:tcPr>
          <w:p w14:paraId="43110B5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FED74DA" w14:textId="62149B58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050529" w14:paraId="3DC95F14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C82C0BE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578" w:type="dxa"/>
            <w:vAlign w:val="center"/>
          </w:tcPr>
          <w:p w14:paraId="0F28E409" w14:textId="40D4D26A" w:rsidR="00727BE8" w:rsidRPr="008C56AB" w:rsidRDefault="00250B76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235,81</w:t>
            </w:r>
          </w:p>
        </w:tc>
        <w:tc>
          <w:tcPr>
            <w:tcW w:w="1195" w:type="dxa"/>
            <w:vAlign w:val="center"/>
          </w:tcPr>
          <w:p w14:paraId="2EC0EAC9" w14:textId="6D2EEC47" w:rsidR="00727BE8" w:rsidRPr="008C56AB" w:rsidRDefault="00250B76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5580,96</w:t>
            </w:r>
          </w:p>
        </w:tc>
        <w:tc>
          <w:tcPr>
            <w:tcW w:w="1195" w:type="dxa"/>
            <w:vAlign w:val="center"/>
          </w:tcPr>
          <w:p w14:paraId="39FBFFBB" w14:textId="1D5FA117" w:rsidR="00727BE8" w:rsidRPr="008C56AB" w:rsidRDefault="00250B76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5845,66</w:t>
            </w:r>
          </w:p>
        </w:tc>
        <w:tc>
          <w:tcPr>
            <w:tcW w:w="1164" w:type="dxa"/>
            <w:vAlign w:val="center"/>
          </w:tcPr>
          <w:p w14:paraId="138E7331" w14:textId="77777777" w:rsidR="00727BE8" w:rsidRPr="008C56AB" w:rsidRDefault="00727BE8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AE5D280" w14:textId="3D6EF6F0" w:rsidR="00727BE8" w:rsidRPr="008C56AB" w:rsidRDefault="00250B76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-28,89</w:t>
            </w:r>
          </w:p>
        </w:tc>
      </w:tr>
    </w:tbl>
    <w:p w14:paraId="71514F4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75BBF9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85"/>
        <w:gridCol w:w="3967"/>
      </w:tblGrid>
      <w:tr w:rsidR="00727BE8" w:rsidRPr="00050529" w14:paraId="7985EBAE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75D211D7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17036D54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050529" w14:paraId="4D1531D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1AF6CF2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61F347C5" w14:textId="7B7CFC88" w:rsidR="00727BE8" w:rsidRPr="00050529" w:rsidRDefault="00727BE8" w:rsidP="00BB7298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C9493B5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1253CA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727BE8" w:rsidRPr="00050529" w14:paraId="7F54772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AF353B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3DF0F22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CD56DF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66CBB6F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745F734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90061C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2E85F3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5798B90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8D807C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EB39CEE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0B98328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FBF5A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2AEBB0D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444ABB30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BAA416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A0B0F7C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555DD466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928CDD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D9C831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185D94F9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2B59B4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D6E034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5080A7E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1D8CA8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1327F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45F13706" w14:textId="04F0EE96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D58A4A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4DE85B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67BCB42A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D51BBB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CB22629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lastRenderedPageBreak/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396EDE44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7FF6ACC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39AE2E5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727BE8" w:rsidRPr="00050529" w14:paraId="6E3424D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B0D47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66D400EB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23FD6C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176346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0EC54DA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D2F3EF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61F807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2190057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688109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8903AB1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2028566B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94EB3B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F1B39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0F83AB4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86B594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B511CB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21C68865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43173D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94D5A7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794D80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3835E861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720B2F3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C7DC25D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4F961219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53"/>
        <w:gridCol w:w="1328"/>
        <w:gridCol w:w="1265"/>
        <w:gridCol w:w="1283"/>
        <w:gridCol w:w="1295"/>
        <w:gridCol w:w="1328"/>
      </w:tblGrid>
      <w:tr w:rsidR="00727BE8" w:rsidRPr="00050529" w14:paraId="641B13A8" w14:textId="77777777" w:rsidTr="00503750">
        <w:tc>
          <w:tcPr>
            <w:tcW w:w="2835" w:type="dxa"/>
            <w:vAlign w:val="center"/>
          </w:tcPr>
          <w:p w14:paraId="4B41184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1B4D5BC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1C677B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35EACD6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0BD74E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5DFD93C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7B7DF7A7" w14:textId="77777777" w:rsidTr="00503750">
        <w:tc>
          <w:tcPr>
            <w:tcW w:w="2835" w:type="dxa"/>
            <w:vAlign w:val="center"/>
          </w:tcPr>
          <w:p w14:paraId="7DCDF01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608191C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.</w:t>
            </w:r>
          </w:p>
        </w:tc>
        <w:tc>
          <w:tcPr>
            <w:tcW w:w="1418" w:type="dxa"/>
            <w:vAlign w:val="center"/>
          </w:tcPr>
          <w:p w14:paraId="65C35C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C77F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6177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3EC7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823F419" w14:textId="77777777" w:rsidTr="00503750">
        <w:tc>
          <w:tcPr>
            <w:tcW w:w="2835" w:type="dxa"/>
            <w:vAlign w:val="center"/>
          </w:tcPr>
          <w:p w14:paraId="2A92C56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5BAB73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8498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DDCA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A579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A332B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E655AFF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06582566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7E9F640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CCBC81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686C9E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1BB56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F0A04C1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050529" w14:paraId="11211D83" w14:textId="77777777" w:rsidTr="00503750">
        <w:tc>
          <w:tcPr>
            <w:tcW w:w="2835" w:type="dxa"/>
            <w:vAlign w:val="center"/>
          </w:tcPr>
          <w:p w14:paraId="5160BE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07709B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0026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DCCC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A30DA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54EF5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705748B" w14:textId="77777777" w:rsidTr="00503750">
        <w:tc>
          <w:tcPr>
            <w:tcW w:w="2835" w:type="dxa"/>
            <w:vAlign w:val="center"/>
          </w:tcPr>
          <w:p w14:paraId="3E75F3B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4E13BE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7EFF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2164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1A93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B8E8E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2E653E9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5754DA9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D5230B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0522B06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1ED4FDA9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6C140B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050038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5A45ABF6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92DFD3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245907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7105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E5F5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F7D5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6C1F7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DE2D95B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42B93B7F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0"/>
        <w:gridCol w:w="1730"/>
        <w:gridCol w:w="1610"/>
        <w:gridCol w:w="1550"/>
        <w:gridCol w:w="1832"/>
      </w:tblGrid>
      <w:tr w:rsidR="00727BE8" w:rsidRPr="008D0433" w14:paraId="55B87986" w14:textId="77777777" w:rsidTr="00503750">
        <w:tc>
          <w:tcPr>
            <w:tcW w:w="2552" w:type="dxa"/>
            <w:vAlign w:val="center"/>
          </w:tcPr>
          <w:p w14:paraId="572C3CE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5728FB2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5A37D87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2B782A2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3BF589E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4FB55474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211AE74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2026F086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1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769" w:type="dxa"/>
            <w:vAlign w:val="center"/>
          </w:tcPr>
          <w:p w14:paraId="10E60FD6" w14:textId="424E6E1D" w:rsidR="00727BE8" w:rsidRPr="008C56AB" w:rsidRDefault="00A136FC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729" w:type="dxa"/>
            <w:vAlign w:val="center"/>
          </w:tcPr>
          <w:p w14:paraId="64FA3F56" w14:textId="6A45DE30" w:rsidR="00727BE8" w:rsidRPr="008C56AB" w:rsidRDefault="00A136FC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2013" w:type="dxa"/>
            <w:vAlign w:val="center"/>
          </w:tcPr>
          <w:p w14:paraId="6F5CA1BA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4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D0433" w14:paraId="736146D7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7A75D7F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15EAA879" w14:textId="21D12AF2" w:rsidR="00727BE8" w:rsidRPr="008C56AB" w:rsidRDefault="00A136FC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769" w:type="dxa"/>
            <w:vAlign w:val="center"/>
          </w:tcPr>
          <w:p w14:paraId="664DF51C" w14:textId="0B8EC5F2" w:rsidR="00727BE8" w:rsidRPr="008C56AB" w:rsidRDefault="00A136FC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729" w:type="dxa"/>
            <w:vAlign w:val="center"/>
          </w:tcPr>
          <w:p w14:paraId="57C11421" w14:textId="09F05861" w:rsidR="00727BE8" w:rsidRPr="008C56AB" w:rsidRDefault="00A136FC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2013" w:type="dxa"/>
            <w:vAlign w:val="center"/>
          </w:tcPr>
          <w:p w14:paraId="252E117A" w14:textId="0FF36C6A" w:rsidR="00727BE8" w:rsidRPr="008C56AB" w:rsidRDefault="00A136FC" w:rsidP="00BB72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</w:tr>
    </w:tbl>
    <w:p w14:paraId="75E797EB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50BC0F47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5"/>
        <w:gridCol w:w="2693"/>
        <w:gridCol w:w="2835"/>
      </w:tblGrid>
      <w:tr w:rsidR="00727BE8" w:rsidRPr="00871039" w14:paraId="68AE1170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59A2E8D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59CB55F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871039" w14:paraId="6BFEF7DF" w14:textId="77777777" w:rsidTr="00503750">
        <w:tc>
          <w:tcPr>
            <w:tcW w:w="4395" w:type="dxa"/>
            <w:vMerge/>
          </w:tcPr>
          <w:p w14:paraId="78DFE9AC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114729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487C84C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71039" w14:paraId="42E24771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F78129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2C6DBF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095CA994" w14:textId="77777777" w:rsidR="00727BE8" w:rsidRPr="00050529" w:rsidRDefault="00727BE8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727BE8" w:rsidRPr="00871039" w14:paraId="6622EF16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DDB881F" w14:textId="77777777" w:rsidR="00727BE8" w:rsidRPr="00050529" w:rsidRDefault="00727BE8" w:rsidP="00B4414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6A0217CD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6D580E21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</w:tr>
      <w:tr w:rsidR="00727BE8" w:rsidRPr="00871039" w14:paraId="255FE117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653B1CCB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27CC96FA" w14:textId="6BB6E8B8" w:rsidR="00727BE8" w:rsidRPr="008C56AB" w:rsidRDefault="00250B76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3572,92</w:t>
            </w:r>
          </w:p>
        </w:tc>
        <w:tc>
          <w:tcPr>
            <w:tcW w:w="2835" w:type="dxa"/>
            <w:vAlign w:val="center"/>
          </w:tcPr>
          <w:p w14:paraId="6EC8B8A1" w14:textId="4C479428" w:rsidR="00727BE8" w:rsidRPr="008C56AB" w:rsidRDefault="00250B76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2680,51</w:t>
            </w:r>
          </w:p>
        </w:tc>
      </w:tr>
      <w:tr w:rsidR="00727BE8" w:rsidRPr="00871039" w14:paraId="1F748CF8" w14:textId="77777777" w:rsidTr="00503750">
        <w:tc>
          <w:tcPr>
            <w:tcW w:w="4395" w:type="dxa"/>
            <w:vAlign w:val="center"/>
          </w:tcPr>
          <w:p w14:paraId="6A4AF8B5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9343149" w14:textId="70B20729" w:rsidR="00727BE8" w:rsidRPr="008C56AB" w:rsidRDefault="00250B76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3572,92</w:t>
            </w:r>
          </w:p>
        </w:tc>
        <w:tc>
          <w:tcPr>
            <w:tcW w:w="2835" w:type="dxa"/>
            <w:vAlign w:val="center"/>
          </w:tcPr>
          <w:p w14:paraId="4253AF30" w14:textId="0916041E" w:rsidR="00727BE8" w:rsidRPr="008C56AB" w:rsidRDefault="00250B76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2680,51</w:t>
            </w:r>
          </w:p>
        </w:tc>
      </w:tr>
      <w:tr w:rsidR="00727BE8" w:rsidRPr="00871039" w14:paraId="5375C16C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5550D957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19AEB0E1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5DC46C25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3FC9DBC7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678A4158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DF9C980" w14:textId="77777777" w:rsidR="00727BE8" w:rsidRPr="008C56AB" w:rsidRDefault="0000000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32B408FF" w14:textId="77777777" w:rsidR="00727BE8" w:rsidRPr="008C56AB" w:rsidRDefault="0000000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48CF09F9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E014386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51884A8A" w14:textId="32BFE3E7" w:rsidR="00727BE8" w:rsidRPr="008C56AB" w:rsidRDefault="00250B76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3572,92</w:t>
            </w:r>
          </w:p>
        </w:tc>
        <w:tc>
          <w:tcPr>
            <w:tcW w:w="2835" w:type="dxa"/>
            <w:vAlign w:val="center"/>
          </w:tcPr>
          <w:p w14:paraId="74A06852" w14:textId="42297856" w:rsidR="00727BE8" w:rsidRPr="008C56AB" w:rsidRDefault="00250B76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2680,51</w:t>
            </w:r>
          </w:p>
        </w:tc>
      </w:tr>
    </w:tbl>
    <w:p w14:paraId="49BE7CC8" w14:textId="77777777" w:rsidR="00727BE8" w:rsidRDefault="00727BE8" w:rsidP="00944C3D">
      <w:pPr>
        <w:rPr>
          <w:rFonts w:ascii="Arial" w:hAnsi="Arial"/>
          <w:b/>
          <w:sz w:val="16"/>
          <w:szCs w:val="16"/>
        </w:rPr>
      </w:pPr>
    </w:p>
    <w:p w14:paraId="2BC5F101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22"/>
        <w:gridCol w:w="2410"/>
        <w:gridCol w:w="2620"/>
      </w:tblGrid>
      <w:tr w:rsidR="00727BE8" w:rsidRPr="00E05001" w14:paraId="55F3D986" w14:textId="77777777" w:rsidTr="00503750">
        <w:tc>
          <w:tcPr>
            <w:tcW w:w="4395" w:type="dxa"/>
            <w:vAlign w:val="center"/>
          </w:tcPr>
          <w:p w14:paraId="63BB7FDD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2B252C96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4C2C2E2A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727BE8" w:rsidRPr="00E05001" w14:paraId="25FF925C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06ECC279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43ED58CD" w14:textId="77777777" w:rsidR="00727BE8" w:rsidRPr="008C56AB" w:rsidRDefault="00000000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a01260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037476D6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E05001" w14:paraId="7056CD64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589EAA1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59F0FA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CC4AE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0A01C07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4D1261E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554296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682BD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70EE012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695FE05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1E2DE1AA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613706DB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s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E05001" w14:paraId="2A96B4E3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30B6C438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6E925C3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FE90CA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2A6430D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F673AB6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6445505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727BE8" w:rsidRPr="00E05001" w14:paraId="2725ADD1" w14:textId="77777777" w:rsidTr="00503750">
        <w:tc>
          <w:tcPr>
            <w:tcW w:w="1843" w:type="dxa"/>
            <w:vAlign w:val="center"/>
          </w:tcPr>
          <w:p w14:paraId="667E9939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21C91BF1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3B41A62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6090B39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2A474868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0BB1845E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342FC1A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727BE8" w:rsidRPr="00E05001" w14:paraId="210E934A" w14:textId="77777777" w:rsidTr="00503750">
        <w:tc>
          <w:tcPr>
            <w:tcW w:w="1843" w:type="dxa"/>
            <w:vAlign w:val="center"/>
          </w:tcPr>
          <w:p w14:paraId="6B89E598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2439DAA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A86EC6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527DED3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59BE8F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94635C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58A2DE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754B2CB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4735381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5FB61C7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6E744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06F44A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7A9560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655BCD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3A081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75A8B06" w14:textId="77777777" w:rsidTr="00503750">
        <w:tc>
          <w:tcPr>
            <w:tcW w:w="1843" w:type="dxa"/>
            <w:vAlign w:val="center"/>
          </w:tcPr>
          <w:p w14:paraId="675BF32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4D8D18F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903426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D172343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BB0A3E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8B7662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B49555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034A3CE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0794180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576BB7BD" w14:textId="7AF7D248" w:rsidR="00727BE8" w:rsidRPr="00E05001" w:rsidRDefault="00E27CCB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eur</w:t>
            </w:r>
          </w:p>
        </w:tc>
        <w:tc>
          <w:tcPr>
            <w:tcW w:w="1134" w:type="dxa"/>
            <w:vAlign w:val="center"/>
          </w:tcPr>
          <w:p w14:paraId="5A74A1A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76A7542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A214CE7" w14:textId="7CBF0FEB" w:rsidR="00727BE8" w:rsidRPr="00E05001" w:rsidRDefault="00E27CCB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FPUO</w:t>
            </w:r>
          </w:p>
        </w:tc>
        <w:tc>
          <w:tcPr>
            <w:tcW w:w="1843" w:type="dxa"/>
            <w:vAlign w:val="center"/>
          </w:tcPr>
          <w:p w14:paraId="4A901149" w14:textId="3CD8D7AD" w:rsidR="00727BE8" w:rsidRPr="00E05001" w:rsidRDefault="00250B76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68297,12</w:t>
            </w:r>
          </w:p>
        </w:tc>
        <w:tc>
          <w:tcPr>
            <w:tcW w:w="1843" w:type="dxa"/>
            <w:vAlign w:val="center"/>
          </w:tcPr>
          <w:p w14:paraId="13F3EF6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3808A81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4E7CD7B3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266BBAE8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DEE17B2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20FD119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3D55FDC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BCB421C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FB3E5B7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54E355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461AA44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6"/>
        <w:gridCol w:w="2791"/>
        <w:gridCol w:w="2885"/>
      </w:tblGrid>
      <w:tr w:rsidR="00727BE8" w:rsidRPr="00863342" w14:paraId="5EAB76CB" w14:textId="77777777" w:rsidTr="00503750">
        <w:trPr>
          <w:trHeight w:val="664"/>
        </w:trPr>
        <w:tc>
          <w:tcPr>
            <w:tcW w:w="3372" w:type="dxa"/>
          </w:tcPr>
          <w:p w14:paraId="11CDD41D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04F151C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14E98BF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63342" w14:paraId="77A2F2E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2F93172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5CEACB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683C1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705C0647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14DC350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F4AB8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0A1F5B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2CF1E23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569D6B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85F0D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18E7F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8F406AA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7EC3F98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3F48C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62A89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3DDE21C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4B04ECC" w14:textId="6A0FE950" w:rsidR="00727BE8" w:rsidRPr="00863342" w:rsidRDefault="00727BE8" w:rsidP="0006130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4ACBB3F0" w14:textId="02985AC5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2940" w:type="dxa"/>
            <w:vAlign w:val="center"/>
          </w:tcPr>
          <w:p w14:paraId="03C2D123" w14:textId="77777777" w:rsidR="00727BE8" w:rsidRPr="008C56AB" w:rsidRDefault="00727BE8" w:rsidP="003E38B3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863342" w14:paraId="06650C19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5238476E" w14:textId="7F7690A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541919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E417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D8DC2B7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7273EA0D" w14:textId="77777777" w:rsidR="00727BE8" w:rsidRPr="00917C1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95"/>
        <w:gridCol w:w="1903"/>
        <w:gridCol w:w="1410"/>
        <w:gridCol w:w="1376"/>
        <w:gridCol w:w="1768"/>
      </w:tblGrid>
      <w:tr w:rsidR="00727BE8" w:rsidRPr="00863342" w14:paraId="7AC45DA7" w14:textId="77777777" w:rsidTr="00503750">
        <w:tc>
          <w:tcPr>
            <w:tcW w:w="2835" w:type="dxa"/>
            <w:vAlign w:val="center"/>
          </w:tcPr>
          <w:p w14:paraId="63E6F36D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2E157C6F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09536E04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60B0521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67491C0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2AAAE01" w14:textId="77777777" w:rsidTr="00503750">
        <w:tc>
          <w:tcPr>
            <w:tcW w:w="2835" w:type="dxa"/>
          </w:tcPr>
          <w:p w14:paraId="5A49C335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5AD2A5B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E2B3E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FD647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3042F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FA78542" w14:textId="77777777" w:rsidTr="00503750">
        <w:tc>
          <w:tcPr>
            <w:tcW w:w="2835" w:type="dxa"/>
          </w:tcPr>
          <w:p w14:paraId="78E230BB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18747B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79FC5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7B08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5F83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E5C9198" w14:textId="77777777" w:rsidTr="00503750">
        <w:tc>
          <w:tcPr>
            <w:tcW w:w="2835" w:type="dxa"/>
          </w:tcPr>
          <w:p w14:paraId="18B0045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3A2CB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76D93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1B7F1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8B0B6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B3FF236" w14:textId="77777777" w:rsidTr="00503750">
        <w:tc>
          <w:tcPr>
            <w:tcW w:w="2835" w:type="dxa"/>
            <w:vAlign w:val="center"/>
          </w:tcPr>
          <w:p w14:paraId="104A350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09E152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41FC2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168D6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DED14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B9170B5" w14:textId="77777777" w:rsidTr="00503750">
        <w:tc>
          <w:tcPr>
            <w:tcW w:w="2835" w:type="dxa"/>
            <w:vAlign w:val="center"/>
          </w:tcPr>
          <w:p w14:paraId="0F3C03F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C7203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CF203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806A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885AE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C4CE2C6" w14:textId="77777777" w:rsidTr="00503750">
        <w:tc>
          <w:tcPr>
            <w:tcW w:w="2835" w:type="dxa"/>
          </w:tcPr>
          <w:p w14:paraId="259D9A3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2A32B8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6D921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EC12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57B753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435A97C" w14:textId="77777777" w:rsidTr="00503750">
        <w:tc>
          <w:tcPr>
            <w:tcW w:w="2835" w:type="dxa"/>
          </w:tcPr>
          <w:p w14:paraId="0CA4B953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26664E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DD07C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3C17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661E2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BE4074A" w14:textId="77777777" w:rsidTr="00503750">
        <w:tc>
          <w:tcPr>
            <w:tcW w:w="2835" w:type="dxa"/>
          </w:tcPr>
          <w:p w14:paraId="19B3BE2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1F92E2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10D8C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FDFDC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A10A7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5F87C9F" w14:textId="77777777" w:rsidR="00727BE8" w:rsidRDefault="00727BE8" w:rsidP="00944C3D">
      <w:pPr>
        <w:rPr>
          <w:rFonts w:ascii="Arial" w:hAnsi="Arial"/>
          <w:b/>
        </w:rPr>
      </w:pPr>
    </w:p>
    <w:p w14:paraId="38D1B854" w14:textId="77777777" w:rsidR="00727BE8" w:rsidRPr="001C3F8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76"/>
        <w:gridCol w:w="1908"/>
        <w:gridCol w:w="1363"/>
        <w:gridCol w:w="1423"/>
        <w:gridCol w:w="1782"/>
      </w:tblGrid>
      <w:tr w:rsidR="00727BE8" w:rsidRPr="00863342" w14:paraId="0602EF8E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60993CD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71BEF0A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4522D82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4CB7E3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6DB64F0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63B176C" w14:textId="77777777" w:rsidTr="00503750">
        <w:trPr>
          <w:trHeight w:val="443"/>
        </w:trPr>
        <w:tc>
          <w:tcPr>
            <w:tcW w:w="2560" w:type="dxa"/>
          </w:tcPr>
          <w:p w14:paraId="39ACC1A0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338CE2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EEB7D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B3DC0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B0552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6675127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33FE6E0A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42D04D6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C352A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EA2B2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2B78B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4BE024B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04A112A6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325516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5561F7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402B5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6ED9D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EB6AB4B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686AD5F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659EE24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B5AD8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71EDE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63F8A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0D61D70" w14:textId="77777777" w:rsidR="00727BE8" w:rsidRDefault="00727BE8" w:rsidP="00944C3D">
      <w:pPr>
        <w:rPr>
          <w:rFonts w:ascii="Arial" w:hAnsi="Arial"/>
          <w:b/>
        </w:rPr>
      </w:pPr>
    </w:p>
    <w:p w14:paraId="01340637" w14:textId="77777777" w:rsidR="00727BE8" w:rsidRDefault="00727BE8" w:rsidP="00944C3D">
      <w:pPr>
        <w:rPr>
          <w:rFonts w:ascii="Arial" w:hAnsi="Arial"/>
          <w:b/>
        </w:rPr>
      </w:pPr>
    </w:p>
    <w:p w14:paraId="43DF2C1F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63AC6752" w14:textId="77777777" w:rsidR="00727BE8" w:rsidRDefault="00727BE8" w:rsidP="00944C3D">
      <w:pPr>
        <w:rPr>
          <w:rFonts w:ascii="Arial" w:hAnsi="Arial"/>
          <w:b/>
        </w:rPr>
      </w:pPr>
    </w:p>
    <w:p w14:paraId="680493B9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96"/>
        <w:gridCol w:w="2888"/>
      </w:tblGrid>
      <w:tr w:rsidR="00727BE8" w:rsidRPr="008A6A75" w14:paraId="60C8BC3B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2A3FF5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388886D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68AA1A8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3EE659E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FEA01B2" w14:textId="0E98F165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F4FD079" w14:textId="6944C726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3FD7E62" w14:textId="29DEF409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02E7689D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614E19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A20424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29BED3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7373087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2A5138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1EAAFE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36B38E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F19CD46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3BE4C7E1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7"/>
        <w:gridCol w:w="2802"/>
        <w:gridCol w:w="2893"/>
      </w:tblGrid>
      <w:tr w:rsidR="00727BE8" w:rsidRPr="008A6A75" w14:paraId="52AFE0B4" w14:textId="77777777" w:rsidTr="00503750">
        <w:trPr>
          <w:trHeight w:val="677"/>
        </w:trPr>
        <w:tc>
          <w:tcPr>
            <w:tcW w:w="3358" w:type="dxa"/>
          </w:tcPr>
          <w:p w14:paraId="52D4C73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47EBB04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37D71E3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43046E7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04C2B5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45285D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89EE6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B11A95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C0E892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74AF45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30828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5F4B7E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F9983C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F6099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7F325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231390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83F709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34CFCE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33CE5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6952B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566A70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E2282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CF148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E530C21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695FA0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2A60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71EA9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3051732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45579E66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1"/>
        <w:gridCol w:w="4039"/>
      </w:tblGrid>
      <w:tr w:rsidR="00727BE8" w:rsidRPr="008A6A75" w14:paraId="3F955ADC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4D648299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23F315B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727BE8" w:rsidRPr="008A6A75" w14:paraId="470EE8DE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FCB7F0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CD589A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41E7AD6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20869A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7C955A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1239CDF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6FF50C8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6EF9B4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E4600CF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3E99F152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32CBB4C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4BE1FB0C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lastRenderedPageBreak/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760B15E8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768D84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4C3DB1E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5DE8E6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7AE9D38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254608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1A0860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E645A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DC7A389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7764D6C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729090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F0429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65D4EDE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ED98FD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7B7019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68E263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2BEE87A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4A785A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9BEF3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D8F04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124FE33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0E95B3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35E72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953DB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338CE7C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25562A83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0A349F03" w14:textId="77777777" w:rsidTr="00061302">
        <w:trPr>
          <w:trHeight w:val="969"/>
        </w:trPr>
        <w:tc>
          <w:tcPr>
            <w:tcW w:w="3262" w:type="dxa"/>
            <w:vAlign w:val="center"/>
          </w:tcPr>
          <w:p w14:paraId="75A9B7A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799" w:type="dxa"/>
            <w:vAlign w:val="center"/>
          </w:tcPr>
          <w:p w14:paraId="0AF7A09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91" w:type="dxa"/>
            <w:vAlign w:val="center"/>
          </w:tcPr>
          <w:p w14:paraId="58D8A4B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6C00E941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1FC4D9FC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799" w:type="dxa"/>
            <w:vAlign w:val="center"/>
          </w:tcPr>
          <w:p w14:paraId="5DEB4C3F" w14:textId="6BAF2302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26D8F377" w14:textId="787047B2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2C37DF0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A015853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799" w:type="dxa"/>
            <w:vAlign w:val="center"/>
          </w:tcPr>
          <w:p w14:paraId="20A64FC8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91" w:type="dxa"/>
            <w:vAlign w:val="center"/>
          </w:tcPr>
          <w:p w14:paraId="274F673A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1F43961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67504C2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799" w:type="dxa"/>
            <w:vAlign w:val="center"/>
          </w:tcPr>
          <w:p w14:paraId="02447D2B" w14:textId="0E354F7D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1882834F" w14:textId="7E9E5E1E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179349B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14A1A3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Opravy a udržiavanie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42DDE530" w14:textId="03F95601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55AE377B" w14:textId="12894E74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099F2CBA" w14:textId="77777777" w:rsidTr="00BB7298">
        <w:trPr>
          <w:trHeight w:val="360"/>
        </w:trPr>
        <w:tc>
          <w:tcPr>
            <w:tcW w:w="3262" w:type="dxa"/>
            <w:vAlign w:val="center"/>
          </w:tcPr>
          <w:p w14:paraId="0880D29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Mzdové náklady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511CD402" w14:textId="43E076CE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59FE3E0C" w14:textId="1B0C7DD8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</w:tbl>
    <w:p w14:paraId="3A83914B" w14:textId="77777777" w:rsidR="00727BE8" w:rsidRPr="001C3F86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6469CD26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6"/>
        <w:gridCol w:w="3118"/>
        <w:gridCol w:w="3119"/>
      </w:tblGrid>
      <w:tr w:rsidR="00727BE8" w:rsidRPr="008A6A75" w14:paraId="68580A4E" w14:textId="77777777" w:rsidTr="00503750">
        <w:tc>
          <w:tcPr>
            <w:tcW w:w="3686" w:type="dxa"/>
            <w:vAlign w:val="center"/>
          </w:tcPr>
          <w:p w14:paraId="49F0220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1C55CCE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22A32891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727BE8" w:rsidRPr="008A6A75" w14:paraId="2B9043E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490450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DB5E11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588C8E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1DAC9F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888A8D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DC1157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3626C1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5D517FC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181CC8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B8F8CA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D133B4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5BE4B64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6B06038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60C30C5E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05EFB9D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36E7B065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46F3E296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7166DDE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125C684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E1A030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186DB7DF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5487ED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1935E8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415EE8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BE61076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433AA4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0D1805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D8900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C0A66F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04125B6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F4964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DABB8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E85A07C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CBDD6C1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9E469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AA4C77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82E33EF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76A96F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F2EDE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40E00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F8B26E0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85F2B0D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26037D19" w14:textId="77777777" w:rsidR="00727BE8" w:rsidRPr="00ED0163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3"/>
        <w:gridCol w:w="2552"/>
      </w:tblGrid>
      <w:tr w:rsidR="00727BE8" w:rsidRPr="008A6A75" w14:paraId="2BB824F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EE2E6B8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11BA1B5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727BE8" w:rsidRPr="008A6A75" w14:paraId="4FA17DA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26DCB7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5923DB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2D5016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15E57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1B5339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24DAB0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0A32CC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súvisiace audítorské služby</w:t>
            </w:r>
          </w:p>
        </w:tc>
        <w:tc>
          <w:tcPr>
            <w:tcW w:w="2552" w:type="dxa"/>
            <w:vAlign w:val="center"/>
          </w:tcPr>
          <w:p w14:paraId="2EF905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EC823A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8A7D52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79A94BA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ACE57F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F0BA8F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4D5CC3B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1667417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910A56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6EA6F73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24834F3" w14:textId="77777777" w:rsidR="00727BE8" w:rsidRDefault="00727BE8" w:rsidP="00944C3D">
      <w:pPr>
        <w:rPr>
          <w:sz w:val="22"/>
          <w:szCs w:val="22"/>
        </w:rPr>
      </w:pPr>
    </w:p>
    <w:p w14:paraId="77240E43" w14:textId="77777777" w:rsidR="00727BE8" w:rsidRDefault="00727BE8" w:rsidP="00944C3D">
      <w:pPr>
        <w:rPr>
          <w:sz w:val="22"/>
          <w:szCs w:val="22"/>
        </w:rPr>
      </w:pPr>
    </w:p>
    <w:p w14:paraId="3D442530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7A537E39" w14:textId="77777777" w:rsidR="00727BE8" w:rsidRDefault="00727BE8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701E3E1A" w14:textId="77777777" w:rsidR="00727BE8" w:rsidRDefault="00727BE8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53414CC7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0B2B4656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6361521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31"/>
        <w:gridCol w:w="2759"/>
        <w:gridCol w:w="2862"/>
      </w:tblGrid>
      <w:tr w:rsidR="00727BE8" w:rsidRPr="002F74F8" w14:paraId="5CEC6EBA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33D55C3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1B3EAF66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4EDBAF99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3D6F91DE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7560AFDB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194760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23C46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8DE058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C3BCEA2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1D7306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0D2FA6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2B5D06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8881040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6E41D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857FD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2EC58AD2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409E98B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6B5174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EF602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7DDC79F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6B6B5661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0FDDBB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85BE1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D2DFB8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23FD109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54341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04409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D9270A4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3818079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CE834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3451D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5F8180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9BE6CDB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71"/>
        <w:gridCol w:w="2866"/>
      </w:tblGrid>
      <w:tr w:rsidR="00727BE8" w:rsidRPr="002F74F8" w14:paraId="66A0F3CC" w14:textId="77777777" w:rsidTr="00D430B5">
        <w:trPr>
          <w:trHeight w:val="465"/>
        </w:trPr>
        <w:tc>
          <w:tcPr>
            <w:tcW w:w="3268" w:type="dxa"/>
            <w:vAlign w:val="center"/>
          </w:tcPr>
          <w:p w14:paraId="3962DCC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771" w:type="dxa"/>
            <w:vAlign w:val="center"/>
          </w:tcPr>
          <w:p w14:paraId="20BBD818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66" w:type="dxa"/>
            <w:vAlign w:val="center"/>
          </w:tcPr>
          <w:p w14:paraId="615DCD7C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7AC3B7B0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47B5CC93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771" w:type="dxa"/>
            <w:vAlign w:val="center"/>
          </w:tcPr>
          <w:p w14:paraId="2475F9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CF9EB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7C845EE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416AE44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771" w:type="dxa"/>
            <w:vAlign w:val="center"/>
          </w:tcPr>
          <w:p w14:paraId="3CC476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7F186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7E16C22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092FA650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771" w:type="dxa"/>
            <w:vAlign w:val="center"/>
          </w:tcPr>
          <w:p w14:paraId="040BFF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B4D84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54508544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2DFE2653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771" w:type="dxa"/>
            <w:vAlign w:val="center"/>
          </w:tcPr>
          <w:p w14:paraId="0A110D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4B2E8F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381D2980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301565F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3FF543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3F1F8AD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2CF3791F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1CDE87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635C1C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5FC53E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2797968B" w14:textId="77777777" w:rsidTr="00D430B5">
        <w:trPr>
          <w:trHeight w:val="252"/>
        </w:trPr>
        <w:tc>
          <w:tcPr>
            <w:tcW w:w="3268" w:type="dxa"/>
            <w:vAlign w:val="center"/>
          </w:tcPr>
          <w:p w14:paraId="137A64BE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597795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5BB41B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7D77174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CC4F541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Opis významných položiek ostatných finančných povinností, ktoré sa nesledujú v účtovníctve a neuvádzajú sa v súvahe</w:t>
      </w:r>
    </w:p>
    <w:p w14:paraId="0B019F33" w14:textId="77777777" w:rsidR="00727BE8" w:rsidRPr="00D430B5" w:rsidRDefault="00727BE8" w:rsidP="00D430B5">
      <w:pPr>
        <w:ind w:firstLine="426"/>
        <w:rPr>
          <w:rFonts w:ascii="Arial" w:hAnsi="Arial"/>
          <w:sz w:val="16"/>
          <w:szCs w:val="16"/>
        </w:rPr>
      </w:pP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p11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5845202C" w14:textId="77777777" w:rsidR="00727BE8" w:rsidRPr="00D430B5" w:rsidRDefault="00727BE8" w:rsidP="00D430B5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Prehľad nehnuteľných kultúrnych pamiatok, ktoré sú v správe alebo vo vlastníctve účtovnej jednotk</w:t>
      </w:r>
      <w:r>
        <w:rPr>
          <w:rFonts w:ascii="Arial" w:hAnsi="Arial"/>
          <w:b/>
          <w:sz w:val="16"/>
          <w:szCs w:val="16"/>
        </w:rPr>
        <w:t>y</w:t>
      </w: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p12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6EF01E1C" w14:textId="77777777" w:rsidR="00727BE8" w:rsidRPr="00D430B5" w:rsidRDefault="00727BE8" w:rsidP="00944C3D">
      <w:pPr>
        <w:rPr>
          <w:rFonts w:ascii="Arial" w:hAnsi="Arial"/>
          <w:sz w:val="16"/>
          <w:szCs w:val="16"/>
        </w:rPr>
      </w:pPr>
    </w:p>
    <w:p w14:paraId="0CC0081E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Informácie o významných skutočnostiach, ktoré nastali medzi dňom, ku ktorému sa zostavuje účtovná závierka a dňom jej zostavenia</w:t>
      </w:r>
    </w:p>
    <w:p w14:paraId="3E0428C3" w14:textId="77777777" w:rsidR="00727BE8" w:rsidRPr="003E01A5" w:rsidRDefault="00727BE8" w:rsidP="003E01A5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sectPr w:rsidR="00727BE8" w:rsidRPr="003E01A5" w:rsidSect="00D229D5">
      <w:footerReference w:type="even" r:id="rId9"/>
      <w:footerReference w:type="default" r:id="rId10"/>
      <w:pgSz w:w="11906" w:h="16838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0F367" w14:textId="77777777" w:rsidR="00403D5C" w:rsidRDefault="00403D5C">
      <w:r>
        <w:separator/>
      </w:r>
    </w:p>
  </w:endnote>
  <w:endnote w:type="continuationSeparator" w:id="0">
    <w:p w14:paraId="001B5897" w14:textId="77777777" w:rsidR="00403D5C" w:rsidRDefault="00403D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F9481" w14:textId="77777777" w:rsidR="00727BE8" w:rsidRDefault="00727BE8" w:rsidP="008D0433">
    <w:pPr>
      <w:pStyle w:val="Pta"/>
      <w:framePr w:wrap="auto" w:vAnchor="text" w:hAnchor="margin" w:xAlign="right" w:y="1"/>
      <w:rPr>
        <w:rStyle w:val="slostrany"/>
        <w:rFonts w:cs="Arial"/>
      </w:rPr>
    </w:pPr>
  </w:p>
  <w:p w14:paraId="3EB0E0A5" w14:textId="77777777" w:rsidR="00727BE8" w:rsidRDefault="00727BE8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4508D" w14:textId="77777777" w:rsidR="00727BE8" w:rsidRDefault="00727BE8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CC31840" w14:textId="77777777" w:rsidR="00727BE8" w:rsidRDefault="00727BE8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EB910" w14:textId="77777777" w:rsidR="00727BE8" w:rsidRPr="00010D38" w:rsidRDefault="00727BE8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278E807E" w14:textId="77777777" w:rsidR="00727BE8" w:rsidRDefault="00727BE8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554CF" w14:textId="77777777" w:rsidR="00403D5C" w:rsidRDefault="00403D5C">
      <w:r>
        <w:separator/>
      </w:r>
    </w:p>
  </w:footnote>
  <w:footnote w:type="continuationSeparator" w:id="0">
    <w:p w14:paraId="5064600B" w14:textId="77777777" w:rsidR="00403D5C" w:rsidRDefault="00403D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  <w:rPr>
        <w:rFonts w:cs="Times New Roman"/>
      </w:r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9903347">
    <w:abstractNumId w:val="13"/>
  </w:num>
  <w:num w:numId="2" w16cid:durableId="1115908545">
    <w:abstractNumId w:val="17"/>
  </w:num>
  <w:num w:numId="3" w16cid:durableId="1433862974">
    <w:abstractNumId w:val="8"/>
  </w:num>
  <w:num w:numId="4" w16cid:durableId="591473076">
    <w:abstractNumId w:val="7"/>
  </w:num>
  <w:num w:numId="5" w16cid:durableId="498426310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01404705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92194649">
    <w:abstractNumId w:val="20"/>
  </w:num>
  <w:num w:numId="8" w16cid:durableId="450518347">
    <w:abstractNumId w:val="10"/>
  </w:num>
  <w:num w:numId="9" w16cid:durableId="55518414">
    <w:abstractNumId w:val="0"/>
  </w:num>
  <w:num w:numId="10" w16cid:durableId="904797148">
    <w:abstractNumId w:val="19"/>
  </w:num>
  <w:num w:numId="11" w16cid:durableId="675032430">
    <w:abstractNumId w:val="6"/>
  </w:num>
  <w:num w:numId="12" w16cid:durableId="1825392901">
    <w:abstractNumId w:val="9"/>
  </w:num>
  <w:num w:numId="13" w16cid:durableId="1833715462">
    <w:abstractNumId w:val="12"/>
  </w:num>
  <w:num w:numId="14" w16cid:durableId="1723212390">
    <w:abstractNumId w:val="15"/>
  </w:num>
  <w:num w:numId="15" w16cid:durableId="1975863911">
    <w:abstractNumId w:val="14"/>
  </w:num>
  <w:num w:numId="16" w16cid:durableId="1804273753">
    <w:abstractNumId w:val="2"/>
  </w:num>
  <w:num w:numId="17" w16cid:durableId="441726653">
    <w:abstractNumId w:val="4"/>
  </w:num>
  <w:num w:numId="18" w16cid:durableId="834076736">
    <w:abstractNumId w:val="11"/>
  </w:num>
  <w:num w:numId="19" w16cid:durableId="1922182820">
    <w:abstractNumId w:val="5"/>
  </w:num>
  <w:num w:numId="20" w16cid:durableId="1552812608">
    <w:abstractNumId w:val="18"/>
  </w:num>
  <w:num w:numId="21" w16cid:durableId="9307424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162"/>
    <w:docVar w:name="arg2" w:val="driver=asa11;dbn=poprad;dbf=d:\data\poprad.db;eng=sql12;links=tcpip;uid=krolakova;pwd=global1;con=finus(10.15)"/>
    <w:docVar w:name="arg3" w:val="0"/>
    <w:docVar w:name="arg4" w:val="C:\Users\KROLAK~1.HP-\AppData\Local\Temp\7692547.doc"/>
    <w:docVar w:name="arg5" w:val="1"/>
  </w:docVars>
  <w:rsids>
    <w:rsidRoot w:val="00164431"/>
    <w:rsid w:val="00003F4A"/>
    <w:rsid w:val="00010D38"/>
    <w:rsid w:val="00011EDC"/>
    <w:rsid w:val="000234F7"/>
    <w:rsid w:val="0002470E"/>
    <w:rsid w:val="00030DEB"/>
    <w:rsid w:val="00034D3C"/>
    <w:rsid w:val="000422B9"/>
    <w:rsid w:val="00045728"/>
    <w:rsid w:val="000461D1"/>
    <w:rsid w:val="00050529"/>
    <w:rsid w:val="00051D36"/>
    <w:rsid w:val="00061302"/>
    <w:rsid w:val="00070A5B"/>
    <w:rsid w:val="000722C5"/>
    <w:rsid w:val="000731BD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27772"/>
    <w:rsid w:val="0013217B"/>
    <w:rsid w:val="001465C1"/>
    <w:rsid w:val="0015103D"/>
    <w:rsid w:val="00152B1C"/>
    <w:rsid w:val="0015454F"/>
    <w:rsid w:val="00163764"/>
    <w:rsid w:val="00164431"/>
    <w:rsid w:val="001664BB"/>
    <w:rsid w:val="0019621E"/>
    <w:rsid w:val="00197E0F"/>
    <w:rsid w:val="001A1E3F"/>
    <w:rsid w:val="001B51FA"/>
    <w:rsid w:val="001C3F86"/>
    <w:rsid w:val="001D225C"/>
    <w:rsid w:val="001D2AB6"/>
    <w:rsid w:val="001D6748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0B76"/>
    <w:rsid w:val="00251EEE"/>
    <w:rsid w:val="00253A0A"/>
    <w:rsid w:val="00253B9F"/>
    <w:rsid w:val="00254422"/>
    <w:rsid w:val="002671C7"/>
    <w:rsid w:val="00271772"/>
    <w:rsid w:val="002739DE"/>
    <w:rsid w:val="00273F6B"/>
    <w:rsid w:val="00280B22"/>
    <w:rsid w:val="0028354A"/>
    <w:rsid w:val="00291963"/>
    <w:rsid w:val="00292243"/>
    <w:rsid w:val="0029467C"/>
    <w:rsid w:val="002B12D5"/>
    <w:rsid w:val="002C13B3"/>
    <w:rsid w:val="002C5CE4"/>
    <w:rsid w:val="002D0906"/>
    <w:rsid w:val="002D09F9"/>
    <w:rsid w:val="002E4E32"/>
    <w:rsid w:val="002F002B"/>
    <w:rsid w:val="002F1265"/>
    <w:rsid w:val="002F24B7"/>
    <w:rsid w:val="002F733E"/>
    <w:rsid w:val="002F74F8"/>
    <w:rsid w:val="003028FB"/>
    <w:rsid w:val="0030373C"/>
    <w:rsid w:val="0031248C"/>
    <w:rsid w:val="00315365"/>
    <w:rsid w:val="00323812"/>
    <w:rsid w:val="00325368"/>
    <w:rsid w:val="003277F2"/>
    <w:rsid w:val="00337128"/>
    <w:rsid w:val="00337BB7"/>
    <w:rsid w:val="00350BBF"/>
    <w:rsid w:val="00354A2E"/>
    <w:rsid w:val="00360416"/>
    <w:rsid w:val="003607F0"/>
    <w:rsid w:val="003607F8"/>
    <w:rsid w:val="003713F3"/>
    <w:rsid w:val="0038798B"/>
    <w:rsid w:val="00391121"/>
    <w:rsid w:val="00392BB9"/>
    <w:rsid w:val="003934AB"/>
    <w:rsid w:val="003A01A2"/>
    <w:rsid w:val="003A5B2E"/>
    <w:rsid w:val="003B3B25"/>
    <w:rsid w:val="003C34A3"/>
    <w:rsid w:val="003C6161"/>
    <w:rsid w:val="003D277B"/>
    <w:rsid w:val="003D6E87"/>
    <w:rsid w:val="003E01A5"/>
    <w:rsid w:val="003E38B3"/>
    <w:rsid w:val="003E5CE2"/>
    <w:rsid w:val="003F1699"/>
    <w:rsid w:val="003F5116"/>
    <w:rsid w:val="00402FDD"/>
    <w:rsid w:val="00403D5C"/>
    <w:rsid w:val="00403D96"/>
    <w:rsid w:val="004100DF"/>
    <w:rsid w:val="00417853"/>
    <w:rsid w:val="00422144"/>
    <w:rsid w:val="0042364E"/>
    <w:rsid w:val="00424F1C"/>
    <w:rsid w:val="00424F38"/>
    <w:rsid w:val="0042605A"/>
    <w:rsid w:val="00431B01"/>
    <w:rsid w:val="0044062B"/>
    <w:rsid w:val="004432A1"/>
    <w:rsid w:val="0044430B"/>
    <w:rsid w:val="00444AB0"/>
    <w:rsid w:val="00447203"/>
    <w:rsid w:val="004508BD"/>
    <w:rsid w:val="004520DD"/>
    <w:rsid w:val="004550DF"/>
    <w:rsid w:val="00462D5E"/>
    <w:rsid w:val="00465313"/>
    <w:rsid w:val="0047156B"/>
    <w:rsid w:val="00473992"/>
    <w:rsid w:val="00474E35"/>
    <w:rsid w:val="00487FD8"/>
    <w:rsid w:val="004920E3"/>
    <w:rsid w:val="004969BE"/>
    <w:rsid w:val="004A16FF"/>
    <w:rsid w:val="004A7E73"/>
    <w:rsid w:val="004C1789"/>
    <w:rsid w:val="004C2826"/>
    <w:rsid w:val="004D77A8"/>
    <w:rsid w:val="004E1617"/>
    <w:rsid w:val="004F29F4"/>
    <w:rsid w:val="004F4A5E"/>
    <w:rsid w:val="00503750"/>
    <w:rsid w:val="00506C67"/>
    <w:rsid w:val="00511537"/>
    <w:rsid w:val="0053372C"/>
    <w:rsid w:val="00572A39"/>
    <w:rsid w:val="00573DF0"/>
    <w:rsid w:val="00581E51"/>
    <w:rsid w:val="00583D8D"/>
    <w:rsid w:val="00584815"/>
    <w:rsid w:val="005863F3"/>
    <w:rsid w:val="00590A9F"/>
    <w:rsid w:val="00590AC7"/>
    <w:rsid w:val="00592EA0"/>
    <w:rsid w:val="00594196"/>
    <w:rsid w:val="005947AF"/>
    <w:rsid w:val="00596287"/>
    <w:rsid w:val="005A2C6A"/>
    <w:rsid w:val="005A3AA4"/>
    <w:rsid w:val="005B1909"/>
    <w:rsid w:val="005C6A8D"/>
    <w:rsid w:val="005C6EF7"/>
    <w:rsid w:val="005C7D20"/>
    <w:rsid w:val="005D44A5"/>
    <w:rsid w:val="005E5613"/>
    <w:rsid w:val="0060758C"/>
    <w:rsid w:val="0061114C"/>
    <w:rsid w:val="00614891"/>
    <w:rsid w:val="0062543C"/>
    <w:rsid w:val="00631973"/>
    <w:rsid w:val="00643188"/>
    <w:rsid w:val="00660AB8"/>
    <w:rsid w:val="00664EC5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27BE8"/>
    <w:rsid w:val="0073029B"/>
    <w:rsid w:val="0074076C"/>
    <w:rsid w:val="0074200F"/>
    <w:rsid w:val="007450CC"/>
    <w:rsid w:val="00752C7A"/>
    <w:rsid w:val="007553EC"/>
    <w:rsid w:val="00755C3C"/>
    <w:rsid w:val="0076308E"/>
    <w:rsid w:val="00770FCF"/>
    <w:rsid w:val="007772AA"/>
    <w:rsid w:val="007822F9"/>
    <w:rsid w:val="00782EA1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51F77"/>
    <w:rsid w:val="0086010C"/>
    <w:rsid w:val="00863342"/>
    <w:rsid w:val="00871039"/>
    <w:rsid w:val="0087241F"/>
    <w:rsid w:val="00874C86"/>
    <w:rsid w:val="008767E1"/>
    <w:rsid w:val="00881D09"/>
    <w:rsid w:val="00894CCF"/>
    <w:rsid w:val="008A0E11"/>
    <w:rsid w:val="008A6A75"/>
    <w:rsid w:val="008A7BAA"/>
    <w:rsid w:val="008B2D38"/>
    <w:rsid w:val="008B4077"/>
    <w:rsid w:val="008B48E4"/>
    <w:rsid w:val="008C1980"/>
    <w:rsid w:val="008C56AB"/>
    <w:rsid w:val="008D0433"/>
    <w:rsid w:val="008D6310"/>
    <w:rsid w:val="008F5EF1"/>
    <w:rsid w:val="0090277A"/>
    <w:rsid w:val="00917B6D"/>
    <w:rsid w:val="00917C1F"/>
    <w:rsid w:val="00924809"/>
    <w:rsid w:val="009265BB"/>
    <w:rsid w:val="00935402"/>
    <w:rsid w:val="0094468D"/>
    <w:rsid w:val="00944C3D"/>
    <w:rsid w:val="00951CD2"/>
    <w:rsid w:val="0096055A"/>
    <w:rsid w:val="00970DD9"/>
    <w:rsid w:val="00973A02"/>
    <w:rsid w:val="009838F5"/>
    <w:rsid w:val="009A278B"/>
    <w:rsid w:val="009B2521"/>
    <w:rsid w:val="009B4C58"/>
    <w:rsid w:val="009D200B"/>
    <w:rsid w:val="009D30DB"/>
    <w:rsid w:val="009E1BB8"/>
    <w:rsid w:val="009E6601"/>
    <w:rsid w:val="009F2298"/>
    <w:rsid w:val="009F61B4"/>
    <w:rsid w:val="00A02DF7"/>
    <w:rsid w:val="00A052AA"/>
    <w:rsid w:val="00A0740D"/>
    <w:rsid w:val="00A136FC"/>
    <w:rsid w:val="00A25EA7"/>
    <w:rsid w:val="00A324E2"/>
    <w:rsid w:val="00A4559A"/>
    <w:rsid w:val="00A4574D"/>
    <w:rsid w:val="00A45CBB"/>
    <w:rsid w:val="00A548D2"/>
    <w:rsid w:val="00A60427"/>
    <w:rsid w:val="00A61D74"/>
    <w:rsid w:val="00A62A99"/>
    <w:rsid w:val="00A65012"/>
    <w:rsid w:val="00A67AA4"/>
    <w:rsid w:val="00A80683"/>
    <w:rsid w:val="00A82CC0"/>
    <w:rsid w:val="00AA26F7"/>
    <w:rsid w:val="00AA3410"/>
    <w:rsid w:val="00AA4637"/>
    <w:rsid w:val="00AA6CA1"/>
    <w:rsid w:val="00AC1897"/>
    <w:rsid w:val="00AD5EAF"/>
    <w:rsid w:val="00AD6F86"/>
    <w:rsid w:val="00AE0F29"/>
    <w:rsid w:val="00AE2196"/>
    <w:rsid w:val="00AE3594"/>
    <w:rsid w:val="00B025F9"/>
    <w:rsid w:val="00B036B5"/>
    <w:rsid w:val="00B1198E"/>
    <w:rsid w:val="00B20E3B"/>
    <w:rsid w:val="00B21506"/>
    <w:rsid w:val="00B21A23"/>
    <w:rsid w:val="00B24C48"/>
    <w:rsid w:val="00B30D51"/>
    <w:rsid w:val="00B34591"/>
    <w:rsid w:val="00B35208"/>
    <w:rsid w:val="00B44140"/>
    <w:rsid w:val="00B44D10"/>
    <w:rsid w:val="00B461FE"/>
    <w:rsid w:val="00B5159F"/>
    <w:rsid w:val="00B54AA7"/>
    <w:rsid w:val="00B6597A"/>
    <w:rsid w:val="00B808E2"/>
    <w:rsid w:val="00B85F0B"/>
    <w:rsid w:val="00B9049A"/>
    <w:rsid w:val="00B943F2"/>
    <w:rsid w:val="00BA2740"/>
    <w:rsid w:val="00BB13F1"/>
    <w:rsid w:val="00BB2432"/>
    <w:rsid w:val="00BB5DA2"/>
    <w:rsid w:val="00BB64C5"/>
    <w:rsid w:val="00BB7298"/>
    <w:rsid w:val="00BB7F7C"/>
    <w:rsid w:val="00BC1B5E"/>
    <w:rsid w:val="00BC2414"/>
    <w:rsid w:val="00BD28DC"/>
    <w:rsid w:val="00BD47C9"/>
    <w:rsid w:val="00BD603E"/>
    <w:rsid w:val="00BE1CFF"/>
    <w:rsid w:val="00BE6AF8"/>
    <w:rsid w:val="00BE7552"/>
    <w:rsid w:val="00C0036E"/>
    <w:rsid w:val="00C05815"/>
    <w:rsid w:val="00C11151"/>
    <w:rsid w:val="00C165AD"/>
    <w:rsid w:val="00C213A6"/>
    <w:rsid w:val="00C26D27"/>
    <w:rsid w:val="00C32EEF"/>
    <w:rsid w:val="00C3539E"/>
    <w:rsid w:val="00C36E3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085F"/>
    <w:rsid w:val="00C736A2"/>
    <w:rsid w:val="00C74B1A"/>
    <w:rsid w:val="00C77B5A"/>
    <w:rsid w:val="00C82075"/>
    <w:rsid w:val="00C871BA"/>
    <w:rsid w:val="00C9612F"/>
    <w:rsid w:val="00CA0303"/>
    <w:rsid w:val="00CA16E9"/>
    <w:rsid w:val="00CA5B8A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03E3F"/>
    <w:rsid w:val="00D127FC"/>
    <w:rsid w:val="00D229D5"/>
    <w:rsid w:val="00D250F3"/>
    <w:rsid w:val="00D40CBA"/>
    <w:rsid w:val="00D42477"/>
    <w:rsid w:val="00D430B5"/>
    <w:rsid w:val="00D43DE2"/>
    <w:rsid w:val="00D47486"/>
    <w:rsid w:val="00D501B8"/>
    <w:rsid w:val="00D536C2"/>
    <w:rsid w:val="00D53D09"/>
    <w:rsid w:val="00D572F2"/>
    <w:rsid w:val="00D57937"/>
    <w:rsid w:val="00D64F09"/>
    <w:rsid w:val="00D83C37"/>
    <w:rsid w:val="00D84B5C"/>
    <w:rsid w:val="00D86E26"/>
    <w:rsid w:val="00D92E41"/>
    <w:rsid w:val="00D96BED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05001"/>
    <w:rsid w:val="00E17884"/>
    <w:rsid w:val="00E22677"/>
    <w:rsid w:val="00E26A51"/>
    <w:rsid w:val="00E27CCB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0163"/>
    <w:rsid w:val="00ED4DCA"/>
    <w:rsid w:val="00EE21BE"/>
    <w:rsid w:val="00EE25B5"/>
    <w:rsid w:val="00EE2E30"/>
    <w:rsid w:val="00EE423C"/>
    <w:rsid w:val="00EE4E66"/>
    <w:rsid w:val="00EF3D5A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A1B6B"/>
    <w:rsid w:val="00FA37D6"/>
    <w:rsid w:val="00FA67BD"/>
    <w:rsid w:val="00FC4108"/>
    <w:rsid w:val="00FC4134"/>
    <w:rsid w:val="00FD5DA8"/>
    <w:rsid w:val="00FD7995"/>
    <w:rsid w:val="00FE1AC9"/>
    <w:rsid w:val="00FE3A1E"/>
    <w:rsid w:val="00FE4246"/>
    <w:rsid w:val="00FF62B8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FE7EF5"/>
  <w15:docId w15:val="{94C73D36-8D13-4E32-B290-21B9261A8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semiHidden="1" w:uiPriority="0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semiHidden="1" w:uiPriority="0" w:unhideWhenUsed="1"/>
    <w:lsdException w:name="List 2" w:semiHidden="1" w:unhideWhenUsed="1"/>
    <w:lsdException w:name="List 3" w:semiHidden="1" w:unhideWhenUsed="1"/>
    <w:lsdException w:name="List 4" w:locked="1" w:semiHidden="1" w:uiPriority="0" w:unhideWhenUsed="1"/>
    <w:lsdException w:name="List 5" w:locked="1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semiHidden="1" w:uiPriority="0" w:unhideWhenUsed="1"/>
    <w:lsdException w:name="Date" w:locked="1" w:semiHidden="1" w:uiPriority="0" w:unhideWhenUsed="1"/>
    <w:lsdException w:name="Body Text First Indent" w:locked="1" w:semiHidden="1" w:uiPriority="0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locked="1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9"/>
    <w:locked/>
    <w:rsid w:val="0073029B"/>
    <w:rPr>
      <w:rFonts w:ascii="Arial" w:hAnsi="Arial"/>
      <w:b/>
      <w:kern w:val="32"/>
      <w:sz w:val="32"/>
      <w:lang w:eastAsia="en-US"/>
    </w:rPr>
  </w:style>
  <w:style w:type="character" w:customStyle="1" w:styleId="Nadpis2Char">
    <w:name w:val="Nadpis 2 Char"/>
    <w:link w:val="Nadpis2"/>
    <w:uiPriority w:val="99"/>
    <w:locked/>
    <w:rsid w:val="0073029B"/>
    <w:rPr>
      <w:rFonts w:ascii="Arial" w:hAnsi="Arial"/>
      <w:b/>
      <w:i/>
      <w:sz w:val="28"/>
      <w:lang w:eastAsia="en-US"/>
    </w:rPr>
  </w:style>
  <w:style w:type="character" w:customStyle="1" w:styleId="Nadpis3Char">
    <w:name w:val="Nadpis 3 Char"/>
    <w:link w:val="Nadpis3"/>
    <w:uiPriority w:val="99"/>
    <w:locked/>
    <w:rsid w:val="0073029B"/>
    <w:rPr>
      <w:rFonts w:ascii="Cambria" w:hAnsi="Cambria"/>
      <w:b/>
      <w:sz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sz w:val="28"/>
      <w:lang w:eastAsia="en-US"/>
    </w:rPr>
  </w:style>
  <w:style w:type="character" w:customStyle="1" w:styleId="Nadpis5Char">
    <w:name w:val="Nadpis 5 Char"/>
    <w:link w:val="Nadpis5"/>
    <w:uiPriority w:val="99"/>
    <w:locked/>
    <w:rsid w:val="0073029B"/>
    <w:rPr>
      <w:rFonts w:ascii="Arial Narrow" w:hAnsi="Arial Narrow"/>
      <w:b/>
      <w:i/>
      <w:sz w:val="26"/>
      <w:lang w:eastAsia="en-US"/>
    </w:rPr>
  </w:style>
  <w:style w:type="character" w:customStyle="1" w:styleId="Nadpis6Char">
    <w:name w:val="Nadpis 6 Char"/>
    <w:link w:val="Nadpis6"/>
    <w:uiPriority w:val="99"/>
    <w:locked/>
    <w:rsid w:val="0073029B"/>
    <w:rPr>
      <w:rFonts w:ascii="Arial Narrow" w:hAnsi="Arial Narrow"/>
      <w:b/>
      <w:sz w:val="22"/>
      <w:lang w:eastAsia="en-US"/>
    </w:rPr>
  </w:style>
  <w:style w:type="character" w:customStyle="1" w:styleId="Nadpis7Char">
    <w:name w:val="Nadpis 7 Char"/>
    <w:link w:val="Nadpis7"/>
    <w:uiPriority w:val="99"/>
    <w:locked/>
    <w:rsid w:val="0073029B"/>
    <w:rPr>
      <w:rFonts w:ascii="Arial Narrow" w:hAnsi="Arial Narrow"/>
      <w:sz w:val="22"/>
      <w:lang w:eastAsia="en-US"/>
    </w:rPr>
  </w:style>
  <w:style w:type="character" w:customStyle="1" w:styleId="Nadpis8Char">
    <w:name w:val="Nadpis 8 Char"/>
    <w:link w:val="Nadpis8"/>
    <w:uiPriority w:val="99"/>
    <w:locked/>
    <w:rsid w:val="0073029B"/>
    <w:rPr>
      <w:rFonts w:ascii="Arial Narrow" w:hAnsi="Arial Narrow"/>
      <w:i/>
      <w:sz w:val="22"/>
      <w:lang w:eastAsia="en-US"/>
    </w:rPr>
  </w:style>
  <w:style w:type="character" w:customStyle="1" w:styleId="Nadpis9Char">
    <w:name w:val="Nadpis 9 Char"/>
    <w:link w:val="Nadpis9"/>
    <w:uiPriority w:val="99"/>
    <w:locked/>
    <w:rsid w:val="0073029B"/>
    <w:rPr>
      <w:rFonts w:ascii="Cambria" w:hAnsi="Cambria"/>
      <w:sz w:val="22"/>
      <w:lang w:eastAsia="en-US"/>
    </w:rPr>
  </w:style>
  <w:style w:type="paragraph" w:styleId="Normlnywebov">
    <w:name w:val="Normal (Web)"/>
    <w:basedOn w:val="Normlny"/>
    <w:uiPriority w:val="99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99"/>
    <w:qFormat/>
    <w:rsid w:val="0072558F"/>
    <w:rPr>
      <w:rFonts w:cs="Times New Roman"/>
      <w:b/>
    </w:rPr>
  </w:style>
  <w:style w:type="paragraph" w:customStyle="1" w:styleId="NormalTahoma">
    <w:name w:val="Normal + Tahoma"/>
    <w:aliases w:val="7.5 pt"/>
    <w:basedOn w:val="Normlny"/>
    <w:uiPriority w:val="99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locked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uiPriority w:val="99"/>
    <w:rsid w:val="008C198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uiPriority w:val="99"/>
    <w:rsid w:val="00C213A6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/>
      <w:b/>
      <w:sz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/>
      <w:sz w:val="22"/>
      <w:szCs w:val="22"/>
    </w:rPr>
  </w:style>
  <w:style w:type="character" w:customStyle="1" w:styleId="PodtitulChar">
    <w:name w:val="Podtitul Char"/>
    <w:link w:val="Podtitul"/>
    <w:uiPriority w:val="99"/>
    <w:locked/>
    <w:rsid w:val="0073029B"/>
    <w:rPr>
      <w:rFonts w:ascii="Cambria" w:hAnsi="Cambria"/>
      <w:sz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Times New Roman"/>
      <w:b/>
      <w:i/>
    </w:rPr>
  </w:style>
  <w:style w:type="paragraph" w:customStyle="1" w:styleId="TopHeader">
    <w:name w:val="Top Header"/>
    <w:basedOn w:val="Normlny"/>
    <w:uiPriority w:val="99"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locked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73029B"/>
    <w:rPr>
      <w:rFonts w:ascii="Arial Narrow" w:hAnsi="Arial Narrow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locked/>
    <w:rsid w:val="0073029B"/>
    <w:rPr>
      <w:rFonts w:ascii="Tahoma" w:hAnsi="Tahoma"/>
      <w:sz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uiPriority w:val="99"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uiPriority w:val="99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styleId="Odsekzoznamu">
    <w:name w:val="List Paragraph"/>
    <w:basedOn w:val="Normlny"/>
    <w:uiPriority w:val="99"/>
    <w:qFormat/>
    <w:rsid w:val="001D6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60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167F89-ED7F-477F-ADAC-D0CC6BAB7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58</TotalTime>
  <Pages>1</Pages>
  <Words>5106</Words>
  <Characters>29106</Characters>
  <Application>Microsoft Office Word</Application>
  <DocSecurity>0</DocSecurity>
  <Lines>242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 NUJ 3 - 01</vt:lpstr>
    </vt:vector>
  </TitlesOfParts>
  <Company>None</Company>
  <LinksUpToDate>false</LinksUpToDate>
  <CharactersWithSpaces>34144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 NUJ 3 - 01</dc:title>
  <dc:subject/>
  <dc:creator>Krolakova</dc:creator>
  <cp:keywords/>
  <dc:description/>
  <cp:lastModifiedBy>Dávid Kubiš</cp:lastModifiedBy>
  <cp:revision>6</cp:revision>
  <cp:lastPrinted>2023-05-26T09:02:00Z</cp:lastPrinted>
  <dcterms:created xsi:type="dcterms:W3CDTF">2023-05-04T09:15:00Z</dcterms:created>
  <dcterms:modified xsi:type="dcterms:W3CDTF">2023-06-07T10:13:00Z</dcterms:modified>
</cp:coreProperties>
</file>