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"/>
        <w:gridCol w:w="354"/>
        <w:gridCol w:w="276"/>
        <w:gridCol w:w="257"/>
        <w:gridCol w:w="276"/>
        <w:gridCol w:w="276"/>
        <w:gridCol w:w="276"/>
        <w:gridCol w:w="276"/>
        <w:gridCol w:w="275"/>
        <w:gridCol w:w="356"/>
        <w:gridCol w:w="275"/>
        <w:gridCol w:w="275"/>
        <w:gridCol w:w="1217"/>
        <w:gridCol w:w="275"/>
        <w:gridCol w:w="275"/>
        <w:gridCol w:w="275"/>
        <w:gridCol w:w="275"/>
        <w:gridCol w:w="275"/>
        <w:gridCol w:w="275"/>
        <w:gridCol w:w="27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63"/>
        <w:gridCol w:w="377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4044B6D8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DC4542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76E0EDD7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</w:t>
            </w:r>
            <w:r w:rsidR="002E2B49">
              <w:rPr>
                <w:rFonts w:ascii="Arial" w:hAnsi="Arial"/>
                <w:lang w:eastAsia="sk-SK"/>
              </w:rPr>
              <w:t>h)</w:t>
            </w:r>
            <w:r w:rsidR="00727BE8" w:rsidRPr="00ED0163">
              <w:rPr>
                <w:rFonts w:ascii="Arial" w:hAnsi="Arial"/>
                <w:lang w:eastAsia="sk-SK"/>
              </w:rPr>
              <w:t>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64BF66A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0C21587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1AADEC9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457B4D6" w14:textId="77777777" w:rsidR="00727BE8" w:rsidRDefault="00704DEF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7053C40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2BBF3F85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C4542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2C1CD41" w14:textId="2BBF3F85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C4542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3B216E26" w:rsidR="00727BE8" w:rsidRDefault="00862D90" w:rsidP="00944C3D">
                                  <w:r>
                                    <w:t>202</w:t>
                                  </w:r>
                                  <w:r w:rsidR="00DC4542">
                                    <w:t>2</w:t>
                                  </w:r>
                                </w:p>
                                <w:p w14:paraId="5C4D4764" w14:textId="77777777" w:rsidR="00DC4542" w:rsidRDefault="00DC4542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3B216E26" w:rsidR="00727BE8" w:rsidRDefault="00862D90" w:rsidP="00944C3D">
                            <w:r>
                              <w:t>202</w:t>
                            </w:r>
                            <w:r w:rsidR="00DC4542">
                              <w:t>2</w:t>
                            </w:r>
                          </w:p>
                          <w:p w14:paraId="5C4D4764" w14:textId="77777777" w:rsidR="00DC4542" w:rsidRDefault="00DC4542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23D824C1" w:rsidR="00727BE8" w:rsidRDefault="00DC4542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23D824C1" w:rsidR="00727BE8" w:rsidRDefault="00DC4542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67D7F437" w:rsidR="00727BE8" w:rsidRDefault="00DC4542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67D7F437" w:rsidR="00727BE8" w:rsidRDefault="00DC4542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6E29E14F" w:rsidR="00727BE8" w:rsidRDefault="00DC4542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6E29E14F" w:rsidR="00727BE8" w:rsidRDefault="00DC4542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42DDAA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28371C9A" w:rsidR="00727BE8" w:rsidRDefault="00DC4542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28371C9A" w:rsidR="00727BE8" w:rsidRDefault="00DC4542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1BB8B673" w:rsidR="00727BE8" w:rsidRDefault="00DC4542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1BB8B673" w:rsidR="00727BE8" w:rsidRDefault="00DC4542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0AB2CEC" w:rsidR="00727BE8" w:rsidRPr="00ED0163" w:rsidRDefault="00DC4542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62C0D5BE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048DACB0" w:rsidR="00727BE8" w:rsidRPr="00391121" w:rsidRDefault="0025111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5111F">
                                    <w:rPr>
                                      <w:rFonts w:ascii="Arial" w:hAnsi="Arial" w:cs="Arial"/>
                                    </w:rPr>
                                    <w:t>34057102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7273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048DACB0" w:rsidR="00727BE8" w:rsidRPr="00391121" w:rsidRDefault="0025111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5111F">
                              <w:rPr>
                                <w:rFonts w:ascii="Arial" w:hAnsi="Arial" w:cs="Arial"/>
                              </w:rPr>
                              <w:t>34057102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36D2110F" w:rsidR="00727BE8" w:rsidRPr="00ED0163" w:rsidRDefault="0025111F" w:rsidP="00503750">
            <w:pPr>
              <w:rPr>
                <w:rFonts w:ascii="Arial" w:hAnsi="Arial"/>
                <w:lang w:eastAsia="sk-SK"/>
              </w:rPr>
            </w:pPr>
            <w:r w:rsidRPr="0025111F">
              <w:rPr>
                <w:rFonts w:ascii="Arial" w:hAnsi="Arial"/>
                <w:lang w:eastAsia="sk-SK"/>
              </w:rPr>
              <w:t>2021506828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5D691639" w:rsidR="00862D90" w:rsidRPr="00391121" w:rsidRDefault="0025111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K Výstavisku 527/4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5D691639" w:rsidR="00862D90" w:rsidRPr="00391121" w:rsidRDefault="0025111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Spoločenstvo K Výstavisku 527/4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5DB7017F" w:rsidR="00727BE8" w:rsidRPr="00391121" w:rsidRDefault="0025111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K Výstavisku </w:t>
                                  </w:r>
                                  <w:r w:rsidR="003A0AED"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5DB7017F" w:rsidR="00727BE8" w:rsidRPr="00391121" w:rsidRDefault="0025111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 xml:space="preserve">K Výstavisku </w:t>
                            </w:r>
                            <w:r w:rsidR="003A0AED"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7E1AE0AB" w:rsidR="00727BE8" w:rsidRDefault="0025111F" w:rsidP="00944C3D">
                                  <w:r>
                                    <w:t>527/4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7E1AE0AB" w:rsidR="00727BE8" w:rsidRDefault="0025111F" w:rsidP="00944C3D">
                            <w:r>
                              <w:t>527/4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1DEB4B50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6F55C8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1D10A1EA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</w:t>
                                  </w:r>
                                  <w:r w:rsidR="003A0AED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1225778" w14:textId="1D10A1EA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</w:t>
                            </w:r>
                            <w:r w:rsidR="003A0AED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605030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6A3286BC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AA2833D" w14:textId="6A3286BC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D0AC374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0911140689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D0AC374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0911140689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777B1F43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miroslava.obstova@eresproperty.sk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777B1F43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miroslava.obstova@eresproperty.sk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2CCB3582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3A0AED">
              <w:rPr>
                <w:rFonts w:ascii="Arial" w:hAnsi="Arial"/>
                <w:lang w:eastAsia="sk-SK"/>
              </w:rPr>
              <w:t>07.06</w:t>
            </w:r>
            <w:r w:rsidR="00DC4542">
              <w:rPr>
                <w:rFonts w:ascii="Arial" w:hAnsi="Arial"/>
                <w:lang w:eastAsia="sk-SK"/>
              </w:rPr>
              <w:t>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0CDA02E6" w:rsidR="00727BE8" w:rsidRPr="003A0AED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25111F" w:rsidRPr="0025111F">
        <w:rPr>
          <w:rFonts w:ascii="Arial CE" w:hAnsi="Arial CE" w:cs="Arial CE"/>
          <w:color w:val="000000"/>
          <w:sz w:val="22"/>
          <w:szCs w:val="22"/>
        </w:rPr>
        <w:t>K výstavisku 527/4, 91101 Trenčín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0A4A2644" w:rsidR="00727BE8" w:rsidRPr="008D0433" w:rsidRDefault="0025111F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CE" w:hAnsi="Arial CE" w:cs="Arial CE"/>
                <w:color w:val="000000"/>
                <w:sz w:val="17"/>
                <w:szCs w:val="17"/>
              </w:rPr>
              <w:t xml:space="preserve">Ing. Bohumil </w:t>
            </w:r>
            <w:proofErr w:type="spellStart"/>
            <w:r>
              <w:rPr>
                <w:rFonts w:ascii="Arial CE" w:hAnsi="Arial CE" w:cs="Arial CE"/>
                <w:color w:val="000000"/>
                <w:sz w:val="17"/>
                <w:szCs w:val="17"/>
              </w:rPr>
              <w:t>Obert</w:t>
            </w:r>
            <w:proofErr w:type="spellEnd"/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13633247" w:rsidR="00727BE8" w:rsidRPr="008D0433" w:rsidRDefault="003A0A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B94F45B" w14:textId="2DC094CC" w:rsidR="00727BE8" w:rsidRPr="008D0433" w:rsidRDefault="003A0A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54B24EA7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57804D36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068E8B20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CD0E69">
              <w:rPr>
                <w:rFonts w:ascii="Arial" w:hAnsi="Arial" w:cs="Arial"/>
                <w:sz w:val="16"/>
                <w:szCs w:val="16"/>
              </w:rPr>
              <w:t>Generali</w:t>
            </w:r>
            <w:r w:rsidR="002B0879">
              <w:rPr>
                <w:rFonts w:ascii="Arial" w:hAnsi="Arial" w:cs="Arial"/>
                <w:sz w:val="16"/>
                <w:szCs w:val="16"/>
              </w:rPr>
              <w:t xml:space="preserve"> p</w:t>
            </w:r>
            <w:r w:rsidR="00DC4542">
              <w:rPr>
                <w:rFonts w:ascii="Arial" w:hAnsi="Arial" w:cs="Arial"/>
                <w:sz w:val="16"/>
                <w:szCs w:val="16"/>
              </w:rPr>
              <w:t xml:space="preserve">oisťovňa, </w:t>
            </w:r>
            <w:proofErr w:type="spellStart"/>
            <w:r w:rsidR="00DC4542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="00DC454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0C244521" w:rsidR="00727BE8" w:rsidRPr="008C56AB" w:rsidRDefault="00CD0E6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325" w:type="dxa"/>
            <w:vAlign w:val="center"/>
          </w:tcPr>
          <w:p w14:paraId="455CC3B4" w14:textId="06AAEA08" w:rsidR="00727BE8" w:rsidRPr="008C56AB" w:rsidRDefault="00CD0E6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34" w:type="dxa"/>
            <w:vAlign w:val="center"/>
          </w:tcPr>
          <w:p w14:paraId="12CCB40C" w14:textId="140F5058" w:rsidR="00727BE8" w:rsidRPr="008C56AB" w:rsidRDefault="00CD0E6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978" w:type="dxa"/>
            <w:vAlign w:val="center"/>
          </w:tcPr>
          <w:p w14:paraId="5223FA2A" w14:textId="5FED97C3" w:rsidR="00727BE8" w:rsidRPr="008C56AB" w:rsidRDefault="00CD0E6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55A73F2B" w:rsidR="00727BE8" w:rsidRPr="008C56AB" w:rsidRDefault="00CD0E6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72 778,18</w:t>
            </w:r>
          </w:p>
        </w:tc>
        <w:tc>
          <w:tcPr>
            <w:tcW w:w="1325" w:type="dxa"/>
            <w:vAlign w:val="center"/>
          </w:tcPr>
          <w:p w14:paraId="01757B72" w14:textId="01CF6D95" w:rsidR="00727BE8" w:rsidRPr="008C56AB" w:rsidRDefault="00CD0E6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140 182,25</w:t>
            </w:r>
          </w:p>
        </w:tc>
        <w:tc>
          <w:tcPr>
            <w:tcW w:w="1234" w:type="dxa"/>
            <w:vAlign w:val="center"/>
          </w:tcPr>
          <w:p w14:paraId="130D6BD4" w14:textId="3EB88B8E" w:rsidR="00727BE8" w:rsidRPr="008C56AB" w:rsidRDefault="00CD0E6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139 619,37</w:t>
            </w:r>
          </w:p>
        </w:tc>
        <w:tc>
          <w:tcPr>
            <w:tcW w:w="1978" w:type="dxa"/>
            <w:vAlign w:val="center"/>
          </w:tcPr>
          <w:p w14:paraId="04EE6C54" w14:textId="1C767547" w:rsidR="00727BE8" w:rsidRPr="008C56AB" w:rsidRDefault="00CD0E6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73 341,06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06C55B14" w:rsidR="00727BE8" w:rsidRPr="008C56AB" w:rsidRDefault="00595A8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92C60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1234" w:type="dxa"/>
            <w:vAlign w:val="center"/>
          </w:tcPr>
          <w:p w14:paraId="08093853" w14:textId="3053A1C7" w:rsidR="00727BE8" w:rsidRPr="008C56AB" w:rsidRDefault="00595A8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92C60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703FAECF" w:rsidR="00727BE8" w:rsidRPr="008C56AB" w:rsidRDefault="00CD0E69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72 778,18</w:t>
            </w:r>
          </w:p>
        </w:tc>
        <w:tc>
          <w:tcPr>
            <w:tcW w:w="1325" w:type="dxa"/>
            <w:vAlign w:val="center"/>
          </w:tcPr>
          <w:p w14:paraId="3AD3C014" w14:textId="5046D828" w:rsidR="00727BE8" w:rsidRPr="008C56AB" w:rsidRDefault="00CD0E69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140 182,25</w:t>
            </w:r>
          </w:p>
        </w:tc>
        <w:tc>
          <w:tcPr>
            <w:tcW w:w="1234" w:type="dxa"/>
            <w:vAlign w:val="center"/>
          </w:tcPr>
          <w:p w14:paraId="687C98BA" w14:textId="0422DF5C" w:rsidR="00727BE8" w:rsidRPr="008C56AB" w:rsidRDefault="00CD0E69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139 619,37</w:t>
            </w:r>
          </w:p>
        </w:tc>
        <w:tc>
          <w:tcPr>
            <w:tcW w:w="1978" w:type="dxa"/>
            <w:vAlign w:val="center"/>
          </w:tcPr>
          <w:p w14:paraId="0EFC1321" w14:textId="2EE27595" w:rsidR="00727BE8" w:rsidRPr="008C56AB" w:rsidRDefault="00CD0E69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73 341,06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15650FD4" w:rsidR="00727BE8" w:rsidRPr="008C56AB" w:rsidRDefault="00CD0E6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286 062,81</w:t>
            </w:r>
          </w:p>
        </w:tc>
        <w:tc>
          <w:tcPr>
            <w:tcW w:w="2883" w:type="dxa"/>
            <w:vAlign w:val="center"/>
          </w:tcPr>
          <w:p w14:paraId="2A652F80" w14:textId="548A3793" w:rsidR="00727BE8" w:rsidRPr="008C56AB" w:rsidRDefault="00886702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273 312,55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28E6C1DB" w:rsidR="00727BE8" w:rsidRPr="008C56AB" w:rsidRDefault="00CD0E6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286 062,81</w:t>
            </w:r>
          </w:p>
        </w:tc>
        <w:tc>
          <w:tcPr>
            <w:tcW w:w="2883" w:type="dxa"/>
            <w:vAlign w:val="center"/>
          </w:tcPr>
          <w:p w14:paraId="1AEDC663" w14:textId="075E16C5" w:rsidR="00727BE8" w:rsidRPr="008C56AB" w:rsidRDefault="00886702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273 312,55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667C67D3" w:rsidR="00727BE8" w:rsidRPr="008C56AB" w:rsidRDefault="00886702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38 080,71</w:t>
            </w:r>
          </w:p>
        </w:tc>
        <w:tc>
          <w:tcPr>
            <w:tcW w:w="1195" w:type="dxa"/>
            <w:vAlign w:val="center"/>
          </w:tcPr>
          <w:p w14:paraId="592E69A0" w14:textId="6E22CF1A" w:rsidR="00727BE8" w:rsidRPr="008C56AB" w:rsidRDefault="00886702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34178,84</w:t>
            </w:r>
          </w:p>
        </w:tc>
        <w:tc>
          <w:tcPr>
            <w:tcW w:w="1195" w:type="dxa"/>
            <w:vAlign w:val="center"/>
          </w:tcPr>
          <w:p w14:paraId="64970BD8" w14:textId="4D4A15AD" w:rsidR="00727BE8" w:rsidRPr="008C56AB" w:rsidRDefault="00886702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29867,16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6343F2C7" w:rsidR="00727BE8" w:rsidRPr="008C56AB" w:rsidRDefault="00886702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42 392,39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56733A60" w:rsidR="00727BE8" w:rsidRPr="008C56AB" w:rsidRDefault="00886702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38 080,71</w:t>
            </w:r>
          </w:p>
        </w:tc>
        <w:tc>
          <w:tcPr>
            <w:tcW w:w="1195" w:type="dxa"/>
            <w:vAlign w:val="center"/>
          </w:tcPr>
          <w:p w14:paraId="042709A5" w14:textId="00C78D6B" w:rsidR="00727BE8" w:rsidRPr="008C56AB" w:rsidRDefault="00886702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34178,84</w:t>
            </w:r>
          </w:p>
        </w:tc>
        <w:tc>
          <w:tcPr>
            <w:tcW w:w="1195" w:type="dxa"/>
            <w:vAlign w:val="center"/>
          </w:tcPr>
          <w:p w14:paraId="68A9AC1F" w14:textId="0745A761" w:rsidR="00727BE8" w:rsidRPr="008C56AB" w:rsidRDefault="00886702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29867,16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4C4BDDC9" w:rsidR="00727BE8" w:rsidRPr="008C56AB" w:rsidRDefault="00886702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42 392,39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52149034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3F578A6" w14:textId="0F199B1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1FC37DA0" w:rsidR="00727BE8" w:rsidRPr="008C56AB" w:rsidRDefault="009F0517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3D9733BF" w:rsidR="00727BE8" w:rsidRPr="008C56AB" w:rsidRDefault="00886702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106 725,96</w:t>
            </w:r>
          </w:p>
        </w:tc>
        <w:tc>
          <w:tcPr>
            <w:tcW w:w="2835" w:type="dxa"/>
            <w:vAlign w:val="center"/>
          </w:tcPr>
          <w:p w14:paraId="3FB70F96" w14:textId="441099D8" w:rsidR="00727BE8" w:rsidRPr="008C56AB" w:rsidRDefault="00886702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81 122,98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49AD225F" w:rsidR="00727BE8" w:rsidRPr="008C56AB" w:rsidRDefault="0088670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t>106 725,96</w:t>
            </w:r>
          </w:p>
        </w:tc>
        <w:tc>
          <w:tcPr>
            <w:tcW w:w="2835" w:type="dxa"/>
            <w:vAlign w:val="center"/>
          </w:tcPr>
          <w:p w14:paraId="4B770D9B" w14:textId="04315415" w:rsidR="00727BE8" w:rsidRPr="008C56AB" w:rsidRDefault="0088670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81 122,98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05249D01" w:rsidR="00727BE8" w:rsidRPr="008C56AB" w:rsidRDefault="00886702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106 725,96</w:t>
            </w:r>
          </w:p>
        </w:tc>
        <w:tc>
          <w:tcPr>
            <w:tcW w:w="2835" w:type="dxa"/>
            <w:vAlign w:val="center"/>
          </w:tcPr>
          <w:p w14:paraId="0614EA5E" w14:textId="2C1822DC" w:rsidR="00727BE8" w:rsidRPr="008C56AB" w:rsidRDefault="00886702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81 122,98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37C6DC18" w:rsidR="00727BE8" w:rsidRPr="00E05001" w:rsidRDefault="00187A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0D40BEB1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FC50F" w14:textId="59ECCB02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08FF42FA" w:rsidR="00727BE8" w:rsidRPr="00E05001" w:rsidRDefault="00161EF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2257C4A6" w:rsidR="00727BE8" w:rsidRPr="00E05001" w:rsidRDefault="00886702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210 285,52</w:t>
            </w:r>
          </w:p>
        </w:tc>
        <w:tc>
          <w:tcPr>
            <w:tcW w:w="1843" w:type="dxa"/>
            <w:vAlign w:val="center"/>
          </w:tcPr>
          <w:p w14:paraId="2D6D588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EB98CAE" w:rsidR="00727BE8" w:rsidRPr="00E05001" w:rsidRDefault="00886702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210 285,52</w:t>
            </w: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D80FC" w14:textId="77777777" w:rsidR="00725788" w:rsidRDefault="00725788">
      <w:r>
        <w:separator/>
      </w:r>
    </w:p>
  </w:endnote>
  <w:endnote w:type="continuationSeparator" w:id="0">
    <w:p w14:paraId="031E38EB" w14:textId="77777777" w:rsidR="00725788" w:rsidRDefault="0072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38000" w14:textId="77777777" w:rsidR="00725788" w:rsidRDefault="00725788">
      <w:r>
        <w:separator/>
      </w:r>
    </w:p>
  </w:footnote>
  <w:footnote w:type="continuationSeparator" w:id="0">
    <w:p w14:paraId="66BCECCD" w14:textId="77777777" w:rsidR="00725788" w:rsidRDefault="00725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294402">
    <w:abstractNumId w:val="13"/>
  </w:num>
  <w:num w:numId="2" w16cid:durableId="497959316">
    <w:abstractNumId w:val="17"/>
  </w:num>
  <w:num w:numId="3" w16cid:durableId="746270622">
    <w:abstractNumId w:val="8"/>
  </w:num>
  <w:num w:numId="4" w16cid:durableId="1898973896">
    <w:abstractNumId w:val="7"/>
  </w:num>
  <w:num w:numId="5" w16cid:durableId="149641027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338782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6579380">
    <w:abstractNumId w:val="20"/>
  </w:num>
  <w:num w:numId="8" w16cid:durableId="1083255723">
    <w:abstractNumId w:val="10"/>
  </w:num>
  <w:num w:numId="9" w16cid:durableId="133524941">
    <w:abstractNumId w:val="0"/>
  </w:num>
  <w:num w:numId="10" w16cid:durableId="528420282">
    <w:abstractNumId w:val="19"/>
  </w:num>
  <w:num w:numId="11" w16cid:durableId="374544342">
    <w:abstractNumId w:val="6"/>
  </w:num>
  <w:num w:numId="12" w16cid:durableId="1171606629">
    <w:abstractNumId w:val="9"/>
  </w:num>
  <w:num w:numId="13" w16cid:durableId="48892179">
    <w:abstractNumId w:val="12"/>
  </w:num>
  <w:num w:numId="14" w16cid:durableId="862093022">
    <w:abstractNumId w:val="15"/>
  </w:num>
  <w:num w:numId="15" w16cid:durableId="1671371851">
    <w:abstractNumId w:val="14"/>
  </w:num>
  <w:num w:numId="16" w16cid:durableId="645595396">
    <w:abstractNumId w:val="2"/>
  </w:num>
  <w:num w:numId="17" w16cid:durableId="461504893">
    <w:abstractNumId w:val="4"/>
  </w:num>
  <w:num w:numId="18" w16cid:durableId="25449601">
    <w:abstractNumId w:val="11"/>
  </w:num>
  <w:num w:numId="19" w16cid:durableId="871965448">
    <w:abstractNumId w:val="5"/>
  </w:num>
  <w:num w:numId="20" w16cid:durableId="31006476">
    <w:abstractNumId w:val="18"/>
  </w:num>
  <w:num w:numId="21" w16cid:durableId="22827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1EFA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11F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2C60"/>
    <w:rsid w:val="0029467C"/>
    <w:rsid w:val="002B0879"/>
    <w:rsid w:val="002B12D5"/>
    <w:rsid w:val="002C13B3"/>
    <w:rsid w:val="002C5CE4"/>
    <w:rsid w:val="002D0906"/>
    <w:rsid w:val="002E2B4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0AED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5A82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25EF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5788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2D90"/>
    <w:rsid w:val="00863342"/>
    <w:rsid w:val="00871039"/>
    <w:rsid w:val="0087241F"/>
    <w:rsid w:val="00874C86"/>
    <w:rsid w:val="008767E1"/>
    <w:rsid w:val="00881D09"/>
    <w:rsid w:val="00886702"/>
    <w:rsid w:val="00894CCF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A35A5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9F6B4C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0E69"/>
    <w:rsid w:val="00CD2022"/>
    <w:rsid w:val="00CD6DB7"/>
    <w:rsid w:val="00CE23A8"/>
    <w:rsid w:val="00CE28FD"/>
    <w:rsid w:val="00D009DF"/>
    <w:rsid w:val="00D01172"/>
    <w:rsid w:val="00D01B9C"/>
    <w:rsid w:val="00D03E3F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4542"/>
    <w:rsid w:val="00DC69A5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A58A4-AC81-4EF5-8EBD-E6E750AF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5</TotalTime>
  <Pages>16</Pages>
  <Words>5137</Words>
  <Characters>29287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2</cp:revision>
  <cp:lastPrinted>2020-02-10T14:26:00Z</cp:lastPrinted>
  <dcterms:created xsi:type="dcterms:W3CDTF">2023-06-07T12:30:00Z</dcterms:created>
  <dcterms:modified xsi:type="dcterms:W3CDTF">2023-06-07T12:30:00Z</dcterms:modified>
</cp:coreProperties>
</file>