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150AA179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851F77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851F77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>
              <w:rPr>
                <w:rFonts w:ascii="Arial" w:hAnsi="Arial"/>
                <w:lang w:eastAsia="sk-SK"/>
              </w:rPr>
              <w:t>2</w:t>
            </w:r>
            <w:r w:rsidR="00851F77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331DDFCD" w:rsidR="00727BE8" w:rsidRPr="00ED0163" w:rsidRDefault="00FA67BD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6F127BA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3D35D02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390984B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2871DD4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0092AC5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494ACA4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07CE432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17C5D4F0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51F77">
                                    <w:rPr>
                                      <w:rFonts w:ascii="Arial" w:hAnsi="Arial" w:cs="Arial"/>
                                    </w:rPr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A9926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17C5D4F0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51F77">
                              <w:rPr>
                                <w:rFonts w:ascii="Arial" w:hAnsi="Arial" w:cs="Arial"/>
                              </w:rPr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0425A84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74E42DD1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851F77">
                                    <w:t>2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74E42DD1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851F77">
                              <w:t>2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0792586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74AEAF" w14:textId="148655A3" w:rsidR="00727BE8" w:rsidRDefault="00851F77" w:rsidP="00944C3D">
                                  <w:r>
                                    <w:t>12</w:t>
                                  </w:r>
                                </w:p>
                                <w:p w14:paraId="5A7A1891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74AEAF" w14:textId="148655A3" w:rsidR="00727BE8" w:rsidRDefault="00851F77" w:rsidP="00944C3D">
                            <w:r>
                              <w:t>12</w:t>
                            </w:r>
                          </w:p>
                          <w:p w14:paraId="5A7A1891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1E9D459C" w:rsidR="00727BE8" w:rsidRDefault="00FA67BD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61D40A5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1E68074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342D03A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2216D22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2CCA2779" w:rsidR="00727BE8" w:rsidRDefault="00851F77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2CCA2779" w:rsidR="00727BE8" w:rsidRDefault="00851F77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2021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55C9EF7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4ECD1A3C" w:rsidR="00727BE8" w:rsidRDefault="00851F77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4ECD1A3C" w:rsidR="00727BE8" w:rsidRDefault="00851F77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390FE81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497080D3" w:rsidR="00727BE8" w:rsidRDefault="00851F77" w:rsidP="00944C3D">
                                  <w:r>
                                    <w:t>2021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497080D3" w:rsidR="00727BE8" w:rsidRDefault="00851F77" w:rsidP="00944C3D">
                            <w:r>
                              <w:t>2021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474C6BA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009001FF" w:rsidR="00727BE8" w:rsidRDefault="00851F77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009001FF" w:rsidR="00727BE8" w:rsidRDefault="00851F77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0E2FD472" w:rsidR="00727BE8" w:rsidRPr="00ED0163" w:rsidRDefault="00851F7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25912B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3DAEC9E0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57178DF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31750</wp:posOffset>
                      </wp:positionV>
                      <wp:extent cx="1226820" cy="353695"/>
                      <wp:effectExtent l="0" t="0" r="0" b="825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3536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3B2C0E2E" w:rsidR="00D92E41" w:rsidRPr="00391121" w:rsidRDefault="004D1E6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36116947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1" type="#_x0000_t202" style="position:absolute;margin-left:1.5pt;margin-top:2.5pt;width:96.6pt;height:27.8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">
                      <v:textbox>
                        <w:txbxContent>
                          <w:p w14:paraId="1C96BBAE" w14:textId="3B2C0E2E" w:rsidR="00D92E41" w:rsidRPr="00391121" w:rsidRDefault="004D1E6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36116947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6A4953D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4749839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2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09B109FD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4E68131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3" type="#_x0000_t202" style="position:absolute;margin-left:4.6pt;margin-top:6.2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D4Zou9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568E4E1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10DF5DC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506D714D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-588645</wp:posOffset>
                      </wp:positionV>
                      <wp:extent cx="1270635" cy="560705"/>
                      <wp:effectExtent l="0" t="0" r="24765" b="10795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560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38845813" w:rsidR="00727BE8" w:rsidRPr="00391121" w:rsidRDefault="004D1E6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2021524384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4.2pt;margin-top:-46.35pt;width:100.05pt;height:44.1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">
                      <v:textbox>
                        <w:txbxContent>
                          <w:p w14:paraId="154C8C6F" w14:textId="38845813" w:rsidR="00727BE8" w:rsidRPr="00391121" w:rsidRDefault="004D1E6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2021524384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02050CC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2BCC853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2861310" cy="247015"/>
                      <wp:effectExtent l="6985" t="10160" r="8255" b="9525"/>
                      <wp:wrapNone/>
                      <wp:docPr id="1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61310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7F9E7BF2" w:rsidR="00727BE8" w:rsidRPr="00391121" w:rsidRDefault="004D1E6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Svojpomoc 3</w:t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Text Box 21" o:spid="_x0000_s1045" type="#_x0000_t202" style="position:absolute;margin-left:1pt;margin-top:-12.05pt;width:225.3pt;height:19.45pt;z-index:25166182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">
                      <v:textbox style="mso-fit-shape-to-text:t">
                        <w:txbxContent>
                          <w:p w14:paraId="04230665" w14:textId="7F9E7BF2" w:rsidR="00727BE8" w:rsidRPr="00391121" w:rsidRDefault="004D1E6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Svojpomoc 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65686798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0AE745A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5AC1CB05" w:rsidR="00727BE8" w:rsidRPr="00391121" w:rsidRDefault="004D1E6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Hodžova 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5AC1CB05" w:rsidR="00727BE8" w:rsidRPr="00391121" w:rsidRDefault="004D1E6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Hodžova 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2DB7D0AE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5D94BA3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5E461E28" w:rsidR="00727BE8" w:rsidRDefault="004D1E69" w:rsidP="00944C3D">
                                  <w: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F2386" w14:textId="5E461E28" w:rsidR="00727BE8" w:rsidRDefault="004D1E69" w:rsidP="00944C3D">
                            <w: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0407448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73BBBB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680577E3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4D1E69">
                                    <w:t xml:space="preserve">1 01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680577E3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4D1E69">
                              <w:t xml:space="preserve">1 01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7776615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7738FFB4" w:rsidR="00727BE8" w:rsidRPr="00391121" w:rsidRDefault="004D1E6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7738FFB4" w:rsidR="00727BE8" w:rsidRPr="00391121" w:rsidRDefault="004D1E6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BE27B07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28D7DA6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62A87E52" w:rsidR="00727BE8" w:rsidRPr="00391121" w:rsidRDefault="004D1E6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0327442220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62A87E52" w:rsidR="00727BE8" w:rsidRPr="00391121" w:rsidRDefault="004D1E6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0327442220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3AD9DF50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5C58199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6C3FEDCA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35D29F8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13A27F48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13A27F48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50EBC72A" w:rsidR="00D96BED" w:rsidRPr="00ED0163" w:rsidRDefault="004D1E69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08.06.2023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0044847B" w:rsidR="00727BE8" w:rsidRPr="008D0433" w:rsidRDefault="00727BE8" w:rsidP="0016443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52C262C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5CCA87C3" w:rsidR="00727BE8" w:rsidRPr="008D0433" w:rsidRDefault="004D1E6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55FA9DA5" w:rsidR="00727BE8" w:rsidRPr="008D0433" w:rsidRDefault="004D1E6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5543C955" w:rsidR="00727BE8" w:rsidRPr="008D0433" w:rsidRDefault="0061114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 Allianz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06545B1E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4F4542FF" w:rsidR="00727BE8" w:rsidRPr="008C56AB" w:rsidRDefault="004D1E6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94,51</w:t>
            </w:r>
          </w:p>
        </w:tc>
        <w:tc>
          <w:tcPr>
            <w:tcW w:w="1325" w:type="dxa"/>
            <w:vAlign w:val="center"/>
          </w:tcPr>
          <w:p w14:paraId="057AB2C5" w14:textId="176BE2D8" w:rsidR="00727BE8" w:rsidRPr="008C56AB" w:rsidRDefault="004D1E6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4" w:type="dxa"/>
            <w:vAlign w:val="center"/>
          </w:tcPr>
          <w:p w14:paraId="4F28F087" w14:textId="2339C65A" w:rsidR="00727BE8" w:rsidRPr="008C56AB" w:rsidRDefault="004D1E6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8,88</w:t>
            </w:r>
          </w:p>
        </w:tc>
        <w:tc>
          <w:tcPr>
            <w:tcW w:w="1978" w:type="dxa"/>
            <w:vAlign w:val="center"/>
          </w:tcPr>
          <w:p w14:paraId="70A05763" w14:textId="4DC8627B" w:rsidR="00727BE8" w:rsidRPr="008C56AB" w:rsidRDefault="004D1E6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185,63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6E9B064B" w:rsidR="00727BE8" w:rsidRDefault="004D1E6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6547,81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545A1C37" w:rsidR="00727BE8" w:rsidRPr="008C56AB" w:rsidRDefault="004D1E6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6815,58</w:t>
            </w:r>
          </w:p>
        </w:tc>
        <w:tc>
          <w:tcPr>
            <w:tcW w:w="1234" w:type="dxa"/>
            <w:vAlign w:val="center"/>
          </w:tcPr>
          <w:p w14:paraId="563A6FDB" w14:textId="34B61BE2" w:rsidR="00727BE8" w:rsidRPr="008C56AB" w:rsidRDefault="004D1E6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5615,64</w:t>
            </w:r>
          </w:p>
        </w:tc>
        <w:tc>
          <w:tcPr>
            <w:tcW w:w="1978" w:type="dxa"/>
            <w:vAlign w:val="center"/>
          </w:tcPr>
          <w:p w14:paraId="1AE1FE1A" w14:textId="6F0BB971" w:rsidR="00727BE8" w:rsidRPr="008C56AB" w:rsidRDefault="004D1E6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7747,75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712FEDCA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2F14DF0" w14:textId="0DC233DD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2E7E9080" w:rsidR="00727BE8" w:rsidRPr="008C56AB" w:rsidRDefault="004D1E69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6642,32</w:t>
            </w:r>
          </w:p>
        </w:tc>
        <w:tc>
          <w:tcPr>
            <w:tcW w:w="1325" w:type="dxa"/>
            <w:vAlign w:val="center"/>
          </w:tcPr>
          <w:p w14:paraId="72A1B8CF" w14:textId="0DBBF9DA" w:rsidR="00727BE8" w:rsidRPr="008C56AB" w:rsidRDefault="004D1E69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6915,58</w:t>
            </w:r>
          </w:p>
        </w:tc>
        <w:tc>
          <w:tcPr>
            <w:tcW w:w="1234" w:type="dxa"/>
            <w:vAlign w:val="center"/>
          </w:tcPr>
          <w:p w14:paraId="413BCFD7" w14:textId="6A1D5FA5" w:rsidR="00727BE8" w:rsidRPr="008C56AB" w:rsidRDefault="004D1E69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5624,52</w:t>
            </w:r>
          </w:p>
        </w:tc>
        <w:tc>
          <w:tcPr>
            <w:tcW w:w="1978" w:type="dxa"/>
            <w:vAlign w:val="center"/>
          </w:tcPr>
          <w:p w14:paraId="0D180BF4" w14:textId="211D7057" w:rsidR="00727BE8" w:rsidRPr="00350BBF" w:rsidRDefault="004D1E69" w:rsidP="00EE2E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7933,38</w:t>
            </w:r>
          </w:p>
          <w:p w14:paraId="2EA141A6" w14:textId="5433790E" w:rsidR="00424F38" w:rsidRPr="008C56AB" w:rsidRDefault="00424F3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684"/>
      </w:tblGrid>
      <w:tr w:rsidR="00727BE8" w:rsidRPr="008D0433" w14:paraId="13004A14" w14:textId="77777777" w:rsidTr="00424F38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684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424F38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424F38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1D273B3C" w:rsidR="00727BE8" w:rsidRPr="008C56AB" w:rsidRDefault="004D1E6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825,16</w:t>
            </w:r>
          </w:p>
        </w:tc>
        <w:tc>
          <w:tcPr>
            <w:tcW w:w="2883" w:type="dxa"/>
            <w:vAlign w:val="center"/>
          </w:tcPr>
          <w:p w14:paraId="6028961C" w14:textId="0E4D4574" w:rsidR="00727BE8" w:rsidRDefault="004D1E6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675,81</w:t>
            </w:r>
          </w:p>
          <w:p w14:paraId="0D87AACC" w14:textId="668AEA27" w:rsidR="005C6A8D" w:rsidRPr="008C56AB" w:rsidRDefault="005C6A8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68BB4F11" w:rsidR="00727BE8" w:rsidRPr="008C56AB" w:rsidRDefault="004D1E6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825,16</w:t>
            </w:r>
          </w:p>
        </w:tc>
        <w:tc>
          <w:tcPr>
            <w:tcW w:w="2883" w:type="dxa"/>
            <w:vAlign w:val="center"/>
          </w:tcPr>
          <w:p w14:paraId="733B1440" w14:textId="27AD72E0" w:rsidR="00A136FC" w:rsidRPr="00A136FC" w:rsidRDefault="004D1E69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675,81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42517048" w:rsidR="00727BE8" w:rsidRPr="008C56AB" w:rsidRDefault="004D1E6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6232,78</w:t>
            </w:r>
          </w:p>
        </w:tc>
        <w:tc>
          <w:tcPr>
            <w:tcW w:w="1195" w:type="dxa"/>
            <w:vAlign w:val="center"/>
          </w:tcPr>
          <w:p w14:paraId="574DE2C9" w14:textId="14333D91" w:rsidR="00727BE8" w:rsidRPr="008C56AB" w:rsidRDefault="004D1E6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1692</w:t>
            </w:r>
          </w:p>
        </w:tc>
        <w:tc>
          <w:tcPr>
            <w:tcW w:w="1195" w:type="dxa"/>
            <w:vAlign w:val="center"/>
          </w:tcPr>
          <w:p w14:paraId="620228A9" w14:textId="4474352A" w:rsidR="00727BE8" w:rsidRPr="008C56AB" w:rsidRDefault="004D1E6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217,25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6C7BC6EB" w:rsidR="00727BE8" w:rsidRPr="008C56AB" w:rsidRDefault="004D1E6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7707,53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1ECFABEB" w:rsidR="00727BE8" w:rsidRPr="008C56AB" w:rsidRDefault="004D1E6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6232,78</w:t>
            </w:r>
          </w:p>
        </w:tc>
        <w:tc>
          <w:tcPr>
            <w:tcW w:w="1195" w:type="dxa"/>
            <w:vAlign w:val="center"/>
          </w:tcPr>
          <w:p w14:paraId="2EC0EAC9" w14:textId="4C4222A4" w:rsidR="00727BE8" w:rsidRPr="008C56AB" w:rsidRDefault="004D1E69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1692</w:t>
            </w:r>
          </w:p>
        </w:tc>
        <w:tc>
          <w:tcPr>
            <w:tcW w:w="1195" w:type="dxa"/>
            <w:vAlign w:val="center"/>
          </w:tcPr>
          <w:p w14:paraId="39FBFFBB" w14:textId="10CC65FE" w:rsidR="00727BE8" w:rsidRPr="008C56AB" w:rsidRDefault="00CB4B22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217,25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6E7FBA63" w:rsidR="00727BE8" w:rsidRPr="008C56AB" w:rsidRDefault="00CB4B22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7707,53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7B7CFC88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4F0EE96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580"/>
        <w:gridCol w:w="11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3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gridSpan w:val="2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gridSpan w:val="2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gridSpan w:val="2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gridSpan w:val="2"/>
            <w:vAlign w:val="center"/>
          </w:tcPr>
          <w:p w14:paraId="27CC96FA" w14:textId="4FB30DBC" w:rsidR="00727BE8" w:rsidRPr="008C56AB" w:rsidRDefault="00CB4B22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1051,01</w:t>
            </w:r>
          </w:p>
        </w:tc>
        <w:tc>
          <w:tcPr>
            <w:tcW w:w="2835" w:type="dxa"/>
            <w:vAlign w:val="center"/>
          </w:tcPr>
          <w:p w14:paraId="6EC8B8A1" w14:textId="3E79A4E7" w:rsidR="00727BE8" w:rsidRPr="008C56AB" w:rsidRDefault="00F77AD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1085,35</w:t>
            </w:r>
          </w:p>
        </w:tc>
      </w:tr>
      <w:tr w:rsidR="00727BE8" w:rsidRPr="00871039" w14:paraId="1F748CF8" w14:textId="77777777" w:rsidTr="00CB4B22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580" w:type="dxa"/>
            <w:vAlign w:val="center"/>
          </w:tcPr>
          <w:p w14:paraId="59343149" w14:textId="246D7970" w:rsidR="00727BE8" w:rsidRPr="008C56AB" w:rsidRDefault="00CB4B2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1051,01</w:t>
            </w:r>
          </w:p>
        </w:tc>
        <w:tc>
          <w:tcPr>
            <w:tcW w:w="2948" w:type="dxa"/>
            <w:gridSpan w:val="2"/>
            <w:vAlign w:val="center"/>
          </w:tcPr>
          <w:p w14:paraId="4253AF30" w14:textId="179A22EF" w:rsidR="00727BE8" w:rsidRPr="008C56AB" w:rsidRDefault="00F77ADD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1085,35</w:t>
            </w:r>
          </w:p>
        </w:tc>
      </w:tr>
      <w:tr w:rsidR="00727BE8" w:rsidRPr="00871039" w14:paraId="5375C16C" w14:textId="77777777" w:rsidTr="00CB4B22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580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8" w:type="dxa"/>
            <w:gridSpan w:val="2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gridSpan w:val="2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gridSpan w:val="2"/>
            <w:vAlign w:val="center"/>
          </w:tcPr>
          <w:p w14:paraId="51884A8A" w14:textId="276477E7" w:rsidR="00727BE8" w:rsidRPr="008C56AB" w:rsidRDefault="00CB4B22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1051,01</w:t>
            </w:r>
          </w:p>
        </w:tc>
        <w:tc>
          <w:tcPr>
            <w:tcW w:w="2835" w:type="dxa"/>
            <w:vAlign w:val="center"/>
          </w:tcPr>
          <w:p w14:paraId="74A06852" w14:textId="4EB2CFAE" w:rsidR="00727BE8" w:rsidRPr="008C56AB" w:rsidRDefault="00F77AD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1085,35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7AF7D248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7CBF0FEB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A901149" w14:textId="7E339D68" w:rsidR="00727BE8" w:rsidRPr="00E05001" w:rsidRDefault="00F77ADD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14:paraId="13F3EF6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6A0FE950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ACBB3F0" w14:textId="02985AC5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F7690A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0E98F165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6944C72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29DEF40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94E096" w14:textId="77777777" w:rsidR="000D7985" w:rsidRDefault="000D7985">
      <w:r>
        <w:separator/>
      </w:r>
    </w:p>
  </w:endnote>
  <w:endnote w:type="continuationSeparator" w:id="0">
    <w:p w14:paraId="63BD36D5" w14:textId="77777777" w:rsidR="000D7985" w:rsidRDefault="000D79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00068F" w14:textId="77777777" w:rsidR="000D7985" w:rsidRDefault="000D7985">
      <w:r>
        <w:separator/>
      </w:r>
    </w:p>
  </w:footnote>
  <w:footnote w:type="continuationSeparator" w:id="0">
    <w:p w14:paraId="49823BC0" w14:textId="77777777" w:rsidR="000D7985" w:rsidRDefault="000D79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9903347">
    <w:abstractNumId w:val="13"/>
  </w:num>
  <w:num w:numId="2" w16cid:durableId="1115908545">
    <w:abstractNumId w:val="17"/>
  </w:num>
  <w:num w:numId="3" w16cid:durableId="1433862974">
    <w:abstractNumId w:val="8"/>
  </w:num>
  <w:num w:numId="4" w16cid:durableId="591473076">
    <w:abstractNumId w:val="7"/>
  </w:num>
  <w:num w:numId="5" w16cid:durableId="49842631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0140470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92194649">
    <w:abstractNumId w:val="20"/>
  </w:num>
  <w:num w:numId="8" w16cid:durableId="450518347">
    <w:abstractNumId w:val="10"/>
  </w:num>
  <w:num w:numId="9" w16cid:durableId="55518414">
    <w:abstractNumId w:val="0"/>
  </w:num>
  <w:num w:numId="10" w16cid:durableId="904797148">
    <w:abstractNumId w:val="19"/>
  </w:num>
  <w:num w:numId="11" w16cid:durableId="675032430">
    <w:abstractNumId w:val="6"/>
  </w:num>
  <w:num w:numId="12" w16cid:durableId="1825392901">
    <w:abstractNumId w:val="9"/>
  </w:num>
  <w:num w:numId="13" w16cid:durableId="1833715462">
    <w:abstractNumId w:val="12"/>
  </w:num>
  <w:num w:numId="14" w16cid:durableId="1723212390">
    <w:abstractNumId w:val="15"/>
  </w:num>
  <w:num w:numId="15" w16cid:durableId="1975863911">
    <w:abstractNumId w:val="14"/>
  </w:num>
  <w:num w:numId="16" w16cid:durableId="1804273753">
    <w:abstractNumId w:val="2"/>
  </w:num>
  <w:num w:numId="17" w16cid:durableId="441726653">
    <w:abstractNumId w:val="4"/>
  </w:num>
  <w:num w:numId="18" w16cid:durableId="834076736">
    <w:abstractNumId w:val="11"/>
  </w:num>
  <w:num w:numId="19" w16cid:durableId="1922182820">
    <w:abstractNumId w:val="5"/>
  </w:num>
  <w:num w:numId="20" w16cid:durableId="1552812608">
    <w:abstractNumId w:val="18"/>
  </w:num>
  <w:num w:numId="21" w16cid:durableId="930742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03F4A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D7985"/>
    <w:rsid w:val="000F0107"/>
    <w:rsid w:val="00105D55"/>
    <w:rsid w:val="00120F10"/>
    <w:rsid w:val="0012290E"/>
    <w:rsid w:val="0012652D"/>
    <w:rsid w:val="00127772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3B9F"/>
    <w:rsid w:val="00254422"/>
    <w:rsid w:val="002671C7"/>
    <w:rsid w:val="00271772"/>
    <w:rsid w:val="002739DE"/>
    <w:rsid w:val="00273F6B"/>
    <w:rsid w:val="00280B22"/>
    <w:rsid w:val="0028354A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0BBF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4F38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1E69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1E51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A8D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1F77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0DD9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35208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4B22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26A51"/>
    <w:rsid w:val="00E27CCB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77ADD"/>
    <w:rsid w:val="00F90544"/>
    <w:rsid w:val="00F918DE"/>
    <w:rsid w:val="00FA1B6B"/>
    <w:rsid w:val="00FA37D6"/>
    <w:rsid w:val="00FA67BD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91</TotalTime>
  <Pages>1</Pages>
  <Words>5101</Words>
  <Characters>29079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Dávid Kubiš</cp:lastModifiedBy>
  <cp:revision>6</cp:revision>
  <cp:lastPrinted>2023-05-26T09:02:00Z</cp:lastPrinted>
  <dcterms:created xsi:type="dcterms:W3CDTF">2023-05-04T09:15:00Z</dcterms:created>
  <dcterms:modified xsi:type="dcterms:W3CDTF">2023-06-08T09:27:00Z</dcterms:modified>
</cp:coreProperties>
</file>