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E218C" w14:textId="77777777"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14:paraId="4719A2B8" w14:textId="77777777" w:rsidR="00462239" w:rsidRPr="00462239" w:rsidRDefault="00462239" w:rsidP="00462239">
      <w:pPr>
        <w:ind w:left="360" w:right="-468"/>
        <w:rPr>
          <w:rFonts w:ascii="Arial Narrow" w:hAnsi="Arial Narrow"/>
          <w:b/>
          <w:bCs/>
          <w:sz w:val="18"/>
          <w:szCs w:val="18"/>
        </w:rPr>
      </w:pPr>
    </w:p>
    <w:p w14:paraId="3D8442C9"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14:paraId="1602FFF9" w14:textId="77777777"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5691"/>
      </w:tblGrid>
      <w:tr w:rsidR="003B2828" w14:paraId="4E76AD61" w14:textId="77777777" w:rsidTr="00452840">
        <w:tc>
          <w:tcPr>
            <w:tcW w:w="3433" w:type="dxa"/>
            <w:shd w:val="clear" w:color="auto" w:fill="auto"/>
          </w:tcPr>
          <w:p w14:paraId="0C22BCF7" w14:textId="77777777"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14:paraId="2BB80A7A" w14:textId="77777777" w:rsidR="003B2828" w:rsidRPr="00685729" w:rsidRDefault="00AA20EE" w:rsidP="00452840">
            <w:pPr>
              <w:ind w:right="-468"/>
              <w:rPr>
                <w:rFonts w:ascii="Arial Narrow" w:hAnsi="Arial Narrow"/>
                <w:bCs/>
                <w:color w:val="FF0000"/>
                <w:sz w:val="18"/>
                <w:szCs w:val="18"/>
              </w:rPr>
            </w:pPr>
            <w:r>
              <w:rPr>
                <w:sz w:val="16"/>
                <w:szCs w:val="16"/>
              </w:rPr>
              <w:t>DISPOLAB, Žilina s.r.o.</w:t>
            </w:r>
          </w:p>
        </w:tc>
      </w:tr>
      <w:tr w:rsidR="00685729" w14:paraId="56EADAC2" w14:textId="77777777" w:rsidTr="00452840">
        <w:tc>
          <w:tcPr>
            <w:tcW w:w="3433" w:type="dxa"/>
            <w:shd w:val="clear" w:color="auto" w:fill="auto"/>
          </w:tcPr>
          <w:p w14:paraId="39E651E2"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14:paraId="53E0174E" w14:textId="77777777" w:rsidR="00685729" w:rsidRPr="00685729" w:rsidRDefault="00AA20EE" w:rsidP="00452840">
            <w:pPr>
              <w:ind w:right="-468"/>
              <w:rPr>
                <w:rFonts w:ascii="Arial Narrow" w:hAnsi="Arial Narrow"/>
                <w:bCs/>
                <w:color w:val="FF0000"/>
                <w:sz w:val="18"/>
                <w:szCs w:val="18"/>
              </w:rPr>
            </w:pPr>
            <w:proofErr w:type="spellStart"/>
            <w:r>
              <w:rPr>
                <w:sz w:val="16"/>
                <w:szCs w:val="16"/>
              </w:rPr>
              <w:t>Gabajova</w:t>
            </w:r>
            <w:proofErr w:type="spellEnd"/>
            <w:r>
              <w:rPr>
                <w:sz w:val="16"/>
                <w:szCs w:val="16"/>
              </w:rPr>
              <w:t>, 11, 01001, Žilina</w:t>
            </w:r>
          </w:p>
        </w:tc>
      </w:tr>
      <w:tr w:rsidR="00685729" w14:paraId="4176514B" w14:textId="77777777" w:rsidTr="00452840">
        <w:tc>
          <w:tcPr>
            <w:tcW w:w="3433" w:type="dxa"/>
            <w:shd w:val="clear" w:color="auto" w:fill="auto"/>
          </w:tcPr>
          <w:p w14:paraId="0AD73300"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14:paraId="7CCC3766" w14:textId="25666D01" w:rsidR="00685729" w:rsidRPr="00102F2F" w:rsidRDefault="0068454A" w:rsidP="00452840">
            <w:pPr>
              <w:ind w:right="-468"/>
              <w:rPr>
                <w:rFonts w:ascii="Arial Narrow" w:hAnsi="Arial Narrow"/>
                <w:bCs/>
                <w:sz w:val="18"/>
                <w:szCs w:val="18"/>
              </w:rPr>
            </w:pPr>
            <w:r w:rsidRPr="0068454A">
              <w:rPr>
                <w:rFonts w:ascii="Arial Narrow" w:hAnsi="Arial Narrow"/>
                <w:b/>
                <w:sz w:val="18"/>
                <w:szCs w:val="18"/>
              </w:rPr>
              <w:t>13.03.1995</w:t>
            </w:r>
            <w:r>
              <w:rPr>
                <w:rFonts w:ascii="Arial Narrow" w:hAnsi="Arial Narrow"/>
                <w:bCs/>
                <w:sz w:val="18"/>
                <w:szCs w:val="18"/>
              </w:rPr>
              <w:t xml:space="preserve"> (</w:t>
            </w:r>
            <w:r>
              <w:rPr>
                <w:rStyle w:val="tl"/>
                <w:rFonts w:ascii="Arial CE" w:hAnsi="Arial CE"/>
                <w:b/>
                <w:bCs/>
                <w:color w:val="000000"/>
                <w:sz w:val="20"/>
                <w:szCs w:val="20"/>
              </w:rPr>
              <w:t>Vložka číslo: </w:t>
            </w:r>
            <w:r>
              <w:t> </w:t>
            </w:r>
            <w:r>
              <w:rPr>
                <w:rStyle w:val="ra"/>
                <w:rFonts w:ascii="Arial CE" w:hAnsi="Arial CE"/>
                <w:b/>
                <w:bCs/>
                <w:color w:val="000000"/>
                <w:sz w:val="20"/>
                <w:szCs w:val="20"/>
              </w:rPr>
              <w:t>2526/L)</w:t>
            </w:r>
          </w:p>
        </w:tc>
      </w:tr>
    </w:tbl>
    <w:p w14:paraId="73199338" w14:textId="77777777" w:rsidR="003B2828" w:rsidRPr="00462239" w:rsidRDefault="003B2828" w:rsidP="003B2828">
      <w:pPr>
        <w:ind w:left="928" w:right="-468"/>
        <w:rPr>
          <w:rFonts w:ascii="Arial Narrow" w:hAnsi="Arial Narrow"/>
          <w:bCs/>
          <w:sz w:val="18"/>
          <w:szCs w:val="18"/>
        </w:rPr>
      </w:pPr>
    </w:p>
    <w:p w14:paraId="3731B78B" w14:textId="0865E834"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68454A">
        <w:rPr>
          <w:rFonts w:ascii="Arial Narrow" w:hAnsi="Arial Narrow"/>
          <w:bCs/>
          <w:sz w:val="18"/>
          <w:szCs w:val="18"/>
        </w:rPr>
        <w:t xml:space="preserve"> predaj a distribúcia jednorazového zdravotníckeho materiálu</w:t>
      </w:r>
    </w:p>
    <w:p w14:paraId="095B0E11" w14:textId="77777777" w:rsidR="003B2828" w:rsidRDefault="003B2828" w:rsidP="003B2828">
      <w:pPr>
        <w:ind w:left="928" w:right="-468"/>
        <w:rPr>
          <w:rFonts w:ascii="Arial Narrow" w:hAnsi="Arial Narrow"/>
          <w:bCs/>
          <w:sz w:val="18"/>
          <w:szCs w:val="18"/>
        </w:rPr>
      </w:pPr>
    </w:p>
    <w:p w14:paraId="053748FE" w14:textId="77777777"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14:paraId="34F7EF32" w14:textId="77777777" w:rsidR="00C95A68" w:rsidRDefault="00C95A68" w:rsidP="00C95A68">
      <w:pPr>
        <w:ind w:left="928" w:right="-468"/>
        <w:jc w:val="both"/>
        <w:rPr>
          <w:rFonts w:ascii="Arial Narrow" w:hAnsi="Arial Narrow" w:cs="Arial"/>
          <w:b/>
          <w:sz w:val="18"/>
          <w:szCs w:val="18"/>
        </w:rPr>
      </w:pPr>
    </w:p>
    <w:p w14:paraId="26A0307A" w14:textId="77777777"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14:paraId="6A706D98" w14:textId="77777777"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14:paraId="601274F8" w14:textId="77777777">
        <w:trPr>
          <w:jc w:val="center"/>
        </w:trPr>
        <w:tc>
          <w:tcPr>
            <w:tcW w:w="3646" w:type="dxa"/>
            <w:tcBorders>
              <w:top w:val="single" w:sz="12" w:space="0" w:color="auto"/>
              <w:bottom w:val="nil"/>
              <w:right w:val="single" w:sz="12" w:space="0" w:color="auto"/>
            </w:tcBorders>
            <w:vAlign w:val="center"/>
          </w:tcPr>
          <w:p w14:paraId="76293FAD" w14:textId="77777777"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14:paraId="277CB96C" w14:textId="77777777"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14:paraId="76E23B86" w14:textId="77777777"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14:paraId="78BA7DC6" w14:textId="77777777">
        <w:trPr>
          <w:jc w:val="center"/>
        </w:trPr>
        <w:tc>
          <w:tcPr>
            <w:tcW w:w="3646" w:type="dxa"/>
            <w:tcBorders>
              <w:top w:val="single" w:sz="12" w:space="0" w:color="auto"/>
              <w:right w:val="single" w:sz="12" w:space="0" w:color="auto"/>
            </w:tcBorders>
            <w:vAlign w:val="center"/>
          </w:tcPr>
          <w:p w14:paraId="3F1E4082"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14:paraId="069DA315" w14:textId="4889CD56" w:rsidR="00C95A68" w:rsidRPr="001153FA" w:rsidRDefault="0068454A" w:rsidP="003B2828">
            <w:pPr>
              <w:pStyle w:val="Value"/>
              <w:jc w:val="center"/>
              <w:rPr>
                <w:sz w:val="18"/>
                <w:szCs w:val="18"/>
                <w:lang w:val="sk-SK" w:eastAsia="en-US"/>
              </w:rPr>
            </w:pPr>
            <w:r>
              <w:rPr>
                <w:sz w:val="18"/>
                <w:szCs w:val="18"/>
                <w:lang w:val="sk-SK" w:eastAsia="en-US"/>
              </w:rPr>
              <w:t>6</w:t>
            </w:r>
          </w:p>
        </w:tc>
        <w:tc>
          <w:tcPr>
            <w:tcW w:w="2868" w:type="dxa"/>
            <w:tcBorders>
              <w:top w:val="single" w:sz="12" w:space="0" w:color="auto"/>
              <w:left w:val="single" w:sz="12" w:space="0" w:color="auto"/>
            </w:tcBorders>
            <w:vAlign w:val="center"/>
          </w:tcPr>
          <w:p w14:paraId="688606A9" w14:textId="5FD395DD" w:rsidR="00C95A68" w:rsidRPr="001153FA" w:rsidRDefault="0068454A" w:rsidP="003B2828">
            <w:pPr>
              <w:pStyle w:val="Value"/>
              <w:jc w:val="center"/>
              <w:rPr>
                <w:sz w:val="18"/>
                <w:szCs w:val="18"/>
                <w:lang w:val="sk-SK" w:eastAsia="en-US"/>
              </w:rPr>
            </w:pPr>
            <w:r>
              <w:rPr>
                <w:sz w:val="18"/>
                <w:szCs w:val="18"/>
                <w:lang w:val="sk-SK" w:eastAsia="en-US"/>
              </w:rPr>
              <w:t>6</w:t>
            </w:r>
          </w:p>
        </w:tc>
      </w:tr>
      <w:tr w:rsidR="00C95A68" w:rsidRPr="003B2828" w14:paraId="2E982DAE" w14:textId="77777777">
        <w:trPr>
          <w:trHeight w:val="285"/>
          <w:jc w:val="center"/>
        </w:trPr>
        <w:tc>
          <w:tcPr>
            <w:tcW w:w="3646" w:type="dxa"/>
            <w:tcBorders>
              <w:right w:val="single" w:sz="12" w:space="0" w:color="auto"/>
            </w:tcBorders>
            <w:vAlign w:val="center"/>
          </w:tcPr>
          <w:p w14:paraId="257802DA"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14:paraId="08122AA8" w14:textId="699729CA" w:rsidR="00C95A68" w:rsidRPr="001153FA" w:rsidRDefault="0068454A" w:rsidP="003B2828">
            <w:pPr>
              <w:pStyle w:val="Value"/>
              <w:jc w:val="center"/>
              <w:rPr>
                <w:sz w:val="18"/>
                <w:szCs w:val="18"/>
                <w:lang w:val="sk-SK" w:eastAsia="en-US"/>
              </w:rPr>
            </w:pPr>
            <w:r>
              <w:rPr>
                <w:sz w:val="18"/>
                <w:szCs w:val="18"/>
                <w:lang w:val="sk-SK" w:eastAsia="en-US"/>
              </w:rPr>
              <w:t>6</w:t>
            </w:r>
          </w:p>
        </w:tc>
        <w:tc>
          <w:tcPr>
            <w:tcW w:w="2868" w:type="dxa"/>
            <w:tcBorders>
              <w:left w:val="single" w:sz="12" w:space="0" w:color="auto"/>
            </w:tcBorders>
            <w:vAlign w:val="center"/>
          </w:tcPr>
          <w:p w14:paraId="3BFB311E" w14:textId="77E80BEE" w:rsidR="00C95A68" w:rsidRPr="001153FA" w:rsidRDefault="0068454A" w:rsidP="0068454A">
            <w:pPr>
              <w:pStyle w:val="Value"/>
              <w:jc w:val="left"/>
              <w:rPr>
                <w:sz w:val="18"/>
                <w:szCs w:val="18"/>
                <w:lang w:val="sk-SK" w:eastAsia="en-US"/>
              </w:rPr>
            </w:pPr>
            <w:r>
              <w:rPr>
                <w:sz w:val="18"/>
                <w:szCs w:val="18"/>
                <w:lang w:val="sk-SK" w:eastAsia="en-US"/>
              </w:rPr>
              <w:t xml:space="preserve">                                    6</w:t>
            </w:r>
          </w:p>
        </w:tc>
      </w:tr>
      <w:tr w:rsidR="00C95A68" w:rsidRPr="003B2828" w14:paraId="6E73561C" w14:textId="77777777">
        <w:trPr>
          <w:trHeight w:val="285"/>
          <w:jc w:val="center"/>
        </w:trPr>
        <w:tc>
          <w:tcPr>
            <w:tcW w:w="3646" w:type="dxa"/>
            <w:tcBorders>
              <w:bottom w:val="single" w:sz="12" w:space="0" w:color="auto"/>
              <w:right w:val="single" w:sz="12" w:space="0" w:color="auto"/>
            </w:tcBorders>
            <w:vAlign w:val="center"/>
          </w:tcPr>
          <w:p w14:paraId="1F1D47A0" w14:textId="77777777"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14:paraId="41518FAE" w14:textId="672B2A82" w:rsidR="00C95A68" w:rsidRPr="001153FA" w:rsidRDefault="0068454A"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14:paraId="7101D5C8" w14:textId="1C1E962F" w:rsidR="00C95A68" w:rsidRPr="001153FA" w:rsidRDefault="0068454A" w:rsidP="003B2828">
            <w:pPr>
              <w:pStyle w:val="Value"/>
              <w:jc w:val="center"/>
              <w:rPr>
                <w:sz w:val="18"/>
                <w:szCs w:val="18"/>
                <w:lang w:val="sk-SK" w:eastAsia="en-US"/>
              </w:rPr>
            </w:pPr>
            <w:r>
              <w:rPr>
                <w:sz w:val="18"/>
                <w:szCs w:val="18"/>
                <w:lang w:val="sk-SK" w:eastAsia="en-US"/>
              </w:rPr>
              <w:t>1</w:t>
            </w:r>
          </w:p>
        </w:tc>
      </w:tr>
    </w:tbl>
    <w:p w14:paraId="59BB6522" w14:textId="77777777" w:rsidR="00C95A68" w:rsidRPr="003B2828" w:rsidRDefault="00C95A68" w:rsidP="00C95A68">
      <w:pPr>
        <w:pStyle w:val="Nzov"/>
        <w:spacing w:before="0" w:beforeAutospacing="0" w:after="0"/>
        <w:jc w:val="left"/>
        <w:rPr>
          <w:sz w:val="18"/>
          <w:szCs w:val="18"/>
        </w:rPr>
      </w:pPr>
    </w:p>
    <w:p w14:paraId="0523B806" w14:textId="77777777"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14:paraId="46577C85"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14:paraId="2550D8F4" w14:textId="2F9C3041"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r w:rsidR="0068454A">
        <w:rPr>
          <w:rFonts w:ascii="Arial Narrow" w:hAnsi="Arial Narrow"/>
          <w:bCs/>
          <w:sz w:val="18"/>
          <w:szCs w:val="18"/>
        </w:rPr>
        <w:t xml:space="preserve"> 31.05.2022</w:t>
      </w:r>
    </w:p>
    <w:p w14:paraId="299FCBEE" w14:textId="77777777" w:rsidR="00462239" w:rsidRPr="00462239" w:rsidRDefault="00462239" w:rsidP="00462239">
      <w:pPr>
        <w:ind w:right="-468"/>
        <w:rPr>
          <w:rFonts w:ascii="Arial Narrow" w:hAnsi="Arial Narrow"/>
          <w:bCs/>
          <w:sz w:val="18"/>
          <w:szCs w:val="18"/>
        </w:rPr>
      </w:pPr>
    </w:p>
    <w:p w14:paraId="725F2148" w14:textId="77777777" w:rsidR="003B2828" w:rsidRPr="003B2828" w:rsidRDefault="003B2828" w:rsidP="003B2828">
      <w:pPr>
        <w:pStyle w:val="Odsekzoznamu1"/>
        <w:ind w:left="720"/>
        <w:rPr>
          <w:sz w:val="21"/>
          <w:szCs w:val="21"/>
        </w:rPr>
      </w:pPr>
    </w:p>
    <w:p w14:paraId="468CAD5C" w14:textId="77777777" w:rsidR="00462239" w:rsidRPr="00462239" w:rsidRDefault="00462239" w:rsidP="00462239">
      <w:pPr>
        <w:ind w:right="-468"/>
        <w:jc w:val="both"/>
        <w:rPr>
          <w:rFonts w:ascii="Arial Narrow" w:hAnsi="Arial Narrow"/>
          <w:bCs/>
          <w:sz w:val="18"/>
          <w:szCs w:val="18"/>
        </w:rPr>
      </w:pPr>
    </w:p>
    <w:p w14:paraId="1DE372F9"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14:paraId="39BE780C" w14:textId="77777777" w:rsidR="00462239" w:rsidRPr="00462239" w:rsidRDefault="00462239" w:rsidP="00462239">
      <w:pPr>
        <w:ind w:left="360" w:right="-468"/>
        <w:rPr>
          <w:rFonts w:ascii="Arial Narrow" w:hAnsi="Arial Narrow"/>
          <w:bCs/>
          <w:sz w:val="18"/>
          <w:szCs w:val="18"/>
        </w:rPr>
      </w:pPr>
    </w:p>
    <w:p w14:paraId="5B104A09"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14:paraId="1AF527C5"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4A0364A4"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7F38CAA1" w14:textId="77777777"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14:paraId="40C287A3" w14:textId="77777777"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14:paraId="01DA4984" w14:textId="77777777"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14:paraId="2E430381" w14:textId="77777777" w:rsidR="00462239" w:rsidRPr="00462239" w:rsidRDefault="00462239" w:rsidP="00462239">
      <w:pPr>
        <w:ind w:left="1004" w:right="-468"/>
        <w:jc w:val="both"/>
        <w:rPr>
          <w:rFonts w:ascii="Arial Narrow" w:hAnsi="Arial Narrow"/>
          <w:bCs/>
          <w:sz w:val="18"/>
          <w:szCs w:val="18"/>
        </w:rPr>
      </w:pPr>
    </w:p>
    <w:p w14:paraId="5BEA2855"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14:paraId="411A25C3" w14:textId="77777777" w:rsidR="00462239" w:rsidRPr="00462239" w:rsidRDefault="00462239" w:rsidP="00462239">
      <w:pPr>
        <w:ind w:right="-468"/>
        <w:jc w:val="both"/>
        <w:rPr>
          <w:rFonts w:ascii="Arial Narrow" w:hAnsi="Arial Narrow"/>
          <w:b/>
          <w:bCs/>
          <w:sz w:val="18"/>
          <w:szCs w:val="18"/>
        </w:rPr>
      </w:pPr>
    </w:p>
    <w:p w14:paraId="23277E5C"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14:paraId="3D276511"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14:paraId="2B5D0841"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14:paraId="2B127F9B"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14:paraId="7FB6168D"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14:paraId="078C16BD"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14:paraId="2450F959"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14:paraId="517A9702"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14:paraId="67001319"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14:paraId="08E98B17"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14:paraId="02899F24"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14:paraId="74AADAE0"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14:paraId="599BC96C" w14:textId="77777777" w:rsidR="00462239" w:rsidRPr="00462239" w:rsidRDefault="00462239" w:rsidP="00462239">
      <w:pPr>
        <w:ind w:right="-468"/>
        <w:jc w:val="both"/>
        <w:rPr>
          <w:rFonts w:ascii="Arial Narrow" w:hAnsi="Arial Narrow"/>
          <w:bCs/>
          <w:sz w:val="18"/>
          <w:szCs w:val="18"/>
        </w:rPr>
      </w:pPr>
    </w:p>
    <w:p w14:paraId="488B235A" w14:textId="77777777" w:rsidR="00462239" w:rsidRPr="00462239" w:rsidRDefault="00462239" w:rsidP="00462239">
      <w:pPr>
        <w:ind w:right="-468"/>
        <w:jc w:val="both"/>
        <w:rPr>
          <w:rFonts w:ascii="Arial Narrow" w:hAnsi="Arial Narrow"/>
          <w:b/>
          <w:bCs/>
          <w:sz w:val="18"/>
          <w:szCs w:val="18"/>
        </w:rPr>
      </w:pPr>
    </w:p>
    <w:p w14:paraId="1CD81BD9" w14:textId="77777777"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14:paraId="29B119BE" w14:textId="77777777"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14:paraId="0A35538F"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14:paraId="3AD35E01"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14:paraId="59CA2A06" w14:textId="77777777"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14:paraId="3BBB03F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14:paraId="10940821"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14:paraId="1A0894F6"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14:paraId="564752F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14:paraId="0946D761"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14:paraId="7DC14B3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14:paraId="7B6ECEBF"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14:paraId="64FE72E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14:paraId="108A784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14:paraId="2B34573E"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14:paraId="1203A225"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14:paraId="307016E5"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14:paraId="572B248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14:paraId="2D257157"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14:paraId="1079DAB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14:paraId="2DC87C9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14:paraId="7F608C16"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14:paraId="35EB2307"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14:paraId="18AB80E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14:paraId="067D3B6C"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14:paraId="0D5D4A5F"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14:paraId="4EFAD176" w14:textId="77777777"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14:paraId="0742897E" w14:textId="77777777"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14:paraId="1EA15049" w14:textId="77777777"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2D91CC20" w14:textId="77777777" w:rsidR="00003A88" w:rsidRPr="00003A88" w:rsidRDefault="00003A88" w:rsidP="00003A88">
      <w:pPr>
        <w:ind w:left="1004" w:right="-468"/>
        <w:rPr>
          <w:rFonts w:ascii="Arial Narrow" w:hAnsi="Arial Narrow"/>
          <w:bCs/>
          <w:sz w:val="18"/>
          <w:szCs w:val="18"/>
        </w:rPr>
      </w:pPr>
    </w:p>
    <w:p w14:paraId="4D50A5AA" w14:textId="77777777"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14:paraId="29F053E2"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14:paraId="03CED8E0"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14:paraId="3162BFB3"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14:paraId="346103F4"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14:paraId="08E17DE3" w14:textId="77777777"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14:paraId="4DA72390" w14:textId="77777777" w:rsidR="001E4409" w:rsidRDefault="001E4409" w:rsidP="001E4409">
      <w:pPr>
        <w:ind w:right="-468"/>
        <w:jc w:val="both"/>
        <w:rPr>
          <w:rFonts w:ascii="Arial Narrow" w:hAnsi="Arial Narrow"/>
          <w:bCs/>
          <w:sz w:val="18"/>
          <w:szCs w:val="18"/>
        </w:rPr>
      </w:pPr>
    </w:p>
    <w:p w14:paraId="200C2AB3" w14:textId="77777777"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14:paraId="0DCED146" w14:textId="77777777"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14:paraId="780F95D7" w14:textId="77777777"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14:paraId="523F1F6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14:paraId="5AA49C5E"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14:paraId="56E3C9F9" w14:textId="77777777"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14:paraId="08F45531" w14:textId="77777777"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14:paraId="2074E47C"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14:paraId="3F6E3EE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14:paraId="037076FF"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14:paraId="0C91BBE7"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14:paraId="4DE24749"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14:paraId="7CD5A876"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14:paraId="2BACBB1E"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14:paraId="1C93384E"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7D473056" w14:textId="77777777"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14:paraId="7BC833CA"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14:paraId="4A77C085"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14:paraId="6F219D22"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14:paraId="779613F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14:paraId="5389CDD1"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14:paraId="68A99CF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14:paraId="4DF7D253"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14:paraId="374C9A23"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14:paraId="10C1FE5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03A94F7A" w14:textId="77777777"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2F164030"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14:paraId="15EB084E" w14:textId="77777777"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115AAD3A"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5EB43C7F" w14:textId="77777777" w:rsidR="005D33BB" w:rsidRPr="00156A13" w:rsidRDefault="00AA20E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4381B758"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62637153"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1BFF6C80" w14:textId="77777777" w:rsidR="005D33BB" w:rsidRPr="00497323" w:rsidRDefault="00AA20E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14:paraId="30F21AD4"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52FC16EC"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2C0848C2"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54DBF8F7"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2100322E"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4AA5360"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454D8F2C" w14:textId="77777777" w:rsidR="005D33BB" w:rsidRPr="00156A13" w:rsidRDefault="00AA20E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4B7A6A38"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3249BB04"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519845AB" w14:textId="77777777" w:rsidR="005D33BB" w:rsidRPr="00497323" w:rsidRDefault="00AA20E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59B59A52"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26EE1687"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16E3119C"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20275BF9"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6FC887E7"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F91D692"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38E159EF" w14:textId="77777777" w:rsidR="005D33BB" w:rsidRPr="00156A13" w:rsidRDefault="00AA20E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3843F6D3"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2260BDB1"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7459FC40" w14:textId="77777777" w:rsidR="005D33BB" w:rsidRPr="00497323" w:rsidRDefault="00AA20E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3B2F11FF"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17D22919"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747F662A"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567F6167"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0A42BF02"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7B12A0CD"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14:paraId="14AFCA4B"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36F04F6D"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3C23DA92" w14:textId="77777777"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4684E1F0" w14:textId="77777777"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72DC984A" w14:textId="77777777"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13CB4280"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77C2E676"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0B104564"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4D86747E" w14:textId="77777777"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3DA6739D"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35AE173E" w14:textId="77777777" w:rsidR="005D33BB" w:rsidRPr="00156A13" w:rsidRDefault="00AA20E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72BE6AC1"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0E126806" w14:textId="77777777" w:rsidR="005D33BB" w:rsidRPr="00987871" w:rsidRDefault="00AA20EE"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732D7608" w14:textId="77777777" w:rsidR="005D33BB" w:rsidRPr="00987871" w:rsidRDefault="00AA20EE"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14:paraId="32161887"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14B7C431"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68EE5AC6"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1B1D4901" w14:textId="77777777" w:rsidR="005D33BB" w:rsidRPr="00497323" w:rsidRDefault="00AA20E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5B404915"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3A2FEA67" w14:textId="77777777"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14:paraId="44719119"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C409866"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65235EDD" w14:textId="77777777" w:rsidR="005F3464" w:rsidRPr="00156A13" w:rsidRDefault="00AA20E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18FB2E03"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7720E7E0"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446C84D2" w14:textId="77777777" w:rsidR="005F3464" w:rsidRPr="00497323" w:rsidRDefault="00AA20E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14:paraId="12303D4A"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14:paraId="5FAC00EB"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64AC2AAF"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3BEE6A52"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11810C19"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53D84698"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2B191F3E" w14:textId="77777777" w:rsidR="005F3464" w:rsidRPr="00156A13" w:rsidRDefault="00AA20E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7DD0682F"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3F39CB09"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272EEAC4" w14:textId="77777777" w:rsidR="005F3464" w:rsidRPr="00497323" w:rsidRDefault="00AA20E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4DF13A84"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3A5EC793"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611B2246"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68FEC965"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3709097C"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EB9DDD8"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5B807B3D" w14:textId="77777777" w:rsidR="005F3464" w:rsidRPr="00156A13" w:rsidRDefault="00AA20E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6B04AFD8"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2DDAE5C2"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41AD19B8" w14:textId="77777777" w:rsidR="005F3464" w:rsidRPr="00497323" w:rsidRDefault="00AA20E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28C0844F"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7CA083B7"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34EA0C73"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11EC731E"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11277389"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70BDADBD"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37BF27BE" w14:textId="77777777" w:rsidR="005F3464" w:rsidRPr="00156A13" w:rsidRDefault="00AA20E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3B647612"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18126669"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14EF83C4" w14:textId="77777777" w:rsidR="005F3464" w:rsidRPr="00497323" w:rsidRDefault="00AA20E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439EC3D4"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14:paraId="3CCB7CC0" w14:textId="77777777"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657D9855" w14:textId="77777777"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1E49D2C4" w14:textId="77777777" w:rsidR="005F3464" w:rsidRPr="00497323" w:rsidRDefault="00AA20EE"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14:paraId="4ADEF025"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31880971"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14:paraId="3D0E61EA"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65AF88D7"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1A21924C"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14F6408F"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46176459"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0A717F3B" w14:textId="77777777"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14:paraId="3F2AA631"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623682A3"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603E8313"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59376444"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04F401FA"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6BCF2659"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04FF0418"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464CC597"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0A450687"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14:paraId="15182643"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5A809B2D"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12CDE817"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004D6C90"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354A7840"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38CF2DF7" w14:textId="77777777"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FFC83B4"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3555467D" w14:textId="77777777"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14:paraId="237E08CC" w14:textId="77777777"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3524365A" w14:textId="77777777"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14:paraId="4945F608"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1BFC7ADB" w14:textId="77777777"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14:paraId="4001F741" w14:textId="77777777"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26774E55" w14:textId="77777777"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4A04E4ED" w14:textId="77777777" w:rsidR="005D33BB" w:rsidRPr="001153FA" w:rsidRDefault="005D33BB" w:rsidP="00C63E24">
            <w:pPr>
              <w:pStyle w:val="Value"/>
              <w:rPr>
                <w:sz w:val="18"/>
                <w:szCs w:val="18"/>
                <w:lang w:val="sk-SK" w:eastAsia="en-US"/>
              </w:rPr>
            </w:pPr>
          </w:p>
        </w:tc>
      </w:tr>
      <w:tr w:rsidR="005D33BB" w:rsidRPr="00AA4D36" w14:paraId="2D552562"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7F233CB6"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05DD061C" w14:textId="77777777"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14:paraId="0B401A8B" w14:textId="77777777"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14:paraId="35470D14" w14:textId="77777777"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14:paraId="01CD9628" w14:textId="77777777"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14:paraId="4706207F" w14:textId="77777777"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5119892C" w14:textId="77777777"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5BB03014" w14:textId="77777777"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113159F7" w14:textId="77777777" w:rsidR="005D33BB" w:rsidRPr="00497323" w:rsidRDefault="005D33BB" w:rsidP="00482ED8">
            <w:pPr>
              <w:jc w:val="right"/>
              <w:rPr>
                <w:color w:val="000000"/>
                <w:sz w:val="16"/>
                <w:szCs w:val="16"/>
              </w:rPr>
            </w:pPr>
          </w:p>
        </w:tc>
      </w:tr>
      <w:tr w:rsidR="005D33BB" w:rsidRPr="00AA4D36" w14:paraId="18943EC1"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3687F379"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14:paraId="6871DE61"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0A3824C5"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26E744F4" w14:textId="77777777" w:rsidR="00CC45A6" w:rsidRPr="00156A13" w:rsidRDefault="00AA20E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114CFEA3"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51D17D51"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6CC17EEA"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14:paraId="562EC5D3"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14:paraId="5B68225E"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44FB4D82"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77D95A80"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396AE352" w14:textId="77777777"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736D0F12"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39E80B98" w14:textId="77777777" w:rsidR="00CC45A6" w:rsidRPr="00156A13" w:rsidRDefault="00AA20E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161188FC"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39C0D8F4"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14:paraId="364FE554"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14:paraId="321D9571"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14:paraId="33FAE64B"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3B61A7B5"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2C6BAA24"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r>
    </w:tbl>
    <w:p w14:paraId="549F9C20" w14:textId="77777777" w:rsidR="001E4409" w:rsidRPr="00AA4D36" w:rsidRDefault="001E4409" w:rsidP="001E4409">
      <w:pPr>
        <w:pStyle w:val="Nzov"/>
        <w:spacing w:before="0" w:beforeAutospacing="0" w:after="0"/>
        <w:jc w:val="left"/>
        <w:rPr>
          <w:b w:val="0"/>
          <w:sz w:val="18"/>
          <w:szCs w:val="18"/>
        </w:rPr>
      </w:pPr>
    </w:p>
    <w:p w14:paraId="0A356194" w14:textId="77777777"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14:paraId="2F092685" w14:textId="77777777"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14:paraId="3CED1819"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14:paraId="6EC24CCC"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14:paraId="4B8094BA" w14:textId="77777777"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14:paraId="0D179243" w14:textId="77777777"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14:paraId="5C52D4ED"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14:paraId="70BF77F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14:paraId="7C6A1FD6"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14:paraId="0E543E2B"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14:paraId="50E1C0F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14:paraId="7FB509FD"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14:paraId="5F4D2093"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14:paraId="2CE7965F"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10A24EC9" w14:textId="77777777"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14:paraId="1ED671B9"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14:paraId="23D58AFE"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14:paraId="5242025F"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14:paraId="4961D705"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14:paraId="4982B2DB"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14:paraId="361465CF"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14:paraId="47927F67"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14:paraId="5A2E7E04"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14:paraId="44A53300"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69F0A108" w14:textId="77777777"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3DB528F2"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14:paraId="74B752C3"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4F5E96EF"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7AD11F4B" w14:textId="77777777" w:rsidR="00CC45A6" w:rsidRPr="00156A13" w:rsidRDefault="00AA20E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43AA8398"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7F874817"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14:paraId="03E58D73" w14:textId="77777777" w:rsidR="00CC45A6" w:rsidRPr="00497323" w:rsidRDefault="00AA20E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18702841"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21C5174A"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211B24E9"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2963CCDF"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4D8B4EE3"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37EEF52E"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6540C6BE" w14:textId="77777777" w:rsidR="00CC45A6" w:rsidRPr="00156A13" w:rsidRDefault="00AA20E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115497C"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28B0C116"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1FEC34D3" w14:textId="77777777" w:rsidR="00CC45A6" w:rsidRPr="00497323" w:rsidRDefault="00AA20E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43B33ABC"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DE129B5"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5209DA06"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5EFDE6C7"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25D0D126"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745E3833"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5D9EDF48" w14:textId="77777777" w:rsidR="00CC45A6" w:rsidRPr="00156A13" w:rsidRDefault="00AA20E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32E8B695"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24B13B69"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3E40F759" w14:textId="77777777" w:rsidR="00CC45A6" w:rsidRPr="00497323" w:rsidRDefault="00AA20E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D5DE0C1"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5843AA1"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6CCA2F9E"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2391A76D" w14:textId="77777777" w:rsidR="00CC45A6" w:rsidRPr="00497323" w:rsidRDefault="00AA20EE"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14:paraId="2CAC58EC"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56F45C65"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14:paraId="7789745E"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6F4226A4"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57D16261"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16B8065F" w14:textId="77777777"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2CD929E7"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22295005"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25EFA623"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75C549C7" w14:textId="77777777" w:rsidR="001E4409" w:rsidRPr="001153FA" w:rsidRDefault="001E4409" w:rsidP="00C63E24">
            <w:pPr>
              <w:pStyle w:val="Value"/>
              <w:rPr>
                <w:sz w:val="18"/>
                <w:szCs w:val="18"/>
                <w:lang w:val="sk-SK" w:eastAsia="en-US"/>
              </w:rPr>
            </w:pPr>
          </w:p>
        </w:tc>
      </w:tr>
      <w:tr w:rsidR="00482ED8" w:rsidRPr="00AA4D36" w14:paraId="37B5B2BB"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6ADC1280"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17BE9E41" w14:textId="77777777" w:rsidR="00482ED8" w:rsidRPr="00156A13" w:rsidRDefault="00AA20E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06C9F0DE"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0C2A328B" w14:textId="77777777" w:rsidR="00482ED8" w:rsidRPr="00987871" w:rsidRDefault="00AA20EE"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14:paraId="49E1B352" w14:textId="77777777" w:rsidR="00482ED8" w:rsidRPr="00987871" w:rsidRDefault="00AA20EE"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72A92CCC"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5F289068"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3238E130"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4B23CE7F"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3A9A9DD1"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50968C8B"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14:paraId="395B7ADD"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58A5354A"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54FA33F8" w14:textId="77777777" w:rsidR="00482ED8" w:rsidRPr="00156A13" w:rsidRDefault="00AA20E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1DA89400"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674294D8"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14:paraId="0055224D"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14:paraId="5D1192CD"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0639B079"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6E33C654"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534C8371"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2E0485C4"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058550F2"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667F1387" w14:textId="77777777" w:rsidR="00482ED8" w:rsidRPr="00156A13" w:rsidRDefault="00AA20E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341D040D"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583130AD"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72254166"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1A4ADD1E"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5119380"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4E5479E7"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19D57C0C"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22253E24"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7E8C8CE3"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7105D4C0" w14:textId="77777777" w:rsidR="00482ED8" w:rsidRPr="00156A13" w:rsidRDefault="00AA20E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7BFC65C"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63296D98"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475E4692"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06C62D87"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BCD4963"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0D8567C2"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51EA3CA4"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6D990FD9" w14:textId="77777777"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09CDA766"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319BB000" w14:textId="77777777" w:rsidR="00482ED8" w:rsidRPr="00156A13" w:rsidRDefault="00AA20E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3CBBAF77"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07473C4E"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14:paraId="52E1282B"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14:paraId="22CEDD6D"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75117656" w14:textId="77777777"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14:paraId="39F5B5FB" w14:textId="77777777"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14:paraId="22533806" w14:textId="77777777" w:rsidR="00482ED8" w:rsidRPr="00497323" w:rsidRDefault="00AA20E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7A8403CA"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2401F796"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14:paraId="3FEFB8C1"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35925578"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49E5A473" w14:textId="77777777"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14:paraId="09E2B10A" w14:textId="77777777"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14:paraId="58AE7744" w14:textId="77777777"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14:paraId="3822531B" w14:textId="77777777"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14:paraId="17DAFFC3" w14:textId="77777777"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14:paraId="4792A438" w14:textId="77777777"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14:paraId="5FB2E404" w14:textId="77777777"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14:paraId="6CE247F7" w14:textId="77777777" w:rsidR="001E4409" w:rsidRPr="001153FA" w:rsidRDefault="001E4409" w:rsidP="00C63E24">
            <w:pPr>
              <w:pStyle w:val="Value"/>
              <w:rPr>
                <w:b/>
                <w:sz w:val="18"/>
                <w:szCs w:val="18"/>
                <w:lang w:val="sk-SK" w:eastAsia="en-US"/>
              </w:rPr>
            </w:pPr>
          </w:p>
        </w:tc>
      </w:tr>
      <w:tr w:rsidR="001E4409" w:rsidRPr="00AA4D36" w14:paraId="3ED0EA99"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6A8F9ED9"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22CDE9C3"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508DAC24"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6611B3CC"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502B8754"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30F382C6"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08ECB6EE"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7C32897F"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39D1C074" w14:textId="77777777" w:rsidR="001E4409" w:rsidRPr="001153FA" w:rsidRDefault="001E4409" w:rsidP="00C63E24">
            <w:pPr>
              <w:pStyle w:val="Value"/>
              <w:rPr>
                <w:sz w:val="18"/>
                <w:szCs w:val="18"/>
                <w:lang w:val="sk-SK" w:eastAsia="en-US"/>
              </w:rPr>
            </w:pPr>
          </w:p>
        </w:tc>
      </w:tr>
      <w:tr w:rsidR="001E4409" w:rsidRPr="00AA4D36" w14:paraId="486E147E"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6FC4BBDB"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6967BD50"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4BD69089"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0173B5E2"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4F1557F9"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00DCC022"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2FC37AAC"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7945D34D"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06C82CDF" w14:textId="77777777" w:rsidR="001E4409" w:rsidRPr="001153FA" w:rsidRDefault="001E4409" w:rsidP="00C63E24">
            <w:pPr>
              <w:pStyle w:val="Value"/>
              <w:rPr>
                <w:sz w:val="18"/>
                <w:szCs w:val="18"/>
                <w:lang w:val="sk-SK" w:eastAsia="en-US"/>
              </w:rPr>
            </w:pPr>
          </w:p>
        </w:tc>
      </w:tr>
      <w:tr w:rsidR="001E4409" w:rsidRPr="00AA4D36" w14:paraId="32835886"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4215096E"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3C178AC4" w14:textId="77777777"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14:paraId="6E3357D1" w14:textId="77777777"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14:paraId="42BCEC3B" w14:textId="77777777"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14:paraId="64BF5E49" w14:textId="77777777"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14:paraId="1C9101F8" w14:textId="77777777"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14:paraId="02054CB5" w14:textId="77777777"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14:paraId="205C656B" w14:textId="77777777"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14:paraId="13AB6D0D" w14:textId="77777777" w:rsidR="001E4409" w:rsidRPr="001153FA" w:rsidRDefault="001E4409" w:rsidP="00C63E24">
            <w:pPr>
              <w:pStyle w:val="Value"/>
              <w:rPr>
                <w:b/>
                <w:sz w:val="18"/>
                <w:szCs w:val="18"/>
                <w:lang w:val="sk-SK" w:eastAsia="en-US"/>
              </w:rPr>
            </w:pPr>
          </w:p>
        </w:tc>
      </w:tr>
      <w:tr w:rsidR="001E4409" w:rsidRPr="00AA4D36" w14:paraId="238EA1F7"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73E7ED7C"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14:paraId="1E864A8F"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31E83435"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3427A6ED" w14:textId="77777777" w:rsidR="002D306D" w:rsidRPr="00156A13" w:rsidRDefault="00AA20E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703BAB7C"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3C2EA8A3"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14:paraId="650840F7"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14:paraId="08B13613"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14:paraId="1174316D"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3198D0C1"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4E8D51C1"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14:paraId="33BB2938" w14:textId="77777777"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20E70394"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5980FE02" w14:textId="77777777" w:rsidR="002D306D" w:rsidRPr="00156A13" w:rsidRDefault="00AA20E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449D8A3D"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6ACD1522"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14:paraId="58B0A46C"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14:paraId="0BA0B2CE"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14:paraId="2EF84E12"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06D7DC17"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2222FFC7" w14:textId="77777777" w:rsidR="002D306D" w:rsidRPr="00497323" w:rsidRDefault="00AA20EE" w:rsidP="004E32BE">
            <w:pPr>
              <w:jc w:val="right"/>
              <w:rPr>
                <w:color w:val="000000"/>
                <w:sz w:val="16"/>
                <w:szCs w:val="16"/>
              </w:rPr>
            </w:pPr>
            <w:r>
              <w:rPr>
                <w:sz w:val="16"/>
                <w:szCs w:val="16"/>
              </w:rPr>
              <w:t>0</w:t>
            </w:r>
            <w:r w:rsidR="002D306D" w:rsidRPr="00497323">
              <w:rPr>
                <w:color w:val="000000"/>
                <w:sz w:val="16"/>
                <w:szCs w:val="16"/>
              </w:rPr>
              <w:t> </w:t>
            </w:r>
          </w:p>
        </w:tc>
      </w:tr>
    </w:tbl>
    <w:p w14:paraId="2E291E77" w14:textId="77777777" w:rsidR="001E4409" w:rsidRPr="00AA4D36" w:rsidRDefault="001E4409" w:rsidP="001E4409">
      <w:pPr>
        <w:pStyle w:val="Nzov"/>
        <w:keepNext w:val="0"/>
        <w:spacing w:before="0" w:beforeAutospacing="0" w:after="0"/>
        <w:jc w:val="left"/>
        <w:rPr>
          <w:sz w:val="18"/>
          <w:szCs w:val="18"/>
        </w:rPr>
      </w:pPr>
    </w:p>
    <w:p w14:paraId="7A827BE4" w14:textId="77777777"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14:paraId="7AD7D0A9"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14:paraId="339F4810" w14:textId="77777777"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14:paraId="446CE6E5"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14:paraId="20E2B0A4"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14:paraId="35D66173" w14:textId="77777777"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14:paraId="009C6868"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14:paraId="0B5E020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14:paraId="30815CE7"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14:paraId="6DD5E763"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14:paraId="421AC4E0"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14:paraId="17FFAA02"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14:paraId="4629C00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14:paraId="4AB8BA50"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14:paraId="2BD06CE0"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75ED90BC"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669EE3EC" w14:textId="77777777"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14:paraId="7C655B0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14:paraId="57613A96"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14:paraId="481164D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14:paraId="5E561F23"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14:paraId="28F560CD"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14:paraId="688F5F34"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14:paraId="5F4439B6"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14:paraId="5766E39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14:paraId="21351376"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0C384AE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655DFE93"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789ACAA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5047ED45"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61FC425D"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258AD862" w14:textId="77777777" w:rsidR="00B22369" w:rsidRPr="00156A13" w:rsidRDefault="00AA20EE"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14:paraId="5A9BDEF9"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14:paraId="28C5D937" w14:textId="77777777" w:rsidR="00B22369" w:rsidRPr="00497323" w:rsidRDefault="00AA20EE" w:rsidP="00F17A90">
            <w:pPr>
              <w:jc w:val="right"/>
              <w:rPr>
                <w:color w:val="000000"/>
                <w:sz w:val="16"/>
                <w:szCs w:val="16"/>
              </w:rPr>
            </w:pPr>
            <w:r>
              <w:rPr>
                <w:sz w:val="16"/>
                <w:szCs w:val="16"/>
              </w:rPr>
              <w:t>63108,21</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492AD5E4"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0B5C6D8A"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14:paraId="73E2F536"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14:paraId="64E60DA7"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14:paraId="68A6B561"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5E8931CA" w14:textId="77777777" w:rsidR="00B22369" w:rsidRPr="00497323" w:rsidRDefault="00AA20EE" w:rsidP="00F17A90">
            <w:pPr>
              <w:jc w:val="right"/>
              <w:rPr>
                <w:rFonts w:cs="Calibri"/>
                <w:color w:val="000000"/>
                <w:sz w:val="16"/>
                <w:szCs w:val="16"/>
              </w:rPr>
            </w:pPr>
            <w:r>
              <w:rPr>
                <w:sz w:val="16"/>
                <w:szCs w:val="16"/>
              </w:rPr>
              <w:t>112699,92</w:t>
            </w:r>
            <w:r w:rsidR="00B22369" w:rsidRPr="00497323">
              <w:rPr>
                <w:rFonts w:cs="Calibri"/>
                <w:color w:val="000000"/>
                <w:sz w:val="16"/>
                <w:szCs w:val="16"/>
              </w:rPr>
              <w:t> </w:t>
            </w:r>
          </w:p>
        </w:tc>
      </w:tr>
      <w:tr w:rsidR="00B22369" w:rsidRPr="00AA4D36" w14:paraId="6481D14A"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72665691"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5B13E518" w14:textId="77777777" w:rsidR="00B22369" w:rsidRPr="00156A13" w:rsidRDefault="00AA20E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2548C3A1"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7385BF44"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6D07945A"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56D33C40"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00BB5153"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2D2B8A1C"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7A5E2D69"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A01074D"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124B808F"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6346E630"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31F9A544" w14:textId="77777777" w:rsidR="00B22369" w:rsidRPr="00156A13" w:rsidRDefault="00AA20EE"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5145F5C6"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03F27F21"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903D26F"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72AC9DB3"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632AD0C4"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7C97C90A"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66087CAA"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EA385A8"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4F18B03F"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758FB19B"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249D8856"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4A841CF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4958F64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4EC7F2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2FD7871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7A672BF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630F7B8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6403A6C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7B217F2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0CD44336"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012E4512"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671C7165" w14:textId="77777777" w:rsidR="00B22369" w:rsidRPr="00156A13" w:rsidRDefault="00AA20EE"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14:paraId="49370FD3"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14:paraId="6066F8AD" w14:textId="77777777" w:rsidR="00B22369" w:rsidRPr="00497323" w:rsidRDefault="00AA20EE" w:rsidP="00F17A90">
            <w:pPr>
              <w:jc w:val="right"/>
              <w:rPr>
                <w:color w:val="000000"/>
                <w:sz w:val="16"/>
                <w:szCs w:val="16"/>
              </w:rPr>
            </w:pPr>
            <w:r>
              <w:rPr>
                <w:sz w:val="16"/>
                <w:szCs w:val="16"/>
              </w:rPr>
              <w:t>63108,21</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695EFBAF"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7BEA458F"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14:paraId="657B68BF"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14:paraId="4A6E5382"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14:paraId="05868031"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13F082BD" w14:textId="77777777" w:rsidR="00B22369" w:rsidRPr="00497323" w:rsidRDefault="00AA20EE" w:rsidP="00F17A90">
            <w:pPr>
              <w:jc w:val="right"/>
              <w:rPr>
                <w:rFonts w:cs="Calibri"/>
                <w:color w:val="000000"/>
                <w:sz w:val="16"/>
                <w:szCs w:val="16"/>
              </w:rPr>
            </w:pPr>
            <w:r>
              <w:rPr>
                <w:sz w:val="16"/>
                <w:szCs w:val="16"/>
              </w:rPr>
              <w:t>112699,92</w:t>
            </w:r>
            <w:r w:rsidR="00B22369" w:rsidRPr="00497323">
              <w:rPr>
                <w:rFonts w:cs="Calibri"/>
                <w:color w:val="000000"/>
                <w:sz w:val="16"/>
                <w:szCs w:val="16"/>
              </w:rPr>
              <w:t> </w:t>
            </w:r>
          </w:p>
        </w:tc>
      </w:tr>
      <w:tr w:rsidR="00F83C54" w:rsidRPr="00AA4D36" w14:paraId="4E38B4DF"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46232B16"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38CD97DC"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707FAC98"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6D0D3E66" w14:textId="77777777"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301FC093" w14:textId="77777777" w:rsidR="00B22369" w:rsidRPr="00497323" w:rsidRDefault="00AA20EE" w:rsidP="00F17A90">
            <w:pPr>
              <w:jc w:val="right"/>
              <w:rPr>
                <w:color w:val="000000"/>
                <w:sz w:val="16"/>
                <w:szCs w:val="16"/>
              </w:rPr>
            </w:pPr>
            <w:r>
              <w:rPr>
                <w:sz w:val="16"/>
                <w:szCs w:val="16"/>
              </w:rPr>
              <w:t>203815,97</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14:paraId="4D2B8212" w14:textId="77777777" w:rsidR="00B22369" w:rsidRPr="00497323" w:rsidRDefault="00AA20EE" w:rsidP="00F17A90">
            <w:pPr>
              <w:jc w:val="right"/>
              <w:rPr>
                <w:color w:val="000000"/>
                <w:sz w:val="16"/>
                <w:szCs w:val="16"/>
              </w:rPr>
            </w:pPr>
            <w:r>
              <w:rPr>
                <w:sz w:val="16"/>
                <w:szCs w:val="16"/>
              </w:rPr>
              <w:t>47441,65</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1929CEFF"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14:paraId="73F6DA09"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60177D75"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14:paraId="0034EAD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14:paraId="09210A5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5395E70C" w14:textId="77777777" w:rsidR="00B22369" w:rsidRPr="00497323" w:rsidRDefault="00AA20EE" w:rsidP="00F17A90">
            <w:pPr>
              <w:jc w:val="right"/>
              <w:rPr>
                <w:rFonts w:cs="Calibri"/>
                <w:color w:val="000000"/>
                <w:sz w:val="16"/>
                <w:szCs w:val="16"/>
              </w:rPr>
            </w:pPr>
            <w:r>
              <w:rPr>
                <w:sz w:val="16"/>
                <w:szCs w:val="16"/>
              </w:rPr>
              <w:t>251257,62</w:t>
            </w:r>
            <w:r w:rsidR="00B22369" w:rsidRPr="00497323">
              <w:rPr>
                <w:rFonts w:cs="Calibri"/>
                <w:color w:val="000000"/>
                <w:sz w:val="16"/>
                <w:szCs w:val="16"/>
              </w:rPr>
              <w:t> </w:t>
            </w:r>
          </w:p>
        </w:tc>
      </w:tr>
      <w:tr w:rsidR="00B22369" w:rsidRPr="00AA4D36" w14:paraId="3154A928"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42479BAD"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502C23FF"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486DD9E8" w14:textId="77777777" w:rsidR="00B22369" w:rsidRPr="00497323" w:rsidRDefault="00AA20EE" w:rsidP="00F17A90">
            <w:pPr>
              <w:jc w:val="right"/>
              <w:rPr>
                <w:color w:val="000000"/>
                <w:sz w:val="16"/>
                <w:szCs w:val="16"/>
              </w:rPr>
            </w:pPr>
            <w:r>
              <w:rPr>
                <w:sz w:val="16"/>
                <w:szCs w:val="16"/>
              </w:rPr>
              <w:t>13653,96</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394D852E" w14:textId="77777777" w:rsidR="00B22369" w:rsidRPr="00497323" w:rsidRDefault="00AA20EE" w:rsidP="00F17A90">
            <w:pPr>
              <w:jc w:val="right"/>
              <w:rPr>
                <w:color w:val="000000"/>
                <w:sz w:val="16"/>
                <w:szCs w:val="16"/>
              </w:rPr>
            </w:pPr>
            <w:r>
              <w:rPr>
                <w:sz w:val="16"/>
                <w:szCs w:val="16"/>
              </w:rPr>
              <w:t>9508,68</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6DFAFEC3"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510C82DD"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68053438"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2AB143A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6D7E1CE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1A28FBE8" w14:textId="77777777" w:rsidR="00B22369" w:rsidRPr="00497323" w:rsidRDefault="00AA20EE" w:rsidP="00F17A90">
            <w:pPr>
              <w:jc w:val="right"/>
              <w:rPr>
                <w:rFonts w:cs="Calibri"/>
                <w:color w:val="000000"/>
                <w:sz w:val="16"/>
                <w:szCs w:val="16"/>
              </w:rPr>
            </w:pPr>
            <w:r>
              <w:rPr>
                <w:sz w:val="16"/>
                <w:szCs w:val="16"/>
              </w:rPr>
              <w:t>23162,64</w:t>
            </w:r>
            <w:r w:rsidR="00B22369" w:rsidRPr="00497323">
              <w:rPr>
                <w:rFonts w:cs="Calibri"/>
                <w:color w:val="000000"/>
                <w:sz w:val="16"/>
                <w:szCs w:val="16"/>
              </w:rPr>
              <w:t> </w:t>
            </w:r>
          </w:p>
        </w:tc>
      </w:tr>
      <w:tr w:rsidR="00B22369" w:rsidRPr="00AA4D36" w14:paraId="79415D9D"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17EA2E0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0DF3F1B3"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628C13E0"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32E36CE4"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59D52B9C"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61F6F622"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5A4D56DC"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640A0DF6"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70C6809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A40F69B"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6E2E1347"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5BB150E9"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3C79E4AB" w14:textId="77777777"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2B464EC9" w14:textId="77777777" w:rsidR="00B22369" w:rsidRPr="00497323" w:rsidRDefault="00AA20EE" w:rsidP="00F17A90">
            <w:pPr>
              <w:jc w:val="right"/>
              <w:rPr>
                <w:color w:val="000000"/>
                <w:sz w:val="16"/>
                <w:szCs w:val="16"/>
              </w:rPr>
            </w:pPr>
            <w:r>
              <w:rPr>
                <w:sz w:val="16"/>
                <w:szCs w:val="16"/>
              </w:rPr>
              <w:t>217469,93</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14:paraId="4349469E" w14:textId="77777777" w:rsidR="00B22369" w:rsidRPr="00497323" w:rsidRDefault="00AA20EE" w:rsidP="00F17A90">
            <w:pPr>
              <w:jc w:val="right"/>
              <w:rPr>
                <w:color w:val="000000"/>
                <w:sz w:val="16"/>
                <w:szCs w:val="16"/>
              </w:rPr>
            </w:pPr>
            <w:r>
              <w:rPr>
                <w:sz w:val="16"/>
                <w:szCs w:val="16"/>
              </w:rPr>
              <w:t>56950,33</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6D26EDD1"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14:paraId="097E63A4"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50C12FAB"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14:paraId="1E4E899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14:paraId="460130D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36BC3AF1" w14:textId="77777777" w:rsidR="00B22369" w:rsidRPr="00497323" w:rsidRDefault="00AA20EE" w:rsidP="00F17A90">
            <w:pPr>
              <w:jc w:val="right"/>
              <w:rPr>
                <w:rFonts w:cs="Calibri"/>
                <w:color w:val="000000"/>
                <w:sz w:val="16"/>
                <w:szCs w:val="16"/>
              </w:rPr>
            </w:pPr>
            <w:r>
              <w:rPr>
                <w:sz w:val="16"/>
                <w:szCs w:val="16"/>
              </w:rPr>
              <w:t>274420,26</w:t>
            </w:r>
            <w:r w:rsidR="00B22369" w:rsidRPr="00497323">
              <w:rPr>
                <w:rFonts w:cs="Calibri"/>
                <w:color w:val="000000"/>
                <w:sz w:val="16"/>
                <w:szCs w:val="16"/>
              </w:rPr>
              <w:t> </w:t>
            </w:r>
          </w:p>
        </w:tc>
      </w:tr>
      <w:tr w:rsidR="00F83C54" w:rsidRPr="00AA4D36" w14:paraId="26D35A1C"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78A681ED"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0838E7F0" w14:textId="77777777"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14:paraId="1534A523"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14:paraId="1FAFF5B3" w14:textId="77777777"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14:paraId="3C71A088" w14:textId="77777777"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14:paraId="6E284656" w14:textId="77777777"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14:paraId="1A1F55A5" w14:textId="77777777"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3F254CEB" w14:textId="77777777"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1504B322" w14:textId="77777777"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14:paraId="7058D812" w14:textId="77777777"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14:paraId="1B6617A3"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36A58DAD" w14:textId="77777777" w:rsidR="00F83C54" w:rsidRPr="001153FA" w:rsidRDefault="00F83C54" w:rsidP="00C63E24">
            <w:pPr>
              <w:pStyle w:val="Value"/>
              <w:rPr>
                <w:b/>
                <w:sz w:val="18"/>
                <w:szCs w:val="18"/>
                <w:lang w:val="sk-SK" w:eastAsia="en-US"/>
              </w:rPr>
            </w:pPr>
          </w:p>
        </w:tc>
      </w:tr>
      <w:tr w:rsidR="00F83C54" w:rsidRPr="00AA4D36" w14:paraId="3E2FB6BA"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0A269D9C"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06791EBA"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6F9C69C2"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5E922D6A"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28E511C1"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76E6CF35"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0FA82A01"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416024AE"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206C0985"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6BB5F2C7" w14:textId="77777777" w:rsidR="00F83C54" w:rsidRPr="001153FA" w:rsidRDefault="00F83C54" w:rsidP="00C63E24">
            <w:pPr>
              <w:pStyle w:val="Value"/>
              <w:rPr>
                <w:sz w:val="18"/>
                <w:szCs w:val="18"/>
                <w:lang w:val="sk-SK" w:eastAsia="en-US"/>
              </w:rPr>
            </w:pPr>
          </w:p>
        </w:tc>
      </w:tr>
      <w:tr w:rsidR="00F83C54" w:rsidRPr="00AA4D36" w14:paraId="15A96B2A"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4781CFE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5A1235BF"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07A4D641"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59BC245F"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21CC4986"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352D5A92"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27F8520E"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7C70B3B5"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0AAB11AE"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5FD1FB7A" w14:textId="77777777" w:rsidR="00F83C54" w:rsidRPr="001153FA" w:rsidRDefault="00F83C54" w:rsidP="00C63E24">
            <w:pPr>
              <w:pStyle w:val="Value"/>
              <w:rPr>
                <w:sz w:val="18"/>
                <w:szCs w:val="18"/>
                <w:lang w:val="sk-SK" w:eastAsia="en-US"/>
              </w:rPr>
            </w:pPr>
          </w:p>
        </w:tc>
      </w:tr>
      <w:tr w:rsidR="00F83C54" w:rsidRPr="00AA4D36" w14:paraId="10C41CA6" w14:textId="77777777"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14:paraId="1F80D6B1"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14:paraId="2CB91320" w14:textId="77777777"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14:paraId="531F8FC3" w14:textId="77777777"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14:paraId="7CDAFD35" w14:textId="77777777"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14:paraId="7830E47E" w14:textId="77777777"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06BABAED" w14:textId="77777777"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44A1C108" w14:textId="77777777"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14:paraId="0C772CD2" w14:textId="77777777"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14:paraId="52FF30C1"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22FE4C5C" w14:textId="77777777" w:rsidR="00F83C54" w:rsidRPr="001153FA" w:rsidRDefault="00F83C54" w:rsidP="00C63E24">
            <w:pPr>
              <w:pStyle w:val="Value"/>
              <w:rPr>
                <w:b/>
                <w:sz w:val="18"/>
                <w:szCs w:val="18"/>
                <w:lang w:val="sk-SK" w:eastAsia="en-US"/>
              </w:rPr>
            </w:pPr>
          </w:p>
        </w:tc>
      </w:tr>
      <w:tr w:rsidR="00F83C54" w:rsidRPr="00AA4D36" w14:paraId="618895FE"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4E8BBAC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6D816850" w14:textId="77777777"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4FEF123B"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219B3CEC" w14:textId="77777777" w:rsidR="00B22369" w:rsidRPr="00156A13" w:rsidRDefault="00AA20EE"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5B7CFB41" w14:textId="77777777" w:rsidR="00B22369" w:rsidRPr="00497323" w:rsidRDefault="00AA20EE" w:rsidP="00F17A90">
            <w:pPr>
              <w:jc w:val="right"/>
              <w:rPr>
                <w:color w:val="000000"/>
                <w:sz w:val="16"/>
                <w:szCs w:val="16"/>
              </w:rPr>
            </w:pPr>
            <w:r>
              <w:rPr>
                <w:sz w:val="16"/>
                <w:szCs w:val="16"/>
              </w:rPr>
              <w:t>-203815,97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64BFDE6D" w14:textId="77777777" w:rsidR="00B22369" w:rsidRPr="00497323" w:rsidRDefault="00AA20EE" w:rsidP="00F17A90">
            <w:pPr>
              <w:jc w:val="right"/>
              <w:rPr>
                <w:color w:val="000000"/>
                <w:sz w:val="16"/>
                <w:szCs w:val="16"/>
              </w:rPr>
            </w:pPr>
            <w:r>
              <w:rPr>
                <w:sz w:val="16"/>
                <w:szCs w:val="16"/>
              </w:rPr>
              <w:t>15666,56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2FC4F86E"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327B5EF7"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41F6FCC0"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3B4B357B"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4F4F8075"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37FFDB00" w14:textId="77777777" w:rsidR="00B22369" w:rsidRPr="00497323" w:rsidRDefault="00AA20EE" w:rsidP="00F17A90">
            <w:pPr>
              <w:jc w:val="right"/>
              <w:rPr>
                <w:rFonts w:cs="Calibri"/>
                <w:color w:val="000000"/>
                <w:sz w:val="16"/>
                <w:szCs w:val="16"/>
              </w:rPr>
            </w:pPr>
            <w:r>
              <w:rPr>
                <w:sz w:val="16"/>
                <w:szCs w:val="16"/>
              </w:rPr>
              <w:t>-138557,7</w:t>
            </w:r>
            <w:r w:rsidR="00B22369" w:rsidRPr="00497323">
              <w:rPr>
                <w:rFonts w:cs="Calibri"/>
                <w:color w:val="000000"/>
                <w:sz w:val="16"/>
                <w:szCs w:val="16"/>
              </w:rPr>
              <w:t> </w:t>
            </w:r>
          </w:p>
        </w:tc>
      </w:tr>
      <w:tr w:rsidR="00B22369" w:rsidRPr="00AA4D36" w14:paraId="7F156308" w14:textId="77777777"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188BB2AF"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4252B386" w14:textId="77777777" w:rsidR="00B22369" w:rsidRPr="00156A13" w:rsidRDefault="00AA20EE"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79BDEE3F" w14:textId="77777777" w:rsidR="00B22369" w:rsidRPr="00497323" w:rsidRDefault="00AA20EE" w:rsidP="00F17A90">
            <w:pPr>
              <w:jc w:val="right"/>
              <w:rPr>
                <w:color w:val="000000"/>
                <w:sz w:val="16"/>
                <w:szCs w:val="16"/>
              </w:rPr>
            </w:pPr>
            <w:r>
              <w:rPr>
                <w:sz w:val="16"/>
                <w:szCs w:val="16"/>
              </w:rPr>
              <w:t>-217469,93</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0669ED89" w14:textId="77777777" w:rsidR="00B22369" w:rsidRPr="00497323" w:rsidRDefault="00AA20EE" w:rsidP="00F17A90">
            <w:pPr>
              <w:jc w:val="right"/>
              <w:rPr>
                <w:color w:val="000000"/>
                <w:sz w:val="16"/>
                <w:szCs w:val="16"/>
              </w:rPr>
            </w:pPr>
            <w:r>
              <w:rPr>
                <w:sz w:val="16"/>
                <w:szCs w:val="16"/>
              </w:rPr>
              <w:t>6157,88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28CA63FB"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776A6B66"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48A71261"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4C78E37C"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54BBFA7E"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4A858392" w14:textId="77777777" w:rsidR="00B22369" w:rsidRPr="00497323" w:rsidRDefault="00AA20EE" w:rsidP="00F17A90">
            <w:pPr>
              <w:jc w:val="right"/>
              <w:rPr>
                <w:rFonts w:cs="Calibri"/>
                <w:color w:val="000000"/>
                <w:sz w:val="16"/>
                <w:szCs w:val="16"/>
              </w:rPr>
            </w:pPr>
            <w:r>
              <w:rPr>
                <w:sz w:val="16"/>
                <w:szCs w:val="16"/>
              </w:rPr>
              <w:t>-161720,34</w:t>
            </w:r>
            <w:r w:rsidR="00B22369" w:rsidRPr="00497323">
              <w:rPr>
                <w:rFonts w:cs="Calibri"/>
                <w:color w:val="000000"/>
                <w:sz w:val="16"/>
                <w:szCs w:val="16"/>
              </w:rPr>
              <w:t> </w:t>
            </w:r>
          </w:p>
        </w:tc>
      </w:tr>
    </w:tbl>
    <w:p w14:paraId="728538CB" w14:textId="77777777" w:rsidR="00F83C54" w:rsidRPr="00AA4D36" w:rsidRDefault="00F83C54" w:rsidP="00F83C54">
      <w:pPr>
        <w:rPr>
          <w:rFonts w:ascii="Arial Narrow" w:hAnsi="Arial Narrow"/>
          <w:sz w:val="18"/>
          <w:szCs w:val="18"/>
        </w:rPr>
      </w:pPr>
    </w:p>
    <w:p w14:paraId="7BE0AC91"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14:paraId="293771EC" w14:textId="77777777"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14:paraId="75493B5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14:paraId="15779FB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14:paraId="28CB911C" w14:textId="77777777"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14:paraId="4F1A2BEC"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14:paraId="3A13D7A0"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14:paraId="2643D544"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14:paraId="135957C4"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14:paraId="6588A74F"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14:paraId="468768E0"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14:paraId="53CF37C9"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14:paraId="4F9BEEC3"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14:paraId="2C239964"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6CC0500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7F40129E" w14:textId="77777777"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14:paraId="248AB438"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14:paraId="7830820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14:paraId="77F98E3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14:paraId="3BD223C2"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14:paraId="07B2977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14:paraId="696A0087"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14:paraId="22A339C0"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14:paraId="6AEB342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14:paraId="5C3C4E86"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109D57DA"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0F4F4E97"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58174217"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62E2B4E8"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7086AF59"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7A01E7E2" w14:textId="77777777" w:rsidR="00B22369" w:rsidRPr="00156A13" w:rsidRDefault="00AA20EE"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3629C15D" w14:textId="77777777" w:rsidR="00B22369" w:rsidRPr="00497323" w:rsidRDefault="00AA20EE"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14:paraId="7AEBD4CA" w14:textId="77777777" w:rsidR="00B22369" w:rsidRPr="00497323" w:rsidRDefault="00AA20EE" w:rsidP="00F17A90">
            <w:pPr>
              <w:jc w:val="right"/>
              <w:rPr>
                <w:color w:val="000000"/>
                <w:sz w:val="16"/>
                <w:szCs w:val="16"/>
              </w:rPr>
            </w:pPr>
            <w:r>
              <w:rPr>
                <w:sz w:val="16"/>
                <w:szCs w:val="16"/>
              </w:rPr>
              <w:t>69083,45</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14:paraId="444F3894"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14:paraId="2E3A4E86"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14:paraId="0DE32C78"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5F2DBD80"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78CBC365"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3C13E91C" w14:textId="77777777" w:rsidR="00B22369" w:rsidRPr="00497323" w:rsidRDefault="00AA20EE" w:rsidP="00F17A90">
            <w:pPr>
              <w:jc w:val="right"/>
              <w:rPr>
                <w:rFonts w:cs="Calibri"/>
                <w:color w:val="000000"/>
                <w:sz w:val="16"/>
                <w:szCs w:val="16"/>
              </w:rPr>
            </w:pPr>
            <w:r>
              <w:rPr>
                <w:sz w:val="16"/>
                <w:szCs w:val="16"/>
              </w:rPr>
              <w:t>391736,87</w:t>
            </w:r>
            <w:r w:rsidR="00B22369" w:rsidRPr="00497323">
              <w:rPr>
                <w:rFonts w:cs="Calibri"/>
                <w:color w:val="000000"/>
                <w:sz w:val="16"/>
                <w:szCs w:val="16"/>
              </w:rPr>
              <w:t> </w:t>
            </w:r>
          </w:p>
        </w:tc>
      </w:tr>
      <w:tr w:rsidR="00B22369" w:rsidRPr="00AA4D36" w14:paraId="1568F649"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2E430B0A"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5D0B418B" w14:textId="77777777" w:rsidR="00B22369" w:rsidRPr="00156A13" w:rsidRDefault="00AA20E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13DE5335"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532AC655"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2B079FEB"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5E8EC992"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26D7BFA8"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DE04CCC"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60EF13DC"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4ED9D263"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3F28C603"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76BD0B95"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4D7254C1" w14:textId="77777777" w:rsidR="00B22369" w:rsidRPr="00156A13" w:rsidRDefault="00AA20E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362A533F"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10C85747" w14:textId="77777777" w:rsidR="00B22369" w:rsidRPr="00497323" w:rsidRDefault="00AA20EE" w:rsidP="00F17A90">
            <w:pPr>
              <w:jc w:val="right"/>
              <w:rPr>
                <w:color w:val="000000"/>
                <w:sz w:val="16"/>
                <w:szCs w:val="16"/>
              </w:rPr>
            </w:pPr>
            <w:r>
              <w:rPr>
                <w:sz w:val="16"/>
                <w:szCs w:val="16"/>
              </w:rPr>
              <w:t>5975,24</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70C90BE4"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6BDA2682"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2B042CA8"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5A32045E"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4BDE7419"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3018B6C7" w14:textId="77777777" w:rsidR="00B22369" w:rsidRPr="00497323" w:rsidRDefault="00AA20EE" w:rsidP="00F17A90">
            <w:pPr>
              <w:jc w:val="right"/>
              <w:rPr>
                <w:rFonts w:cs="Calibri"/>
                <w:color w:val="000000"/>
                <w:sz w:val="16"/>
                <w:szCs w:val="16"/>
              </w:rPr>
            </w:pPr>
            <w:r>
              <w:rPr>
                <w:sz w:val="16"/>
                <w:szCs w:val="16"/>
              </w:rPr>
              <w:t>5975,24</w:t>
            </w:r>
            <w:r w:rsidR="00B22369" w:rsidRPr="00497323">
              <w:rPr>
                <w:rFonts w:cs="Calibri"/>
                <w:color w:val="000000"/>
                <w:sz w:val="16"/>
                <w:szCs w:val="16"/>
              </w:rPr>
              <w:t> </w:t>
            </w:r>
          </w:p>
        </w:tc>
      </w:tr>
      <w:tr w:rsidR="00B22369" w:rsidRPr="00AA4D36" w14:paraId="40800407"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1A413324"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52539B9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6C84831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32A6BD2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41B3AEA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253F1D1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014B196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91B34E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63CA492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26464E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3837D9A9"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0A276207"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23E86616" w14:textId="77777777" w:rsidR="00B22369" w:rsidRPr="00156A13" w:rsidRDefault="00AA20EE"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25A10EAB" w14:textId="77777777" w:rsidR="00B22369" w:rsidRPr="00497323" w:rsidRDefault="00AA20EE"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14:paraId="2EBC8433" w14:textId="77777777" w:rsidR="00B22369" w:rsidRPr="00497323" w:rsidRDefault="00AA20EE" w:rsidP="00F17A90">
            <w:pPr>
              <w:jc w:val="right"/>
              <w:rPr>
                <w:color w:val="000000"/>
                <w:sz w:val="16"/>
                <w:szCs w:val="16"/>
              </w:rPr>
            </w:pPr>
            <w:r>
              <w:rPr>
                <w:sz w:val="16"/>
                <w:szCs w:val="16"/>
              </w:rPr>
              <w:t>63108,21</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14:paraId="11285659"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14:paraId="53854230"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14:paraId="3A490B92"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1F4DBB9B"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0422DB71"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48491F05" w14:textId="77777777" w:rsidR="00B22369" w:rsidRPr="00497323" w:rsidRDefault="00AA20EE" w:rsidP="00F17A90">
            <w:pPr>
              <w:jc w:val="right"/>
              <w:rPr>
                <w:rFonts w:cs="Calibri"/>
                <w:color w:val="000000"/>
                <w:sz w:val="16"/>
                <w:szCs w:val="16"/>
              </w:rPr>
            </w:pPr>
            <w:r>
              <w:rPr>
                <w:sz w:val="16"/>
                <w:szCs w:val="16"/>
              </w:rPr>
              <w:t>385761,63</w:t>
            </w:r>
            <w:r w:rsidR="00B22369" w:rsidRPr="00497323">
              <w:rPr>
                <w:rFonts w:cs="Calibri"/>
                <w:color w:val="000000"/>
                <w:sz w:val="16"/>
                <w:szCs w:val="16"/>
              </w:rPr>
              <w:t> </w:t>
            </w:r>
          </w:p>
        </w:tc>
      </w:tr>
      <w:tr w:rsidR="00F83C54" w:rsidRPr="00AA4D36" w14:paraId="65F04927"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51A5EFE0"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2E89569F"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4E3342C5"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1F956519" w14:textId="77777777"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41542847" w14:textId="77777777" w:rsidR="00B22369" w:rsidRPr="00497323" w:rsidRDefault="00AA20EE" w:rsidP="00F17A90">
            <w:pPr>
              <w:jc w:val="right"/>
              <w:rPr>
                <w:color w:val="000000"/>
                <w:sz w:val="16"/>
                <w:szCs w:val="16"/>
              </w:rPr>
            </w:pPr>
            <w:r>
              <w:rPr>
                <w:sz w:val="16"/>
                <w:szCs w:val="16"/>
              </w:rPr>
              <w:t>190162,01</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549A0E79" w14:textId="77777777" w:rsidR="00B22369" w:rsidRPr="00497323" w:rsidRDefault="00AA20EE" w:rsidP="00F17A90">
            <w:pPr>
              <w:jc w:val="right"/>
              <w:rPr>
                <w:color w:val="000000"/>
                <w:sz w:val="16"/>
                <w:szCs w:val="16"/>
              </w:rPr>
            </w:pPr>
            <w:r>
              <w:rPr>
                <w:sz w:val="16"/>
                <w:szCs w:val="16"/>
              </w:rPr>
              <w:t>40344,69</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352A1A44"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14:paraId="2B3E622B"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1348DFB2"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6DBA5B7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14:paraId="2154FAF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542BC74A" w14:textId="77777777" w:rsidR="00B22369" w:rsidRPr="00497323" w:rsidRDefault="00AA20EE" w:rsidP="00F17A90">
            <w:pPr>
              <w:jc w:val="right"/>
              <w:rPr>
                <w:rFonts w:cs="Calibri"/>
                <w:color w:val="000000"/>
                <w:sz w:val="16"/>
                <w:szCs w:val="16"/>
              </w:rPr>
            </w:pPr>
            <w:r>
              <w:rPr>
                <w:sz w:val="16"/>
                <w:szCs w:val="16"/>
              </w:rPr>
              <w:t>230506,7</w:t>
            </w:r>
            <w:r w:rsidR="00B22369" w:rsidRPr="00497323">
              <w:rPr>
                <w:rFonts w:cs="Calibri"/>
                <w:color w:val="000000"/>
                <w:sz w:val="16"/>
                <w:szCs w:val="16"/>
              </w:rPr>
              <w:t> </w:t>
            </w:r>
          </w:p>
        </w:tc>
      </w:tr>
      <w:tr w:rsidR="00B22369" w:rsidRPr="00AA4D36" w14:paraId="56D800C6"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65CCEB7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017184E1"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7B036701" w14:textId="77777777" w:rsidR="00B22369" w:rsidRPr="00497323" w:rsidRDefault="00AA20EE" w:rsidP="00F17A90">
            <w:pPr>
              <w:jc w:val="right"/>
              <w:rPr>
                <w:color w:val="000000"/>
                <w:sz w:val="16"/>
                <w:szCs w:val="16"/>
              </w:rPr>
            </w:pPr>
            <w:r>
              <w:rPr>
                <w:sz w:val="16"/>
                <w:szCs w:val="16"/>
              </w:rPr>
              <w:t>13653,96</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4C938534" w14:textId="77777777" w:rsidR="00B22369" w:rsidRPr="00497323" w:rsidRDefault="00AA20EE" w:rsidP="00F17A90">
            <w:pPr>
              <w:jc w:val="right"/>
              <w:rPr>
                <w:color w:val="000000"/>
                <w:sz w:val="16"/>
                <w:szCs w:val="16"/>
              </w:rPr>
            </w:pPr>
            <w:r>
              <w:rPr>
                <w:sz w:val="16"/>
                <w:szCs w:val="16"/>
              </w:rPr>
              <w:t>13072,2</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5269FA39"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46B150D9"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B775D24"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4D3CEC6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3546A38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71FB7582" w14:textId="77777777" w:rsidR="00B22369" w:rsidRPr="00497323" w:rsidRDefault="00AA20EE" w:rsidP="00F17A90">
            <w:pPr>
              <w:jc w:val="right"/>
              <w:rPr>
                <w:rFonts w:cs="Calibri"/>
                <w:color w:val="000000"/>
                <w:sz w:val="16"/>
                <w:szCs w:val="16"/>
              </w:rPr>
            </w:pPr>
            <w:r>
              <w:rPr>
                <w:sz w:val="16"/>
                <w:szCs w:val="16"/>
              </w:rPr>
              <w:t>5975,24</w:t>
            </w:r>
            <w:r w:rsidR="00B22369" w:rsidRPr="00497323">
              <w:rPr>
                <w:rFonts w:cs="Calibri"/>
                <w:color w:val="000000"/>
                <w:sz w:val="16"/>
                <w:szCs w:val="16"/>
              </w:rPr>
              <w:t> </w:t>
            </w:r>
          </w:p>
        </w:tc>
      </w:tr>
      <w:tr w:rsidR="00B22369" w:rsidRPr="00AA4D36" w14:paraId="57DFF59F"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37A29235"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72CFD2C4"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29D5AF67"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05B6C230" w14:textId="77777777" w:rsidR="00B22369" w:rsidRPr="00497323" w:rsidRDefault="00AA20EE" w:rsidP="00F17A90">
            <w:pPr>
              <w:jc w:val="right"/>
              <w:rPr>
                <w:color w:val="000000"/>
                <w:sz w:val="16"/>
                <w:szCs w:val="16"/>
              </w:rPr>
            </w:pPr>
            <w:r>
              <w:rPr>
                <w:sz w:val="16"/>
                <w:szCs w:val="16"/>
              </w:rPr>
              <w:t>5975,24</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4F444EA7"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0A8A44BF"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57C1253"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33D7EA2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7D3F62B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3BBD4D1" w14:textId="77777777" w:rsidR="00B22369" w:rsidRPr="00497323" w:rsidRDefault="00AA20EE" w:rsidP="00F17A90">
            <w:pPr>
              <w:jc w:val="right"/>
              <w:rPr>
                <w:rFonts w:cs="Calibri"/>
                <w:color w:val="000000"/>
                <w:sz w:val="16"/>
                <w:szCs w:val="16"/>
              </w:rPr>
            </w:pPr>
            <w:r>
              <w:rPr>
                <w:sz w:val="16"/>
                <w:szCs w:val="16"/>
              </w:rPr>
              <w:t>26726,16</w:t>
            </w:r>
            <w:r w:rsidR="00B22369" w:rsidRPr="00497323">
              <w:rPr>
                <w:rFonts w:cs="Calibri"/>
                <w:color w:val="000000"/>
                <w:sz w:val="16"/>
                <w:szCs w:val="16"/>
              </w:rPr>
              <w:t> </w:t>
            </w:r>
          </w:p>
        </w:tc>
      </w:tr>
      <w:tr w:rsidR="00B22369" w:rsidRPr="00AA4D36" w14:paraId="105EF25F"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45DEA83B"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09E8C69D" w14:textId="77777777"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42182D15" w14:textId="77777777" w:rsidR="00B22369" w:rsidRPr="00497323" w:rsidRDefault="00AA20EE" w:rsidP="00F17A90">
            <w:pPr>
              <w:jc w:val="right"/>
              <w:rPr>
                <w:color w:val="000000"/>
                <w:sz w:val="16"/>
                <w:szCs w:val="16"/>
              </w:rPr>
            </w:pPr>
            <w:r>
              <w:rPr>
                <w:sz w:val="16"/>
                <w:szCs w:val="16"/>
              </w:rPr>
              <w:t>203815,97</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34865360" w14:textId="77777777" w:rsidR="00B22369" w:rsidRPr="00497323" w:rsidRDefault="00AA20EE" w:rsidP="00F17A90">
            <w:pPr>
              <w:jc w:val="right"/>
              <w:rPr>
                <w:color w:val="000000"/>
                <w:sz w:val="16"/>
                <w:szCs w:val="16"/>
              </w:rPr>
            </w:pPr>
            <w:r>
              <w:rPr>
                <w:sz w:val="16"/>
                <w:szCs w:val="16"/>
              </w:rPr>
              <w:t>47441,65</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20394E10"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14:paraId="51747A87"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7C8D6827"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57E19B9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14:paraId="051A368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59AB0155" w14:textId="77777777" w:rsidR="00B22369" w:rsidRPr="00497323" w:rsidRDefault="00AA20EE" w:rsidP="00F17A90">
            <w:pPr>
              <w:jc w:val="right"/>
              <w:rPr>
                <w:rFonts w:cs="Calibri"/>
                <w:color w:val="000000"/>
                <w:sz w:val="16"/>
                <w:szCs w:val="16"/>
              </w:rPr>
            </w:pPr>
            <w:r>
              <w:rPr>
                <w:sz w:val="16"/>
                <w:szCs w:val="16"/>
              </w:rPr>
              <w:t>251257,62</w:t>
            </w:r>
            <w:r w:rsidR="00B22369" w:rsidRPr="00497323">
              <w:rPr>
                <w:rFonts w:cs="Calibri"/>
                <w:color w:val="000000"/>
                <w:sz w:val="16"/>
                <w:szCs w:val="16"/>
              </w:rPr>
              <w:t> </w:t>
            </w:r>
          </w:p>
        </w:tc>
      </w:tr>
      <w:tr w:rsidR="00F83C54" w:rsidRPr="00AA4D36" w14:paraId="77A54E4F"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2584EDD8"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025A6508" w14:textId="77777777"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1BBA1A8C"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14:paraId="4D992B6D" w14:textId="77777777"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14:paraId="0823C1C7" w14:textId="77777777"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5ECDA637" w14:textId="77777777"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126E6B4B" w14:textId="77777777"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14:paraId="3116D185" w14:textId="77777777"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14:paraId="5370BAC6" w14:textId="77777777"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26BA2781" w14:textId="77777777"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14:paraId="4E8A5714"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2C3B8497" w14:textId="77777777" w:rsidR="00F83C54" w:rsidRPr="001153FA" w:rsidRDefault="00F83C54" w:rsidP="00C63E24">
            <w:pPr>
              <w:pStyle w:val="Value"/>
              <w:rPr>
                <w:b/>
                <w:sz w:val="18"/>
                <w:szCs w:val="18"/>
                <w:lang w:val="sk-SK" w:eastAsia="en-US"/>
              </w:rPr>
            </w:pPr>
          </w:p>
        </w:tc>
      </w:tr>
      <w:tr w:rsidR="00F83C54" w:rsidRPr="00AA4D36" w14:paraId="0EF89FFE"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60E2A504"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71E184BC"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73AE21EC"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7A583DDC"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264A2D1D"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06B185AF"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63623D60"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4AD96B8F"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12002511"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2A9AC808" w14:textId="77777777" w:rsidR="00F83C54" w:rsidRPr="001153FA" w:rsidRDefault="00F83C54" w:rsidP="00C63E24">
            <w:pPr>
              <w:pStyle w:val="Value"/>
              <w:rPr>
                <w:sz w:val="18"/>
                <w:szCs w:val="18"/>
                <w:lang w:val="sk-SK" w:eastAsia="en-US"/>
              </w:rPr>
            </w:pPr>
          </w:p>
        </w:tc>
      </w:tr>
      <w:tr w:rsidR="00F83C54" w:rsidRPr="00AA4D36" w14:paraId="29AAA013"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731E98E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77DBE61F"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4A18332A"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D6FAE7F"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6086089D"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11055E02"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15F42694"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5278C9EA"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7EE70127"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7F242BA0" w14:textId="77777777" w:rsidR="00F83C54" w:rsidRPr="001153FA" w:rsidRDefault="00F83C54" w:rsidP="00C63E24">
            <w:pPr>
              <w:pStyle w:val="Value"/>
              <w:rPr>
                <w:sz w:val="18"/>
                <w:szCs w:val="18"/>
                <w:lang w:val="sk-SK" w:eastAsia="en-US"/>
              </w:rPr>
            </w:pPr>
          </w:p>
        </w:tc>
      </w:tr>
      <w:tr w:rsidR="00F83C54" w:rsidRPr="00AA4D36" w14:paraId="1B3ED310" w14:textId="77777777"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11CBB1A0"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14:paraId="4E6A0DDB" w14:textId="77777777"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14:paraId="55A27661" w14:textId="77777777"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54A44FB0" w14:textId="77777777"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3E91F4B8" w14:textId="77777777"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00661243" w14:textId="77777777"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14:paraId="66D73887" w14:textId="77777777"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69A088FB" w14:textId="77777777"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14:paraId="4EB3E9A9"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6717E87C" w14:textId="77777777" w:rsidR="00F83C54" w:rsidRPr="001153FA" w:rsidRDefault="00F83C54" w:rsidP="00C63E24">
            <w:pPr>
              <w:pStyle w:val="Value"/>
              <w:rPr>
                <w:b/>
                <w:sz w:val="18"/>
                <w:szCs w:val="18"/>
                <w:lang w:val="sk-SK" w:eastAsia="en-US"/>
              </w:rPr>
            </w:pPr>
          </w:p>
        </w:tc>
      </w:tr>
      <w:tr w:rsidR="00F83C54" w:rsidRPr="00AA4D36" w14:paraId="60E042FE"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5433C38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6B4D2C09" w14:textId="77777777"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1676F247"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6C3945C3" w14:textId="77777777" w:rsidR="00B22369" w:rsidRPr="00156A13" w:rsidRDefault="00AA20EE"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6C363DFA" w14:textId="77777777" w:rsidR="00B22369" w:rsidRPr="00497323" w:rsidRDefault="00AA20EE" w:rsidP="00F17A90">
            <w:pPr>
              <w:jc w:val="right"/>
              <w:rPr>
                <w:color w:val="000000"/>
                <w:sz w:val="16"/>
                <w:szCs w:val="16"/>
              </w:rPr>
            </w:pPr>
            <w:r>
              <w:rPr>
                <w:sz w:val="16"/>
                <w:szCs w:val="16"/>
              </w:rPr>
              <w:t>463223,72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77F48EA3" w14:textId="77777777" w:rsidR="00B22369" w:rsidRPr="00497323" w:rsidRDefault="00AA20EE" w:rsidP="00F17A90">
            <w:pPr>
              <w:jc w:val="right"/>
              <w:rPr>
                <w:color w:val="000000"/>
                <w:sz w:val="16"/>
                <w:szCs w:val="16"/>
              </w:rPr>
            </w:pPr>
            <w:r>
              <w:rPr>
                <w:sz w:val="16"/>
                <w:szCs w:val="16"/>
              </w:rPr>
              <w:t>109428,14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7C10F5ED"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31B788E6"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690BA682"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7EFFC9F3"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35F371BA"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575ECF8D" w14:textId="77777777" w:rsidR="00B22369" w:rsidRPr="00497323" w:rsidRDefault="00AA20EE" w:rsidP="00F17A90">
            <w:pPr>
              <w:jc w:val="right"/>
              <w:rPr>
                <w:rFonts w:cs="Calibri"/>
                <w:color w:val="000000"/>
                <w:sz w:val="16"/>
                <w:szCs w:val="16"/>
              </w:rPr>
            </w:pPr>
            <w:r>
              <w:rPr>
                <w:sz w:val="16"/>
                <w:szCs w:val="16"/>
              </w:rPr>
              <w:t>161230,17</w:t>
            </w:r>
            <w:r w:rsidR="00B22369" w:rsidRPr="00497323">
              <w:rPr>
                <w:rFonts w:cs="Calibri"/>
                <w:color w:val="000000"/>
                <w:sz w:val="16"/>
                <w:szCs w:val="16"/>
              </w:rPr>
              <w:t> </w:t>
            </w:r>
          </w:p>
        </w:tc>
      </w:tr>
      <w:tr w:rsidR="00B22369" w:rsidRPr="00AA4D36" w14:paraId="17108E77" w14:textId="77777777"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0A9F50FB"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1CF25C77" w14:textId="77777777" w:rsidR="00B22369" w:rsidRPr="00156A13" w:rsidRDefault="00AA20EE"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18D20C50" w14:textId="77777777" w:rsidR="00B22369" w:rsidRPr="00497323" w:rsidRDefault="00AA20EE" w:rsidP="00F17A90">
            <w:pPr>
              <w:jc w:val="right"/>
              <w:rPr>
                <w:color w:val="000000"/>
                <w:sz w:val="16"/>
                <w:szCs w:val="16"/>
              </w:rPr>
            </w:pPr>
            <w:r>
              <w:rPr>
                <w:sz w:val="16"/>
                <w:szCs w:val="16"/>
              </w:rPr>
              <w:t>476877,68</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4D2F0CB0" w14:textId="77777777" w:rsidR="00B22369" w:rsidRPr="00497323" w:rsidRDefault="00AA20EE" w:rsidP="00F17A90">
            <w:pPr>
              <w:jc w:val="right"/>
              <w:rPr>
                <w:color w:val="000000"/>
                <w:sz w:val="16"/>
                <w:szCs w:val="16"/>
              </w:rPr>
            </w:pPr>
            <w:r>
              <w:rPr>
                <w:sz w:val="16"/>
                <w:szCs w:val="16"/>
              </w:rPr>
              <w:t>110549,86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21069B8C"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158A1B02" w14:textId="77777777" w:rsidR="00B22369" w:rsidRPr="00497323" w:rsidRDefault="00AA20E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6E3AEAB3"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654AC019"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7FB86EA6" w14:textId="77777777" w:rsidR="00B22369" w:rsidRPr="00497323" w:rsidRDefault="00AA20E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6179C1E6" w14:textId="77777777" w:rsidR="00B22369" w:rsidRPr="00497323" w:rsidRDefault="00AA20EE" w:rsidP="00F17A90">
            <w:pPr>
              <w:jc w:val="right"/>
              <w:rPr>
                <w:rFonts w:cs="Calibri"/>
                <w:color w:val="000000"/>
                <w:sz w:val="16"/>
                <w:szCs w:val="16"/>
              </w:rPr>
            </w:pPr>
            <w:r>
              <w:rPr>
                <w:sz w:val="16"/>
                <w:szCs w:val="16"/>
              </w:rPr>
              <w:t>134504,01</w:t>
            </w:r>
            <w:r w:rsidR="00B22369" w:rsidRPr="00497323">
              <w:rPr>
                <w:rFonts w:cs="Calibri"/>
                <w:color w:val="000000"/>
                <w:sz w:val="16"/>
                <w:szCs w:val="16"/>
              </w:rPr>
              <w:t> </w:t>
            </w:r>
          </w:p>
        </w:tc>
      </w:tr>
    </w:tbl>
    <w:p w14:paraId="71363302" w14:textId="77777777" w:rsidR="00F83C54" w:rsidRPr="00AA4D36" w:rsidRDefault="00F83C54" w:rsidP="00F83C54">
      <w:pPr>
        <w:rPr>
          <w:rFonts w:ascii="Arial Narrow" w:hAnsi="Arial Narrow"/>
          <w:sz w:val="18"/>
          <w:szCs w:val="18"/>
        </w:rPr>
      </w:pPr>
    </w:p>
    <w:p w14:paraId="474FD461"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14:paraId="5C93626E"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14:paraId="1D3403F5" w14:textId="77777777" w:rsidR="00762909" w:rsidRDefault="00762909" w:rsidP="00762909">
      <w:pPr>
        <w:ind w:right="-468"/>
        <w:jc w:val="both"/>
        <w:rPr>
          <w:rFonts w:ascii="Arial Narrow" w:hAnsi="Arial Narrow"/>
          <w:bCs/>
          <w:sz w:val="18"/>
          <w:szCs w:val="18"/>
        </w:rPr>
      </w:pPr>
    </w:p>
    <w:p w14:paraId="6F889A5A" w14:textId="77777777"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14:paraId="6C5E9E0F" w14:textId="77777777">
        <w:trPr>
          <w:jc w:val="center"/>
        </w:trPr>
        <w:tc>
          <w:tcPr>
            <w:tcW w:w="6210" w:type="dxa"/>
            <w:tcBorders>
              <w:top w:val="single" w:sz="12" w:space="0" w:color="auto"/>
              <w:bottom w:val="nil"/>
              <w:right w:val="single" w:sz="12" w:space="0" w:color="auto"/>
            </w:tcBorders>
            <w:vAlign w:val="center"/>
          </w:tcPr>
          <w:p w14:paraId="6696726B" w14:textId="77777777"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14:paraId="34B0594D" w14:textId="77777777"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14:paraId="6E705F25" w14:textId="77777777">
        <w:trPr>
          <w:jc w:val="center"/>
        </w:trPr>
        <w:tc>
          <w:tcPr>
            <w:tcW w:w="6210" w:type="dxa"/>
            <w:tcBorders>
              <w:top w:val="single" w:sz="12" w:space="0" w:color="auto"/>
              <w:right w:val="single" w:sz="12" w:space="0" w:color="auto"/>
            </w:tcBorders>
            <w:vAlign w:val="center"/>
          </w:tcPr>
          <w:p w14:paraId="04E2A368"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14:paraId="05A38D4C" w14:textId="77777777" w:rsidR="00762909" w:rsidRPr="001153FA" w:rsidRDefault="00762909" w:rsidP="00C63E24">
            <w:pPr>
              <w:pStyle w:val="Value"/>
              <w:rPr>
                <w:sz w:val="18"/>
                <w:szCs w:val="18"/>
                <w:lang w:val="sk-SK" w:eastAsia="en-US"/>
              </w:rPr>
            </w:pPr>
          </w:p>
        </w:tc>
      </w:tr>
      <w:tr w:rsidR="00762909" w:rsidRPr="00AA4D36" w14:paraId="5DFFD4A8" w14:textId="77777777">
        <w:trPr>
          <w:trHeight w:val="330"/>
          <w:jc w:val="center"/>
        </w:trPr>
        <w:tc>
          <w:tcPr>
            <w:tcW w:w="6210" w:type="dxa"/>
            <w:tcBorders>
              <w:bottom w:val="single" w:sz="12" w:space="0" w:color="auto"/>
              <w:right w:val="single" w:sz="12" w:space="0" w:color="auto"/>
            </w:tcBorders>
          </w:tcPr>
          <w:p w14:paraId="67FEF3AB"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14:paraId="3AD6D03F" w14:textId="77777777" w:rsidR="00762909" w:rsidRPr="001153FA" w:rsidRDefault="00762909" w:rsidP="00C63E24">
            <w:pPr>
              <w:pStyle w:val="Value"/>
              <w:rPr>
                <w:sz w:val="18"/>
                <w:szCs w:val="18"/>
                <w:lang w:val="sk-SK" w:eastAsia="en-US"/>
              </w:rPr>
            </w:pPr>
          </w:p>
        </w:tc>
      </w:tr>
    </w:tbl>
    <w:p w14:paraId="3A8E0DB8" w14:textId="77777777" w:rsidR="00762909" w:rsidRPr="00AA4D36" w:rsidRDefault="00762909" w:rsidP="00762909">
      <w:pPr>
        <w:pStyle w:val="Nzov"/>
        <w:spacing w:before="0" w:beforeAutospacing="0" w:after="0"/>
        <w:jc w:val="left"/>
        <w:rPr>
          <w:sz w:val="18"/>
          <w:szCs w:val="18"/>
        </w:rPr>
      </w:pPr>
    </w:p>
    <w:p w14:paraId="76B119C4" w14:textId="77777777"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14:paraId="43EDBFA7" w14:textId="77777777">
        <w:trPr>
          <w:jc w:val="center"/>
        </w:trPr>
        <w:tc>
          <w:tcPr>
            <w:tcW w:w="5882" w:type="dxa"/>
            <w:tcBorders>
              <w:top w:val="single" w:sz="12" w:space="0" w:color="auto"/>
              <w:bottom w:val="nil"/>
              <w:right w:val="single" w:sz="12" w:space="0" w:color="auto"/>
            </w:tcBorders>
            <w:vAlign w:val="center"/>
          </w:tcPr>
          <w:p w14:paraId="033670D0" w14:textId="77777777"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14:paraId="5A9291BC"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0CD76195" w14:textId="77777777">
        <w:trPr>
          <w:jc w:val="center"/>
        </w:trPr>
        <w:tc>
          <w:tcPr>
            <w:tcW w:w="5882" w:type="dxa"/>
            <w:tcBorders>
              <w:top w:val="single" w:sz="12" w:space="0" w:color="auto"/>
              <w:right w:val="single" w:sz="12" w:space="0" w:color="auto"/>
            </w:tcBorders>
            <w:vAlign w:val="center"/>
          </w:tcPr>
          <w:p w14:paraId="12DE38C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14:paraId="72359664" w14:textId="77777777" w:rsidR="00F83C54" w:rsidRPr="001153FA" w:rsidRDefault="00F83C54" w:rsidP="00C63E24">
            <w:pPr>
              <w:pStyle w:val="Value"/>
              <w:rPr>
                <w:sz w:val="18"/>
                <w:szCs w:val="18"/>
                <w:lang w:val="sk-SK" w:eastAsia="en-US"/>
              </w:rPr>
            </w:pPr>
          </w:p>
        </w:tc>
      </w:tr>
      <w:tr w:rsidR="00F83C54" w:rsidRPr="00AA4D36" w14:paraId="5E7D6084" w14:textId="77777777">
        <w:trPr>
          <w:jc w:val="center"/>
        </w:trPr>
        <w:tc>
          <w:tcPr>
            <w:tcW w:w="5882" w:type="dxa"/>
            <w:tcBorders>
              <w:bottom w:val="single" w:sz="12" w:space="0" w:color="auto"/>
              <w:right w:val="single" w:sz="12" w:space="0" w:color="auto"/>
            </w:tcBorders>
            <w:vAlign w:val="center"/>
          </w:tcPr>
          <w:p w14:paraId="3DC7504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22602BCF" w14:textId="77777777" w:rsidR="00F83C54" w:rsidRPr="001153FA" w:rsidRDefault="00F83C54" w:rsidP="00C63E24">
            <w:pPr>
              <w:pStyle w:val="Value"/>
              <w:rPr>
                <w:sz w:val="18"/>
                <w:szCs w:val="18"/>
                <w:lang w:val="sk-SK" w:eastAsia="en-US"/>
              </w:rPr>
            </w:pPr>
          </w:p>
        </w:tc>
      </w:tr>
    </w:tbl>
    <w:p w14:paraId="0AEC8A43" w14:textId="77777777" w:rsidR="00F83C54" w:rsidRPr="00AA4D36" w:rsidRDefault="00F83C54" w:rsidP="00F83C54">
      <w:pPr>
        <w:pStyle w:val="Nzov"/>
        <w:keepNext w:val="0"/>
        <w:spacing w:before="0" w:beforeAutospacing="0" w:after="0"/>
        <w:jc w:val="left"/>
        <w:rPr>
          <w:sz w:val="18"/>
          <w:szCs w:val="18"/>
        </w:rPr>
      </w:pPr>
    </w:p>
    <w:p w14:paraId="2F80EBCE" w14:textId="77777777"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14:paraId="7FE311E7"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14:paraId="4532C37A"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14:paraId="47820333"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14:paraId="61C19A3C"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14:paraId="5B46E06A"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14:paraId="491C1C92"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14:paraId="5680F39D"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14:paraId="2C0EC16D"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14:paraId="4D1F41F2" w14:textId="77777777" w:rsidR="00F83C54" w:rsidRDefault="00F83C54" w:rsidP="00F83C54">
      <w:pPr>
        <w:ind w:right="-468"/>
        <w:jc w:val="both"/>
        <w:rPr>
          <w:rFonts w:ascii="Arial Narrow" w:hAnsi="Arial Narrow"/>
          <w:bCs/>
          <w:sz w:val="18"/>
          <w:szCs w:val="18"/>
        </w:rPr>
      </w:pPr>
    </w:p>
    <w:p w14:paraId="4331C877" w14:textId="77777777"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14:paraId="54ACFE7A" w14:textId="77777777">
        <w:trPr>
          <w:jc w:val="center"/>
        </w:trPr>
        <w:tc>
          <w:tcPr>
            <w:tcW w:w="1913" w:type="dxa"/>
            <w:vMerge w:val="restart"/>
            <w:tcBorders>
              <w:top w:val="single" w:sz="12" w:space="0" w:color="auto"/>
              <w:right w:val="single" w:sz="12" w:space="0" w:color="auto"/>
            </w:tcBorders>
            <w:vAlign w:val="center"/>
          </w:tcPr>
          <w:p w14:paraId="67E4581E" w14:textId="77777777"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14:paraId="3E155D67"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6DE12102" w14:textId="77777777">
        <w:trPr>
          <w:trHeight w:val="1394"/>
          <w:jc w:val="center"/>
        </w:trPr>
        <w:tc>
          <w:tcPr>
            <w:tcW w:w="1913" w:type="dxa"/>
            <w:vMerge/>
            <w:tcBorders>
              <w:bottom w:val="single" w:sz="4" w:space="0" w:color="auto"/>
              <w:right w:val="single" w:sz="12" w:space="0" w:color="auto"/>
            </w:tcBorders>
            <w:vAlign w:val="center"/>
          </w:tcPr>
          <w:p w14:paraId="0BAB61CB" w14:textId="77777777"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14:paraId="48D3698F" w14:textId="77777777"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14:paraId="7185715B" w14:textId="77777777"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14:paraId="275AAB2B" w14:textId="77777777"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14:paraId="5C6554E1" w14:textId="77777777"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14:paraId="367627C9" w14:textId="77777777" w:rsidR="00F83C54" w:rsidRPr="00AA4D36" w:rsidRDefault="00F83C54" w:rsidP="00C63E24">
            <w:pPr>
              <w:pStyle w:val="TopHeader"/>
              <w:rPr>
                <w:sz w:val="18"/>
                <w:szCs w:val="18"/>
              </w:rPr>
            </w:pPr>
            <w:r w:rsidRPr="00AA4D36">
              <w:rPr>
                <w:sz w:val="18"/>
                <w:szCs w:val="18"/>
              </w:rPr>
              <w:t>Účtovná hodnota DFM</w:t>
            </w:r>
          </w:p>
        </w:tc>
      </w:tr>
      <w:tr w:rsidR="00F83C54" w:rsidRPr="00AA4D36" w14:paraId="22372B2E" w14:textId="77777777">
        <w:trPr>
          <w:trHeight w:hRule="exact" w:val="227"/>
          <w:jc w:val="center"/>
        </w:trPr>
        <w:tc>
          <w:tcPr>
            <w:tcW w:w="1913" w:type="dxa"/>
            <w:tcBorders>
              <w:top w:val="single" w:sz="4" w:space="0" w:color="auto"/>
              <w:bottom w:val="single" w:sz="12" w:space="0" w:color="auto"/>
              <w:right w:val="single" w:sz="12" w:space="0" w:color="auto"/>
            </w:tcBorders>
            <w:vAlign w:val="center"/>
          </w:tcPr>
          <w:p w14:paraId="70BC4581" w14:textId="77777777"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14:paraId="01C368C4" w14:textId="77777777"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14:paraId="4096E744" w14:textId="77777777"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14:paraId="78330128" w14:textId="77777777"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14:paraId="57C04A20" w14:textId="77777777"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14:paraId="06E88B5D"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09222379" w14:textId="77777777">
        <w:trPr>
          <w:trHeight w:hRule="exact" w:val="329"/>
          <w:jc w:val="center"/>
        </w:trPr>
        <w:tc>
          <w:tcPr>
            <w:tcW w:w="9167" w:type="dxa"/>
            <w:gridSpan w:val="6"/>
            <w:tcBorders>
              <w:top w:val="single" w:sz="12" w:space="0" w:color="auto"/>
              <w:bottom w:val="single" w:sz="12" w:space="0" w:color="auto"/>
            </w:tcBorders>
            <w:vAlign w:val="center"/>
          </w:tcPr>
          <w:p w14:paraId="3980469F"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14:paraId="4A7D667C" w14:textId="77777777">
        <w:trPr>
          <w:trHeight w:hRule="exact" w:val="329"/>
          <w:jc w:val="center"/>
        </w:trPr>
        <w:tc>
          <w:tcPr>
            <w:tcW w:w="1913" w:type="dxa"/>
            <w:tcBorders>
              <w:top w:val="single" w:sz="12" w:space="0" w:color="auto"/>
              <w:right w:val="single" w:sz="12" w:space="0" w:color="auto"/>
            </w:tcBorders>
            <w:vAlign w:val="center"/>
          </w:tcPr>
          <w:p w14:paraId="7DB78709"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04C45950"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BA2FB0C"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3685E2E9"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95EDFAF"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7B80AA6"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1B9B75D6" w14:textId="77777777">
        <w:trPr>
          <w:trHeight w:hRule="exact" w:val="329"/>
          <w:jc w:val="center"/>
        </w:trPr>
        <w:tc>
          <w:tcPr>
            <w:tcW w:w="1913" w:type="dxa"/>
            <w:tcBorders>
              <w:right w:val="single" w:sz="12" w:space="0" w:color="auto"/>
            </w:tcBorders>
            <w:vAlign w:val="center"/>
          </w:tcPr>
          <w:p w14:paraId="47D17744"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49D94BD6" w14:textId="77777777" w:rsidR="00F83C54" w:rsidRPr="001153FA" w:rsidRDefault="00F83C54" w:rsidP="00C63E24">
            <w:pPr>
              <w:pStyle w:val="Value"/>
              <w:rPr>
                <w:sz w:val="18"/>
                <w:szCs w:val="18"/>
                <w:lang w:val="sk-SK" w:eastAsia="en-US"/>
              </w:rPr>
            </w:pPr>
          </w:p>
        </w:tc>
        <w:tc>
          <w:tcPr>
            <w:tcW w:w="1499" w:type="dxa"/>
            <w:vAlign w:val="center"/>
          </w:tcPr>
          <w:p w14:paraId="303F2C4E" w14:textId="77777777" w:rsidR="00F83C54" w:rsidRPr="001153FA" w:rsidRDefault="00F83C54" w:rsidP="00C63E24">
            <w:pPr>
              <w:pStyle w:val="Value"/>
              <w:rPr>
                <w:sz w:val="18"/>
                <w:szCs w:val="18"/>
                <w:lang w:val="sk-SK" w:eastAsia="en-US"/>
              </w:rPr>
            </w:pPr>
          </w:p>
        </w:tc>
        <w:tc>
          <w:tcPr>
            <w:tcW w:w="1499" w:type="dxa"/>
            <w:vAlign w:val="center"/>
          </w:tcPr>
          <w:p w14:paraId="029384D5" w14:textId="77777777" w:rsidR="00F83C54" w:rsidRPr="001153FA" w:rsidRDefault="00F83C54" w:rsidP="00C63E24">
            <w:pPr>
              <w:pStyle w:val="Value"/>
              <w:rPr>
                <w:sz w:val="18"/>
                <w:szCs w:val="18"/>
                <w:lang w:val="sk-SK" w:eastAsia="en-US"/>
              </w:rPr>
            </w:pPr>
          </w:p>
        </w:tc>
        <w:tc>
          <w:tcPr>
            <w:tcW w:w="1499" w:type="dxa"/>
            <w:vAlign w:val="center"/>
          </w:tcPr>
          <w:p w14:paraId="705B8058" w14:textId="77777777" w:rsidR="00F83C54" w:rsidRPr="001153FA" w:rsidRDefault="00F83C54" w:rsidP="00C63E24">
            <w:pPr>
              <w:pStyle w:val="Value"/>
              <w:rPr>
                <w:sz w:val="18"/>
                <w:szCs w:val="18"/>
                <w:lang w:val="sk-SK" w:eastAsia="en-US"/>
              </w:rPr>
            </w:pPr>
          </w:p>
        </w:tc>
        <w:tc>
          <w:tcPr>
            <w:tcW w:w="1499" w:type="dxa"/>
            <w:vAlign w:val="center"/>
          </w:tcPr>
          <w:p w14:paraId="0157AD2E" w14:textId="77777777" w:rsidR="00F83C54" w:rsidRPr="001153FA" w:rsidRDefault="00F83C54" w:rsidP="00C63E24">
            <w:pPr>
              <w:pStyle w:val="Value"/>
              <w:rPr>
                <w:sz w:val="18"/>
                <w:szCs w:val="18"/>
                <w:lang w:val="sk-SK" w:eastAsia="en-US"/>
              </w:rPr>
            </w:pPr>
          </w:p>
        </w:tc>
      </w:tr>
      <w:tr w:rsidR="00F83C54" w:rsidRPr="00AA4D36" w14:paraId="780BB165" w14:textId="77777777">
        <w:trPr>
          <w:trHeight w:hRule="exact" w:val="329"/>
          <w:jc w:val="center"/>
        </w:trPr>
        <w:tc>
          <w:tcPr>
            <w:tcW w:w="1913" w:type="dxa"/>
            <w:tcBorders>
              <w:bottom w:val="single" w:sz="12" w:space="0" w:color="auto"/>
              <w:right w:val="single" w:sz="12" w:space="0" w:color="auto"/>
            </w:tcBorders>
            <w:vAlign w:val="center"/>
          </w:tcPr>
          <w:p w14:paraId="36044818"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5D4E8C48"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9689A4C"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CF41DEB"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C2C7EB7"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205EAC0" w14:textId="77777777" w:rsidR="00F83C54" w:rsidRPr="001153FA" w:rsidRDefault="00F83C54" w:rsidP="00C63E24">
            <w:pPr>
              <w:pStyle w:val="Value"/>
              <w:rPr>
                <w:sz w:val="18"/>
                <w:szCs w:val="18"/>
                <w:lang w:val="sk-SK" w:eastAsia="en-US"/>
              </w:rPr>
            </w:pPr>
          </w:p>
        </w:tc>
      </w:tr>
      <w:tr w:rsidR="00F83C54" w:rsidRPr="00AA4D36" w14:paraId="13F52E71" w14:textId="77777777">
        <w:trPr>
          <w:trHeight w:hRule="exact" w:val="329"/>
          <w:jc w:val="center"/>
        </w:trPr>
        <w:tc>
          <w:tcPr>
            <w:tcW w:w="9167" w:type="dxa"/>
            <w:gridSpan w:val="6"/>
            <w:tcBorders>
              <w:top w:val="single" w:sz="12" w:space="0" w:color="auto"/>
              <w:bottom w:val="single" w:sz="12" w:space="0" w:color="auto"/>
            </w:tcBorders>
            <w:vAlign w:val="center"/>
          </w:tcPr>
          <w:p w14:paraId="73A1743D"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14:paraId="49C8D8CC" w14:textId="77777777">
        <w:trPr>
          <w:trHeight w:hRule="exact" w:val="329"/>
          <w:jc w:val="center"/>
        </w:trPr>
        <w:tc>
          <w:tcPr>
            <w:tcW w:w="1913" w:type="dxa"/>
            <w:tcBorders>
              <w:top w:val="single" w:sz="12" w:space="0" w:color="auto"/>
              <w:right w:val="single" w:sz="12" w:space="0" w:color="auto"/>
            </w:tcBorders>
            <w:vAlign w:val="center"/>
          </w:tcPr>
          <w:p w14:paraId="40035647"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5B11C89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4495126"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BBB082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134A8D7"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C3E36CC"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6C1B47AC" w14:textId="77777777">
        <w:trPr>
          <w:trHeight w:hRule="exact" w:val="329"/>
          <w:jc w:val="center"/>
        </w:trPr>
        <w:tc>
          <w:tcPr>
            <w:tcW w:w="1913" w:type="dxa"/>
            <w:tcBorders>
              <w:right w:val="single" w:sz="12" w:space="0" w:color="auto"/>
            </w:tcBorders>
            <w:vAlign w:val="center"/>
          </w:tcPr>
          <w:p w14:paraId="3931D5CA"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47E36B64" w14:textId="77777777" w:rsidR="00F83C54" w:rsidRPr="001153FA" w:rsidRDefault="00F83C54" w:rsidP="00C63E24">
            <w:pPr>
              <w:pStyle w:val="Value"/>
              <w:rPr>
                <w:sz w:val="18"/>
                <w:szCs w:val="18"/>
                <w:lang w:val="sk-SK" w:eastAsia="en-US"/>
              </w:rPr>
            </w:pPr>
          </w:p>
        </w:tc>
        <w:tc>
          <w:tcPr>
            <w:tcW w:w="1499" w:type="dxa"/>
            <w:vAlign w:val="center"/>
          </w:tcPr>
          <w:p w14:paraId="7A9BC054" w14:textId="77777777" w:rsidR="00F83C54" w:rsidRPr="001153FA" w:rsidRDefault="00F83C54" w:rsidP="00C63E24">
            <w:pPr>
              <w:pStyle w:val="Value"/>
              <w:rPr>
                <w:sz w:val="18"/>
                <w:szCs w:val="18"/>
                <w:lang w:val="sk-SK" w:eastAsia="en-US"/>
              </w:rPr>
            </w:pPr>
          </w:p>
        </w:tc>
        <w:tc>
          <w:tcPr>
            <w:tcW w:w="1499" w:type="dxa"/>
            <w:vAlign w:val="center"/>
          </w:tcPr>
          <w:p w14:paraId="442E5106" w14:textId="77777777" w:rsidR="00F83C54" w:rsidRPr="001153FA" w:rsidRDefault="00F83C54" w:rsidP="00C63E24">
            <w:pPr>
              <w:pStyle w:val="Value"/>
              <w:rPr>
                <w:sz w:val="18"/>
                <w:szCs w:val="18"/>
                <w:lang w:val="sk-SK" w:eastAsia="en-US"/>
              </w:rPr>
            </w:pPr>
          </w:p>
        </w:tc>
        <w:tc>
          <w:tcPr>
            <w:tcW w:w="1499" w:type="dxa"/>
            <w:vAlign w:val="center"/>
          </w:tcPr>
          <w:p w14:paraId="3FE72C6B" w14:textId="77777777" w:rsidR="00F83C54" w:rsidRPr="001153FA" w:rsidRDefault="00F83C54" w:rsidP="00C63E24">
            <w:pPr>
              <w:pStyle w:val="Value"/>
              <w:rPr>
                <w:sz w:val="18"/>
                <w:szCs w:val="18"/>
                <w:lang w:val="sk-SK" w:eastAsia="en-US"/>
              </w:rPr>
            </w:pPr>
          </w:p>
        </w:tc>
        <w:tc>
          <w:tcPr>
            <w:tcW w:w="1499" w:type="dxa"/>
            <w:vAlign w:val="center"/>
          </w:tcPr>
          <w:p w14:paraId="229FEB86" w14:textId="77777777" w:rsidR="00F83C54" w:rsidRPr="001153FA" w:rsidRDefault="00F83C54" w:rsidP="00C63E24">
            <w:pPr>
              <w:pStyle w:val="Value"/>
              <w:rPr>
                <w:sz w:val="18"/>
                <w:szCs w:val="18"/>
                <w:lang w:val="sk-SK" w:eastAsia="en-US"/>
              </w:rPr>
            </w:pPr>
          </w:p>
        </w:tc>
      </w:tr>
      <w:tr w:rsidR="00F83C54" w:rsidRPr="00AA4D36" w14:paraId="5C73BBAE" w14:textId="77777777">
        <w:trPr>
          <w:trHeight w:hRule="exact" w:val="329"/>
          <w:jc w:val="center"/>
        </w:trPr>
        <w:tc>
          <w:tcPr>
            <w:tcW w:w="1913" w:type="dxa"/>
            <w:tcBorders>
              <w:bottom w:val="single" w:sz="12" w:space="0" w:color="auto"/>
              <w:right w:val="single" w:sz="12" w:space="0" w:color="auto"/>
            </w:tcBorders>
            <w:vAlign w:val="center"/>
          </w:tcPr>
          <w:p w14:paraId="6D998313"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354657D4"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6A43774"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4F05C5E"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4146C52"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E8C6E64" w14:textId="77777777" w:rsidR="00F83C54" w:rsidRPr="001153FA" w:rsidRDefault="00F83C54" w:rsidP="00C63E24">
            <w:pPr>
              <w:pStyle w:val="Value"/>
              <w:rPr>
                <w:sz w:val="18"/>
                <w:szCs w:val="18"/>
                <w:lang w:val="sk-SK" w:eastAsia="en-US"/>
              </w:rPr>
            </w:pPr>
          </w:p>
        </w:tc>
      </w:tr>
      <w:tr w:rsidR="00F83C54" w:rsidRPr="00AA4D36" w14:paraId="510D99B0" w14:textId="77777777">
        <w:trPr>
          <w:trHeight w:hRule="exact" w:val="329"/>
          <w:jc w:val="center"/>
        </w:trPr>
        <w:tc>
          <w:tcPr>
            <w:tcW w:w="9167" w:type="dxa"/>
            <w:gridSpan w:val="6"/>
            <w:tcBorders>
              <w:top w:val="single" w:sz="12" w:space="0" w:color="auto"/>
              <w:bottom w:val="single" w:sz="12" w:space="0" w:color="auto"/>
            </w:tcBorders>
            <w:vAlign w:val="center"/>
          </w:tcPr>
          <w:p w14:paraId="5EF3FBBE"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14:paraId="2A5E3EF9" w14:textId="77777777">
        <w:trPr>
          <w:trHeight w:hRule="exact" w:val="329"/>
          <w:jc w:val="center"/>
        </w:trPr>
        <w:tc>
          <w:tcPr>
            <w:tcW w:w="1913" w:type="dxa"/>
            <w:tcBorders>
              <w:top w:val="single" w:sz="12" w:space="0" w:color="auto"/>
              <w:right w:val="single" w:sz="12" w:space="0" w:color="auto"/>
            </w:tcBorders>
            <w:vAlign w:val="center"/>
          </w:tcPr>
          <w:p w14:paraId="11CDE3D6"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22AA35A0"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6D80D65"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986C677"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27896E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742D7D2"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39C50EDA" w14:textId="77777777">
        <w:trPr>
          <w:trHeight w:hRule="exact" w:val="329"/>
          <w:jc w:val="center"/>
        </w:trPr>
        <w:tc>
          <w:tcPr>
            <w:tcW w:w="1913" w:type="dxa"/>
            <w:tcBorders>
              <w:right w:val="single" w:sz="12" w:space="0" w:color="auto"/>
            </w:tcBorders>
            <w:vAlign w:val="center"/>
          </w:tcPr>
          <w:p w14:paraId="7CA2AC52"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07B9CC24" w14:textId="77777777" w:rsidR="00F83C54" w:rsidRPr="001153FA" w:rsidRDefault="00F83C54" w:rsidP="00C63E24">
            <w:pPr>
              <w:pStyle w:val="Value"/>
              <w:rPr>
                <w:sz w:val="18"/>
                <w:szCs w:val="18"/>
                <w:lang w:val="sk-SK" w:eastAsia="en-US"/>
              </w:rPr>
            </w:pPr>
          </w:p>
        </w:tc>
        <w:tc>
          <w:tcPr>
            <w:tcW w:w="1499" w:type="dxa"/>
            <w:vAlign w:val="center"/>
          </w:tcPr>
          <w:p w14:paraId="7DD92869" w14:textId="77777777" w:rsidR="00F83C54" w:rsidRPr="001153FA" w:rsidRDefault="00F83C54" w:rsidP="00C63E24">
            <w:pPr>
              <w:pStyle w:val="Value"/>
              <w:rPr>
                <w:sz w:val="18"/>
                <w:szCs w:val="18"/>
                <w:lang w:val="sk-SK" w:eastAsia="en-US"/>
              </w:rPr>
            </w:pPr>
          </w:p>
        </w:tc>
        <w:tc>
          <w:tcPr>
            <w:tcW w:w="1499" w:type="dxa"/>
            <w:vAlign w:val="center"/>
          </w:tcPr>
          <w:p w14:paraId="0EF05236" w14:textId="77777777" w:rsidR="00F83C54" w:rsidRPr="001153FA" w:rsidRDefault="00F83C54" w:rsidP="00C63E24">
            <w:pPr>
              <w:pStyle w:val="Value"/>
              <w:rPr>
                <w:sz w:val="18"/>
                <w:szCs w:val="18"/>
                <w:lang w:val="sk-SK" w:eastAsia="en-US"/>
              </w:rPr>
            </w:pPr>
          </w:p>
        </w:tc>
        <w:tc>
          <w:tcPr>
            <w:tcW w:w="1499" w:type="dxa"/>
            <w:vAlign w:val="center"/>
          </w:tcPr>
          <w:p w14:paraId="348EA414" w14:textId="77777777" w:rsidR="00F83C54" w:rsidRPr="001153FA" w:rsidRDefault="00F83C54" w:rsidP="00C63E24">
            <w:pPr>
              <w:pStyle w:val="Value"/>
              <w:rPr>
                <w:sz w:val="18"/>
                <w:szCs w:val="18"/>
                <w:lang w:val="sk-SK" w:eastAsia="en-US"/>
              </w:rPr>
            </w:pPr>
          </w:p>
        </w:tc>
        <w:tc>
          <w:tcPr>
            <w:tcW w:w="1499" w:type="dxa"/>
            <w:vAlign w:val="center"/>
          </w:tcPr>
          <w:p w14:paraId="5F397186" w14:textId="77777777" w:rsidR="00F83C54" w:rsidRPr="001153FA" w:rsidRDefault="00F83C54" w:rsidP="00C63E24">
            <w:pPr>
              <w:pStyle w:val="Value"/>
              <w:rPr>
                <w:sz w:val="18"/>
                <w:szCs w:val="18"/>
                <w:lang w:val="sk-SK" w:eastAsia="en-US"/>
              </w:rPr>
            </w:pPr>
          </w:p>
        </w:tc>
      </w:tr>
      <w:tr w:rsidR="00F83C54" w:rsidRPr="00AA4D36" w14:paraId="1603207B" w14:textId="77777777">
        <w:trPr>
          <w:trHeight w:hRule="exact" w:val="329"/>
          <w:jc w:val="center"/>
        </w:trPr>
        <w:tc>
          <w:tcPr>
            <w:tcW w:w="1913" w:type="dxa"/>
            <w:tcBorders>
              <w:bottom w:val="single" w:sz="12" w:space="0" w:color="auto"/>
              <w:right w:val="single" w:sz="12" w:space="0" w:color="auto"/>
            </w:tcBorders>
            <w:vAlign w:val="center"/>
          </w:tcPr>
          <w:p w14:paraId="57D78D9F"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0360F118"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90DE183"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491367B"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1E3E8FF"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F6E5016" w14:textId="77777777" w:rsidR="00F83C54" w:rsidRPr="001153FA" w:rsidRDefault="00F83C54" w:rsidP="00C63E24">
            <w:pPr>
              <w:pStyle w:val="Value"/>
              <w:rPr>
                <w:sz w:val="18"/>
                <w:szCs w:val="18"/>
                <w:lang w:val="sk-SK" w:eastAsia="en-US"/>
              </w:rPr>
            </w:pPr>
          </w:p>
        </w:tc>
      </w:tr>
      <w:tr w:rsidR="00F83C54" w:rsidRPr="00AA4D36" w14:paraId="0B9F2F47" w14:textId="77777777">
        <w:trPr>
          <w:trHeight w:hRule="exact" w:val="329"/>
          <w:jc w:val="center"/>
        </w:trPr>
        <w:tc>
          <w:tcPr>
            <w:tcW w:w="9167" w:type="dxa"/>
            <w:gridSpan w:val="6"/>
            <w:tcBorders>
              <w:top w:val="single" w:sz="12" w:space="0" w:color="auto"/>
              <w:bottom w:val="single" w:sz="12" w:space="0" w:color="auto"/>
            </w:tcBorders>
            <w:vAlign w:val="center"/>
          </w:tcPr>
          <w:p w14:paraId="1101C2E9"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14:paraId="141C20EE" w14:textId="77777777">
        <w:trPr>
          <w:trHeight w:hRule="exact" w:val="329"/>
          <w:jc w:val="center"/>
        </w:trPr>
        <w:tc>
          <w:tcPr>
            <w:tcW w:w="1913" w:type="dxa"/>
            <w:tcBorders>
              <w:top w:val="single" w:sz="12" w:space="0" w:color="auto"/>
              <w:right w:val="single" w:sz="12" w:space="0" w:color="auto"/>
            </w:tcBorders>
            <w:vAlign w:val="center"/>
          </w:tcPr>
          <w:p w14:paraId="74E566F8" w14:textId="77777777"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14:paraId="1FAC306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BCABB0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B752DC5"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969A392"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4B52367"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2E08D309" w14:textId="77777777">
        <w:trPr>
          <w:trHeight w:hRule="exact" w:val="329"/>
          <w:jc w:val="center"/>
        </w:trPr>
        <w:tc>
          <w:tcPr>
            <w:tcW w:w="1913" w:type="dxa"/>
            <w:tcBorders>
              <w:bottom w:val="single" w:sz="12" w:space="0" w:color="auto"/>
              <w:right w:val="single" w:sz="12" w:space="0" w:color="auto"/>
            </w:tcBorders>
            <w:vAlign w:val="center"/>
          </w:tcPr>
          <w:p w14:paraId="1627FD44" w14:textId="77777777"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14:paraId="172BD307"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74B654D"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7279DF76"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87E9D5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C65F22F" w14:textId="77777777" w:rsidR="00F83C54" w:rsidRPr="001153FA" w:rsidRDefault="00F83C54" w:rsidP="00C63E24">
            <w:pPr>
              <w:pStyle w:val="Value"/>
              <w:rPr>
                <w:sz w:val="18"/>
                <w:szCs w:val="18"/>
                <w:lang w:val="sk-SK" w:eastAsia="en-US"/>
              </w:rPr>
            </w:pPr>
          </w:p>
        </w:tc>
      </w:tr>
      <w:tr w:rsidR="00F83C54" w:rsidRPr="00AA4D36" w14:paraId="67E4633E"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2394D192"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14:paraId="1F388497"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56435152"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6F93A707"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0E7BBB7F"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3BD4A5AB" w14:textId="77777777" w:rsidR="00F83C54" w:rsidRPr="001153FA" w:rsidRDefault="00AA20EE" w:rsidP="00C63E24">
            <w:pPr>
              <w:pStyle w:val="Value"/>
              <w:rPr>
                <w:b/>
                <w:sz w:val="18"/>
                <w:szCs w:val="18"/>
                <w:lang w:val="sk-SK" w:eastAsia="en-US"/>
              </w:rPr>
            </w:pPr>
            <w:r>
              <w:rPr>
                <w:sz w:val="16"/>
                <w:szCs w:val="16"/>
              </w:rPr>
              <w:t>0</w:t>
            </w:r>
          </w:p>
        </w:tc>
      </w:tr>
    </w:tbl>
    <w:p w14:paraId="3FC01E5C" w14:textId="77777777" w:rsidR="00F83C54" w:rsidRPr="00AA4D36" w:rsidRDefault="00F83C54" w:rsidP="00F83C54">
      <w:pPr>
        <w:pStyle w:val="Nzov"/>
        <w:spacing w:before="0" w:beforeAutospacing="0" w:after="0"/>
        <w:jc w:val="left"/>
        <w:rPr>
          <w:sz w:val="18"/>
          <w:szCs w:val="18"/>
        </w:rPr>
      </w:pPr>
    </w:p>
    <w:p w14:paraId="48598B49"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14:paraId="2E413D85" w14:textId="77777777" w:rsidR="00F83C54" w:rsidRDefault="00F83C54" w:rsidP="00F83C54">
      <w:pPr>
        <w:ind w:left="720" w:right="-468"/>
        <w:jc w:val="both"/>
        <w:rPr>
          <w:rFonts w:ascii="Arial Narrow" w:hAnsi="Arial Narrow"/>
          <w:bCs/>
          <w:sz w:val="18"/>
          <w:szCs w:val="18"/>
        </w:rPr>
      </w:pPr>
    </w:p>
    <w:p w14:paraId="17E1F488"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14:paraId="526EB762"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14:paraId="2B172409" w14:textId="77777777"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14:paraId="7C7E0A5B" w14:textId="77777777"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14:paraId="0A604A82"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6B76CD38" w14:textId="77777777"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14:paraId="31CE39B3" w14:textId="77777777"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14:paraId="4F8845FE" w14:textId="77777777"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14:paraId="39F2036E"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147A6ADB" w14:textId="77777777"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14:paraId="37620982"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14:paraId="471391AC" w14:textId="77777777"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14:paraId="54C85E55"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14:paraId="25D7BD78" w14:textId="77777777"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14:paraId="608C6F38" w14:textId="77777777"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14:paraId="0693B441" w14:textId="77777777" w:rsidR="00F83C54" w:rsidRPr="00AA4D36" w:rsidRDefault="00F83C54" w:rsidP="00C63E24">
            <w:pPr>
              <w:pStyle w:val="TopHeader"/>
              <w:rPr>
                <w:sz w:val="18"/>
                <w:szCs w:val="18"/>
              </w:rPr>
            </w:pPr>
            <w:r w:rsidRPr="00AA4D36">
              <w:rPr>
                <w:sz w:val="18"/>
                <w:szCs w:val="18"/>
              </w:rPr>
              <w:t>Spolu</w:t>
            </w:r>
          </w:p>
        </w:tc>
      </w:tr>
      <w:tr w:rsidR="00F83C54" w:rsidRPr="00AA4D36" w14:paraId="4D2016D6" w14:textId="77777777"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14:paraId="47ABD29B" w14:textId="77777777"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14:paraId="25BB687D" w14:textId="77777777"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14:paraId="21A457A2" w14:textId="77777777"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38C29B9F" w14:textId="77777777"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14:paraId="1CD8FE54" w14:textId="77777777"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14:paraId="4BA18EA4" w14:textId="77777777"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14:paraId="0FEA1747" w14:textId="77777777"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14:paraId="228BAF46" w14:textId="77777777"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14:paraId="63CFD7E9"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379AEA6D"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4F8636A0"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6318F54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14:paraId="0E4C84E0"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6AEA7ACE"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40761324" w14:textId="77777777" w:rsidR="004A221E" w:rsidRPr="00156A13" w:rsidRDefault="00AA20E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14:paraId="0CC931E9"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14:paraId="1D8C655A"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2E18FFE5"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14:paraId="101DB1A3"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14:paraId="5E346B97" w14:textId="77777777"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1C107499"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3E55C4E9"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7B6FE260"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4A6AD572"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28922C90"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0AC46A15" w14:textId="77777777" w:rsidR="004A221E" w:rsidRPr="00156A13" w:rsidRDefault="00AA20E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2C264BF8"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543D469A"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4DCA7629"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6B23D22B"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58429C34"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0E6F55FA"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60421E8D"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639AF30B"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42D2A305"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7F8B5831"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1FC35194" w14:textId="77777777" w:rsidR="004A221E" w:rsidRPr="00156A13" w:rsidRDefault="00AA20E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231D6552"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39C4CA5D"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4D9427E1"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47CAB143"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45FF3EF7"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6C1F6B96"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0C6F3BE0"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2258C6E2"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61AF7ECF"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25C4C545"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14:paraId="08D0A25D"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46F18966"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3B30F010"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5F765FC4"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5B44C6C1"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7889D12C"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5A2A76E0"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2A1F4CD0"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0DD28E73"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14:paraId="73DF06CC"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24A0AB69"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42DC9750" w14:textId="77777777" w:rsidR="004A221E" w:rsidRPr="00156A13" w:rsidRDefault="00AA20E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14:paraId="23A5AC6F"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14:paraId="25D4E608"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73899439"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14:paraId="00084E50" w14:textId="77777777" w:rsidR="004A221E" w:rsidRPr="00497323" w:rsidRDefault="00AA20E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14:paraId="59B1136D"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7943178F"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1DEBC40F"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78CD37B5" w14:textId="77777777" w:rsidR="004A221E" w:rsidRPr="00497323" w:rsidRDefault="00AA20E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14:paraId="0CBB1378"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4E14BD9D"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3C624F75"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7FE6977D"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4C4E9FC1"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7F538700" w14:textId="77777777"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426F0DAD" w14:textId="77777777"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396C774C" w14:textId="77777777"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11296319" w14:textId="77777777"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14:paraId="7BCB6A4E" w14:textId="77777777"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14:paraId="45BA2354" w14:textId="77777777"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10EA2410" w14:textId="77777777"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0176256D" w14:textId="77777777"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2C866F23" w14:textId="77777777" w:rsidR="00F83C54" w:rsidRPr="001153FA" w:rsidRDefault="00F83C54" w:rsidP="00C63E24">
            <w:pPr>
              <w:pStyle w:val="Value"/>
              <w:rPr>
                <w:b/>
                <w:sz w:val="18"/>
                <w:szCs w:val="18"/>
                <w:lang w:val="sk-SK" w:eastAsia="en-US"/>
              </w:rPr>
            </w:pPr>
          </w:p>
        </w:tc>
      </w:tr>
      <w:tr w:rsidR="00F83C54" w:rsidRPr="00AA4D36" w14:paraId="4D78EC57"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228F144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6608F48D"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009AB77E"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4A7E1053"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614518CB"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32D5047B"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3119A944"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407F7397"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7482322E"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41CC161B" w14:textId="77777777" w:rsidR="00F83C54" w:rsidRPr="001153FA" w:rsidRDefault="00F83C54" w:rsidP="00C63E24">
            <w:pPr>
              <w:pStyle w:val="Value"/>
              <w:rPr>
                <w:sz w:val="18"/>
                <w:szCs w:val="18"/>
                <w:lang w:val="sk-SK" w:eastAsia="en-US"/>
              </w:rPr>
            </w:pPr>
          </w:p>
        </w:tc>
      </w:tr>
      <w:tr w:rsidR="00F83C54" w:rsidRPr="00AA4D36" w14:paraId="0CB9CEE9"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330F99FA"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7892D386"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33C9B55D"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C3F8A06"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0C9EEED6"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483D3560"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6F356F1A"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6FF4205E"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038AB3F5"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7B267094" w14:textId="77777777" w:rsidR="00F83C54" w:rsidRPr="001153FA" w:rsidRDefault="00F83C54" w:rsidP="00C63E24">
            <w:pPr>
              <w:pStyle w:val="Value"/>
              <w:rPr>
                <w:sz w:val="18"/>
                <w:szCs w:val="18"/>
                <w:lang w:val="sk-SK" w:eastAsia="en-US"/>
              </w:rPr>
            </w:pPr>
          </w:p>
        </w:tc>
      </w:tr>
      <w:tr w:rsidR="00F83C54" w:rsidRPr="00AA4D36" w14:paraId="482A601F"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4F437EE9"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6B68884F" w14:textId="77777777"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24422C79" w14:textId="77777777"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19B0D57B" w14:textId="77777777"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2FFA9A04" w14:textId="77777777"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14:paraId="3BF3461F" w14:textId="77777777"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14:paraId="7ED5F5B7" w14:textId="77777777"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7140613E" w14:textId="77777777"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4DDF79CA" w14:textId="77777777"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11501460" w14:textId="77777777" w:rsidR="00F83C54" w:rsidRPr="001153FA" w:rsidRDefault="00F83C54" w:rsidP="00C63E24">
            <w:pPr>
              <w:pStyle w:val="Value"/>
              <w:rPr>
                <w:b/>
                <w:sz w:val="18"/>
                <w:szCs w:val="18"/>
                <w:lang w:val="sk-SK" w:eastAsia="en-US"/>
              </w:rPr>
            </w:pPr>
          </w:p>
        </w:tc>
      </w:tr>
      <w:tr w:rsidR="00F83C54" w:rsidRPr="00AA4D36" w14:paraId="1A1DC91F"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1CB65669"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14:paraId="1295D6D1"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03B96EFA"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7BE30F95" w14:textId="77777777" w:rsidR="00FB0856" w:rsidRPr="00156A13" w:rsidRDefault="00AA20E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50D9D21F" w14:textId="77777777" w:rsidR="00FB0856" w:rsidRPr="00497323" w:rsidRDefault="00AA20E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14:paraId="4F5EC701" w14:textId="77777777" w:rsidR="00FB0856" w:rsidRPr="00497323" w:rsidRDefault="00AA20E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14:paraId="02053FBE" w14:textId="77777777" w:rsidR="00FB0856" w:rsidRPr="00497323" w:rsidRDefault="00AA20E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14:paraId="1E6B0F5A" w14:textId="77777777" w:rsidR="00FB0856" w:rsidRPr="00497323" w:rsidRDefault="00AA20EE"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14:paraId="0C38B370" w14:textId="77777777"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14:paraId="76487B98" w14:textId="77777777" w:rsidR="00FB0856" w:rsidRPr="00497323" w:rsidRDefault="00AA20E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55BA60FE" w14:textId="77777777" w:rsidR="00FB0856" w:rsidRPr="00497323" w:rsidRDefault="00AA20E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6A27C3F7" w14:textId="77777777" w:rsidR="00FB0856" w:rsidRPr="00497323" w:rsidRDefault="00AA20E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14:paraId="74945CA5" w14:textId="77777777"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195EBB9D"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6250258A" w14:textId="77777777" w:rsidR="00FB0856" w:rsidRPr="00156A13" w:rsidRDefault="00AA20E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37BCFF1E" w14:textId="77777777" w:rsidR="00FB0856" w:rsidRPr="00497323" w:rsidRDefault="00AA20E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14:paraId="6893EF86" w14:textId="77777777" w:rsidR="00FB0856" w:rsidRPr="00497323" w:rsidRDefault="00AA20E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14:paraId="0E58C86A" w14:textId="77777777" w:rsidR="00FB0856" w:rsidRPr="00497323" w:rsidRDefault="00AA20E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14:paraId="7F0D5116" w14:textId="77777777" w:rsidR="00FB0856" w:rsidRPr="00497323" w:rsidRDefault="00AA20EE"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14:paraId="3CECBD3E" w14:textId="77777777"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14:paraId="6124BDED" w14:textId="77777777" w:rsidR="00FB0856" w:rsidRPr="00497323" w:rsidRDefault="00AA20E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59971519" w14:textId="77777777" w:rsidR="00FB0856" w:rsidRPr="00497323" w:rsidRDefault="00AA20E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14113E6B" w14:textId="77777777" w:rsidR="00FB0856" w:rsidRPr="00497323" w:rsidRDefault="00AA20E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14:paraId="7AB3149B" w14:textId="77777777" w:rsidR="00F83C54" w:rsidRDefault="00F83C54" w:rsidP="00F83C54">
      <w:pPr>
        <w:rPr>
          <w:rFonts w:ascii="Arial Narrow" w:hAnsi="Arial Narrow"/>
          <w:sz w:val="18"/>
          <w:szCs w:val="18"/>
        </w:rPr>
      </w:pPr>
    </w:p>
    <w:p w14:paraId="432A8973" w14:textId="77777777" w:rsidR="00003A88" w:rsidRDefault="00003A88" w:rsidP="00F83C54">
      <w:pPr>
        <w:rPr>
          <w:rFonts w:ascii="Arial Narrow" w:hAnsi="Arial Narrow"/>
          <w:sz w:val="18"/>
          <w:szCs w:val="18"/>
        </w:rPr>
      </w:pPr>
    </w:p>
    <w:p w14:paraId="51E7E674" w14:textId="77777777" w:rsidR="00003A88" w:rsidRDefault="00003A88" w:rsidP="00F83C54">
      <w:pPr>
        <w:rPr>
          <w:rFonts w:ascii="Arial Narrow" w:hAnsi="Arial Narrow"/>
          <w:sz w:val="18"/>
          <w:szCs w:val="18"/>
        </w:rPr>
      </w:pPr>
    </w:p>
    <w:p w14:paraId="4880DCA3" w14:textId="77777777" w:rsidR="00003A88" w:rsidRPr="00AA4D36" w:rsidRDefault="00003A88" w:rsidP="00F83C54">
      <w:pPr>
        <w:rPr>
          <w:rFonts w:ascii="Arial Narrow" w:hAnsi="Arial Narrow"/>
          <w:sz w:val="18"/>
          <w:szCs w:val="18"/>
        </w:rPr>
      </w:pPr>
    </w:p>
    <w:p w14:paraId="129D33A8"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14:paraId="5A0EAC7F" w14:textId="77777777"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14:paraId="33D370B9" w14:textId="77777777"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14:paraId="519847FE"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1B36931C" w14:textId="77777777"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14:paraId="7FFC5A13" w14:textId="77777777"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14:paraId="0F189838" w14:textId="77777777"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14:paraId="3D946600"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14:paraId="0119D6AF" w14:textId="77777777"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w:t>
            </w:r>
            <w:proofErr w:type="spellEnd"/>
            <w:r w:rsidRPr="00AA4D36">
              <w:rPr>
                <w:sz w:val="18"/>
                <w:szCs w:val="18"/>
              </w:rPr>
              <w:t>-bé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14:paraId="574DB264"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14:paraId="5AC196B8" w14:textId="77777777"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14:paraId="4FC007D4"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14:paraId="14F93AF1" w14:textId="77777777"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3856EABF" w14:textId="77777777"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14:paraId="797867E4" w14:textId="77777777" w:rsidR="00F83C54" w:rsidRPr="00AA4D36" w:rsidRDefault="00F83C54" w:rsidP="00C63E24">
            <w:pPr>
              <w:pStyle w:val="TopHeader"/>
              <w:rPr>
                <w:sz w:val="18"/>
                <w:szCs w:val="18"/>
              </w:rPr>
            </w:pPr>
            <w:r w:rsidRPr="00AA4D36">
              <w:rPr>
                <w:sz w:val="18"/>
                <w:szCs w:val="18"/>
              </w:rPr>
              <w:t>Spolu</w:t>
            </w:r>
          </w:p>
        </w:tc>
      </w:tr>
      <w:tr w:rsidR="00F83C54" w:rsidRPr="00AA4D36" w14:paraId="6DEF7722" w14:textId="77777777"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14:paraId="17B667A0" w14:textId="77777777"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14:paraId="4BB21F6B" w14:textId="77777777"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14:paraId="0B6C31DA" w14:textId="77777777"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14:paraId="50C133D6" w14:textId="77777777"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14:paraId="1EEE8910" w14:textId="77777777"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14:paraId="400CE901" w14:textId="77777777"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14:paraId="4A539C10" w14:textId="77777777"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14:paraId="0496DD58" w14:textId="77777777"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2AB6300B"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2A5DDCE1"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0058D77C"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16BA3390"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14:paraId="4DA02C54"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6B4F5E0D"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5ED806CB" w14:textId="77777777" w:rsidR="00B80C6E" w:rsidRPr="00156A13" w:rsidRDefault="00AA20E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14:paraId="20897B88"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5554C574"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14:paraId="3027E40F"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0564E307"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14:paraId="0A663347" w14:textId="77777777"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14:paraId="0DC9D2F5"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12AEC245"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555F8C8F"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512A13CA"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14D17F51"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440DF003" w14:textId="77777777" w:rsidR="00B80C6E" w:rsidRPr="00156A13" w:rsidRDefault="00AA20E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65BD75A9"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3057B4AE"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2FBB3A59"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3CBA3895"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4F197436"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1E8C0B6B"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7D9ECC81"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50185963"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15D4B941"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56460AA4"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581322BF" w14:textId="77777777" w:rsidR="00B80C6E" w:rsidRPr="00156A13" w:rsidRDefault="00AA20E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7128EC2D"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49F95EAD"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7EB1F513"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0C13DF21"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7163A6F6"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1709317E"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56BC67A5"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14E0F99D"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18475D2A"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1CD3B574"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14:paraId="00E4D785"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662CBB84"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5D22AB9E"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161EAA96"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3182FC55"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0917196E"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56374E8D"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22CD5CE7"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3B71D00D"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14:paraId="018E4639"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04CDD0F4"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66D5D90F" w14:textId="77777777" w:rsidR="00B80C6E" w:rsidRPr="00156A13" w:rsidRDefault="00AA20E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14:paraId="34F50C09"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37DB8B37"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14:paraId="7C787D91"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3576138B"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14:paraId="0DD89CAE"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14:paraId="49FF893D"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6B40D4AE"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312C0A27"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177BE091"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4A28BA32"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14:paraId="7592FA59"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0662D5CC"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18B0B2A7"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4DC26558" w14:textId="77777777"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14:paraId="35B6AF0C" w14:textId="77777777"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3C661D2D" w14:textId="77777777"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347A1B91" w14:textId="77777777"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4B8069CF" w14:textId="77777777"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14:paraId="186805C4" w14:textId="77777777"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14:paraId="69B1E254" w14:textId="77777777"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14:paraId="68449E35" w14:textId="77777777"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2B765476" w14:textId="77777777" w:rsidR="00B80C6E" w:rsidRPr="001153FA" w:rsidRDefault="00B80C6E" w:rsidP="00123609">
            <w:pPr>
              <w:pStyle w:val="Value"/>
              <w:rPr>
                <w:b/>
                <w:sz w:val="18"/>
                <w:szCs w:val="18"/>
                <w:lang w:val="sk-SK" w:eastAsia="en-US"/>
              </w:rPr>
            </w:pPr>
          </w:p>
        </w:tc>
      </w:tr>
      <w:tr w:rsidR="00B80C6E" w:rsidRPr="00AA4D36" w14:paraId="6E9141FF"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229B0D1D"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3152D0DA"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51230154"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46F6CDF4"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0547ECB3"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33504773"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29D1D800"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72584DF1"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40B2FD81"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2DB40785" w14:textId="77777777" w:rsidR="00B80C6E" w:rsidRPr="001153FA" w:rsidRDefault="00B80C6E" w:rsidP="00123609">
            <w:pPr>
              <w:pStyle w:val="Value"/>
              <w:rPr>
                <w:sz w:val="18"/>
                <w:szCs w:val="18"/>
                <w:lang w:val="sk-SK" w:eastAsia="en-US"/>
              </w:rPr>
            </w:pPr>
          </w:p>
        </w:tc>
      </w:tr>
      <w:tr w:rsidR="00B80C6E" w:rsidRPr="00AA4D36" w14:paraId="7D02DF1B"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559DB4D1"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1E2EA665"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7EB23CD1"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16D40CBF"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5FF9C7BD"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0C707B06"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522C5518"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09C9513D"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0B3E4AA2"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6FC1E88A" w14:textId="77777777" w:rsidR="00B80C6E" w:rsidRPr="001153FA" w:rsidRDefault="00B80C6E" w:rsidP="00123609">
            <w:pPr>
              <w:pStyle w:val="Value"/>
              <w:rPr>
                <w:sz w:val="18"/>
                <w:szCs w:val="18"/>
                <w:lang w:val="sk-SK" w:eastAsia="en-US"/>
              </w:rPr>
            </w:pPr>
          </w:p>
        </w:tc>
      </w:tr>
      <w:tr w:rsidR="00B80C6E" w:rsidRPr="00AA4D36" w14:paraId="14B582B6"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7235FB14"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1BEE1A3D" w14:textId="77777777"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14:paraId="18716643" w14:textId="77777777"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516CD27C" w14:textId="77777777"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56D3B716" w14:textId="77777777"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1323B13E" w14:textId="77777777"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14:paraId="5B5360BA" w14:textId="77777777"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14:paraId="28B2AB2B" w14:textId="77777777"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14:paraId="695D642A" w14:textId="77777777"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3ED88D67" w14:textId="77777777" w:rsidR="00B80C6E" w:rsidRPr="001153FA" w:rsidRDefault="00B80C6E" w:rsidP="00123609">
            <w:pPr>
              <w:pStyle w:val="Value"/>
              <w:rPr>
                <w:b/>
                <w:sz w:val="18"/>
                <w:szCs w:val="18"/>
                <w:lang w:val="sk-SK" w:eastAsia="en-US"/>
              </w:rPr>
            </w:pPr>
          </w:p>
        </w:tc>
      </w:tr>
      <w:tr w:rsidR="00B80C6E" w:rsidRPr="00AA4D36" w14:paraId="2867080A"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12642EE0"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14:paraId="2B358AB3"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13AC381C"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50F140CB" w14:textId="77777777" w:rsidR="00B80C6E" w:rsidRPr="00156A13" w:rsidRDefault="00AA20E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14:paraId="524F958B"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14:paraId="5228E19E"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14:paraId="0564485D"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14:paraId="7338C2B7"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14:paraId="6392E9C1" w14:textId="77777777"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14:paraId="161E73F2"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2952D4CC"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69BA4D54"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522708E4" w14:textId="77777777"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4016C02E"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43D785AB" w14:textId="77777777" w:rsidR="00B80C6E" w:rsidRPr="00156A13" w:rsidRDefault="00AA20E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3E2FCC9C"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14:paraId="4AC94E32"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14:paraId="27C99F9E"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14:paraId="7CFD46DD" w14:textId="77777777" w:rsidR="00B80C6E" w:rsidRPr="00497323" w:rsidRDefault="00AA20E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14:paraId="1B947DA7" w14:textId="77777777"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14:paraId="2AA542C4"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20FF1D8A"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761D03C8" w14:textId="77777777" w:rsidR="00B80C6E" w:rsidRPr="00497323" w:rsidRDefault="00AA20E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14:paraId="3E8CE8C5" w14:textId="77777777" w:rsidR="00F83C54" w:rsidRPr="00AA4D36" w:rsidRDefault="00F83C54" w:rsidP="00F83C54">
      <w:pPr>
        <w:ind w:left="720" w:right="-468"/>
        <w:jc w:val="both"/>
        <w:rPr>
          <w:rFonts w:ascii="Arial Narrow" w:hAnsi="Arial Narrow"/>
          <w:bCs/>
          <w:sz w:val="18"/>
          <w:szCs w:val="18"/>
        </w:rPr>
      </w:pPr>
    </w:p>
    <w:p w14:paraId="3ECAB485"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017C1BD3"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14:paraId="11442866" w14:textId="77777777" w:rsidR="00F83C54" w:rsidRDefault="00F83C54" w:rsidP="00F83C54">
      <w:pPr>
        <w:ind w:right="-468"/>
        <w:jc w:val="both"/>
        <w:rPr>
          <w:rFonts w:ascii="Arial Narrow" w:hAnsi="Arial Narrow"/>
          <w:bCs/>
          <w:sz w:val="18"/>
          <w:szCs w:val="18"/>
        </w:rPr>
      </w:pPr>
    </w:p>
    <w:p w14:paraId="7ECE941D" w14:textId="77777777"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14:paraId="387651ED" w14:textId="77777777">
        <w:trPr>
          <w:trHeight w:val="644"/>
          <w:jc w:val="center"/>
        </w:trPr>
        <w:tc>
          <w:tcPr>
            <w:tcW w:w="2450" w:type="dxa"/>
            <w:tcBorders>
              <w:top w:val="single" w:sz="12" w:space="0" w:color="auto"/>
              <w:right w:val="single" w:sz="12" w:space="0" w:color="auto"/>
            </w:tcBorders>
            <w:vAlign w:val="center"/>
          </w:tcPr>
          <w:p w14:paraId="561517AE" w14:textId="77777777"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14:paraId="023A491A" w14:textId="77777777"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14:paraId="11132A96" w14:textId="77777777"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14:paraId="2755828E" w14:textId="77777777"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14:paraId="167E45B3" w14:textId="77777777"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14:paraId="05449BC7" w14:textId="77777777"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14:paraId="3418DA2A"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0E345381" w14:textId="77777777">
        <w:trPr>
          <w:trHeight w:hRule="exact" w:val="227"/>
          <w:jc w:val="center"/>
        </w:trPr>
        <w:tc>
          <w:tcPr>
            <w:tcW w:w="2450" w:type="dxa"/>
            <w:tcBorders>
              <w:bottom w:val="single" w:sz="12" w:space="0" w:color="auto"/>
              <w:right w:val="single" w:sz="12" w:space="0" w:color="auto"/>
            </w:tcBorders>
            <w:vAlign w:val="center"/>
          </w:tcPr>
          <w:p w14:paraId="2E31D4AE"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14:paraId="48B8DA0C"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14:paraId="7691D918"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14:paraId="54426CA5"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14:paraId="134EEAC2"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14:paraId="5590CEC5" w14:textId="77777777"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14:paraId="2F59418C" w14:textId="77777777"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14:paraId="00DFB50D" w14:textId="77777777">
        <w:trPr>
          <w:jc w:val="center"/>
        </w:trPr>
        <w:tc>
          <w:tcPr>
            <w:tcW w:w="2450" w:type="dxa"/>
            <w:tcBorders>
              <w:top w:val="single" w:sz="12" w:space="0" w:color="auto"/>
              <w:right w:val="single" w:sz="12" w:space="0" w:color="auto"/>
            </w:tcBorders>
            <w:vAlign w:val="center"/>
          </w:tcPr>
          <w:p w14:paraId="087445D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6FA7477A"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7F6E0A61"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3B911D34" w14:textId="77777777"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14:paraId="491A385F" w14:textId="77777777"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14:paraId="0DF15E3F"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14:paraId="7FB9402B" w14:textId="77777777" w:rsidR="00F83C54" w:rsidRPr="001153FA" w:rsidRDefault="00F83C54" w:rsidP="00C63E24">
            <w:pPr>
              <w:pStyle w:val="Value"/>
              <w:rPr>
                <w:sz w:val="18"/>
                <w:szCs w:val="18"/>
                <w:lang w:val="sk-SK" w:eastAsia="en-US"/>
              </w:rPr>
            </w:pPr>
          </w:p>
        </w:tc>
      </w:tr>
      <w:tr w:rsidR="00F83C54" w:rsidRPr="00AA4D36" w14:paraId="3C6746AC" w14:textId="77777777">
        <w:trPr>
          <w:jc w:val="center"/>
        </w:trPr>
        <w:tc>
          <w:tcPr>
            <w:tcW w:w="2450" w:type="dxa"/>
            <w:tcBorders>
              <w:right w:val="single" w:sz="12" w:space="0" w:color="auto"/>
            </w:tcBorders>
            <w:vAlign w:val="center"/>
          </w:tcPr>
          <w:p w14:paraId="213157E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D067B94"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CBFE4B8"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68B66A7E"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39204328"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25BD3824"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671F720D" w14:textId="77777777" w:rsidR="00F83C54" w:rsidRPr="001153FA" w:rsidRDefault="00F83C54" w:rsidP="00C63E24">
            <w:pPr>
              <w:pStyle w:val="Value"/>
              <w:rPr>
                <w:sz w:val="18"/>
                <w:szCs w:val="18"/>
                <w:lang w:val="sk-SK" w:eastAsia="en-US"/>
              </w:rPr>
            </w:pPr>
          </w:p>
        </w:tc>
      </w:tr>
      <w:tr w:rsidR="00F83C54" w:rsidRPr="00AA4D36" w14:paraId="5F129385" w14:textId="77777777">
        <w:trPr>
          <w:jc w:val="center"/>
        </w:trPr>
        <w:tc>
          <w:tcPr>
            <w:tcW w:w="2450" w:type="dxa"/>
            <w:tcBorders>
              <w:right w:val="single" w:sz="12" w:space="0" w:color="auto"/>
            </w:tcBorders>
            <w:vAlign w:val="center"/>
          </w:tcPr>
          <w:p w14:paraId="610F082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18B9A26E"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24992802"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22A0AA99"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08BD6935"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6579BD84"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0A6851B0" w14:textId="77777777" w:rsidR="00F83C54" w:rsidRPr="001153FA" w:rsidRDefault="00F83C54" w:rsidP="00C63E24">
            <w:pPr>
              <w:pStyle w:val="Value"/>
              <w:rPr>
                <w:sz w:val="18"/>
                <w:szCs w:val="18"/>
                <w:lang w:val="sk-SK" w:eastAsia="en-US"/>
              </w:rPr>
            </w:pPr>
          </w:p>
        </w:tc>
      </w:tr>
      <w:tr w:rsidR="00F83C54" w:rsidRPr="00AA4D36" w14:paraId="02B0476E" w14:textId="77777777">
        <w:trPr>
          <w:jc w:val="center"/>
        </w:trPr>
        <w:tc>
          <w:tcPr>
            <w:tcW w:w="2450" w:type="dxa"/>
            <w:tcBorders>
              <w:right w:val="single" w:sz="12" w:space="0" w:color="auto"/>
            </w:tcBorders>
            <w:vAlign w:val="center"/>
          </w:tcPr>
          <w:p w14:paraId="66B2333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5D631C38"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3E3E7160"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C905254"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47B35448"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45B51A0F"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4FB58B5D" w14:textId="77777777" w:rsidR="00F83C54" w:rsidRPr="001153FA" w:rsidRDefault="00F83C54" w:rsidP="00C63E24">
            <w:pPr>
              <w:pStyle w:val="Value"/>
              <w:rPr>
                <w:sz w:val="18"/>
                <w:szCs w:val="18"/>
                <w:lang w:val="sk-SK" w:eastAsia="en-US"/>
              </w:rPr>
            </w:pPr>
          </w:p>
        </w:tc>
      </w:tr>
      <w:tr w:rsidR="00F83C54" w:rsidRPr="00AA4D36" w14:paraId="3D277ED0" w14:textId="77777777">
        <w:trPr>
          <w:jc w:val="center"/>
        </w:trPr>
        <w:tc>
          <w:tcPr>
            <w:tcW w:w="2450" w:type="dxa"/>
            <w:tcBorders>
              <w:bottom w:val="single" w:sz="12" w:space="0" w:color="auto"/>
              <w:right w:val="single" w:sz="12" w:space="0" w:color="auto"/>
            </w:tcBorders>
            <w:vAlign w:val="center"/>
          </w:tcPr>
          <w:p w14:paraId="3FB0F5DE"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14:paraId="02D51441"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14:paraId="4376BA7C"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14:paraId="3CDCFBB8" w14:textId="77777777"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14:paraId="04B19611" w14:textId="77777777"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14:paraId="2BD6C3F2"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14:paraId="6927F679" w14:textId="77777777" w:rsidR="00F83C54" w:rsidRPr="001153FA" w:rsidRDefault="00F83C54" w:rsidP="00C63E24">
            <w:pPr>
              <w:pStyle w:val="Value"/>
              <w:rPr>
                <w:b/>
                <w:sz w:val="18"/>
                <w:szCs w:val="18"/>
                <w:lang w:val="sk-SK" w:eastAsia="en-US"/>
              </w:rPr>
            </w:pPr>
          </w:p>
        </w:tc>
      </w:tr>
    </w:tbl>
    <w:p w14:paraId="2F38B8E5" w14:textId="77777777" w:rsidR="00F83C54" w:rsidRPr="00AA4D36" w:rsidRDefault="00F83C54" w:rsidP="00F83C54">
      <w:pPr>
        <w:rPr>
          <w:rFonts w:ascii="Arial Narrow" w:hAnsi="Arial Narrow"/>
          <w:sz w:val="18"/>
          <w:szCs w:val="18"/>
        </w:rPr>
      </w:pPr>
    </w:p>
    <w:p w14:paraId="2E1A0009" w14:textId="77777777"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14:paraId="3A8EE037" w14:textId="77777777">
        <w:trPr>
          <w:trHeight w:val="996"/>
          <w:jc w:val="center"/>
        </w:trPr>
        <w:tc>
          <w:tcPr>
            <w:tcW w:w="2764" w:type="dxa"/>
            <w:tcBorders>
              <w:top w:val="single" w:sz="12" w:space="0" w:color="auto"/>
              <w:right w:val="single" w:sz="12" w:space="0" w:color="auto"/>
            </w:tcBorders>
            <w:vAlign w:val="center"/>
          </w:tcPr>
          <w:p w14:paraId="368020C1" w14:textId="77777777"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14:paraId="6C754A87" w14:textId="77777777"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14:paraId="6AB902A5" w14:textId="77777777"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14:paraId="56A75978" w14:textId="77777777"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14:paraId="6D202F27" w14:textId="77777777"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14:paraId="06BDCDDA"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0B30F3D4" w14:textId="77777777">
        <w:trPr>
          <w:trHeight w:hRule="exact" w:val="227"/>
          <w:jc w:val="center"/>
        </w:trPr>
        <w:tc>
          <w:tcPr>
            <w:tcW w:w="2764" w:type="dxa"/>
            <w:tcBorders>
              <w:bottom w:val="single" w:sz="12" w:space="0" w:color="auto"/>
              <w:right w:val="single" w:sz="12" w:space="0" w:color="auto"/>
            </w:tcBorders>
            <w:vAlign w:val="center"/>
          </w:tcPr>
          <w:p w14:paraId="163C646A"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14:paraId="25E50675"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5E358913"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14:paraId="46D87E2F"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14:paraId="7A6DBA92"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14:paraId="5E9B69A6"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4CD63816" w14:textId="77777777">
        <w:trPr>
          <w:trHeight w:val="329"/>
          <w:jc w:val="center"/>
        </w:trPr>
        <w:tc>
          <w:tcPr>
            <w:tcW w:w="2764" w:type="dxa"/>
            <w:tcBorders>
              <w:top w:val="single" w:sz="12" w:space="0" w:color="auto"/>
              <w:right w:val="single" w:sz="12" w:space="0" w:color="auto"/>
            </w:tcBorders>
            <w:vAlign w:val="center"/>
          </w:tcPr>
          <w:p w14:paraId="7006BC6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14:paraId="4D773BBF" w14:textId="77777777"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14:paraId="723BF75C" w14:textId="77777777"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14:paraId="018D709F" w14:textId="77777777"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14:paraId="2A264254" w14:textId="77777777"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14:paraId="18CB5DB2" w14:textId="77777777" w:rsidR="00F83C54" w:rsidRPr="001153FA" w:rsidRDefault="00F83C54" w:rsidP="00C63E24">
            <w:pPr>
              <w:pStyle w:val="Value"/>
              <w:rPr>
                <w:sz w:val="18"/>
                <w:szCs w:val="18"/>
                <w:lang w:val="sk-SK" w:eastAsia="en-US"/>
              </w:rPr>
            </w:pPr>
          </w:p>
        </w:tc>
      </w:tr>
      <w:tr w:rsidR="00F83C54" w:rsidRPr="00AA4D36" w14:paraId="2EB7CA11" w14:textId="77777777">
        <w:trPr>
          <w:jc w:val="center"/>
        </w:trPr>
        <w:tc>
          <w:tcPr>
            <w:tcW w:w="2764" w:type="dxa"/>
            <w:tcBorders>
              <w:right w:val="single" w:sz="12" w:space="0" w:color="auto"/>
            </w:tcBorders>
            <w:vAlign w:val="center"/>
          </w:tcPr>
          <w:p w14:paraId="513291F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14:paraId="1C15F34B" w14:textId="77777777" w:rsidR="00F83C54" w:rsidRPr="001153FA" w:rsidRDefault="00F83C54" w:rsidP="00C63E24">
            <w:pPr>
              <w:pStyle w:val="Value"/>
              <w:rPr>
                <w:sz w:val="18"/>
                <w:szCs w:val="18"/>
                <w:lang w:val="sk-SK" w:eastAsia="en-US"/>
              </w:rPr>
            </w:pPr>
          </w:p>
        </w:tc>
        <w:tc>
          <w:tcPr>
            <w:tcW w:w="1134" w:type="dxa"/>
            <w:vAlign w:val="center"/>
          </w:tcPr>
          <w:p w14:paraId="112339D3" w14:textId="77777777" w:rsidR="00F83C54" w:rsidRPr="001153FA" w:rsidRDefault="00F83C54" w:rsidP="00C63E24">
            <w:pPr>
              <w:pStyle w:val="Value"/>
              <w:rPr>
                <w:sz w:val="18"/>
                <w:szCs w:val="18"/>
                <w:lang w:val="sk-SK" w:eastAsia="en-US"/>
              </w:rPr>
            </w:pPr>
          </w:p>
        </w:tc>
        <w:tc>
          <w:tcPr>
            <w:tcW w:w="1105" w:type="dxa"/>
            <w:vAlign w:val="center"/>
          </w:tcPr>
          <w:p w14:paraId="0F6E0243" w14:textId="77777777" w:rsidR="00F83C54" w:rsidRPr="001153FA" w:rsidRDefault="00F83C54" w:rsidP="00C63E24">
            <w:pPr>
              <w:pStyle w:val="Value"/>
              <w:rPr>
                <w:sz w:val="18"/>
                <w:szCs w:val="18"/>
                <w:lang w:val="sk-SK" w:eastAsia="en-US"/>
              </w:rPr>
            </w:pPr>
          </w:p>
        </w:tc>
        <w:tc>
          <w:tcPr>
            <w:tcW w:w="1417" w:type="dxa"/>
            <w:vAlign w:val="center"/>
          </w:tcPr>
          <w:p w14:paraId="0A597712" w14:textId="77777777" w:rsidR="00F83C54" w:rsidRPr="001153FA" w:rsidRDefault="00F83C54" w:rsidP="00C63E24">
            <w:pPr>
              <w:pStyle w:val="Value"/>
              <w:rPr>
                <w:sz w:val="18"/>
                <w:szCs w:val="18"/>
                <w:lang w:val="sk-SK" w:eastAsia="en-US"/>
              </w:rPr>
            </w:pPr>
          </w:p>
        </w:tc>
        <w:tc>
          <w:tcPr>
            <w:tcW w:w="1297" w:type="dxa"/>
            <w:vAlign w:val="center"/>
          </w:tcPr>
          <w:p w14:paraId="25399FE5" w14:textId="77777777" w:rsidR="00F83C54" w:rsidRPr="001153FA" w:rsidRDefault="00F83C54" w:rsidP="00C63E24">
            <w:pPr>
              <w:pStyle w:val="Value"/>
              <w:rPr>
                <w:sz w:val="18"/>
                <w:szCs w:val="18"/>
                <w:lang w:val="sk-SK" w:eastAsia="en-US"/>
              </w:rPr>
            </w:pPr>
          </w:p>
        </w:tc>
      </w:tr>
      <w:tr w:rsidR="00F83C54" w:rsidRPr="00AA4D36" w14:paraId="0016F0FA" w14:textId="77777777">
        <w:trPr>
          <w:jc w:val="center"/>
        </w:trPr>
        <w:tc>
          <w:tcPr>
            <w:tcW w:w="2764" w:type="dxa"/>
            <w:tcBorders>
              <w:right w:val="single" w:sz="12" w:space="0" w:color="auto"/>
            </w:tcBorders>
            <w:vAlign w:val="center"/>
          </w:tcPr>
          <w:p w14:paraId="5BCFB8A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14:paraId="4AEBCDA3" w14:textId="77777777" w:rsidR="00F83C54" w:rsidRPr="001153FA" w:rsidRDefault="00F83C54" w:rsidP="00C63E24">
            <w:pPr>
              <w:pStyle w:val="Value"/>
              <w:rPr>
                <w:sz w:val="18"/>
                <w:szCs w:val="18"/>
                <w:lang w:val="sk-SK" w:eastAsia="en-US"/>
              </w:rPr>
            </w:pPr>
          </w:p>
        </w:tc>
        <w:tc>
          <w:tcPr>
            <w:tcW w:w="1134" w:type="dxa"/>
            <w:vAlign w:val="center"/>
          </w:tcPr>
          <w:p w14:paraId="533CC06D" w14:textId="77777777" w:rsidR="00F83C54" w:rsidRPr="001153FA" w:rsidRDefault="00F83C54" w:rsidP="00C63E24">
            <w:pPr>
              <w:pStyle w:val="Value"/>
              <w:rPr>
                <w:sz w:val="18"/>
                <w:szCs w:val="18"/>
                <w:lang w:val="sk-SK" w:eastAsia="en-US"/>
              </w:rPr>
            </w:pPr>
          </w:p>
        </w:tc>
        <w:tc>
          <w:tcPr>
            <w:tcW w:w="1105" w:type="dxa"/>
            <w:vAlign w:val="center"/>
          </w:tcPr>
          <w:p w14:paraId="5CAF0A1C" w14:textId="77777777" w:rsidR="00F83C54" w:rsidRPr="001153FA" w:rsidRDefault="00F83C54" w:rsidP="00C63E24">
            <w:pPr>
              <w:pStyle w:val="Value"/>
              <w:rPr>
                <w:sz w:val="18"/>
                <w:szCs w:val="18"/>
                <w:lang w:val="sk-SK" w:eastAsia="en-US"/>
              </w:rPr>
            </w:pPr>
          </w:p>
        </w:tc>
        <w:tc>
          <w:tcPr>
            <w:tcW w:w="1417" w:type="dxa"/>
            <w:vAlign w:val="center"/>
          </w:tcPr>
          <w:p w14:paraId="4223BF52" w14:textId="77777777" w:rsidR="00F83C54" w:rsidRPr="001153FA" w:rsidRDefault="00F83C54" w:rsidP="00C63E24">
            <w:pPr>
              <w:pStyle w:val="Value"/>
              <w:rPr>
                <w:sz w:val="18"/>
                <w:szCs w:val="18"/>
                <w:lang w:val="sk-SK" w:eastAsia="en-US"/>
              </w:rPr>
            </w:pPr>
          </w:p>
        </w:tc>
        <w:tc>
          <w:tcPr>
            <w:tcW w:w="1297" w:type="dxa"/>
            <w:vAlign w:val="center"/>
          </w:tcPr>
          <w:p w14:paraId="706F7CE3" w14:textId="77777777" w:rsidR="00F83C54" w:rsidRPr="001153FA" w:rsidRDefault="00F83C54" w:rsidP="00C63E24">
            <w:pPr>
              <w:pStyle w:val="Value"/>
              <w:rPr>
                <w:sz w:val="18"/>
                <w:szCs w:val="18"/>
                <w:lang w:val="sk-SK" w:eastAsia="en-US"/>
              </w:rPr>
            </w:pPr>
          </w:p>
        </w:tc>
      </w:tr>
      <w:tr w:rsidR="00F83C54" w:rsidRPr="00AA4D36" w14:paraId="095F3510" w14:textId="77777777">
        <w:trPr>
          <w:trHeight w:val="296"/>
          <w:jc w:val="center"/>
        </w:trPr>
        <w:tc>
          <w:tcPr>
            <w:tcW w:w="2764" w:type="dxa"/>
            <w:tcBorders>
              <w:right w:val="single" w:sz="12" w:space="0" w:color="auto"/>
            </w:tcBorders>
            <w:vAlign w:val="center"/>
          </w:tcPr>
          <w:p w14:paraId="0B27588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14:paraId="7F7AEA62" w14:textId="77777777" w:rsidR="00F83C54" w:rsidRPr="001153FA" w:rsidRDefault="00F83C54" w:rsidP="00C63E24">
            <w:pPr>
              <w:pStyle w:val="Value"/>
              <w:rPr>
                <w:sz w:val="18"/>
                <w:szCs w:val="18"/>
                <w:lang w:val="sk-SK" w:eastAsia="en-US"/>
              </w:rPr>
            </w:pPr>
          </w:p>
        </w:tc>
        <w:tc>
          <w:tcPr>
            <w:tcW w:w="1134" w:type="dxa"/>
            <w:vAlign w:val="center"/>
          </w:tcPr>
          <w:p w14:paraId="297EAED4" w14:textId="77777777" w:rsidR="00F83C54" w:rsidRPr="001153FA" w:rsidRDefault="00F83C54" w:rsidP="00C63E24">
            <w:pPr>
              <w:pStyle w:val="Value"/>
              <w:rPr>
                <w:sz w:val="18"/>
                <w:szCs w:val="18"/>
                <w:lang w:val="sk-SK" w:eastAsia="en-US"/>
              </w:rPr>
            </w:pPr>
          </w:p>
        </w:tc>
        <w:tc>
          <w:tcPr>
            <w:tcW w:w="1105" w:type="dxa"/>
            <w:vAlign w:val="center"/>
          </w:tcPr>
          <w:p w14:paraId="7C05BAC7" w14:textId="77777777" w:rsidR="00F83C54" w:rsidRPr="001153FA" w:rsidRDefault="00F83C54" w:rsidP="00C63E24">
            <w:pPr>
              <w:pStyle w:val="Value"/>
              <w:rPr>
                <w:sz w:val="18"/>
                <w:szCs w:val="18"/>
                <w:lang w:val="sk-SK" w:eastAsia="en-US"/>
              </w:rPr>
            </w:pPr>
          </w:p>
        </w:tc>
        <w:tc>
          <w:tcPr>
            <w:tcW w:w="1417" w:type="dxa"/>
            <w:vAlign w:val="center"/>
          </w:tcPr>
          <w:p w14:paraId="02DB543D" w14:textId="77777777" w:rsidR="00F83C54" w:rsidRPr="001153FA" w:rsidRDefault="00F83C54" w:rsidP="00C63E24">
            <w:pPr>
              <w:pStyle w:val="Value"/>
              <w:rPr>
                <w:sz w:val="18"/>
                <w:szCs w:val="18"/>
                <w:lang w:val="sk-SK" w:eastAsia="en-US"/>
              </w:rPr>
            </w:pPr>
          </w:p>
        </w:tc>
        <w:tc>
          <w:tcPr>
            <w:tcW w:w="1297" w:type="dxa"/>
            <w:vAlign w:val="center"/>
          </w:tcPr>
          <w:p w14:paraId="333B6A06" w14:textId="77777777" w:rsidR="00F83C54" w:rsidRPr="001153FA" w:rsidRDefault="00F83C54" w:rsidP="00C63E24">
            <w:pPr>
              <w:pStyle w:val="Value"/>
              <w:rPr>
                <w:sz w:val="18"/>
                <w:szCs w:val="18"/>
                <w:lang w:val="sk-SK" w:eastAsia="en-US"/>
              </w:rPr>
            </w:pPr>
          </w:p>
        </w:tc>
      </w:tr>
      <w:tr w:rsidR="00F83C54" w:rsidRPr="00AA4D36" w14:paraId="33EAB68A" w14:textId="77777777">
        <w:trPr>
          <w:trHeight w:val="361"/>
          <w:jc w:val="center"/>
        </w:trPr>
        <w:tc>
          <w:tcPr>
            <w:tcW w:w="2764" w:type="dxa"/>
            <w:tcBorders>
              <w:bottom w:val="single" w:sz="12" w:space="0" w:color="auto"/>
              <w:right w:val="single" w:sz="12" w:space="0" w:color="auto"/>
            </w:tcBorders>
            <w:vAlign w:val="center"/>
          </w:tcPr>
          <w:p w14:paraId="248358DE"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14:paraId="5DF4FD03"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1A9B370E" w14:textId="77777777"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14:paraId="4F9BDB31" w14:textId="77777777"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14:paraId="2934CF1A" w14:textId="77777777"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14:paraId="69F9EC4A" w14:textId="77777777" w:rsidR="00F83C54" w:rsidRPr="001153FA" w:rsidRDefault="00F83C54" w:rsidP="00C63E24">
            <w:pPr>
              <w:pStyle w:val="Value"/>
              <w:rPr>
                <w:b/>
                <w:sz w:val="18"/>
                <w:szCs w:val="18"/>
                <w:lang w:val="sk-SK" w:eastAsia="en-US"/>
              </w:rPr>
            </w:pPr>
          </w:p>
        </w:tc>
      </w:tr>
    </w:tbl>
    <w:p w14:paraId="4E6995F0" w14:textId="77777777" w:rsidR="00F83C54" w:rsidRPr="00AA4D36" w:rsidRDefault="00F83C54" w:rsidP="00F83C54">
      <w:pPr>
        <w:ind w:right="-468"/>
        <w:jc w:val="both"/>
        <w:rPr>
          <w:rFonts w:ascii="Arial Narrow" w:hAnsi="Arial Narrow"/>
          <w:bCs/>
          <w:sz w:val="18"/>
          <w:szCs w:val="18"/>
        </w:rPr>
      </w:pPr>
    </w:p>
    <w:p w14:paraId="43A9EECE"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14:paraId="693B2DC6" w14:textId="77777777" w:rsidR="00F83C54" w:rsidRDefault="00F83C54" w:rsidP="00F83C54">
      <w:pPr>
        <w:ind w:right="-468"/>
        <w:jc w:val="both"/>
        <w:rPr>
          <w:rFonts w:ascii="Arial Narrow" w:hAnsi="Arial Narrow"/>
          <w:bCs/>
          <w:sz w:val="18"/>
          <w:szCs w:val="18"/>
        </w:rPr>
      </w:pPr>
    </w:p>
    <w:p w14:paraId="1E57F613" w14:textId="77777777"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14:paraId="6E02EC81" w14:textId="77777777">
        <w:trPr>
          <w:jc w:val="center"/>
        </w:trPr>
        <w:tc>
          <w:tcPr>
            <w:tcW w:w="5949" w:type="dxa"/>
            <w:tcBorders>
              <w:top w:val="single" w:sz="12" w:space="0" w:color="auto"/>
              <w:bottom w:val="nil"/>
              <w:right w:val="single" w:sz="12" w:space="0" w:color="auto"/>
            </w:tcBorders>
            <w:vAlign w:val="center"/>
          </w:tcPr>
          <w:p w14:paraId="2F87F505" w14:textId="77777777"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14:paraId="0DCF8A8D" w14:textId="77777777"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14:paraId="45FC0943" w14:textId="77777777">
        <w:trPr>
          <w:trHeight w:val="301"/>
          <w:jc w:val="center"/>
        </w:trPr>
        <w:tc>
          <w:tcPr>
            <w:tcW w:w="5949" w:type="dxa"/>
            <w:tcBorders>
              <w:top w:val="single" w:sz="12" w:space="0" w:color="auto"/>
              <w:right w:val="single" w:sz="12" w:space="0" w:color="auto"/>
            </w:tcBorders>
            <w:vAlign w:val="center"/>
          </w:tcPr>
          <w:p w14:paraId="0138144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14:paraId="5F6F256F" w14:textId="77777777" w:rsidR="00F83C54" w:rsidRPr="001153FA" w:rsidRDefault="00F83C54" w:rsidP="00C63E24">
            <w:pPr>
              <w:pStyle w:val="Value"/>
              <w:rPr>
                <w:sz w:val="18"/>
                <w:szCs w:val="18"/>
                <w:lang w:val="sk-SK" w:eastAsia="en-US"/>
              </w:rPr>
            </w:pPr>
          </w:p>
        </w:tc>
      </w:tr>
      <w:tr w:rsidR="00F83C54" w:rsidRPr="00AA4D36" w14:paraId="33DE72CE" w14:textId="77777777">
        <w:trPr>
          <w:jc w:val="center"/>
        </w:trPr>
        <w:tc>
          <w:tcPr>
            <w:tcW w:w="5949" w:type="dxa"/>
            <w:tcBorders>
              <w:bottom w:val="single" w:sz="12" w:space="0" w:color="auto"/>
              <w:right w:val="single" w:sz="12" w:space="0" w:color="auto"/>
            </w:tcBorders>
            <w:vAlign w:val="center"/>
          </w:tcPr>
          <w:p w14:paraId="70FC30E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14:paraId="15ECAE11" w14:textId="77777777" w:rsidR="00F83C54" w:rsidRPr="001153FA" w:rsidRDefault="00F83C54" w:rsidP="00C63E24">
            <w:pPr>
              <w:pStyle w:val="Value"/>
              <w:rPr>
                <w:sz w:val="18"/>
                <w:szCs w:val="18"/>
                <w:lang w:val="sk-SK" w:eastAsia="en-US"/>
              </w:rPr>
            </w:pPr>
          </w:p>
        </w:tc>
      </w:tr>
    </w:tbl>
    <w:p w14:paraId="77E71E40" w14:textId="77777777" w:rsidR="00F83C54" w:rsidRPr="00AA4D36" w:rsidRDefault="00F83C54" w:rsidP="00F83C54">
      <w:pPr>
        <w:rPr>
          <w:rFonts w:ascii="Arial Narrow" w:hAnsi="Arial Narrow"/>
          <w:sz w:val="18"/>
          <w:szCs w:val="18"/>
        </w:rPr>
      </w:pPr>
    </w:p>
    <w:p w14:paraId="78808026"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14:paraId="74C1183B" w14:textId="77777777"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14:paraId="2ECB74F6" w14:textId="77777777" w:rsidR="00F83C54" w:rsidRDefault="00F83C54" w:rsidP="00F83C54">
      <w:pPr>
        <w:ind w:right="-468"/>
        <w:jc w:val="both"/>
        <w:rPr>
          <w:rFonts w:ascii="Arial Narrow" w:hAnsi="Arial Narrow"/>
          <w:b/>
          <w:bCs/>
          <w:sz w:val="18"/>
          <w:szCs w:val="18"/>
        </w:rPr>
      </w:pPr>
    </w:p>
    <w:p w14:paraId="4E52E000"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14:paraId="5C6849A6"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14:paraId="09816F96" w14:textId="77777777" w:rsidTr="00A33649">
        <w:trPr>
          <w:jc w:val="center"/>
        </w:trPr>
        <w:tc>
          <w:tcPr>
            <w:tcW w:w="2560" w:type="dxa"/>
            <w:vMerge w:val="restart"/>
            <w:tcBorders>
              <w:top w:val="single" w:sz="12" w:space="0" w:color="auto"/>
              <w:right w:val="single" w:sz="12" w:space="0" w:color="auto"/>
            </w:tcBorders>
            <w:vAlign w:val="center"/>
          </w:tcPr>
          <w:p w14:paraId="27DE437E" w14:textId="77777777"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14:paraId="14CFF89E"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109B621A" w14:textId="77777777" w:rsidTr="00A33649">
        <w:trPr>
          <w:jc w:val="center"/>
        </w:trPr>
        <w:tc>
          <w:tcPr>
            <w:tcW w:w="2560" w:type="dxa"/>
            <w:vMerge/>
            <w:tcBorders>
              <w:right w:val="single" w:sz="12" w:space="0" w:color="auto"/>
            </w:tcBorders>
            <w:vAlign w:val="center"/>
          </w:tcPr>
          <w:p w14:paraId="45A28B15" w14:textId="77777777"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14:paraId="07BE8A4F"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14:paraId="33CCBED5" w14:textId="77777777" w:rsidR="00F83C54" w:rsidRPr="00AA4D36" w:rsidRDefault="00F83C54" w:rsidP="00C63E24">
            <w:pPr>
              <w:pStyle w:val="TopHeader"/>
              <w:rPr>
                <w:sz w:val="18"/>
                <w:szCs w:val="18"/>
              </w:rPr>
            </w:pPr>
          </w:p>
          <w:p w14:paraId="50C1CBD1" w14:textId="77777777" w:rsidR="00F83C54" w:rsidRPr="00AA4D36" w:rsidRDefault="00F83C54" w:rsidP="00C63E24">
            <w:pPr>
              <w:pStyle w:val="TopHeader"/>
              <w:rPr>
                <w:sz w:val="18"/>
                <w:szCs w:val="18"/>
              </w:rPr>
            </w:pPr>
            <w:r w:rsidRPr="00AA4D36">
              <w:rPr>
                <w:sz w:val="18"/>
                <w:szCs w:val="18"/>
              </w:rPr>
              <w:t>Tvorba</w:t>
            </w:r>
          </w:p>
          <w:p w14:paraId="35B4F3FB" w14:textId="77777777" w:rsidR="00F83C54" w:rsidRPr="00AA4D36" w:rsidRDefault="00F83C54" w:rsidP="00C63E24">
            <w:pPr>
              <w:pStyle w:val="TopHeader"/>
              <w:rPr>
                <w:sz w:val="18"/>
                <w:szCs w:val="18"/>
              </w:rPr>
            </w:pPr>
            <w:r w:rsidRPr="00AA4D36">
              <w:rPr>
                <w:sz w:val="18"/>
                <w:szCs w:val="18"/>
              </w:rPr>
              <w:t>OP</w:t>
            </w:r>
          </w:p>
          <w:p w14:paraId="7A00C2F7" w14:textId="77777777"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14:paraId="0A447552"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14:paraId="7F557A5D"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0D444F1A"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1D8196E6" w14:textId="77777777" w:rsidTr="00A33649">
        <w:trPr>
          <w:trHeight w:hRule="exact" w:val="277"/>
          <w:jc w:val="center"/>
        </w:trPr>
        <w:tc>
          <w:tcPr>
            <w:tcW w:w="2560" w:type="dxa"/>
            <w:tcBorders>
              <w:bottom w:val="single" w:sz="12" w:space="0" w:color="auto"/>
              <w:right w:val="single" w:sz="12" w:space="0" w:color="auto"/>
            </w:tcBorders>
            <w:vAlign w:val="center"/>
          </w:tcPr>
          <w:p w14:paraId="340F4820" w14:textId="77777777"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14:paraId="494ED4CF" w14:textId="77777777"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14:paraId="7046D33A" w14:textId="77777777"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14:paraId="68224397" w14:textId="77777777"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14:paraId="0587EAE0" w14:textId="77777777"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14:paraId="4A4A3FE2"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6EDA3237" w14:textId="77777777" w:rsidTr="00A33649">
        <w:trPr>
          <w:trHeight w:val="340"/>
          <w:jc w:val="center"/>
        </w:trPr>
        <w:tc>
          <w:tcPr>
            <w:tcW w:w="2560" w:type="dxa"/>
            <w:tcBorders>
              <w:top w:val="single" w:sz="12" w:space="0" w:color="auto"/>
              <w:right w:val="single" w:sz="12" w:space="0" w:color="auto"/>
            </w:tcBorders>
            <w:vAlign w:val="center"/>
          </w:tcPr>
          <w:p w14:paraId="0F86A83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14:paraId="3BEFCB00" w14:textId="77777777" w:rsidR="00F83C54" w:rsidRPr="001153FA" w:rsidRDefault="00AA20EE"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14:paraId="794B9F5B" w14:textId="77777777" w:rsidR="00F83C54" w:rsidRPr="001153FA" w:rsidRDefault="00AA20EE"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14:paraId="652D5686" w14:textId="77777777"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14:paraId="175D453F" w14:textId="77777777"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14:paraId="7036514F" w14:textId="77777777" w:rsidR="00F83C54" w:rsidRPr="001153FA" w:rsidRDefault="00AA20EE" w:rsidP="00C63E24">
            <w:pPr>
              <w:pStyle w:val="Value"/>
              <w:rPr>
                <w:sz w:val="18"/>
                <w:szCs w:val="18"/>
                <w:lang w:val="sk-SK" w:eastAsia="en-US"/>
              </w:rPr>
            </w:pPr>
            <w:r>
              <w:rPr>
                <w:sz w:val="16"/>
                <w:szCs w:val="16"/>
              </w:rPr>
              <w:t>0</w:t>
            </w:r>
          </w:p>
        </w:tc>
      </w:tr>
      <w:tr w:rsidR="00A33649" w:rsidRPr="00AA4D36" w14:paraId="3369F57E" w14:textId="77777777" w:rsidTr="00A33649">
        <w:trPr>
          <w:trHeight w:val="340"/>
          <w:jc w:val="center"/>
        </w:trPr>
        <w:tc>
          <w:tcPr>
            <w:tcW w:w="2560" w:type="dxa"/>
            <w:tcBorders>
              <w:right w:val="single" w:sz="12" w:space="0" w:color="auto"/>
            </w:tcBorders>
            <w:vAlign w:val="center"/>
          </w:tcPr>
          <w:p w14:paraId="43C56530"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14:paraId="06C7A9FF"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14:paraId="34D16105" w14:textId="77777777" w:rsidR="00A33649" w:rsidRPr="001153FA" w:rsidRDefault="00AA20EE" w:rsidP="00A33649">
            <w:pPr>
              <w:pStyle w:val="Value"/>
              <w:rPr>
                <w:sz w:val="18"/>
                <w:szCs w:val="18"/>
                <w:lang w:val="sk-SK" w:eastAsia="en-US"/>
              </w:rPr>
            </w:pPr>
            <w:r>
              <w:rPr>
                <w:sz w:val="16"/>
                <w:szCs w:val="16"/>
              </w:rPr>
              <w:t>0</w:t>
            </w:r>
          </w:p>
        </w:tc>
        <w:tc>
          <w:tcPr>
            <w:tcW w:w="1180" w:type="dxa"/>
            <w:vAlign w:val="center"/>
          </w:tcPr>
          <w:p w14:paraId="5F83DE4C" w14:textId="77777777" w:rsidR="00A33649" w:rsidRPr="001153FA" w:rsidRDefault="00AA20EE" w:rsidP="00A33649">
            <w:pPr>
              <w:pStyle w:val="Value"/>
              <w:rPr>
                <w:sz w:val="18"/>
                <w:szCs w:val="18"/>
                <w:lang w:val="sk-SK" w:eastAsia="en-US"/>
              </w:rPr>
            </w:pPr>
            <w:r>
              <w:rPr>
                <w:sz w:val="16"/>
                <w:szCs w:val="16"/>
              </w:rPr>
              <w:t>0</w:t>
            </w:r>
          </w:p>
        </w:tc>
        <w:tc>
          <w:tcPr>
            <w:tcW w:w="1822" w:type="dxa"/>
            <w:vAlign w:val="center"/>
          </w:tcPr>
          <w:p w14:paraId="60F3EF83" w14:textId="77777777" w:rsidR="00A33649" w:rsidRPr="001153FA" w:rsidRDefault="00A33649" w:rsidP="00A33649">
            <w:pPr>
              <w:pStyle w:val="Value"/>
              <w:rPr>
                <w:sz w:val="18"/>
                <w:szCs w:val="18"/>
                <w:lang w:val="sk-SK" w:eastAsia="en-US"/>
              </w:rPr>
            </w:pPr>
          </w:p>
        </w:tc>
        <w:tc>
          <w:tcPr>
            <w:tcW w:w="1900" w:type="dxa"/>
            <w:vAlign w:val="center"/>
          </w:tcPr>
          <w:p w14:paraId="09384FA2" w14:textId="77777777" w:rsidR="00A33649" w:rsidRPr="001153FA" w:rsidRDefault="00A33649" w:rsidP="00A33649">
            <w:pPr>
              <w:pStyle w:val="Value"/>
              <w:rPr>
                <w:sz w:val="18"/>
                <w:szCs w:val="18"/>
                <w:lang w:val="sk-SK" w:eastAsia="en-US"/>
              </w:rPr>
            </w:pPr>
          </w:p>
        </w:tc>
        <w:tc>
          <w:tcPr>
            <w:tcW w:w="1300" w:type="dxa"/>
            <w:vAlign w:val="center"/>
          </w:tcPr>
          <w:p w14:paraId="5053A190" w14:textId="77777777" w:rsidR="00A33649" w:rsidRPr="001153FA" w:rsidRDefault="00AA20EE" w:rsidP="00A33649">
            <w:pPr>
              <w:pStyle w:val="Value"/>
              <w:rPr>
                <w:sz w:val="18"/>
                <w:szCs w:val="18"/>
                <w:lang w:val="sk-SK" w:eastAsia="en-US"/>
              </w:rPr>
            </w:pPr>
            <w:r>
              <w:rPr>
                <w:sz w:val="16"/>
                <w:szCs w:val="16"/>
              </w:rPr>
              <w:t>0</w:t>
            </w:r>
          </w:p>
        </w:tc>
      </w:tr>
      <w:tr w:rsidR="00A33649" w:rsidRPr="00AA4D36" w14:paraId="021B5E8B" w14:textId="77777777" w:rsidTr="00A33649">
        <w:trPr>
          <w:trHeight w:val="340"/>
          <w:jc w:val="center"/>
        </w:trPr>
        <w:tc>
          <w:tcPr>
            <w:tcW w:w="2560" w:type="dxa"/>
            <w:tcBorders>
              <w:right w:val="single" w:sz="12" w:space="0" w:color="auto"/>
            </w:tcBorders>
            <w:vAlign w:val="center"/>
          </w:tcPr>
          <w:p w14:paraId="02FBB6FF"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14:paraId="0DA80E69" w14:textId="77777777" w:rsidR="00A33649" w:rsidRPr="001153FA" w:rsidRDefault="00AA20EE" w:rsidP="00A33649">
            <w:pPr>
              <w:pStyle w:val="Value"/>
              <w:rPr>
                <w:sz w:val="18"/>
                <w:szCs w:val="18"/>
                <w:lang w:val="sk-SK" w:eastAsia="en-US"/>
              </w:rPr>
            </w:pPr>
            <w:r>
              <w:rPr>
                <w:sz w:val="16"/>
                <w:szCs w:val="16"/>
              </w:rPr>
              <w:t>0</w:t>
            </w:r>
          </w:p>
        </w:tc>
        <w:tc>
          <w:tcPr>
            <w:tcW w:w="1180" w:type="dxa"/>
            <w:vAlign w:val="center"/>
          </w:tcPr>
          <w:p w14:paraId="033D875A" w14:textId="77777777" w:rsidR="00A33649" w:rsidRPr="001153FA" w:rsidRDefault="00AA20EE" w:rsidP="00A33649">
            <w:pPr>
              <w:pStyle w:val="Value"/>
              <w:rPr>
                <w:sz w:val="18"/>
                <w:szCs w:val="18"/>
                <w:lang w:val="sk-SK" w:eastAsia="en-US"/>
              </w:rPr>
            </w:pPr>
            <w:r>
              <w:rPr>
                <w:sz w:val="16"/>
                <w:szCs w:val="16"/>
              </w:rPr>
              <w:t>0</w:t>
            </w:r>
          </w:p>
        </w:tc>
        <w:tc>
          <w:tcPr>
            <w:tcW w:w="1822" w:type="dxa"/>
            <w:vAlign w:val="center"/>
          </w:tcPr>
          <w:p w14:paraId="6A7E2A76" w14:textId="77777777" w:rsidR="00A33649" w:rsidRPr="001153FA" w:rsidRDefault="00A33649" w:rsidP="00A33649">
            <w:pPr>
              <w:pStyle w:val="Value"/>
              <w:rPr>
                <w:sz w:val="18"/>
                <w:szCs w:val="18"/>
                <w:lang w:val="sk-SK" w:eastAsia="en-US"/>
              </w:rPr>
            </w:pPr>
          </w:p>
        </w:tc>
        <w:tc>
          <w:tcPr>
            <w:tcW w:w="1900" w:type="dxa"/>
            <w:vAlign w:val="center"/>
          </w:tcPr>
          <w:p w14:paraId="052FD581" w14:textId="77777777" w:rsidR="00A33649" w:rsidRPr="001153FA" w:rsidRDefault="00A33649" w:rsidP="00A33649">
            <w:pPr>
              <w:pStyle w:val="Value"/>
              <w:rPr>
                <w:sz w:val="18"/>
                <w:szCs w:val="18"/>
                <w:lang w:val="sk-SK" w:eastAsia="en-US"/>
              </w:rPr>
            </w:pPr>
          </w:p>
        </w:tc>
        <w:tc>
          <w:tcPr>
            <w:tcW w:w="1300" w:type="dxa"/>
            <w:vAlign w:val="center"/>
          </w:tcPr>
          <w:p w14:paraId="171E57CF" w14:textId="77777777" w:rsidR="00A33649" w:rsidRPr="001153FA" w:rsidRDefault="00AA20EE" w:rsidP="00A33649">
            <w:pPr>
              <w:pStyle w:val="Value"/>
              <w:rPr>
                <w:sz w:val="18"/>
                <w:szCs w:val="18"/>
                <w:lang w:val="sk-SK" w:eastAsia="en-US"/>
              </w:rPr>
            </w:pPr>
            <w:r>
              <w:rPr>
                <w:sz w:val="16"/>
                <w:szCs w:val="16"/>
              </w:rPr>
              <w:t>0</w:t>
            </w:r>
          </w:p>
        </w:tc>
      </w:tr>
      <w:tr w:rsidR="00A33649" w:rsidRPr="00AA4D36" w14:paraId="0130CD4E" w14:textId="77777777" w:rsidTr="00A33649">
        <w:trPr>
          <w:trHeight w:val="340"/>
          <w:jc w:val="center"/>
        </w:trPr>
        <w:tc>
          <w:tcPr>
            <w:tcW w:w="2560" w:type="dxa"/>
            <w:tcBorders>
              <w:bottom w:val="single" w:sz="6" w:space="0" w:color="auto"/>
              <w:right w:val="single" w:sz="12" w:space="0" w:color="auto"/>
            </w:tcBorders>
            <w:vAlign w:val="center"/>
          </w:tcPr>
          <w:p w14:paraId="6F06B2C4"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14:paraId="6F04F2DA" w14:textId="77777777" w:rsidR="00A33649" w:rsidRPr="001153FA" w:rsidRDefault="00AA20EE"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14:paraId="2BE58A76" w14:textId="77777777" w:rsidR="00A33649" w:rsidRPr="001153FA" w:rsidRDefault="00AA20EE"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14:paraId="1FFD8EAF" w14:textId="77777777"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14:paraId="5D57A3CB" w14:textId="77777777"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14:paraId="063382E2" w14:textId="77777777" w:rsidR="00A33649" w:rsidRPr="001153FA" w:rsidRDefault="00AA20EE" w:rsidP="00A33649">
            <w:pPr>
              <w:pStyle w:val="Value"/>
              <w:rPr>
                <w:sz w:val="18"/>
                <w:szCs w:val="18"/>
                <w:lang w:val="sk-SK" w:eastAsia="en-US"/>
              </w:rPr>
            </w:pPr>
            <w:r>
              <w:rPr>
                <w:sz w:val="16"/>
                <w:szCs w:val="16"/>
              </w:rPr>
              <w:t>0</w:t>
            </w:r>
          </w:p>
        </w:tc>
      </w:tr>
      <w:tr w:rsidR="00A33649" w:rsidRPr="00AA4D36" w14:paraId="37C22567" w14:textId="77777777" w:rsidTr="00A33649">
        <w:trPr>
          <w:trHeight w:val="340"/>
          <w:jc w:val="center"/>
        </w:trPr>
        <w:tc>
          <w:tcPr>
            <w:tcW w:w="2560" w:type="dxa"/>
            <w:tcBorders>
              <w:top w:val="single" w:sz="6" w:space="0" w:color="auto"/>
              <w:right w:val="single" w:sz="12" w:space="0" w:color="auto"/>
            </w:tcBorders>
            <w:vAlign w:val="center"/>
          </w:tcPr>
          <w:p w14:paraId="4840DB76"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14:paraId="7B302B8F" w14:textId="77777777" w:rsidR="00A33649" w:rsidRPr="001153FA" w:rsidRDefault="00AA20EE"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14:paraId="0204159F" w14:textId="77777777" w:rsidR="00A33649" w:rsidRPr="001153FA" w:rsidRDefault="00AA20EE"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14:paraId="71BE3439" w14:textId="77777777"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14:paraId="28E66925" w14:textId="77777777"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14:paraId="2A5C735B" w14:textId="77777777" w:rsidR="00A33649" w:rsidRPr="001153FA" w:rsidRDefault="00AA20EE" w:rsidP="00A33649">
            <w:pPr>
              <w:pStyle w:val="Value"/>
              <w:rPr>
                <w:sz w:val="18"/>
                <w:szCs w:val="18"/>
                <w:lang w:val="sk-SK" w:eastAsia="en-US"/>
              </w:rPr>
            </w:pPr>
            <w:r>
              <w:rPr>
                <w:sz w:val="16"/>
                <w:szCs w:val="16"/>
              </w:rPr>
              <w:t>0</w:t>
            </w:r>
          </w:p>
        </w:tc>
      </w:tr>
      <w:tr w:rsidR="00F83C54" w:rsidRPr="00AA4D36" w14:paraId="52E7CD92" w14:textId="77777777" w:rsidTr="00A33649">
        <w:trPr>
          <w:trHeight w:val="340"/>
          <w:jc w:val="center"/>
        </w:trPr>
        <w:tc>
          <w:tcPr>
            <w:tcW w:w="2560" w:type="dxa"/>
            <w:tcBorders>
              <w:right w:val="single" w:sz="12" w:space="0" w:color="auto"/>
            </w:tcBorders>
            <w:vAlign w:val="center"/>
          </w:tcPr>
          <w:p w14:paraId="2E21B4D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14:paraId="5E2450F5" w14:textId="77777777" w:rsidR="00F83C54" w:rsidRPr="001153FA" w:rsidRDefault="00F83C54" w:rsidP="00C63E24">
            <w:pPr>
              <w:pStyle w:val="Value"/>
              <w:rPr>
                <w:sz w:val="18"/>
                <w:szCs w:val="18"/>
                <w:lang w:val="sk-SK" w:eastAsia="en-US"/>
              </w:rPr>
            </w:pPr>
          </w:p>
        </w:tc>
        <w:tc>
          <w:tcPr>
            <w:tcW w:w="1180" w:type="dxa"/>
            <w:vAlign w:val="center"/>
          </w:tcPr>
          <w:p w14:paraId="3242BC91" w14:textId="77777777" w:rsidR="00F83C54" w:rsidRPr="001153FA" w:rsidRDefault="00F83C54" w:rsidP="00C63E24">
            <w:pPr>
              <w:pStyle w:val="Value"/>
              <w:rPr>
                <w:sz w:val="18"/>
                <w:szCs w:val="18"/>
                <w:lang w:val="sk-SK" w:eastAsia="en-US"/>
              </w:rPr>
            </w:pPr>
          </w:p>
        </w:tc>
        <w:tc>
          <w:tcPr>
            <w:tcW w:w="1822" w:type="dxa"/>
            <w:vAlign w:val="center"/>
          </w:tcPr>
          <w:p w14:paraId="4548E04A" w14:textId="77777777" w:rsidR="00F83C54" w:rsidRPr="001153FA" w:rsidRDefault="00F83C54" w:rsidP="00C63E24">
            <w:pPr>
              <w:pStyle w:val="Value"/>
              <w:rPr>
                <w:sz w:val="18"/>
                <w:szCs w:val="18"/>
                <w:lang w:val="sk-SK" w:eastAsia="en-US"/>
              </w:rPr>
            </w:pPr>
          </w:p>
        </w:tc>
        <w:tc>
          <w:tcPr>
            <w:tcW w:w="1900" w:type="dxa"/>
            <w:vAlign w:val="center"/>
          </w:tcPr>
          <w:p w14:paraId="17D15A04" w14:textId="77777777" w:rsidR="00F83C54" w:rsidRPr="001153FA" w:rsidRDefault="00F83C54" w:rsidP="00C63E24">
            <w:pPr>
              <w:pStyle w:val="Value"/>
              <w:rPr>
                <w:sz w:val="18"/>
                <w:szCs w:val="18"/>
                <w:lang w:val="sk-SK" w:eastAsia="en-US"/>
              </w:rPr>
            </w:pPr>
          </w:p>
        </w:tc>
        <w:tc>
          <w:tcPr>
            <w:tcW w:w="1300" w:type="dxa"/>
            <w:vAlign w:val="center"/>
          </w:tcPr>
          <w:p w14:paraId="55770AD7" w14:textId="77777777" w:rsidR="00F83C54" w:rsidRPr="001153FA" w:rsidRDefault="00F83C54" w:rsidP="00C63E24">
            <w:pPr>
              <w:pStyle w:val="Value"/>
              <w:rPr>
                <w:sz w:val="18"/>
                <w:szCs w:val="18"/>
                <w:lang w:val="sk-SK" w:eastAsia="en-US"/>
              </w:rPr>
            </w:pPr>
          </w:p>
        </w:tc>
      </w:tr>
      <w:tr w:rsidR="00F83C54" w:rsidRPr="00AA4D36" w14:paraId="296AA1F6" w14:textId="77777777" w:rsidTr="00A33649">
        <w:trPr>
          <w:trHeight w:val="340"/>
          <w:jc w:val="center"/>
        </w:trPr>
        <w:tc>
          <w:tcPr>
            <w:tcW w:w="2560" w:type="dxa"/>
            <w:tcBorders>
              <w:right w:val="single" w:sz="12" w:space="0" w:color="auto"/>
            </w:tcBorders>
            <w:vAlign w:val="center"/>
          </w:tcPr>
          <w:p w14:paraId="21C6305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14:paraId="4B39F67D" w14:textId="77777777" w:rsidR="00F83C54" w:rsidRPr="001153FA" w:rsidRDefault="00F83C54" w:rsidP="00C63E24">
            <w:pPr>
              <w:pStyle w:val="Value"/>
              <w:rPr>
                <w:sz w:val="18"/>
                <w:szCs w:val="18"/>
                <w:lang w:val="sk-SK" w:eastAsia="en-US"/>
              </w:rPr>
            </w:pPr>
          </w:p>
        </w:tc>
        <w:tc>
          <w:tcPr>
            <w:tcW w:w="1180" w:type="dxa"/>
            <w:vAlign w:val="center"/>
          </w:tcPr>
          <w:p w14:paraId="09B1F4AD" w14:textId="77777777" w:rsidR="00F83C54" w:rsidRPr="001153FA" w:rsidRDefault="00F83C54" w:rsidP="00C63E24">
            <w:pPr>
              <w:pStyle w:val="Value"/>
              <w:rPr>
                <w:sz w:val="18"/>
                <w:szCs w:val="18"/>
                <w:lang w:val="sk-SK" w:eastAsia="en-US"/>
              </w:rPr>
            </w:pPr>
          </w:p>
        </w:tc>
        <w:tc>
          <w:tcPr>
            <w:tcW w:w="1822" w:type="dxa"/>
            <w:vAlign w:val="center"/>
          </w:tcPr>
          <w:p w14:paraId="0B044D78" w14:textId="77777777" w:rsidR="00F83C54" w:rsidRPr="001153FA" w:rsidRDefault="00F83C54" w:rsidP="00C63E24">
            <w:pPr>
              <w:pStyle w:val="Value"/>
              <w:rPr>
                <w:sz w:val="18"/>
                <w:szCs w:val="18"/>
                <w:lang w:val="sk-SK" w:eastAsia="en-US"/>
              </w:rPr>
            </w:pPr>
          </w:p>
        </w:tc>
        <w:tc>
          <w:tcPr>
            <w:tcW w:w="1900" w:type="dxa"/>
            <w:vAlign w:val="center"/>
          </w:tcPr>
          <w:p w14:paraId="3F1CA60C" w14:textId="77777777" w:rsidR="00F83C54" w:rsidRPr="001153FA" w:rsidRDefault="00F83C54" w:rsidP="00C63E24">
            <w:pPr>
              <w:pStyle w:val="Value"/>
              <w:rPr>
                <w:sz w:val="18"/>
                <w:szCs w:val="18"/>
                <w:lang w:val="sk-SK" w:eastAsia="en-US"/>
              </w:rPr>
            </w:pPr>
          </w:p>
        </w:tc>
        <w:tc>
          <w:tcPr>
            <w:tcW w:w="1300" w:type="dxa"/>
            <w:vAlign w:val="center"/>
          </w:tcPr>
          <w:p w14:paraId="491AEFB4" w14:textId="77777777" w:rsidR="00F83C54" w:rsidRPr="001153FA" w:rsidRDefault="00F83C54" w:rsidP="00C63E24">
            <w:pPr>
              <w:pStyle w:val="Value"/>
              <w:rPr>
                <w:sz w:val="18"/>
                <w:szCs w:val="18"/>
                <w:lang w:val="sk-SK" w:eastAsia="en-US"/>
              </w:rPr>
            </w:pPr>
          </w:p>
        </w:tc>
      </w:tr>
      <w:tr w:rsidR="00A33649" w:rsidRPr="00AA4D36" w14:paraId="0670FCEE" w14:textId="77777777" w:rsidTr="00F17A90">
        <w:trPr>
          <w:trHeight w:val="340"/>
          <w:jc w:val="center"/>
        </w:trPr>
        <w:tc>
          <w:tcPr>
            <w:tcW w:w="2560" w:type="dxa"/>
            <w:tcBorders>
              <w:bottom w:val="single" w:sz="12" w:space="0" w:color="auto"/>
              <w:right w:val="single" w:sz="12" w:space="0" w:color="auto"/>
            </w:tcBorders>
            <w:vAlign w:val="center"/>
          </w:tcPr>
          <w:p w14:paraId="7AD41E79" w14:textId="77777777"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14:paraId="36A20C6E" w14:textId="77777777" w:rsidR="00A33649" w:rsidRPr="00F17A90" w:rsidRDefault="00AA20EE"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14:paraId="01C3B733" w14:textId="77777777" w:rsidR="00A33649" w:rsidRPr="00F17A90" w:rsidRDefault="00AA20EE"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14:paraId="4C57CDD5" w14:textId="77777777"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14:paraId="5F8047F6" w14:textId="77777777"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14:paraId="57558235" w14:textId="77777777" w:rsidR="00A33649" w:rsidRPr="00F17A90" w:rsidRDefault="00AA20EE" w:rsidP="00F17A90">
            <w:pPr>
              <w:pStyle w:val="Value"/>
              <w:rPr>
                <w:b/>
                <w:sz w:val="18"/>
                <w:szCs w:val="18"/>
                <w:lang w:val="sk-SK" w:eastAsia="en-US"/>
              </w:rPr>
            </w:pPr>
            <w:r>
              <w:rPr>
                <w:b/>
                <w:sz w:val="16"/>
                <w:szCs w:val="16"/>
              </w:rPr>
              <w:t>0</w:t>
            </w:r>
          </w:p>
        </w:tc>
      </w:tr>
    </w:tbl>
    <w:p w14:paraId="37A3E97D" w14:textId="77777777" w:rsidR="00F83C54" w:rsidRPr="00AA4D36" w:rsidRDefault="00F83C54" w:rsidP="00F83C54">
      <w:pPr>
        <w:rPr>
          <w:rFonts w:ascii="Arial Narrow" w:hAnsi="Arial Narrow"/>
          <w:sz w:val="18"/>
          <w:szCs w:val="18"/>
        </w:rPr>
      </w:pPr>
    </w:p>
    <w:p w14:paraId="26412EA3"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14:paraId="0E80CF6D" w14:textId="77777777">
        <w:trPr>
          <w:trHeight w:val="340"/>
          <w:jc w:val="center"/>
        </w:trPr>
        <w:tc>
          <w:tcPr>
            <w:tcW w:w="6166" w:type="dxa"/>
            <w:tcBorders>
              <w:top w:val="single" w:sz="12" w:space="0" w:color="auto"/>
              <w:bottom w:val="nil"/>
              <w:right w:val="single" w:sz="12" w:space="0" w:color="auto"/>
            </w:tcBorders>
            <w:vAlign w:val="center"/>
          </w:tcPr>
          <w:p w14:paraId="2DA6EEF8" w14:textId="77777777"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14:paraId="782A6C11" w14:textId="77777777" w:rsidR="00F83C54" w:rsidRPr="00AA4D36" w:rsidRDefault="00F83C54" w:rsidP="00C63E24">
            <w:pPr>
              <w:pStyle w:val="TopHeader"/>
              <w:rPr>
                <w:sz w:val="18"/>
                <w:szCs w:val="18"/>
              </w:rPr>
            </w:pPr>
            <w:r w:rsidRPr="00AA4D36">
              <w:rPr>
                <w:sz w:val="18"/>
                <w:szCs w:val="18"/>
              </w:rPr>
              <w:t>Hodnota</w:t>
            </w:r>
          </w:p>
        </w:tc>
      </w:tr>
      <w:tr w:rsidR="00F83C54" w:rsidRPr="00AA4D36" w14:paraId="137BCA73" w14:textId="77777777">
        <w:trPr>
          <w:trHeight w:val="340"/>
          <w:jc w:val="center"/>
        </w:trPr>
        <w:tc>
          <w:tcPr>
            <w:tcW w:w="6166" w:type="dxa"/>
            <w:tcBorders>
              <w:top w:val="single" w:sz="12" w:space="0" w:color="auto"/>
              <w:right w:val="single" w:sz="12" w:space="0" w:color="auto"/>
            </w:tcBorders>
            <w:vAlign w:val="center"/>
          </w:tcPr>
          <w:p w14:paraId="7EA236D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14:paraId="301E3FA1" w14:textId="77777777" w:rsidR="00F83C54" w:rsidRPr="001153FA" w:rsidRDefault="00F83C54" w:rsidP="00C63E24">
            <w:pPr>
              <w:pStyle w:val="Value"/>
              <w:rPr>
                <w:sz w:val="18"/>
                <w:szCs w:val="18"/>
                <w:lang w:val="sk-SK" w:eastAsia="en-US"/>
              </w:rPr>
            </w:pPr>
          </w:p>
        </w:tc>
      </w:tr>
      <w:tr w:rsidR="00F83C54" w:rsidRPr="00AA4D36" w14:paraId="199F3B25" w14:textId="77777777">
        <w:trPr>
          <w:trHeight w:val="340"/>
          <w:jc w:val="center"/>
        </w:trPr>
        <w:tc>
          <w:tcPr>
            <w:tcW w:w="6166" w:type="dxa"/>
            <w:tcBorders>
              <w:bottom w:val="single" w:sz="12" w:space="0" w:color="auto"/>
              <w:right w:val="single" w:sz="12" w:space="0" w:color="auto"/>
            </w:tcBorders>
            <w:vAlign w:val="center"/>
          </w:tcPr>
          <w:p w14:paraId="0F1251C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14:paraId="4CD81B61" w14:textId="77777777" w:rsidR="00F83C54" w:rsidRPr="001153FA" w:rsidRDefault="00F83C54" w:rsidP="00C63E24">
            <w:pPr>
              <w:pStyle w:val="Value"/>
              <w:rPr>
                <w:sz w:val="18"/>
                <w:szCs w:val="18"/>
                <w:lang w:val="sk-SK" w:eastAsia="en-US"/>
              </w:rPr>
            </w:pPr>
          </w:p>
        </w:tc>
      </w:tr>
    </w:tbl>
    <w:p w14:paraId="0CACCB4B" w14:textId="77777777" w:rsidR="00F83C54" w:rsidRPr="00AA4D36" w:rsidRDefault="00F83C54" w:rsidP="00F83C54">
      <w:pPr>
        <w:pStyle w:val="Nzov"/>
        <w:spacing w:before="0" w:beforeAutospacing="0" w:after="0"/>
        <w:jc w:val="both"/>
        <w:rPr>
          <w:sz w:val="18"/>
          <w:szCs w:val="18"/>
        </w:rPr>
      </w:pPr>
    </w:p>
    <w:p w14:paraId="5BFFAF59"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14:paraId="7AF6BE86" w14:textId="77777777" w:rsidR="00F83C54" w:rsidRDefault="00F83C54" w:rsidP="00F83C54">
      <w:pPr>
        <w:ind w:right="-468"/>
        <w:jc w:val="both"/>
        <w:rPr>
          <w:rFonts w:ascii="Arial Narrow" w:hAnsi="Arial Narrow"/>
          <w:bCs/>
          <w:sz w:val="18"/>
          <w:szCs w:val="18"/>
        </w:rPr>
      </w:pPr>
    </w:p>
    <w:p w14:paraId="66F808AC" w14:textId="77777777"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14:paraId="4CDC30BE" w14:textId="77777777">
        <w:trPr>
          <w:trHeight w:val="340"/>
          <w:jc w:val="center"/>
        </w:trPr>
        <w:tc>
          <w:tcPr>
            <w:tcW w:w="6159" w:type="dxa"/>
            <w:tcBorders>
              <w:top w:val="single" w:sz="12" w:space="0" w:color="auto"/>
              <w:bottom w:val="nil"/>
              <w:right w:val="single" w:sz="12" w:space="0" w:color="auto"/>
            </w:tcBorders>
            <w:vAlign w:val="center"/>
          </w:tcPr>
          <w:p w14:paraId="5471A133" w14:textId="77777777"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14:paraId="2641FEE4"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0A9CE2C9" w14:textId="77777777">
        <w:trPr>
          <w:trHeight w:val="340"/>
          <w:jc w:val="center"/>
        </w:trPr>
        <w:tc>
          <w:tcPr>
            <w:tcW w:w="6159" w:type="dxa"/>
            <w:tcBorders>
              <w:top w:val="single" w:sz="12" w:space="0" w:color="auto"/>
              <w:right w:val="single" w:sz="12" w:space="0" w:color="auto"/>
            </w:tcBorders>
            <w:vAlign w:val="center"/>
          </w:tcPr>
          <w:p w14:paraId="3646C08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14:paraId="53554DF7" w14:textId="77777777" w:rsidR="00F83C54" w:rsidRPr="001153FA" w:rsidRDefault="00F83C54" w:rsidP="00C63E24">
            <w:pPr>
              <w:pStyle w:val="Value"/>
              <w:rPr>
                <w:sz w:val="18"/>
                <w:szCs w:val="18"/>
                <w:lang w:val="sk-SK" w:eastAsia="en-US"/>
              </w:rPr>
            </w:pPr>
          </w:p>
        </w:tc>
      </w:tr>
      <w:tr w:rsidR="00F83C54" w:rsidRPr="00AA4D36" w14:paraId="5ECC8D80" w14:textId="77777777">
        <w:trPr>
          <w:trHeight w:val="340"/>
          <w:jc w:val="center"/>
        </w:trPr>
        <w:tc>
          <w:tcPr>
            <w:tcW w:w="6159" w:type="dxa"/>
            <w:tcBorders>
              <w:bottom w:val="single" w:sz="12" w:space="0" w:color="auto"/>
              <w:right w:val="single" w:sz="12" w:space="0" w:color="auto"/>
            </w:tcBorders>
            <w:vAlign w:val="center"/>
          </w:tcPr>
          <w:p w14:paraId="3FB4FBA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14:paraId="1D263BB0" w14:textId="77777777" w:rsidR="00F83C54" w:rsidRPr="001153FA" w:rsidRDefault="00F83C54" w:rsidP="00C63E24">
            <w:pPr>
              <w:pStyle w:val="Value"/>
              <w:rPr>
                <w:sz w:val="18"/>
                <w:szCs w:val="18"/>
                <w:lang w:val="sk-SK" w:eastAsia="en-US"/>
              </w:rPr>
            </w:pPr>
          </w:p>
        </w:tc>
      </w:tr>
    </w:tbl>
    <w:p w14:paraId="685D5B0A" w14:textId="77777777" w:rsidR="00F83C54" w:rsidRPr="00AA4D36" w:rsidRDefault="00F83C54" w:rsidP="00F83C54">
      <w:pPr>
        <w:pStyle w:val="Nzov"/>
        <w:spacing w:before="0" w:beforeAutospacing="0" w:after="0"/>
        <w:jc w:val="left"/>
        <w:rPr>
          <w:sz w:val="18"/>
          <w:szCs w:val="18"/>
        </w:rPr>
      </w:pPr>
    </w:p>
    <w:p w14:paraId="607A6BEB"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14:paraId="538AF5AE" w14:textId="77777777"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14:paraId="14FFEFDA"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14:paraId="39A1374B"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14:paraId="78D2FB74"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14:paraId="51058EB8"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14:paraId="5D41132A" w14:textId="77777777"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14:paraId="248928CC"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14:paraId="3CEEDB39"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14:paraId="325CEDA1" w14:textId="77777777"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14:paraId="3214FDC0" w14:textId="77777777"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14:paraId="6A57746E" w14:textId="77777777"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14:paraId="381A9D51" w14:textId="77777777"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14:paraId="701201D7" w14:textId="77777777"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14:paraId="7DDD9800" w14:textId="77777777" w:rsidR="00F83C54" w:rsidRDefault="00F83C54" w:rsidP="00F83C54">
      <w:pPr>
        <w:ind w:right="-468"/>
        <w:jc w:val="both"/>
        <w:rPr>
          <w:rFonts w:ascii="Arial Narrow" w:hAnsi="Arial Narrow"/>
          <w:bCs/>
          <w:sz w:val="18"/>
          <w:szCs w:val="18"/>
        </w:rPr>
      </w:pPr>
    </w:p>
    <w:p w14:paraId="391D44CA" w14:textId="77777777"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14:paraId="32E4DEE9"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14:paraId="2E60222E" w14:textId="77777777">
        <w:trPr>
          <w:jc w:val="center"/>
        </w:trPr>
        <w:tc>
          <w:tcPr>
            <w:tcW w:w="2802" w:type="dxa"/>
            <w:tcBorders>
              <w:top w:val="single" w:sz="12" w:space="0" w:color="auto"/>
              <w:left w:val="single" w:sz="12" w:space="0" w:color="auto"/>
              <w:right w:val="single" w:sz="12" w:space="0" w:color="auto"/>
            </w:tcBorders>
            <w:vAlign w:val="center"/>
          </w:tcPr>
          <w:p w14:paraId="11486F3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14:paraId="22DF0093"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14:paraId="6025C358"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23C3ECCC"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7D1F452C" w14:textId="77777777">
        <w:trPr>
          <w:jc w:val="center"/>
        </w:trPr>
        <w:tc>
          <w:tcPr>
            <w:tcW w:w="2802" w:type="dxa"/>
            <w:tcBorders>
              <w:left w:val="single" w:sz="12" w:space="0" w:color="auto"/>
              <w:bottom w:val="single" w:sz="12" w:space="0" w:color="auto"/>
              <w:right w:val="single" w:sz="12" w:space="0" w:color="auto"/>
            </w:tcBorders>
          </w:tcPr>
          <w:p w14:paraId="390C10E8"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14:paraId="1EF17817"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14:paraId="3098BBB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6E66E9AB"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54C2B89A" w14:textId="77777777">
        <w:trPr>
          <w:trHeight w:val="340"/>
          <w:jc w:val="center"/>
        </w:trPr>
        <w:tc>
          <w:tcPr>
            <w:tcW w:w="2802" w:type="dxa"/>
            <w:tcBorders>
              <w:top w:val="single" w:sz="12" w:space="0" w:color="auto"/>
              <w:left w:val="single" w:sz="12" w:space="0" w:color="auto"/>
              <w:right w:val="single" w:sz="12" w:space="0" w:color="auto"/>
            </w:tcBorders>
          </w:tcPr>
          <w:p w14:paraId="33AD932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14:paraId="24F34E35" w14:textId="77777777"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14:paraId="250C1794"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5BF157D0" w14:textId="77777777" w:rsidR="00F83C54" w:rsidRPr="001153FA" w:rsidRDefault="00F83C54" w:rsidP="00C63E24">
            <w:pPr>
              <w:pStyle w:val="Value"/>
              <w:rPr>
                <w:sz w:val="18"/>
                <w:szCs w:val="18"/>
                <w:lang w:val="sk-SK" w:eastAsia="en-US"/>
              </w:rPr>
            </w:pPr>
          </w:p>
        </w:tc>
      </w:tr>
      <w:tr w:rsidR="00F83C54" w:rsidRPr="00AA4D36" w14:paraId="495E8324" w14:textId="77777777">
        <w:trPr>
          <w:trHeight w:val="340"/>
          <w:jc w:val="center"/>
        </w:trPr>
        <w:tc>
          <w:tcPr>
            <w:tcW w:w="2802" w:type="dxa"/>
            <w:tcBorders>
              <w:left w:val="single" w:sz="12" w:space="0" w:color="auto"/>
              <w:right w:val="single" w:sz="12" w:space="0" w:color="auto"/>
            </w:tcBorders>
          </w:tcPr>
          <w:p w14:paraId="4D30D75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14:paraId="65C1236D" w14:textId="77777777"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14:paraId="3D79071B"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67126FF9" w14:textId="77777777" w:rsidR="00F83C54" w:rsidRPr="001153FA" w:rsidRDefault="00F83C54" w:rsidP="00C63E24">
            <w:pPr>
              <w:pStyle w:val="Value"/>
              <w:rPr>
                <w:sz w:val="18"/>
                <w:szCs w:val="18"/>
                <w:lang w:val="sk-SK" w:eastAsia="en-US"/>
              </w:rPr>
            </w:pPr>
          </w:p>
        </w:tc>
      </w:tr>
      <w:tr w:rsidR="00F83C54" w:rsidRPr="00AA4D36" w14:paraId="32AA2724" w14:textId="77777777">
        <w:trPr>
          <w:trHeight w:val="340"/>
          <w:jc w:val="center"/>
        </w:trPr>
        <w:tc>
          <w:tcPr>
            <w:tcW w:w="2802" w:type="dxa"/>
            <w:tcBorders>
              <w:left w:val="single" w:sz="12" w:space="0" w:color="auto"/>
              <w:bottom w:val="single" w:sz="12" w:space="0" w:color="auto"/>
              <w:right w:val="single" w:sz="12" w:space="0" w:color="auto"/>
            </w:tcBorders>
          </w:tcPr>
          <w:p w14:paraId="49D9D43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14:paraId="44AE4D04" w14:textId="77777777"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14:paraId="6DCD7DE6"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7F63CC86" w14:textId="77777777" w:rsidR="00F83C54" w:rsidRPr="001153FA" w:rsidRDefault="00F83C54" w:rsidP="00C63E24">
            <w:pPr>
              <w:pStyle w:val="Value"/>
              <w:rPr>
                <w:sz w:val="18"/>
                <w:szCs w:val="18"/>
                <w:lang w:val="sk-SK" w:eastAsia="en-US"/>
              </w:rPr>
            </w:pPr>
          </w:p>
        </w:tc>
      </w:tr>
    </w:tbl>
    <w:p w14:paraId="44AC70A9" w14:textId="77777777" w:rsidR="00F83C54" w:rsidRPr="00AA4D36" w:rsidRDefault="00F83C54" w:rsidP="00F83C54">
      <w:pPr>
        <w:rPr>
          <w:rFonts w:ascii="Arial Narrow" w:hAnsi="Arial Narrow"/>
          <w:sz w:val="18"/>
          <w:szCs w:val="18"/>
        </w:rPr>
      </w:pPr>
    </w:p>
    <w:p w14:paraId="266AE268"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14:paraId="2B75DCE3" w14:textId="77777777">
        <w:trPr>
          <w:jc w:val="center"/>
        </w:trPr>
        <w:tc>
          <w:tcPr>
            <w:tcW w:w="3794" w:type="dxa"/>
            <w:tcBorders>
              <w:top w:val="single" w:sz="12" w:space="0" w:color="auto"/>
              <w:left w:val="single" w:sz="12" w:space="0" w:color="auto"/>
              <w:right w:val="single" w:sz="12" w:space="0" w:color="auto"/>
            </w:tcBorders>
            <w:vAlign w:val="center"/>
          </w:tcPr>
          <w:p w14:paraId="6D7C6F8B"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14:paraId="59D01770"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14:paraId="1F200BEA"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119CFD06" w14:textId="77777777">
        <w:trPr>
          <w:jc w:val="center"/>
        </w:trPr>
        <w:tc>
          <w:tcPr>
            <w:tcW w:w="3794" w:type="dxa"/>
            <w:tcBorders>
              <w:left w:val="single" w:sz="12" w:space="0" w:color="auto"/>
              <w:bottom w:val="single" w:sz="12" w:space="0" w:color="auto"/>
              <w:right w:val="single" w:sz="12" w:space="0" w:color="auto"/>
            </w:tcBorders>
          </w:tcPr>
          <w:p w14:paraId="63A7B1E0"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14:paraId="335FCE2B"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14:paraId="7D7521C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63C4435A" w14:textId="77777777">
        <w:trPr>
          <w:jc w:val="center"/>
        </w:trPr>
        <w:tc>
          <w:tcPr>
            <w:tcW w:w="3794" w:type="dxa"/>
            <w:tcBorders>
              <w:top w:val="single" w:sz="12" w:space="0" w:color="auto"/>
              <w:left w:val="single" w:sz="12" w:space="0" w:color="auto"/>
              <w:right w:val="single" w:sz="12" w:space="0" w:color="auto"/>
            </w:tcBorders>
          </w:tcPr>
          <w:p w14:paraId="4EA3983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14:paraId="75141374" w14:textId="77777777"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14:paraId="1E3B4B4B" w14:textId="77777777" w:rsidR="00F83C54" w:rsidRPr="001153FA" w:rsidRDefault="00F83C54" w:rsidP="00C63E24">
            <w:pPr>
              <w:pStyle w:val="Value"/>
              <w:rPr>
                <w:sz w:val="18"/>
                <w:szCs w:val="18"/>
                <w:lang w:val="sk-SK" w:eastAsia="en-US"/>
              </w:rPr>
            </w:pPr>
          </w:p>
        </w:tc>
      </w:tr>
      <w:tr w:rsidR="00F83C54" w:rsidRPr="00AA4D36" w14:paraId="76F1FE47" w14:textId="77777777">
        <w:trPr>
          <w:jc w:val="center"/>
        </w:trPr>
        <w:tc>
          <w:tcPr>
            <w:tcW w:w="3794" w:type="dxa"/>
            <w:tcBorders>
              <w:left w:val="single" w:sz="12" w:space="0" w:color="auto"/>
              <w:right w:val="single" w:sz="12" w:space="0" w:color="auto"/>
            </w:tcBorders>
          </w:tcPr>
          <w:p w14:paraId="7B58BBF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14:paraId="1630F97C"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6FDFC769" w14:textId="77777777" w:rsidR="00F83C54" w:rsidRPr="001153FA" w:rsidRDefault="00F83C54" w:rsidP="00C63E24">
            <w:pPr>
              <w:pStyle w:val="Value"/>
              <w:rPr>
                <w:sz w:val="18"/>
                <w:szCs w:val="18"/>
                <w:lang w:val="sk-SK" w:eastAsia="en-US"/>
              </w:rPr>
            </w:pPr>
          </w:p>
        </w:tc>
      </w:tr>
      <w:tr w:rsidR="00F83C54" w:rsidRPr="00AA4D36" w14:paraId="5F5A5C02" w14:textId="77777777">
        <w:trPr>
          <w:trHeight w:val="340"/>
          <w:jc w:val="center"/>
        </w:trPr>
        <w:tc>
          <w:tcPr>
            <w:tcW w:w="3794" w:type="dxa"/>
            <w:tcBorders>
              <w:left w:val="single" w:sz="12" w:space="0" w:color="auto"/>
              <w:right w:val="single" w:sz="12" w:space="0" w:color="auto"/>
            </w:tcBorders>
            <w:vAlign w:val="center"/>
          </w:tcPr>
          <w:p w14:paraId="3CB4E2C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14:paraId="026DB9CE"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467DB375" w14:textId="77777777" w:rsidR="00F83C54" w:rsidRPr="001153FA" w:rsidRDefault="00F83C54" w:rsidP="00C63E24">
            <w:pPr>
              <w:pStyle w:val="Value"/>
              <w:rPr>
                <w:sz w:val="18"/>
                <w:szCs w:val="18"/>
                <w:lang w:val="sk-SK" w:eastAsia="en-US"/>
              </w:rPr>
            </w:pPr>
          </w:p>
        </w:tc>
      </w:tr>
      <w:tr w:rsidR="00F83C54" w:rsidRPr="00AA4D36" w14:paraId="4935261C" w14:textId="77777777">
        <w:trPr>
          <w:trHeight w:val="340"/>
          <w:jc w:val="center"/>
        </w:trPr>
        <w:tc>
          <w:tcPr>
            <w:tcW w:w="3794" w:type="dxa"/>
            <w:tcBorders>
              <w:left w:val="single" w:sz="12" w:space="0" w:color="auto"/>
              <w:bottom w:val="single" w:sz="12" w:space="0" w:color="auto"/>
              <w:right w:val="single" w:sz="12" w:space="0" w:color="auto"/>
            </w:tcBorders>
            <w:vAlign w:val="center"/>
          </w:tcPr>
          <w:p w14:paraId="288894A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14:paraId="1ABC12BB" w14:textId="77777777"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14:paraId="3C2742A9" w14:textId="77777777" w:rsidR="00F83C54" w:rsidRPr="001153FA" w:rsidRDefault="00F83C54" w:rsidP="00C63E24">
            <w:pPr>
              <w:pStyle w:val="Value"/>
              <w:rPr>
                <w:sz w:val="18"/>
                <w:szCs w:val="18"/>
                <w:lang w:val="sk-SK" w:eastAsia="en-US"/>
              </w:rPr>
            </w:pPr>
          </w:p>
        </w:tc>
      </w:tr>
    </w:tbl>
    <w:p w14:paraId="1703DC69" w14:textId="77777777" w:rsidR="00F83C54" w:rsidRPr="00AA4D36" w:rsidRDefault="00F83C54" w:rsidP="00F83C54">
      <w:pPr>
        <w:rPr>
          <w:rFonts w:ascii="Arial Narrow" w:hAnsi="Arial Narrow"/>
          <w:sz w:val="18"/>
          <w:szCs w:val="18"/>
        </w:rPr>
      </w:pPr>
    </w:p>
    <w:p w14:paraId="0A2B72A0"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14:paraId="167CC77C" w14:textId="77777777">
        <w:trPr>
          <w:jc w:val="center"/>
        </w:trPr>
        <w:tc>
          <w:tcPr>
            <w:tcW w:w="2950" w:type="dxa"/>
            <w:tcBorders>
              <w:top w:val="single" w:sz="12" w:space="0" w:color="auto"/>
              <w:left w:val="single" w:sz="12" w:space="0" w:color="auto"/>
              <w:right w:val="single" w:sz="12" w:space="0" w:color="auto"/>
            </w:tcBorders>
            <w:vAlign w:val="center"/>
          </w:tcPr>
          <w:p w14:paraId="3FD92CBB"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14:paraId="0995DC27"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14:paraId="552B6BF4"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7DD95AC9"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4900604E" w14:textId="77777777">
        <w:trPr>
          <w:trHeight w:val="98"/>
          <w:jc w:val="center"/>
        </w:trPr>
        <w:tc>
          <w:tcPr>
            <w:tcW w:w="2950" w:type="dxa"/>
            <w:tcBorders>
              <w:left w:val="single" w:sz="12" w:space="0" w:color="auto"/>
              <w:bottom w:val="single" w:sz="12" w:space="0" w:color="auto"/>
              <w:right w:val="single" w:sz="12" w:space="0" w:color="auto"/>
            </w:tcBorders>
          </w:tcPr>
          <w:p w14:paraId="4BFD9A44"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14:paraId="5B1401B6"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14:paraId="2992893F"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75A7FF77"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4BAFA743" w14:textId="77777777">
        <w:trPr>
          <w:jc w:val="center"/>
        </w:trPr>
        <w:tc>
          <w:tcPr>
            <w:tcW w:w="2950" w:type="dxa"/>
            <w:tcBorders>
              <w:top w:val="single" w:sz="12" w:space="0" w:color="auto"/>
              <w:left w:val="single" w:sz="12" w:space="0" w:color="auto"/>
              <w:right w:val="single" w:sz="12" w:space="0" w:color="auto"/>
            </w:tcBorders>
          </w:tcPr>
          <w:p w14:paraId="2E7B75B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14:paraId="515FBE1A" w14:textId="77777777"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14:paraId="610CD65E"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4488B5B5" w14:textId="77777777" w:rsidR="00F83C54" w:rsidRPr="001153FA" w:rsidRDefault="00F83C54" w:rsidP="00C63E24">
            <w:pPr>
              <w:pStyle w:val="Value"/>
              <w:rPr>
                <w:sz w:val="18"/>
                <w:szCs w:val="18"/>
                <w:lang w:val="sk-SK" w:eastAsia="en-US"/>
              </w:rPr>
            </w:pPr>
          </w:p>
        </w:tc>
      </w:tr>
      <w:tr w:rsidR="00F83C54" w:rsidRPr="00AA4D36" w14:paraId="7053E5DC" w14:textId="77777777">
        <w:trPr>
          <w:jc w:val="center"/>
        </w:trPr>
        <w:tc>
          <w:tcPr>
            <w:tcW w:w="2950" w:type="dxa"/>
            <w:tcBorders>
              <w:left w:val="single" w:sz="12" w:space="0" w:color="auto"/>
              <w:right w:val="single" w:sz="12" w:space="0" w:color="auto"/>
            </w:tcBorders>
          </w:tcPr>
          <w:p w14:paraId="2CB08C4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14:paraId="0C018E6E" w14:textId="77777777"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14:paraId="32C1CC42"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4FC5BF97" w14:textId="77777777" w:rsidR="00F83C54" w:rsidRPr="001153FA" w:rsidRDefault="00F83C54" w:rsidP="00C63E24">
            <w:pPr>
              <w:pStyle w:val="Value"/>
              <w:rPr>
                <w:sz w:val="18"/>
                <w:szCs w:val="18"/>
                <w:lang w:val="sk-SK" w:eastAsia="en-US"/>
              </w:rPr>
            </w:pPr>
          </w:p>
        </w:tc>
      </w:tr>
      <w:tr w:rsidR="00F83C54" w:rsidRPr="00AA4D36" w14:paraId="29A1B7CD"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5DA6193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14:paraId="48231DCA" w14:textId="77777777"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14:paraId="063AA60E"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13010822" w14:textId="77777777" w:rsidR="00F83C54" w:rsidRPr="001153FA" w:rsidRDefault="00F83C54" w:rsidP="00C63E24">
            <w:pPr>
              <w:pStyle w:val="Value"/>
              <w:rPr>
                <w:sz w:val="18"/>
                <w:szCs w:val="18"/>
                <w:lang w:val="sk-SK" w:eastAsia="en-US"/>
              </w:rPr>
            </w:pPr>
          </w:p>
        </w:tc>
      </w:tr>
    </w:tbl>
    <w:p w14:paraId="3C14F6D5" w14:textId="77777777" w:rsidR="00F83C54" w:rsidRPr="00AA4D36" w:rsidRDefault="00F83C54" w:rsidP="00F83C54">
      <w:pPr>
        <w:pStyle w:val="Nzov"/>
        <w:spacing w:before="0" w:beforeAutospacing="0" w:after="0"/>
        <w:jc w:val="left"/>
        <w:rPr>
          <w:b w:val="0"/>
          <w:sz w:val="18"/>
          <w:szCs w:val="18"/>
        </w:rPr>
      </w:pPr>
    </w:p>
    <w:p w14:paraId="0B4E2E89"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14:paraId="7729A022" w14:textId="77777777">
        <w:trPr>
          <w:jc w:val="center"/>
        </w:trPr>
        <w:tc>
          <w:tcPr>
            <w:tcW w:w="3794" w:type="dxa"/>
            <w:tcBorders>
              <w:top w:val="single" w:sz="12" w:space="0" w:color="auto"/>
              <w:left w:val="single" w:sz="12" w:space="0" w:color="auto"/>
              <w:right w:val="single" w:sz="12" w:space="0" w:color="auto"/>
            </w:tcBorders>
            <w:vAlign w:val="center"/>
          </w:tcPr>
          <w:p w14:paraId="515BF97D"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507F015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14:paraId="3362FA50"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4B702001" w14:textId="77777777">
        <w:trPr>
          <w:jc w:val="center"/>
        </w:trPr>
        <w:tc>
          <w:tcPr>
            <w:tcW w:w="3794" w:type="dxa"/>
            <w:tcBorders>
              <w:left w:val="single" w:sz="12" w:space="0" w:color="auto"/>
              <w:bottom w:val="single" w:sz="12" w:space="0" w:color="auto"/>
              <w:right w:val="single" w:sz="12" w:space="0" w:color="auto"/>
            </w:tcBorders>
          </w:tcPr>
          <w:p w14:paraId="12F126B9"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14:paraId="4867501D"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14:paraId="3E79384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0FAF9F83" w14:textId="77777777">
        <w:trPr>
          <w:jc w:val="center"/>
        </w:trPr>
        <w:tc>
          <w:tcPr>
            <w:tcW w:w="3794" w:type="dxa"/>
            <w:tcBorders>
              <w:top w:val="single" w:sz="12" w:space="0" w:color="auto"/>
              <w:left w:val="single" w:sz="12" w:space="0" w:color="auto"/>
              <w:right w:val="single" w:sz="12" w:space="0" w:color="auto"/>
            </w:tcBorders>
          </w:tcPr>
          <w:p w14:paraId="2788B30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14:paraId="42483C1A" w14:textId="77777777"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14:paraId="68368C42" w14:textId="77777777" w:rsidR="00F83C54" w:rsidRPr="001153FA" w:rsidRDefault="00F83C54" w:rsidP="00C63E24">
            <w:pPr>
              <w:pStyle w:val="Value"/>
              <w:rPr>
                <w:sz w:val="18"/>
                <w:szCs w:val="18"/>
                <w:lang w:val="sk-SK" w:eastAsia="en-US"/>
              </w:rPr>
            </w:pPr>
          </w:p>
        </w:tc>
      </w:tr>
      <w:tr w:rsidR="00F83C54" w:rsidRPr="00AA4D36" w14:paraId="47F3E95F" w14:textId="77777777">
        <w:trPr>
          <w:jc w:val="center"/>
        </w:trPr>
        <w:tc>
          <w:tcPr>
            <w:tcW w:w="3794" w:type="dxa"/>
            <w:tcBorders>
              <w:left w:val="single" w:sz="12" w:space="0" w:color="auto"/>
              <w:right w:val="single" w:sz="12" w:space="0" w:color="auto"/>
            </w:tcBorders>
          </w:tcPr>
          <w:p w14:paraId="5F872EC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14:paraId="601A0EA9"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62B15417" w14:textId="77777777" w:rsidR="00F83C54" w:rsidRPr="001153FA" w:rsidRDefault="00F83C54" w:rsidP="00C63E24">
            <w:pPr>
              <w:pStyle w:val="Value"/>
              <w:rPr>
                <w:sz w:val="18"/>
                <w:szCs w:val="18"/>
                <w:lang w:val="sk-SK" w:eastAsia="en-US"/>
              </w:rPr>
            </w:pPr>
          </w:p>
        </w:tc>
      </w:tr>
      <w:tr w:rsidR="00F83C54" w:rsidRPr="00AA4D36" w14:paraId="7982F15E" w14:textId="77777777">
        <w:trPr>
          <w:trHeight w:val="397"/>
          <w:jc w:val="center"/>
        </w:trPr>
        <w:tc>
          <w:tcPr>
            <w:tcW w:w="3794" w:type="dxa"/>
            <w:tcBorders>
              <w:left w:val="single" w:sz="12" w:space="0" w:color="auto"/>
              <w:right w:val="single" w:sz="12" w:space="0" w:color="auto"/>
            </w:tcBorders>
            <w:vAlign w:val="center"/>
          </w:tcPr>
          <w:p w14:paraId="734CB46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14:paraId="60B0E965"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7DF6A0C7" w14:textId="77777777" w:rsidR="00F83C54" w:rsidRPr="001153FA" w:rsidRDefault="00F83C54" w:rsidP="00C63E24">
            <w:pPr>
              <w:pStyle w:val="Value"/>
              <w:rPr>
                <w:sz w:val="18"/>
                <w:szCs w:val="18"/>
                <w:lang w:val="sk-SK" w:eastAsia="en-US"/>
              </w:rPr>
            </w:pPr>
          </w:p>
        </w:tc>
      </w:tr>
      <w:tr w:rsidR="00F83C54" w:rsidRPr="00AA4D36" w14:paraId="06072CBE"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2F72A5C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14:paraId="5C4D814D" w14:textId="77777777"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14:paraId="24665CE9" w14:textId="77777777" w:rsidR="00F83C54" w:rsidRPr="001153FA" w:rsidRDefault="00F83C54" w:rsidP="00C63E24">
            <w:pPr>
              <w:pStyle w:val="Value"/>
              <w:rPr>
                <w:sz w:val="18"/>
                <w:szCs w:val="18"/>
                <w:lang w:val="sk-SK" w:eastAsia="en-US"/>
              </w:rPr>
            </w:pPr>
          </w:p>
        </w:tc>
      </w:tr>
    </w:tbl>
    <w:p w14:paraId="5C4C1D2F" w14:textId="77777777" w:rsidR="00F83C54" w:rsidRPr="00AA4D36" w:rsidRDefault="00F83C54" w:rsidP="00F83C54">
      <w:pPr>
        <w:rPr>
          <w:rFonts w:ascii="Arial Narrow" w:hAnsi="Arial Narrow"/>
          <w:sz w:val="18"/>
          <w:szCs w:val="18"/>
        </w:rPr>
      </w:pPr>
    </w:p>
    <w:p w14:paraId="6F087BB3"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14:paraId="337E63E3" w14:textId="77777777" w:rsidR="00F83C54" w:rsidRDefault="00F83C54" w:rsidP="00F83C54">
      <w:pPr>
        <w:ind w:right="-468"/>
        <w:jc w:val="both"/>
        <w:rPr>
          <w:rFonts w:ascii="Arial Narrow" w:hAnsi="Arial Narrow"/>
          <w:bCs/>
          <w:sz w:val="18"/>
          <w:szCs w:val="18"/>
        </w:rPr>
      </w:pPr>
    </w:p>
    <w:p w14:paraId="12CAB7A3" w14:textId="77777777"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14:paraId="080645D5" w14:textId="77777777">
        <w:trPr>
          <w:jc w:val="center"/>
        </w:trPr>
        <w:tc>
          <w:tcPr>
            <w:tcW w:w="1913" w:type="dxa"/>
            <w:vMerge w:val="restart"/>
            <w:tcBorders>
              <w:top w:val="single" w:sz="12" w:space="0" w:color="auto"/>
              <w:right w:val="single" w:sz="12" w:space="0" w:color="auto"/>
            </w:tcBorders>
            <w:vAlign w:val="center"/>
          </w:tcPr>
          <w:p w14:paraId="05F3963A" w14:textId="77777777"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14:paraId="6CD6D069"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5A1B7C0C" w14:textId="77777777">
        <w:trPr>
          <w:jc w:val="center"/>
        </w:trPr>
        <w:tc>
          <w:tcPr>
            <w:tcW w:w="1913" w:type="dxa"/>
            <w:vMerge/>
            <w:tcBorders>
              <w:right w:val="single" w:sz="12" w:space="0" w:color="auto"/>
            </w:tcBorders>
            <w:vAlign w:val="center"/>
          </w:tcPr>
          <w:p w14:paraId="73B1AF41" w14:textId="77777777"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14:paraId="029D3745"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14:paraId="645DFFD9" w14:textId="77777777" w:rsidR="00F83C54" w:rsidRPr="00AA4D36" w:rsidRDefault="00F83C54" w:rsidP="00C63E24">
            <w:pPr>
              <w:pStyle w:val="TopHeader"/>
              <w:rPr>
                <w:sz w:val="18"/>
                <w:szCs w:val="18"/>
              </w:rPr>
            </w:pPr>
            <w:r w:rsidRPr="00AA4D36">
              <w:rPr>
                <w:sz w:val="18"/>
                <w:szCs w:val="18"/>
              </w:rPr>
              <w:t>Tvorba</w:t>
            </w:r>
          </w:p>
          <w:p w14:paraId="052D0101" w14:textId="77777777"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14:paraId="2A8C2D53"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14:paraId="5EB39833"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2AE2CE92"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407605FB" w14:textId="77777777">
        <w:trPr>
          <w:jc w:val="center"/>
        </w:trPr>
        <w:tc>
          <w:tcPr>
            <w:tcW w:w="1913" w:type="dxa"/>
            <w:tcBorders>
              <w:bottom w:val="single" w:sz="12" w:space="0" w:color="auto"/>
              <w:right w:val="single" w:sz="12" w:space="0" w:color="auto"/>
            </w:tcBorders>
            <w:vAlign w:val="center"/>
          </w:tcPr>
          <w:p w14:paraId="6B72BD5C"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14:paraId="2BD76CEE"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027ABFB4"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14:paraId="3A191CAE"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14:paraId="706E1335"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14:paraId="49E3BA7C"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4A8E3BCC" w14:textId="77777777">
        <w:trPr>
          <w:jc w:val="center"/>
        </w:trPr>
        <w:tc>
          <w:tcPr>
            <w:tcW w:w="1913" w:type="dxa"/>
            <w:tcBorders>
              <w:top w:val="single" w:sz="12" w:space="0" w:color="auto"/>
              <w:bottom w:val="single" w:sz="6" w:space="0" w:color="auto"/>
              <w:right w:val="single" w:sz="12" w:space="0" w:color="auto"/>
            </w:tcBorders>
            <w:vAlign w:val="center"/>
          </w:tcPr>
          <w:p w14:paraId="0AD04D5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7433F6AB" w14:textId="77777777"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14:paraId="088AE5D3" w14:textId="77777777"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14:paraId="539F921D" w14:textId="77777777"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14:paraId="2BB540CC" w14:textId="77777777"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14:paraId="638398EA" w14:textId="77777777" w:rsidR="00F83C54" w:rsidRPr="001153FA" w:rsidRDefault="00F83C54" w:rsidP="00C63E24">
            <w:pPr>
              <w:pStyle w:val="Value"/>
              <w:rPr>
                <w:sz w:val="18"/>
                <w:szCs w:val="18"/>
                <w:lang w:val="sk-SK" w:eastAsia="en-US"/>
              </w:rPr>
            </w:pPr>
          </w:p>
        </w:tc>
      </w:tr>
      <w:tr w:rsidR="00F83C54" w:rsidRPr="00AA4D36" w14:paraId="288A3FCE" w14:textId="77777777">
        <w:trPr>
          <w:jc w:val="center"/>
        </w:trPr>
        <w:tc>
          <w:tcPr>
            <w:tcW w:w="1913" w:type="dxa"/>
            <w:tcBorders>
              <w:top w:val="single" w:sz="6" w:space="0" w:color="auto"/>
              <w:right w:val="single" w:sz="12" w:space="0" w:color="auto"/>
            </w:tcBorders>
            <w:vAlign w:val="center"/>
          </w:tcPr>
          <w:p w14:paraId="4D98E57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14:paraId="7DA6DBD7"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054CC55D"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6D3C36CE"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3A0F7B9E"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7F061CC2" w14:textId="77777777" w:rsidR="00F83C54" w:rsidRPr="001153FA" w:rsidRDefault="00F83C54" w:rsidP="00C63E24">
            <w:pPr>
              <w:pStyle w:val="Value"/>
              <w:rPr>
                <w:sz w:val="18"/>
                <w:szCs w:val="18"/>
                <w:lang w:val="sk-SK" w:eastAsia="en-US"/>
              </w:rPr>
            </w:pPr>
          </w:p>
        </w:tc>
      </w:tr>
      <w:tr w:rsidR="00F83C54" w:rsidRPr="00AA4D36" w14:paraId="696B721F" w14:textId="77777777">
        <w:trPr>
          <w:jc w:val="center"/>
        </w:trPr>
        <w:tc>
          <w:tcPr>
            <w:tcW w:w="1913" w:type="dxa"/>
            <w:tcBorders>
              <w:bottom w:val="single" w:sz="6" w:space="0" w:color="auto"/>
              <w:right w:val="single" w:sz="12" w:space="0" w:color="auto"/>
            </w:tcBorders>
            <w:vAlign w:val="center"/>
          </w:tcPr>
          <w:p w14:paraId="5ABE891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14:paraId="5A9E2D97" w14:textId="77777777"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14:paraId="0147EBD3" w14:textId="77777777"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14:paraId="3F2EBBB1" w14:textId="77777777"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14:paraId="7EE35E6C" w14:textId="77777777"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14:paraId="73AA5AD4" w14:textId="77777777" w:rsidR="00F83C54" w:rsidRPr="001153FA" w:rsidRDefault="00F83C54" w:rsidP="00C63E24">
            <w:pPr>
              <w:pStyle w:val="Value"/>
              <w:rPr>
                <w:sz w:val="18"/>
                <w:szCs w:val="18"/>
                <w:lang w:val="sk-SK" w:eastAsia="en-US"/>
              </w:rPr>
            </w:pPr>
          </w:p>
        </w:tc>
      </w:tr>
      <w:tr w:rsidR="00F83C54" w:rsidRPr="00AA4D36" w14:paraId="4878EE54" w14:textId="77777777">
        <w:trPr>
          <w:jc w:val="center"/>
        </w:trPr>
        <w:tc>
          <w:tcPr>
            <w:tcW w:w="1913" w:type="dxa"/>
            <w:tcBorders>
              <w:top w:val="single" w:sz="6" w:space="0" w:color="auto"/>
              <w:bottom w:val="single" w:sz="6" w:space="0" w:color="auto"/>
              <w:right w:val="single" w:sz="12" w:space="0" w:color="auto"/>
            </w:tcBorders>
            <w:vAlign w:val="center"/>
          </w:tcPr>
          <w:p w14:paraId="5A05F9E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32503F26" w14:textId="77777777"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14:paraId="4B936BCC" w14:textId="77777777"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14:paraId="719B4686" w14:textId="77777777"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14:paraId="6CED8594" w14:textId="77777777"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14:paraId="6F2A6531" w14:textId="77777777" w:rsidR="00F83C54" w:rsidRPr="001153FA" w:rsidRDefault="00F83C54" w:rsidP="00C63E24">
            <w:pPr>
              <w:pStyle w:val="Value"/>
              <w:rPr>
                <w:sz w:val="18"/>
                <w:szCs w:val="18"/>
                <w:lang w:val="sk-SK" w:eastAsia="en-US"/>
              </w:rPr>
            </w:pPr>
          </w:p>
        </w:tc>
      </w:tr>
      <w:tr w:rsidR="00F83C54" w:rsidRPr="00AA4D36" w14:paraId="6BB9E839" w14:textId="77777777">
        <w:trPr>
          <w:trHeight w:val="340"/>
          <w:jc w:val="center"/>
        </w:trPr>
        <w:tc>
          <w:tcPr>
            <w:tcW w:w="1913" w:type="dxa"/>
            <w:tcBorders>
              <w:top w:val="single" w:sz="6" w:space="0" w:color="auto"/>
              <w:right w:val="single" w:sz="12" w:space="0" w:color="auto"/>
            </w:tcBorders>
            <w:vAlign w:val="center"/>
          </w:tcPr>
          <w:p w14:paraId="625BEB2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14:paraId="7B58FA73"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1F8D1254"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0204E06F"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1022B37B"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1E4C2F29" w14:textId="77777777" w:rsidR="00F83C54" w:rsidRPr="001153FA" w:rsidRDefault="00F83C54" w:rsidP="00C63E24">
            <w:pPr>
              <w:pStyle w:val="Value"/>
              <w:rPr>
                <w:sz w:val="18"/>
                <w:szCs w:val="18"/>
                <w:lang w:val="sk-SK" w:eastAsia="en-US"/>
              </w:rPr>
            </w:pPr>
          </w:p>
        </w:tc>
      </w:tr>
      <w:tr w:rsidR="00F83C54" w:rsidRPr="00AA4D36" w14:paraId="25C06E6E" w14:textId="77777777">
        <w:trPr>
          <w:trHeight w:val="340"/>
          <w:jc w:val="center"/>
        </w:trPr>
        <w:tc>
          <w:tcPr>
            <w:tcW w:w="1913" w:type="dxa"/>
            <w:tcBorders>
              <w:bottom w:val="single" w:sz="12" w:space="0" w:color="auto"/>
              <w:right w:val="single" w:sz="12" w:space="0" w:color="auto"/>
            </w:tcBorders>
            <w:vAlign w:val="center"/>
          </w:tcPr>
          <w:p w14:paraId="560EB29D"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14:paraId="0CE71E0F"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1978E3F1" w14:textId="77777777"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14:paraId="4DCD5AC2" w14:textId="77777777"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14:paraId="5A1FA5E2" w14:textId="77777777"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14:paraId="0B2BAE0A" w14:textId="77777777" w:rsidR="00F83C54" w:rsidRPr="001153FA" w:rsidRDefault="00F83C54" w:rsidP="00C63E24">
            <w:pPr>
              <w:pStyle w:val="Value"/>
              <w:rPr>
                <w:b/>
                <w:sz w:val="18"/>
                <w:szCs w:val="18"/>
                <w:lang w:val="sk-SK" w:eastAsia="en-US"/>
              </w:rPr>
            </w:pPr>
          </w:p>
        </w:tc>
      </w:tr>
    </w:tbl>
    <w:p w14:paraId="62593FA9" w14:textId="77777777" w:rsidR="00F83C54" w:rsidRPr="00AA4D36" w:rsidRDefault="00F83C54" w:rsidP="00F83C54">
      <w:pPr>
        <w:pStyle w:val="Nzov"/>
        <w:spacing w:before="0" w:beforeAutospacing="0" w:after="0"/>
        <w:jc w:val="left"/>
        <w:rPr>
          <w:sz w:val="18"/>
          <w:szCs w:val="18"/>
        </w:rPr>
      </w:pPr>
    </w:p>
    <w:p w14:paraId="14EC1E19"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14:paraId="414B678B" w14:textId="77777777" w:rsidR="00F83C54" w:rsidRDefault="00F83C54" w:rsidP="00F83C54">
      <w:pPr>
        <w:ind w:right="-468"/>
        <w:rPr>
          <w:rFonts w:ascii="Arial Narrow" w:hAnsi="Arial Narrow"/>
          <w:bCs/>
          <w:sz w:val="18"/>
          <w:szCs w:val="18"/>
        </w:rPr>
      </w:pPr>
    </w:p>
    <w:p w14:paraId="04D01DC3" w14:textId="77777777"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14:paraId="3F126249"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14:paraId="4831AAC2" w14:textId="77777777">
        <w:trPr>
          <w:jc w:val="center"/>
        </w:trPr>
        <w:tc>
          <w:tcPr>
            <w:tcW w:w="3153" w:type="dxa"/>
            <w:tcBorders>
              <w:top w:val="single" w:sz="12" w:space="0" w:color="auto"/>
              <w:right w:val="single" w:sz="12" w:space="0" w:color="auto"/>
            </w:tcBorders>
            <w:vAlign w:val="center"/>
          </w:tcPr>
          <w:p w14:paraId="3F5156F2" w14:textId="77777777"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14:paraId="2E81663F" w14:textId="77777777"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14:paraId="353C3AAE" w14:textId="77777777"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14:paraId="62A3FD1A" w14:textId="77777777" w:rsidR="00F83C54" w:rsidRPr="00AA4D36" w:rsidRDefault="00F83C54" w:rsidP="00C63E24">
            <w:pPr>
              <w:pStyle w:val="TopHeader"/>
              <w:rPr>
                <w:sz w:val="18"/>
                <w:szCs w:val="18"/>
              </w:rPr>
            </w:pPr>
            <w:r w:rsidRPr="00AA4D36">
              <w:rPr>
                <w:sz w:val="18"/>
                <w:szCs w:val="18"/>
              </w:rPr>
              <w:t>Pohľadávky spolu</w:t>
            </w:r>
          </w:p>
        </w:tc>
      </w:tr>
      <w:tr w:rsidR="00F83C54" w:rsidRPr="00AA4D36" w14:paraId="6AB6FC7F" w14:textId="77777777">
        <w:trPr>
          <w:trHeight w:hRule="exact" w:val="227"/>
          <w:jc w:val="center"/>
        </w:trPr>
        <w:tc>
          <w:tcPr>
            <w:tcW w:w="3153" w:type="dxa"/>
            <w:tcBorders>
              <w:bottom w:val="single" w:sz="12" w:space="0" w:color="auto"/>
              <w:right w:val="single" w:sz="12" w:space="0" w:color="auto"/>
            </w:tcBorders>
            <w:vAlign w:val="center"/>
          </w:tcPr>
          <w:p w14:paraId="3470A5ED" w14:textId="77777777"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14:paraId="609A3995" w14:textId="77777777"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14:paraId="179FE3B8" w14:textId="77777777"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14:paraId="6BEFD478" w14:textId="77777777" w:rsidR="00F83C54" w:rsidRPr="00AA4D36" w:rsidRDefault="00F83C54" w:rsidP="00C63E24">
            <w:pPr>
              <w:pStyle w:val="TopHeader"/>
              <w:rPr>
                <w:b w:val="0"/>
                <w:sz w:val="18"/>
                <w:szCs w:val="18"/>
              </w:rPr>
            </w:pPr>
            <w:r w:rsidRPr="00AA4D36">
              <w:rPr>
                <w:b w:val="0"/>
                <w:sz w:val="18"/>
                <w:szCs w:val="18"/>
              </w:rPr>
              <w:t>d</w:t>
            </w:r>
          </w:p>
        </w:tc>
      </w:tr>
      <w:tr w:rsidR="00F83C54" w:rsidRPr="00AA4D36" w14:paraId="1B79ACBB" w14:textId="77777777">
        <w:trPr>
          <w:trHeight w:hRule="exact" w:val="329"/>
          <w:jc w:val="center"/>
        </w:trPr>
        <w:tc>
          <w:tcPr>
            <w:tcW w:w="9243" w:type="dxa"/>
            <w:gridSpan w:val="4"/>
            <w:tcBorders>
              <w:bottom w:val="single" w:sz="12" w:space="0" w:color="auto"/>
            </w:tcBorders>
            <w:vAlign w:val="center"/>
          </w:tcPr>
          <w:p w14:paraId="09018C8D"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14:paraId="3A4624AE" w14:textId="77777777">
        <w:trPr>
          <w:trHeight w:val="340"/>
          <w:jc w:val="center"/>
        </w:trPr>
        <w:tc>
          <w:tcPr>
            <w:tcW w:w="3153" w:type="dxa"/>
            <w:tcBorders>
              <w:top w:val="single" w:sz="12" w:space="0" w:color="auto"/>
              <w:right w:val="single" w:sz="12" w:space="0" w:color="auto"/>
            </w:tcBorders>
            <w:vAlign w:val="center"/>
          </w:tcPr>
          <w:p w14:paraId="25E43B8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3FCD8436"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4A55EC59"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5D58FF47" w14:textId="10698154" w:rsidR="00F83C54" w:rsidRPr="000B10B8" w:rsidRDefault="000B10B8" w:rsidP="00C63E24">
            <w:pPr>
              <w:pStyle w:val="Value"/>
              <w:rPr>
                <w:sz w:val="18"/>
                <w:szCs w:val="18"/>
                <w:lang w:val="sk-SK" w:eastAsia="en-US"/>
              </w:rPr>
            </w:pPr>
            <w:r>
              <w:rPr>
                <w:sz w:val="16"/>
                <w:szCs w:val="16"/>
                <w:lang w:val="sk-SK"/>
              </w:rPr>
              <w:t>0</w:t>
            </w:r>
          </w:p>
        </w:tc>
      </w:tr>
      <w:tr w:rsidR="00F83C54" w:rsidRPr="00AA4D36" w14:paraId="65ED4000" w14:textId="77777777">
        <w:trPr>
          <w:trHeight w:val="340"/>
          <w:jc w:val="center"/>
        </w:trPr>
        <w:tc>
          <w:tcPr>
            <w:tcW w:w="3153" w:type="dxa"/>
            <w:tcBorders>
              <w:right w:val="single" w:sz="12" w:space="0" w:color="auto"/>
            </w:tcBorders>
            <w:vAlign w:val="center"/>
          </w:tcPr>
          <w:p w14:paraId="2FF9F18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22B41C2B" w14:textId="77777777" w:rsidR="00F83C54" w:rsidRPr="001153FA" w:rsidRDefault="00F83C54" w:rsidP="00C63E24">
            <w:pPr>
              <w:pStyle w:val="Value"/>
              <w:rPr>
                <w:sz w:val="18"/>
                <w:szCs w:val="18"/>
                <w:lang w:val="sk-SK" w:eastAsia="en-US"/>
              </w:rPr>
            </w:pPr>
          </w:p>
        </w:tc>
        <w:tc>
          <w:tcPr>
            <w:tcW w:w="2030" w:type="dxa"/>
            <w:vAlign w:val="center"/>
          </w:tcPr>
          <w:p w14:paraId="72A959B6" w14:textId="77777777" w:rsidR="00F83C54" w:rsidRPr="001153FA" w:rsidRDefault="00F83C54" w:rsidP="00C63E24">
            <w:pPr>
              <w:pStyle w:val="Value"/>
              <w:rPr>
                <w:sz w:val="18"/>
                <w:szCs w:val="18"/>
                <w:lang w:val="sk-SK" w:eastAsia="en-US"/>
              </w:rPr>
            </w:pPr>
          </w:p>
        </w:tc>
        <w:tc>
          <w:tcPr>
            <w:tcW w:w="2030" w:type="dxa"/>
            <w:vAlign w:val="center"/>
          </w:tcPr>
          <w:p w14:paraId="65E38EE1"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0FCB7C86" w14:textId="77777777">
        <w:trPr>
          <w:trHeight w:val="340"/>
          <w:jc w:val="center"/>
        </w:trPr>
        <w:tc>
          <w:tcPr>
            <w:tcW w:w="3153" w:type="dxa"/>
            <w:tcBorders>
              <w:right w:val="single" w:sz="12" w:space="0" w:color="auto"/>
            </w:tcBorders>
            <w:vAlign w:val="center"/>
          </w:tcPr>
          <w:p w14:paraId="59BD404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4C57BC6F" w14:textId="77777777" w:rsidR="00F83C54" w:rsidRPr="001153FA" w:rsidRDefault="00F83C54" w:rsidP="00C63E24">
            <w:pPr>
              <w:pStyle w:val="Value"/>
              <w:rPr>
                <w:sz w:val="18"/>
                <w:szCs w:val="18"/>
                <w:lang w:val="sk-SK" w:eastAsia="en-US"/>
              </w:rPr>
            </w:pPr>
          </w:p>
        </w:tc>
        <w:tc>
          <w:tcPr>
            <w:tcW w:w="2030" w:type="dxa"/>
            <w:vAlign w:val="center"/>
          </w:tcPr>
          <w:p w14:paraId="5CE4C397" w14:textId="77777777" w:rsidR="00F83C54" w:rsidRPr="001153FA" w:rsidRDefault="00F83C54" w:rsidP="00C63E24">
            <w:pPr>
              <w:pStyle w:val="Value"/>
              <w:rPr>
                <w:sz w:val="18"/>
                <w:szCs w:val="18"/>
                <w:lang w:val="sk-SK" w:eastAsia="en-US"/>
              </w:rPr>
            </w:pPr>
          </w:p>
        </w:tc>
        <w:tc>
          <w:tcPr>
            <w:tcW w:w="2030" w:type="dxa"/>
            <w:vAlign w:val="center"/>
          </w:tcPr>
          <w:p w14:paraId="4F306CD1"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7EC03A69" w14:textId="77777777">
        <w:trPr>
          <w:trHeight w:val="340"/>
          <w:jc w:val="center"/>
        </w:trPr>
        <w:tc>
          <w:tcPr>
            <w:tcW w:w="3153" w:type="dxa"/>
            <w:tcBorders>
              <w:bottom w:val="single" w:sz="6" w:space="0" w:color="auto"/>
              <w:right w:val="single" w:sz="12" w:space="0" w:color="auto"/>
            </w:tcBorders>
            <w:vAlign w:val="center"/>
          </w:tcPr>
          <w:p w14:paraId="0C74D80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14:paraId="79914D7A"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56562A98"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42ACEB00"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0BE60508" w14:textId="77777777">
        <w:trPr>
          <w:trHeight w:val="340"/>
          <w:jc w:val="center"/>
        </w:trPr>
        <w:tc>
          <w:tcPr>
            <w:tcW w:w="3153" w:type="dxa"/>
            <w:tcBorders>
              <w:top w:val="single" w:sz="6" w:space="0" w:color="auto"/>
              <w:right w:val="single" w:sz="12" w:space="0" w:color="auto"/>
            </w:tcBorders>
            <w:vAlign w:val="center"/>
          </w:tcPr>
          <w:p w14:paraId="2F8DBF1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14:paraId="6BE79875"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2ED0C3EE"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19F94C04" w14:textId="3B6E02E2" w:rsidR="00F83C54" w:rsidRPr="001153FA" w:rsidRDefault="000B10B8" w:rsidP="00C63E24">
            <w:pPr>
              <w:pStyle w:val="Value"/>
              <w:rPr>
                <w:sz w:val="18"/>
                <w:szCs w:val="18"/>
                <w:lang w:val="sk-SK" w:eastAsia="en-US"/>
              </w:rPr>
            </w:pPr>
            <w:r>
              <w:rPr>
                <w:sz w:val="16"/>
                <w:szCs w:val="16"/>
                <w:lang w:val="sk-SK"/>
              </w:rPr>
              <w:t>0</w:t>
            </w:r>
          </w:p>
        </w:tc>
      </w:tr>
      <w:tr w:rsidR="00F83C54" w:rsidRPr="00AA4D36" w14:paraId="05D36342" w14:textId="77777777">
        <w:trPr>
          <w:trHeight w:val="340"/>
          <w:jc w:val="center"/>
        </w:trPr>
        <w:tc>
          <w:tcPr>
            <w:tcW w:w="3153" w:type="dxa"/>
            <w:tcBorders>
              <w:bottom w:val="single" w:sz="12" w:space="0" w:color="auto"/>
              <w:right w:val="single" w:sz="12" w:space="0" w:color="auto"/>
            </w:tcBorders>
            <w:vAlign w:val="center"/>
          </w:tcPr>
          <w:p w14:paraId="125BB3A4"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14:paraId="630742BD"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2898344A"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721AB660" w14:textId="77777777" w:rsidR="00F83C54" w:rsidRPr="0033624F" w:rsidRDefault="00AA20EE" w:rsidP="00C63E24">
            <w:pPr>
              <w:pStyle w:val="Value"/>
              <w:rPr>
                <w:b/>
                <w:sz w:val="18"/>
                <w:szCs w:val="18"/>
                <w:lang w:val="sk-SK" w:eastAsia="en-US"/>
              </w:rPr>
            </w:pPr>
            <w:r>
              <w:rPr>
                <w:b/>
                <w:sz w:val="16"/>
                <w:szCs w:val="16"/>
              </w:rPr>
              <w:t>0</w:t>
            </w:r>
          </w:p>
        </w:tc>
      </w:tr>
      <w:tr w:rsidR="00F83C54" w:rsidRPr="00AA4D36" w14:paraId="4FA6E8F7" w14:textId="77777777">
        <w:trPr>
          <w:trHeight w:val="340"/>
          <w:jc w:val="center"/>
        </w:trPr>
        <w:tc>
          <w:tcPr>
            <w:tcW w:w="9243" w:type="dxa"/>
            <w:gridSpan w:val="4"/>
            <w:tcBorders>
              <w:top w:val="single" w:sz="12" w:space="0" w:color="auto"/>
              <w:bottom w:val="single" w:sz="12" w:space="0" w:color="auto"/>
            </w:tcBorders>
            <w:vAlign w:val="center"/>
          </w:tcPr>
          <w:p w14:paraId="1993A17D"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14:paraId="1FD4D8CF" w14:textId="77777777">
        <w:trPr>
          <w:trHeight w:val="340"/>
          <w:jc w:val="center"/>
        </w:trPr>
        <w:tc>
          <w:tcPr>
            <w:tcW w:w="3153" w:type="dxa"/>
            <w:tcBorders>
              <w:top w:val="single" w:sz="12" w:space="0" w:color="auto"/>
              <w:right w:val="single" w:sz="12" w:space="0" w:color="auto"/>
            </w:tcBorders>
            <w:vAlign w:val="center"/>
          </w:tcPr>
          <w:p w14:paraId="51441A2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3CAD375E"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5C31F720"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03E268A3" w14:textId="5B3CDB58" w:rsidR="00F83C54" w:rsidRPr="001153FA" w:rsidRDefault="000B10B8" w:rsidP="00C63E24">
            <w:pPr>
              <w:pStyle w:val="Value"/>
              <w:rPr>
                <w:sz w:val="18"/>
                <w:szCs w:val="18"/>
                <w:lang w:val="sk-SK" w:eastAsia="en-US"/>
              </w:rPr>
            </w:pPr>
            <w:r>
              <w:rPr>
                <w:sz w:val="16"/>
                <w:szCs w:val="16"/>
                <w:lang w:val="sk-SK"/>
              </w:rPr>
              <w:t>201355</w:t>
            </w:r>
            <w:r w:rsidR="00AA20EE">
              <w:rPr>
                <w:sz w:val="16"/>
                <w:szCs w:val="16"/>
              </w:rPr>
              <w:t>0</w:t>
            </w:r>
          </w:p>
        </w:tc>
      </w:tr>
      <w:tr w:rsidR="00F83C54" w:rsidRPr="00AA4D36" w14:paraId="54F7F4B4" w14:textId="77777777">
        <w:trPr>
          <w:trHeight w:val="340"/>
          <w:jc w:val="center"/>
        </w:trPr>
        <w:tc>
          <w:tcPr>
            <w:tcW w:w="3153" w:type="dxa"/>
            <w:tcBorders>
              <w:right w:val="single" w:sz="12" w:space="0" w:color="auto"/>
            </w:tcBorders>
            <w:vAlign w:val="center"/>
          </w:tcPr>
          <w:p w14:paraId="438E3B6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42893C07" w14:textId="77777777" w:rsidR="00F83C54" w:rsidRPr="001153FA" w:rsidRDefault="00F83C54" w:rsidP="00C63E24">
            <w:pPr>
              <w:pStyle w:val="Value"/>
              <w:rPr>
                <w:sz w:val="18"/>
                <w:szCs w:val="18"/>
                <w:lang w:val="sk-SK" w:eastAsia="en-US"/>
              </w:rPr>
            </w:pPr>
          </w:p>
        </w:tc>
        <w:tc>
          <w:tcPr>
            <w:tcW w:w="2030" w:type="dxa"/>
            <w:vAlign w:val="center"/>
          </w:tcPr>
          <w:p w14:paraId="25D0A413" w14:textId="77777777" w:rsidR="00F83C54" w:rsidRPr="001153FA" w:rsidRDefault="00F83C54" w:rsidP="00C63E24">
            <w:pPr>
              <w:pStyle w:val="Value"/>
              <w:rPr>
                <w:sz w:val="18"/>
                <w:szCs w:val="18"/>
                <w:lang w:val="sk-SK" w:eastAsia="en-US"/>
              </w:rPr>
            </w:pPr>
          </w:p>
        </w:tc>
        <w:tc>
          <w:tcPr>
            <w:tcW w:w="2030" w:type="dxa"/>
            <w:vAlign w:val="center"/>
          </w:tcPr>
          <w:p w14:paraId="503323F9"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3D690922" w14:textId="77777777">
        <w:trPr>
          <w:trHeight w:val="340"/>
          <w:jc w:val="center"/>
        </w:trPr>
        <w:tc>
          <w:tcPr>
            <w:tcW w:w="3153" w:type="dxa"/>
            <w:tcBorders>
              <w:right w:val="single" w:sz="12" w:space="0" w:color="auto"/>
            </w:tcBorders>
            <w:vAlign w:val="center"/>
          </w:tcPr>
          <w:p w14:paraId="477370C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32BAAF3B" w14:textId="77777777" w:rsidR="00F83C54" w:rsidRPr="001153FA" w:rsidRDefault="00F83C54" w:rsidP="00C63E24">
            <w:pPr>
              <w:pStyle w:val="Value"/>
              <w:rPr>
                <w:sz w:val="18"/>
                <w:szCs w:val="18"/>
                <w:lang w:val="sk-SK" w:eastAsia="en-US"/>
              </w:rPr>
            </w:pPr>
          </w:p>
        </w:tc>
        <w:tc>
          <w:tcPr>
            <w:tcW w:w="2030" w:type="dxa"/>
            <w:vAlign w:val="center"/>
          </w:tcPr>
          <w:p w14:paraId="3EE1269A" w14:textId="77777777" w:rsidR="00F83C54" w:rsidRPr="001153FA" w:rsidRDefault="00F83C54" w:rsidP="00C63E24">
            <w:pPr>
              <w:pStyle w:val="Value"/>
              <w:rPr>
                <w:sz w:val="18"/>
                <w:szCs w:val="18"/>
                <w:lang w:val="sk-SK" w:eastAsia="en-US"/>
              </w:rPr>
            </w:pPr>
          </w:p>
        </w:tc>
        <w:tc>
          <w:tcPr>
            <w:tcW w:w="2030" w:type="dxa"/>
            <w:vAlign w:val="center"/>
          </w:tcPr>
          <w:p w14:paraId="5E92B650"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44F61FBF" w14:textId="77777777">
        <w:trPr>
          <w:trHeight w:val="340"/>
          <w:jc w:val="center"/>
        </w:trPr>
        <w:tc>
          <w:tcPr>
            <w:tcW w:w="3153" w:type="dxa"/>
            <w:tcBorders>
              <w:right w:val="single" w:sz="12" w:space="0" w:color="auto"/>
            </w:tcBorders>
            <w:vAlign w:val="center"/>
          </w:tcPr>
          <w:p w14:paraId="019030A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14:paraId="13A80FBA" w14:textId="77777777" w:rsidR="00F83C54" w:rsidRPr="001153FA" w:rsidRDefault="00F83C54" w:rsidP="00C63E24">
            <w:pPr>
              <w:pStyle w:val="Value"/>
              <w:rPr>
                <w:sz w:val="18"/>
                <w:szCs w:val="18"/>
                <w:lang w:val="sk-SK" w:eastAsia="en-US"/>
              </w:rPr>
            </w:pPr>
          </w:p>
        </w:tc>
        <w:tc>
          <w:tcPr>
            <w:tcW w:w="2030" w:type="dxa"/>
            <w:vAlign w:val="center"/>
          </w:tcPr>
          <w:p w14:paraId="317012DC" w14:textId="77777777" w:rsidR="00F83C54" w:rsidRPr="001153FA" w:rsidRDefault="00F83C54" w:rsidP="00C63E24">
            <w:pPr>
              <w:pStyle w:val="Value"/>
              <w:rPr>
                <w:sz w:val="18"/>
                <w:szCs w:val="18"/>
                <w:lang w:val="sk-SK" w:eastAsia="en-US"/>
              </w:rPr>
            </w:pPr>
          </w:p>
        </w:tc>
        <w:tc>
          <w:tcPr>
            <w:tcW w:w="2030" w:type="dxa"/>
            <w:vAlign w:val="center"/>
          </w:tcPr>
          <w:p w14:paraId="3390616B"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1E0E420E" w14:textId="77777777">
        <w:trPr>
          <w:trHeight w:val="340"/>
          <w:jc w:val="center"/>
        </w:trPr>
        <w:tc>
          <w:tcPr>
            <w:tcW w:w="3153" w:type="dxa"/>
            <w:tcBorders>
              <w:bottom w:val="single" w:sz="6" w:space="0" w:color="auto"/>
              <w:right w:val="single" w:sz="12" w:space="0" w:color="auto"/>
            </w:tcBorders>
            <w:vAlign w:val="center"/>
          </w:tcPr>
          <w:p w14:paraId="312CCAB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14:paraId="1E6A05C2"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646BA231"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103A0CEB" w14:textId="77777777" w:rsidR="00F83C54" w:rsidRPr="001153FA" w:rsidRDefault="00AA20EE" w:rsidP="00C63E24">
            <w:pPr>
              <w:pStyle w:val="Value"/>
              <w:rPr>
                <w:sz w:val="18"/>
                <w:szCs w:val="18"/>
                <w:lang w:val="sk-SK" w:eastAsia="en-US"/>
              </w:rPr>
            </w:pPr>
            <w:r>
              <w:rPr>
                <w:sz w:val="16"/>
                <w:szCs w:val="16"/>
              </w:rPr>
              <w:t>0</w:t>
            </w:r>
          </w:p>
        </w:tc>
      </w:tr>
      <w:tr w:rsidR="00F83C54" w:rsidRPr="00AA4D36" w14:paraId="5388395A" w14:textId="77777777">
        <w:trPr>
          <w:trHeight w:val="340"/>
          <w:jc w:val="center"/>
        </w:trPr>
        <w:tc>
          <w:tcPr>
            <w:tcW w:w="3153" w:type="dxa"/>
            <w:tcBorders>
              <w:top w:val="single" w:sz="6" w:space="0" w:color="auto"/>
              <w:right w:val="single" w:sz="12" w:space="0" w:color="auto"/>
            </w:tcBorders>
            <w:vAlign w:val="center"/>
          </w:tcPr>
          <w:p w14:paraId="2408CCC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14:paraId="00A4E941"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519518DC"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5FE79D3E" w14:textId="570F0E7B" w:rsidR="00F83C54" w:rsidRPr="000B10B8" w:rsidRDefault="000B10B8" w:rsidP="00C63E24">
            <w:pPr>
              <w:pStyle w:val="Value"/>
              <w:rPr>
                <w:sz w:val="18"/>
                <w:szCs w:val="18"/>
                <w:lang w:val="sk-SK" w:eastAsia="en-US"/>
              </w:rPr>
            </w:pPr>
            <w:r>
              <w:rPr>
                <w:sz w:val="16"/>
                <w:szCs w:val="16"/>
                <w:lang w:val="sk-SK"/>
              </w:rPr>
              <w:t>0</w:t>
            </w:r>
          </w:p>
        </w:tc>
      </w:tr>
      <w:tr w:rsidR="00F83C54" w:rsidRPr="00AA4D36" w14:paraId="65DE1121" w14:textId="77777777">
        <w:trPr>
          <w:trHeight w:val="340"/>
          <w:jc w:val="center"/>
        </w:trPr>
        <w:tc>
          <w:tcPr>
            <w:tcW w:w="3153" w:type="dxa"/>
            <w:tcBorders>
              <w:right w:val="single" w:sz="12" w:space="0" w:color="auto"/>
            </w:tcBorders>
            <w:vAlign w:val="center"/>
          </w:tcPr>
          <w:p w14:paraId="2C0D05C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14:paraId="0AA30267" w14:textId="77777777" w:rsidR="00F83C54" w:rsidRPr="001153FA" w:rsidRDefault="00F83C54" w:rsidP="00C63E24">
            <w:pPr>
              <w:pStyle w:val="Value"/>
              <w:rPr>
                <w:sz w:val="18"/>
                <w:szCs w:val="18"/>
                <w:lang w:val="sk-SK" w:eastAsia="en-US"/>
              </w:rPr>
            </w:pPr>
          </w:p>
        </w:tc>
        <w:tc>
          <w:tcPr>
            <w:tcW w:w="2030" w:type="dxa"/>
            <w:vAlign w:val="center"/>
          </w:tcPr>
          <w:p w14:paraId="2A9FE6DC" w14:textId="77777777" w:rsidR="00F83C54" w:rsidRPr="001153FA" w:rsidRDefault="00F83C54" w:rsidP="00C63E24">
            <w:pPr>
              <w:pStyle w:val="Value"/>
              <w:rPr>
                <w:sz w:val="18"/>
                <w:szCs w:val="18"/>
                <w:lang w:val="sk-SK" w:eastAsia="en-US"/>
              </w:rPr>
            </w:pPr>
          </w:p>
        </w:tc>
        <w:tc>
          <w:tcPr>
            <w:tcW w:w="2030" w:type="dxa"/>
            <w:vAlign w:val="center"/>
          </w:tcPr>
          <w:p w14:paraId="53685DA9" w14:textId="6D199191" w:rsidR="00F83C54" w:rsidRPr="000B10B8" w:rsidRDefault="000B10B8" w:rsidP="00C63E24">
            <w:pPr>
              <w:pStyle w:val="Value"/>
              <w:rPr>
                <w:sz w:val="18"/>
                <w:szCs w:val="18"/>
                <w:lang w:val="sk-SK" w:eastAsia="en-US"/>
              </w:rPr>
            </w:pPr>
            <w:r>
              <w:rPr>
                <w:sz w:val="16"/>
                <w:szCs w:val="16"/>
                <w:lang w:val="sk-SK"/>
              </w:rPr>
              <w:t>641</w:t>
            </w:r>
          </w:p>
        </w:tc>
      </w:tr>
      <w:tr w:rsidR="00F83C54" w:rsidRPr="00AA4D36" w14:paraId="4CDCCDF7" w14:textId="77777777">
        <w:trPr>
          <w:trHeight w:val="340"/>
          <w:jc w:val="center"/>
        </w:trPr>
        <w:tc>
          <w:tcPr>
            <w:tcW w:w="3153" w:type="dxa"/>
            <w:tcBorders>
              <w:bottom w:val="single" w:sz="12" w:space="0" w:color="auto"/>
              <w:right w:val="single" w:sz="12" w:space="0" w:color="auto"/>
            </w:tcBorders>
            <w:vAlign w:val="center"/>
          </w:tcPr>
          <w:p w14:paraId="13441F0B"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14:paraId="3767ACBB"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1F5A6391"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69AA7F26" w14:textId="082B52A5" w:rsidR="00F83C54" w:rsidRPr="0033624F" w:rsidRDefault="000B10B8" w:rsidP="00C63E24">
            <w:pPr>
              <w:pStyle w:val="Value"/>
              <w:rPr>
                <w:b/>
                <w:sz w:val="18"/>
                <w:szCs w:val="18"/>
                <w:lang w:val="sk-SK" w:eastAsia="en-US"/>
              </w:rPr>
            </w:pPr>
            <w:r>
              <w:rPr>
                <w:b/>
                <w:sz w:val="16"/>
                <w:szCs w:val="16"/>
                <w:lang w:val="sk-SK"/>
              </w:rPr>
              <w:t>201996</w:t>
            </w:r>
          </w:p>
        </w:tc>
      </w:tr>
    </w:tbl>
    <w:p w14:paraId="4DD64B8E" w14:textId="77777777" w:rsidR="00F83C54" w:rsidRPr="00AA4D36" w:rsidRDefault="00F83C54" w:rsidP="00F83C54">
      <w:pPr>
        <w:jc w:val="both"/>
        <w:rPr>
          <w:rFonts w:ascii="Arial Narrow" w:hAnsi="Arial Narrow" w:cs="Arial"/>
          <w:sz w:val="18"/>
          <w:szCs w:val="18"/>
        </w:rPr>
      </w:pPr>
    </w:p>
    <w:p w14:paraId="311D63B9"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14:paraId="1107C5CD" w14:textId="77777777">
        <w:trPr>
          <w:jc w:val="center"/>
        </w:trPr>
        <w:tc>
          <w:tcPr>
            <w:tcW w:w="3653" w:type="dxa"/>
            <w:tcBorders>
              <w:top w:val="single" w:sz="12" w:space="0" w:color="auto"/>
              <w:right w:val="single" w:sz="12" w:space="0" w:color="auto"/>
            </w:tcBorders>
            <w:vAlign w:val="center"/>
          </w:tcPr>
          <w:p w14:paraId="4F878194" w14:textId="77777777" w:rsidR="00F83C54" w:rsidRPr="00AA4D36" w:rsidRDefault="00F83C54" w:rsidP="00C63E24">
            <w:pPr>
              <w:pStyle w:val="TopHeader"/>
              <w:rPr>
                <w:sz w:val="18"/>
                <w:szCs w:val="18"/>
              </w:rPr>
            </w:pPr>
            <w:r w:rsidRPr="00AA4D36">
              <w:rPr>
                <w:sz w:val="18"/>
                <w:szCs w:val="18"/>
              </w:rPr>
              <w:t>Pohľadávky podľa zostatkovej</w:t>
            </w:r>
          </w:p>
          <w:p w14:paraId="1C82EEA6" w14:textId="77777777"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14:paraId="660A0EA6" w14:textId="77777777"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14:paraId="2AE0E6EC"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7FED46D0" w14:textId="77777777">
        <w:trPr>
          <w:trHeight w:val="121"/>
          <w:jc w:val="center"/>
        </w:trPr>
        <w:tc>
          <w:tcPr>
            <w:tcW w:w="3653" w:type="dxa"/>
            <w:tcBorders>
              <w:bottom w:val="single" w:sz="12" w:space="0" w:color="auto"/>
              <w:right w:val="single" w:sz="12" w:space="0" w:color="auto"/>
            </w:tcBorders>
            <w:vAlign w:val="center"/>
          </w:tcPr>
          <w:p w14:paraId="723C09AF" w14:textId="77777777"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14:paraId="044C71F8" w14:textId="77777777"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14:paraId="03BCE015" w14:textId="77777777" w:rsidR="00F83C54" w:rsidRPr="00AA4D36" w:rsidRDefault="00F83C54" w:rsidP="00C63E24">
            <w:pPr>
              <w:pStyle w:val="TopHeader"/>
              <w:rPr>
                <w:b w:val="0"/>
                <w:sz w:val="18"/>
                <w:szCs w:val="18"/>
              </w:rPr>
            </w:pPr>
            <w:r w:rsidRPr="00AA4D36">
              <w:rPr>
                <w:b w:val="0"/>
                <w:sz w:val="18"/>
                <w:szCs w:val="18"/>
              </w:rPr>
              <w:t>c</w:t>
            </w:r>
          </w:p>
        </w:tc>
      </w:tr>
      <w:tr w:rsidR="00F83C54" w:rsidRPr="00AA4D36" w14:paraId="671A2928" w14:textId="77777777">
        <w:trPr>
          <w:trHeight w:val="340"/>
          <w:jc w:val="center"/>
        </w:trPr>
        <w:tc>
          <w:tcPr>
            <w:tcW w:w="3653" w:type="dxa"/>
            <w:tcBorders>
              <w:top w:val="single" w:sz="12" w:space="0" w:color="auto"/>
              <w:bottom w:val="single" w:sz="6" w:space="0" w:color="auto"/>
              <w:right w:val="single" w:sz="12" w:space="0" w:color="auto"/>
            </w:tcBorders>
            <w:vAlign w:val="center"/>
          </w:tcPr>
          <w:p w14:paraId="4CC29AD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14:paraId="60BA0423" w14:textId="77777777"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14:paraId="5B3DA61A" w14:textId="77777777" w:rsidR="00F83C54" w:rsidRPr="001153FA" w:rsidRDefault="00F83C54" w:rsidP="00C63E24">
            <w:pPr>
              <w:pStyle w:val="Value"/>
              <w:rPr>
                <w:sz w:val="18"/>
                <w:szCs w:val="18"/>
                <w:lang w:val="sk-SK" w:eastAsia="en-US"/>
              </w:rPr>
            </w:pPr>
          </w:p>
        </w:tc>
      </w:tr>
      <w:tr w:rsidR="00F83C54" w:rsidRPr="00AA4D36" w14:paraId="0F4D5B70" w14:textId="77777777">
        <w:trPr>
          <w:trHeight w:val="340"/>
          <w:jc w:val="center"/>
        </w:trPr>
        <w:tc>
          <w:tcPr>
            <w:tcW w:w="3653" w:type="dxa"/>
            <w:tcBorders>
              <w:top w:val="single" w:sz="6" w:space="0" w:color="auto"/>
              <w:bottom w:val="single" w:sz="6" w:space="0" w:color="auto"/>
              <w:right w:val="single" w:sz="12" w:space="0" w:color="auto"/>
            </w:tcBorders>
            <w:vAlign w:val="center"/>
          </w:tcPr>
          <w:p w14:paraId="71A9CB1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19E0BF85" w14:textId="77777777"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14:paraId="5E201187" w14:textId="77777777" w:rsidR="00F83C54" w:rsidRPr="001153FA" w:rsidRDefault="00F83C54" w:rsidP="00C63E24">
            <w:pPr>
              <w:pStyle w:val="Value"/>
              <w:rPr>
                <w:sz w:val="18"/>
                <w:szCs w:val="18"/>
                <w:lang w:val="sk-SK" w:eastAsia="en-US"/>
              </w:rPr>
            </w:pPr>
          </w:p>
        </w:tc>
      </w:tr>
      <w:tr w:rsidR="00F83C54" w:rsidRPr="00AA4D36" w14:paraId="6567E708" w14:textId="77777777">
        <w:trPr>
          <w:trHeight w:val="340"/>
          <w:jc w:val="center"/>
        </w:trPr>
        <w:tc>
          <w:tcPr>
            <w:tcW w:w="3653" w:type="dxa"/>
            <w:tcBorders>
              <w:top w:val="single" w:sz="6" w:space="0" w:color="auto"/>
              <w:right w:val="single" w:sz="12" w:space="0" w:color="auto"/>
            </w:tcBorders>
            <w:vAlign w:val="center"/>
          </w:tcPr>
          <w:p w14:paraId="25B980AD"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14:paraId="588A2E09" w14:textId="77777777" w:rsidR="00F83C54" w:rsidRPr="0033624F" w:rsidRDefault="00AA20EE"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14:paraId="4814EA28" w14:textId="77777777" w:rsidR="00F83C54" w:rsidRPr="0033624F" w:rsidRDefault="00AA20EE" w:rsidP="00C63E24">
            <w:pPr>
              <w:pStyle w:val="Value"/>
              <w:rPr>
                <w:b/>
                <w:sz w:val="18"/>
                <w:szCs w:val="18"/>
                <w:lang w:val="sk-SK" w:eastAsia="en-US"/>
              </w:rPr>
            </w:pPr>
            <w:r>
              <w:rPr>
                <w:b/>
                <w:sz w:val="16"/>
                <w:szCs w:val="16"/>
              </w:rPr>
              <w:t>0</w:t>
            </w:r>
          </w:p>
        </w:tc>
      </w:tr>
      <w:tr w:rsidR="00F83C54" w:rsidRPr="00AA4D36" w14:paraId="7687FC9D" w14:textId="77777777">
        <w:trPr>
          <w:trHeight w:val="340"/>
          <w:jc w:val="center"/>
        </w:trPr>
        <w:tc>
          <w:tcPr>
            <w:tcW w:w="3653" w:type="dxa"/>
            <w:tcBorders>
              <w:right w:val="single" w:sz="12" w:space="0" w:color="auto"/>
            </w:tcBorders>
            <w:vAlign w:val="center"/>
          </w:tcPr>
          <w:p w14:paraId="5E170A5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14:paraId="34F40BFD" w14:textId="77777777" w:rsidR="00F83C54" w:rsidRPr="001153FA" w:rsidRDefault="00F83C54" w:rsidP="00C63E24">
            <w:pPr>
              <w:pStyle w:val="Value"/>
              <w:rPr>
                <w:sz w:val="18"/>
                <w:szCs w:val="18"/>
                <w:lang w:val="sk-SK" w:eastAsia="en-US"/>
              </w:rPr>
            </w:pPr>
          </w:p>
        </w:tc>
        <w:tc>
          <w:tcPr>
            <w:tcW w:w="2757" w:type="dxa"/>
            <w:vAlign w:val="center"/>
          </w:tcPr>
          <w:p w14:paraId="117CA9BA" w14:textId="77777777" w:rsidR="00F83C54" w:rsidRPr="001153FA" w:rsidRDefault="00F83C54" w:rsidP="00C63E24">
            <w:pPr>
              <w:pStyle w:val="Value"/>
              <w:rPr>
                <w:sz w:val="18"/>
                <w:szCs w:val="18"/>
                <w:lang w:val="sk-SK" w:eastAsia="en-US"/>
              </w:rPr>
            </w:pPr>
          </w:p>
        </w:tc>
      </w:tr>
      <w:tr w:rsidR="00F83C54" w:rsidRPr="00AA4D36" w14:paraId="443C5FE5" w14:textId="77777777">
        <w:trPr>
          <w:trHeight w:val="340"/>
          <w:jc w:val="center"/>
        </w:trPr>
        <w:tc>
          <w:tcPr>
            <w:tcW w:w="3653" w:type="dxa"/>
            <w:tcBorders>
              <w:right w:val="single" w:sz="12" w:space="0" w:color="auto"/>
            </w:tcBorders>
            <w:vAlign w:val="center"/>
          </w:tcPr>
          <w:p w14:paraId="59F30E2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14:paraId="5C7265B3" w14:textId="77777777" w:rsidR="00F83C54" w:rsidRPr="001153FA" w:rsidRDefault="00F83C54" w:rsidP="00C63E24">
            <w:pPr>
              <w:pStyle w:val="Value"/>
              <w:rPr>
                <w:sz w:val="18"/>
                <w:szCs w:val="18"/>
                <w:lang w:val="sk-SK" w:eastAsia="en-US"/>
              </w:rPr>
            </w:pPr>
          </w:p>
        </w:tc>
        <w:tc>
          <w:tcPr>
            <w:tcW w:w="2757" w:type="dxa"/>
            <w:vAlign w:val="center"/>
          </w:tcPr>
          <w:p w14:paraId="2BB47013" w14:textId="77777777" w:rsidR="00F83C54" w:rsidRPr="001153FA" w:rsidRDefault="00F83C54" w:rsidP="00C63E24">
            <w:pPr>
              <w:pStyle w:val="Value"/>
              <w:rPr>
                <w:sz w:val="18"/>
                <w:szCs w:val="18"/>
                <w:lang w:val="sk-SK" w:eastAsia="en-US"/>
              </w:rPr>
            </w:pPr>
          </w:p>
        </w:tc>
      </w:tr>
      <w:tr w:rsidR="00F83C54" w:rsidRPr="00AA4D36" w14:paraId="2C3B65CC" w14:textId="77777777">
        <w:trPr>
          <w:trHeight w:val="340"/>
          <w:jc w:val="center"/>
        </w:trPr>
        <w:tc>
          <w:tcPr>
            <w:tcW w:w="3653" w:type="dxa"/>
            <w:tcBorders>
              <w:bottom w:val="single" w:sz="12" w:space="0" w:color="auto"/>
              <w:right w:val="single" w:sz="12" w:space="0" w:color="auto"/>
            </w:tcBorders>
            <w:vAlign w:val="center"/>
          </w:tcPr>
          <w:p w14:paraId="5B37A99C"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14:paraId="0172A236" w14:textId="77777777" w:rsidR="00F83C54" w:rsidRPr="0033624F" w:rsidRDefault="00AA20EE"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14:paraId="25C5B19C" w14:textId="77777777" w:rsidR="00F83C54" w:rsidRPr="0033624F" w:rsidRDefault="00AA20EE" w:rsidP="00C63E24">
            <w:pPr>
              <w:pStyle w:val="Value"/>
              <w:rPr>
                <w:b/>
                <w:sz w:val="18"/>
                <w:szCs w:val="18"/>
                <w:lang w:val="sk-SK" w:eastAsia="en-US"/>
              </w:rPr>
            </w:pPr>
            <w:r>
              <w:rPr>
                <w:b/>
                <w:sz w:val="16"/>
                <w:szCs w:val="16"/>
              </w:rPr>
              <w:t>0</w:t>
            </w:r>
          </w:p>
        </w:tc>
      </w:tr>
    </w:tbl>
    <w:p w14:paraId="7DBD03F5" w14:textId="77777777" w:rsidR="00F83C54" w:rsidRPr="00AA4D36" w:rsidRDefault="00F83C54" w:rsidP="00F83C54">
      <w:pPr>
        <w:pStyle w:val="Nzov"/>
        <w:keepNext w:val="0"/>
        <w:spacing w:before="0" w:beforeAutospacing="0" w:after="0"/>
        <w:jc w:val="both"/>
        <w:rPr>
          <w:sz w:val="18"/>
          <w:szCs w:val="18"/>
        </w:rPr>
      </w:pPr>
    </w:p>
    <w:p w14:paraId="574DC314"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14:paraId="5D41BC3E"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14:paraId="3DDF7888" w14:textId="77777777" w:rsidR="00F83C54" w:rsidRDefault="00F83C54" w:rsidP="00F83C54">
      <w:pPr>
        <w:ind w:right="-468"/>
        <w:jc w:val="both"/>
        <w:rPr>
          <w:rFonts w:ascii="Arial Narrow" w:hAnsi="Arial Narrow"/>
          <w:bCs/>
          <w:sz w:val="18"/>
          <w:szCs w:val="18"/>
        </w:rPr>
      </w:pPr>
    </w:p>
    <w:p w14:paraId="411FC35C" w14:textId="77777777"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14:paraId="4E9028EB" w14:textId="77777777">
        <w:trPr>
          <w:jc w:val="center"/>
        </w:trPr>
        <w:tc>
          <w:tcPr>
            <w:tcW w:w="4181" w:type="dxa"/>
            <w:vMerge w:val="restart"/>
            <w:tcBorders>
              <w:top w:val="single" w:sz="12" w:space="0" w:color="auto"/>
              <w:right w:val="single" w:sz="12" w:space="0" w:color="auto"/>
            </w:tcBorders>
            <w:vAlign w:val="center"/>
          </w:tcPr>
          <w:p w14:paraId="7A9684F9" w14:textId="77777777"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14:paraId="7B783B84"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1B2EE673" w14:textId="77777777">
        <w:trPr>
          <w:jc w:val="center"/>
        </w:trPr>
        <w:tc>
          <w:tcPr>
            <w:tcW w:w="4181" w:type="dxa"/>
            <w:vMerge/>
            <w:tcBorders>
              <w:bottom w:val="nil"/>
              <w:right w:val="single" w:sz="12" w:space="0" w:color="auto"/>
            </w:tcBorders>
            <w:vAlign w:val="center"/>
          </w:tcPr>
          <w:p w14:paraId="0B7EA3DA" w14:textId="77777777"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14:paraId="1460ABEE" w14:textId="77777777"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14:paraId="5BB072BF" w14:textId="77777777" w:rsidR="006B3D2E" w:rsidRPr="00AA4D36" w:rsidRDefault="006B3D2E" w:rsidP="00C63E24">
            <w:pPr>
              <w:pStyle w:val="TopHeader"/>
              <w:rPr>
                <w:sz w:val="18"/>
                <w:szCs w:val="18"/>
              </w:rPr>
            </w:pPr>
            <w:r w:rsidRPr="00AA4D36">
              <w:rPr>
                <w:sz w:val="18"/>
                <w:szCs w:val="18"/>
              </w:rPr>
              <w:t>Hodnota pohľadávky</w:t>
            </w:r>
          </w:p>
        </w:tc>
      </w:tr>
      <w:tr w:rsidR="006B3D2E" w:rsidRPr="00AA4D36" w14:paraId="404C53FE" w14:textId="77777777">
        <w:trPr>
          <w:trHeight w:val="340"/>
          <w:jc w:val="center"/>
        </w:trPr>
        <w:tc>
          <w:tcPr>
            <w:tcW w:w="4181" w:type="dxa"/>
            <w:tcBorders>
              <w:top w:val="single" w:sz="12" w:space="0" w:color="auto"/>
              <w:right w:val="single" w:sz="12" w:space="0" w:color="auto"/>
            </w:tcBorders>
            <w:vAlign w:val="center"/>
          </w:tcPr>
          <w:p w14:paraId="714B942E"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090B5" w14:textId="77777777"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14:paraId="0E3C7475" w14:textId="77777777" w:rsidR="006B3D2E" w:rsidRPr="001153FA" w:rsidRDefault="006B3D2E" w:rsidP="00C63E24">
            <w:pPr>
              <w:pStyle w:val="Value"/>
              <w:rPr>
                <w:sz w:val="18"/>
                <w:szCs w:val="18"/>
                <w:lang w:val="sk-SK" w:eastAsia="en-US"/>
              </w:rPr>
            </w:pPr>
          </w:p>
        </w:tc>
      </w:tr>
      <w:tr w:rsidR="006B3D2E" w:rsidRPr="00AA4D36" w14:paraId="39A60C94" w14:textId="77777777">
        <w:trPr>
          <w:trHeight w:val="340"/>
          <w:jc w:val="center"/>
        </w:trPr>
        <w:tc>
          <w:tcPr>
            <w:tcW w:w="4181" w:type="dxa"/>
            <w:tcBorders>
              <w:bottom w:val="single" w:sz="6" w:space="0" w:color="auto"/>
              <w:right w:val="single" w:sz="12" w:space="0" w:color="auto"/>
            </w:tcBorders>
            <w:vAlign w:val="center"/>
          </w:tcPr>
          <w:p w14:paraId="4B3F068C"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4BEB0971"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14:paraId="12D61310" w14:textId="77777777" w:rsidR="006B3D2E" w:rsidRPr="001153FA" w:rsidRDefault="006B3D2E" w:rsidP="00C63E24">
            <w:pPr>
              <w:pStyle w:val="Value"/>
              <w:rPr>
                <w:sz w:val="18"/>
                <w:szCs w:val="18"/>
                <w:lang w:val="sk-SK" w:eastAsia="en-US"/>
              </w:rPr>
            </w:pPr>
          </w:p>
        </w:tc>
      </w:tr>
      <w:tr w:rsidR="006B3D2E" w:rsidRPr="00AA4D36" w14:paraId="584249A0"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323D5359"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75B33F0B"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14:paraId="78866E4C" w14:textId="77777777" w:rsidR="006B3D2E" w:rsidRPr="001153FA" w:rsidRDefault="006B3D2E" w:rsidP="00C63E24">
            <w:pPr>
              <w:pStyle w:val="Value"/>
              <w:rPr>
                <w:sz w:val="18"/>
                <w:szCs w:val="18"/>
                <w:lang w:val="sk-SK" w:eastAsia="en-US"/>
              </w:rPr>
            </w:pPr>
          </w:p>
        </w:tc>
      </w:tr>
    </w:tbl>
    <w:p w14:paraId="020F6E3F" w14:textId="77777777" w:rsidR="006B3D2E" w:rsidRPr="00AA4D36" w:rsidRDefault="006B3D2E" w:rsidP="006B3D2E">
      <w:pPr>
        <w:ind w:left="1004" w:right="-468"/>
        <w:rPr>
          <w:rFonts w:ascii="Arial Narrow" w:hAnsi="Arial Narrow"/>
          <w:bCs/>
          <w:sz w:val="18"/>
          <w:szCs w:val="18"/>
        </w:rPr>
      </w:pPr>
    </w:p>
    <w:p w14:paraId="250528AD"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14:paraId="51F63AC2"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14:paraId="6E390103" w14:textId="77777777" w:rsidR="006B3D2E" w:rsidRDefault="006B3D2E" w:rsidP="006B3D2E">
      <w:pPr>
        <w:ind w:right="-468"/>
        <w:rPr>
          <w:rFonts w:ascii="Arial Narrow" w:hAnsi="Arial Narrow"/>
          <w:bCs/>
          <w:sz w:val="18"/>
          <w:szCs w:val="18"/>
        </w:rPr>
      </w:pPr>
    </w:p>
    <w:p w14:paraId="1BE8B672" w14:textId="77777777"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14:paraId="49ABEBAF" w14:textId="77777777"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14:paraId="46476274" w14:textId="77777777" w:rsidTr="00AA52BA">
        <w:trPr>
          <w:jc w:val="center"/>
        </w:trPr>
        <w:tc>
          <w:tcPr>
            <w:tcW w:w="4581" w:type="dxa"/>
            <w:tcBorders>
              <w:top w:val="single" w:sz="12" w:space="0" w:color="auto"/>
              <w:bottom w:val="nil"/>
              <w:right w:val="single" w:sz="12" w:space="0" w:color="auto"/>
            </w:tcBorders>
            <w:vAlign w:val="center"/>
          </w:tcPr>
          <w:p w14:paraId="637D8239" w14:textId="77777777"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14:paraId="60F9A2E4" w14:textId="77777777"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14:paraId="63EAEB07"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14:paraId="4674CCE0" w14:textId="77777777" w:rsidTr="00AA52BA">
        <w:trPr>
          <w:trHeight w:val="340"/>
          <w:jc w:val="center"/>
        </w:trPr>
        <w:tc>
          <w:tcPr>
            <w:tcW w:w="4581" w:type="dxa"/>
            <w:tcBorders>
              <w:top w:val="single" w:sz="12" w:space="0" w:color="auto"/>
              <w:right w:val="single" w:sz="12" w:space="0" w:color="auto"/>
            </w:tcBorders>
            <w:vAlign w:val="center"/>
          </w:tcPr>
          <w:p w14:paraId="3B98E018" w14:textId="77777777"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14:paraId="72D9DE65" w14:textId="4A431385" w:rsidR="00AA52BA" w:rsidRPr="00B80FC6" w:rsidRDefault="000B10B8" w:rsidP="00AA52BA">
            <w:pPr>
              <w:jc w:val="right"/>
              <w:rPr>
                <w:sz w:val="16"/>
                <w:szCs w:val="16"/>
              </w:rPr>
            </w:pPr>
            <w:r>
              <w:rPr>
                <w:sz w:val="16"/>
                <w:szCs w:val="16"/>
              </w:rPr>
              <w:t>1380</w:t>
            </w:r>
          </w:p>
        </w:tc>
        <w:tc>
          <w:tcPr>
            <w:tcW w:w="2530" w:type="dxa"/>
            <w:tcBorders>
              <w:top w:val="single" w:sz="12" w:space="0" w:color="auto"/>
            </w:tcBorders>
            <w:vAlign w:val="center"/>
          </w:tcPr>
          <w:p w14:paraId="2B35B530" w14:textId="77777777" w:rsidR="00AA52BA" w:rsidRPr="00B80FC6" w:rsidRDefault="00AA20EE" w:rsidP="00AA52BA">
            <w:pPr>
              <w:jc w:val="right"/>
              <w:rPr>
                <w:sz w:val="16"/>
                <w:szCs w:val="16"/>
              </w:rPr>
            </w:pPr>
            <w:r>
              <w:rPr>
                <w:sz w:val="16"/>
                <w:szCs w:val="16"/>
              </w:rPr>
              <w:t>858,69</w:t>
            </w:r>
          </w:p>
        </w:tc>
      </w:tr>
      <w:tr w:rsidR="00AA52BA" w:rsidRPr="00AA4D36" w14:paraId="2D46609E" w14:textId="77777777" w:rsidTr="00AA52BA">
        <w:trPr>
          <w:trHeight w:val="340"/>
          <w:jc w:val="center"/>
        </w:trPr>
        <w:tc>
          <w:tcPr>
            <w:tcW w:w="4581" w:type="dxa"/>
            <w:tcBorders>
              <w:right w:val="single" w:sz="12" w:space="0" w:color="auto"/>
            </w:tcBorders>
            <w:vAlign w:val="center"/>
          </w:tcPr>
          <w:p w14:paraId="09E4906F"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14:paraId="2085AABF" w14:textId="77777777" w:rsidR="00AA52BA" w:rsidRPr="00B80FC6" w:rsidRDefault="00AA20EE" w:rsidP="00AA52BA">
            <w:pPr>
              <w:jc w:val="right"/>
              <w:rPr>
                <w:sz w:val="16"/>
                <w:szCs w:val="16"/>
              </w:rPr>
            </w:pPr>
            <w:r>
              <w:rPr>
                <w:sz w:val="16"/>
                <w:szCs w:val="16"/>
              </w:rPr>
              <w:t>170114,21</w:t>
            </w:r>
          </w:p>
        </w:tc>
        <w:tc>
          <w:tcPr>
            <w:tcW w:w="2530" w:type="dxa"/>
            <w:vAlign w:val="center"/>
          </w:tcPr>
          <w:p w14:paraId="42F4329C" w14:textId="77777777" w:rsidR="00AA52BA" w:rsidRPr="00B80FC6" w:rsidRDefault="00AA20EE" w:rsidP="00AA52BA">
            <w:pPr>
              <w:jc w:val="right"/>
              <w:rPr>
                <w:sz w:val="16"/>
                <w:szCs w:val="16"/>
              </w:rPr>
            </w:pPr>
            <w:r>
              <w:rPr>
                <w:sz w:val="16"/>
                <w:szCs w:val="16"/>
              </w:rPr>
              <w:t>179120,1</w:t>
            </w:r>
          </w:p>
        </w:tc>
      </w:tr>
      <w:tr w:rsidR="00AA52BA" w:rsidRPr="00AA4D36" w14:paraId="2A743355" w14:textId="77777777" w:rsidTr="00AA52BA">
        <w:trPr>
          <w:trHeight w:val="340"/>
          <w:jc w:val="center"/>
        </w:trPr>
        <w:tc>
          <w:tcPr>
            <w:tcW w:w="4581" w:type="dxa"/>
            <w:tcBorders>
              <w:right w:val="single" w:sz="12" w:space="0" w:color="auto"/>
            </w:tcBorders>
            <w:vAlign w:val="center"/>
          </w:tcPr>
          <w:p w14:paraId="7FF54DFC"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14:paraId="00BDAC6B" w14:textId="77777777" w:rsidR="00AA52BA" w:rsidRPr="001153FA" w:rsidRDefault="00AA52BA" w:rsidP="00C63E24">
            <w:pPr>
              <w:pStyle w:val="Value"/>
              <w:rPr>
                <w:sz w:val="18"/>
                <w:szCs w:val="18"/>
                <w:lang w:val="sk-SK" w:eastAsia="en-US"/>
              </w:rPr>
            </w:pPr>
          </w:p>
        </w:tc>
        <w:tc>
          <w:tcPr>
            <w:tcW w:w="2530" w:type="dxa"/>
            <w:vAlign w:val="center"/>
          </w:tcPr>
          <w:p w14:paraId="078C3FB2" w14:textId="77777777" w:rsidR="00AA52BA" w:rsidRPr="001153FA" w:rsidRDefault="00AA52BA" w:rsidP="00C63E24">
            <w:pPr>
              <w:pStyle w:val="Value"/>
              <w:rPr>
                <w:sz w:val="18"/>
                <w:szCs w:val="18"/>
                <w:lang w:val="sk-SK" w:eastAsia="en-US"/>
              </w:rPr>
            </w:pPr>
          </w:p>
        </w:tc>
      </w:tr>
      <w:tr w:rsidR="00AA52BA" w:rsidRPr="00AA4D36" w14:paraId="2A71BF6C" w14:textId="77777777" w:rsidTr="00AA52BA">
        <w:trPr>
          <w:trHeight w:val="340"/>
          <w:jc w:val="center"/>
        </w:trPr>
        <w:tc>
          <w:tcPr>
            <w:tcW w:w="4581" w:type="dxa"/>
            <w:tcBorders>
              <w:right w:val="single" w:sz="12" w:space="0" w:color="auto"/>
            </w:tcBorders>
            <w:vAlign w:val="center"/>
          </w:tcPr>
          <w:p w14:paraId="46E2148A"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14:paraId="6A3ACD5B" w14:textId="77777777" w:rsidR="00AA52BA" w:rsidRPr="00B80FC6" w:rsidRDefault="00AA20EE" w:rsidP="00AA52BA">
            <w:pPr>
              <w:jc w:val="right"/>
              <w:rPr>
                <w:sz w:val="16"/>
                <w:szCs w:val="16"/>
              </w:rPr>
            </w:pPr>
            <w:r>
              <w:rPr>
                <w:sz w:val="16"/>
                <w:szCs w:val="16"/>
              </w:rPr>
              <w:t>0</w:t>
            </w:r>
          </w:p>
        </w:tc>
        <w:tc>
          <w:tcPr>
            <w:tcW w:w="2530" w:type="dxa"/>
            <w:vAlign w:val="center"/>
          </w:tcPr>
          <w:p w14:paraId="6CE50EB2" w14:textId="77777777" w:rsidR="00AA52BA" w:rsidRPr="00B80FC6" w:rsidRDefault="00AA20EE" w:rsidP="00AA52BA">
            <w:pPr>
              <w:jc w:val="right"/>
              <w:rPr>
                <w:sz w:val="16"/>
                <w:szCs w:val="16"/>
              </w:rPr>
            </w:pPr>
            <w:r>
              <w:rPr>
                <w:sz w:val="16"/>
                <w:szCs w:val="16"/>
              </w:rPr>
              <w:t>0</w:t>
            </w:r>
          </w:p>
        </w:tc>
      </w:tr>
      <w:tr w:rsidR="00AA52BA" w:rsidRPr="00AA4D36" w14:paraId="79C1552A" w14:textId="77777777" w:rsidTr="00AA52BA">
        <w:trPr>
          <w:trHeight w:val="340"/>
          <w:jc w:val="center"/>
        </w:trPr>
        <w:tc>
          <w:tcPr>
            <w:tcW w:w="4581" w:type="dxa"/>
            <w:tcBorders>
              <w:bottom w:val="single" w:sz="12" w:space="0" w:color="auto"/>
              <w:right w:val="single" w:sz="12" w:space="0" w:color="auto"/>
            </w:tcBorders>
            <w:vAlign w:val="center"/>
          </w:tcPr>
          <w:p w14:paraId="68C95658" w14:textId="77777777"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14:paraId="0F024C15" w14:textId="0BA15318" w:rsidR="00AA52BA" w:rsidRPr="008D6513" w:rsidRDefault="000B10B8" w:rsidP="00AA52BA">
            <w:pPr>
              <w:jc w:val="right"/>
              <w:rPr>
                <w:b/>
                <w:sz w:val="16"/>
                <w:szCs w:val="16"/>
              </w:rPr>
            </w:pPr>
            <w:r>
              <w:rPr>
                <w:b/>
                <w:sz w:val="16"/>
                <w:szCs w:val="16"/>
              </w:rPr>
              <w:t>171494</w:t>
            </w:r>
          </w:p>
        </w:tc>
        <w:tc>
          <w:tcPr>
            <w:tcW w:w="2530" w:type="dxa"/>
            <w:tcBorders>
              <w:bottom w:val="single" w:sz="12" w:space="0" w:color="auto"/>
            </w:tcBorders>
            <w:vAlign w:val="center"/>
          </w:tcPr>
          <w:p w14:paraId="662D7A7F" w14:textId="77777777" w:rsidR="00AA52BA" w:rsidRPr="008D6513" w:rsidRDefault="00AA20EE" w:rsidP="00AA52BA">
            <w:pPr>
              <w:jc w:val="right"/>
              <w:rPr>
                <w:b/>
                <w:sz w:val="16"/>
                <w:szCs w:val="16"/>
              </w:rPr>
            </w:pPr>
            <w:r>
              <w:rPr>
                <w:b/>
                <w:sz w:val="16"/>
                <w:szCs w:val="16"/>
              </w:rPr>
              <w:t>179978,79</w:t>
            </w:r>
          </w:p>
        </w:tc>
      </w:tr>
    </w:tbl>
    <w:p w14:paraId="08ED3634" w14:textId="77777777" w:rsidR="006B3D2E" w:rsidRPr="00AA4D36" w:rsidRDefault="006B3D2E" w:rsidP="006B3D2E">
      <w:pPr>
        <w:pStyle w:val="Nzov"/>
        <w:keepNext w:val="0"/>
        <w:widowControl w:val="0"/>
        <w:spacing w:before="0" w:beforeAutospacing="0" w:after="0"/>
        <w:jc w:val="left"/>
        <w:rPr>
          <w:b w:val="0"/>
          <w:sz w:val="18"/>
          <w:szCs w:val="18"/>
        </w:rPr>
      </w:pPr>
    </w:p>
    <w:p w14:paraId="0F452BCE" w14:textId="77777777"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14:paraId="1192C349" w14:textId="77777777" w:rsidTr="00AA52BA">
        <w:trPr>
          <w:jc w:val="center"/>
        </w:trPr>
        <w:tc>
          <w:tcPr>
            <w:tcW w:w="3646" w:type="dxa"/>
            <w:vMerge w:val="restart"/>
            <w:tcBorders>
              <w:top w:val="single" w:sz="12" w:space="0" w:color="auto"/>
              <w:right w:val="single" w:sz="12" w:space="0" w:color="auto"/>
            </w:tcBorders>
            <w:vAlign w:val="center"/>
          </w:tcPr>
          <w:p w14:paraId="6BAE392D" w14:textId="77777777"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14:paraId="15D46E28"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03D3BC0B" w14:textId="77777777" w:rsidTr="00AA52BA">
        <w:trPr>
          <w:jc w:val="center"/>
        </w:trPr>
        <w:tc>
          <w:tcPr>
            <w:tcW w:w="3646" w:type="dxa"/>
            <w:vMerge/>
            <w:tcBorders>
              <w:right w:val="single" w:sz="12" w:space="0" w:color="auto"/>
            </w:tcBorders>
            <w:vAlign w:val="center"/>
          </w:tcPr>
          <w:p w14:paraId="465A7753" w14:textId="77777777"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14:paraId="17A080A6" w14:textId="77777777"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14:paraId="03741D73" w14:textId="77777777" w:rsidR="006B3D2E" w:rsidRPr="00AA4D36" w:rsidRDefault="006B3D2E" w:rsidP="00C63E24">
            <w:pPr>
              <w:pStyle w:val="TopHeader"/>
              <w:rPr>
                <w:sz w:val="18"/>
                <w:szCs w:val="18"/>
              </w:rPr>
            </w:pPr>
            <w:r w:rsidRPr="00AA4D36">
              <w:rPr>
                <w:sz w:val="18"/>
                <w:szCs w:val="18"/>
              </w:rPr>
              <w:t>Prírastky</w:t>
            </w:r>
          </w:p>
          <w:p w14:paraId="189A80A6" w14:textId="77777777"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14:paraId="7A4618CC" w14:textId="77777777" w:rsidR="006B3D2E" w:rsidRPr="00AA4D36" w:rsidRDefault="006B3D2E" w:rsidP="00C63E24">
            <w:pPr>
              <w:pStyle w:val="TopHeader"/>
              <w:rPr>
                <w:sz w:val="18"/>
                <w:szCs w:val="18"/>
              </w:rPr>
            </w:pPr>
            <w:r w:rsidRPr="00AA4D36">
              <w:rPr>
                <w:sz w:val="18"/>
                <w:szCs w:val="18"/>
              </w:rPr>
              <w:t>Úbytky</w:t>
            </w:r>
          </w:p>
          <w:p w14:paraId="6E3248A9" w14:textId="77777777"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14:paraId="1A1A73A8" w14:textId="77777777"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14:paraId="61A9BE34" w14:textId="77777777" w:rsidTr="00AA52BA">
        <w:trPr>
          <w:trHeight w:val="74"/>
          <w:jc w:val="center"/>
        </w:trPr>
        <w:tc>
          <w:tcPr>
            <w:tcW w:w="3646" w:type="dxa"/>
            <w:tcBorders>
              <w:bottom w:val="single" w:sz="12" w:space="0" w:color="auto"/>
              <w:right w:val="single" w:sz="12" w:space="0" w:color="auto"/>
            </w:tcBorders>
            <w:vAlign w:val="center"/>
          </w:tcPr>
          <w:p w14:paraId="6CE19476" w14:textId="77777777"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14:paraId="250961FD" w14:textId="77777777"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14:paraId="7400E8C5" w14:textId="77777777"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14:paraId="61EEC0CE" w14:textId="77777777"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14:paraId="1F6786C4" w14:textId="77777777" w:rsidR="006B3D2E" w:rsidRPr="00AA4D36" w:rsidRDefault="006B3D2E" w:rsidP="00C63E24">
            <w:pPr>
              <w:pStyle w:val="TopHeader"/>
              <w:rPr>
                <w:b w:val="0"/>
                <w:sz w:val="18"/>
                <w:szCs w:val="18"/>
              </w:rPr>
            </w:pPr>
            <w:r w:rsidRPr="00AA4D36">
              <w:rPr>
                <w:b w:val="0"/>
                <w:sz w:val="18"/>
                <w:szCs w:val="18"/>
              </w:rPr>
              <w:t>e</w:t>
            </w:r>
          </w:p>
        </w:tc>
      </w:tr>
      <w:tr w:rsidR="00AA52BA" w:rsidRPr="00AA4D36" w14:paraId="06AD7425" w14:textId="77777777" w:rsidTr="00AA52BA">
        <w:trPr>
          <w:trHeight w:val="340"/>
          <w:jc w:val="center"/>
        </w:trPr>
        <w:tc>
          <w:tcPr>
            <w:tcW w:w="3646" w:type="dxa"/>
            <w:tcBorders>
              <w:top w:val="single" w:sz="12" w:space="0" w:color="auto"/>
              <w:right w:val="single" w:sz="12" w:space="0" w:color="auto"/>
            </w:tcBorders>
            <w:vAlign w:val="center"/>
          </w:tcPr>
          <w:p w14:paraId="47F2C926"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14:paraId="481BA519" w14:textId="77777777" w:rsidR="00AA52BA" w:rsidRPr="00B80FC6" w:rsidRDefault="00AA20EE" w:rsidP="00AA52BA">
            <w:pPr>
              <w:jc w:val="right"/>
              <w:rPr>
                <w:sz w:val="16"/>
                <w:szCs w:val="16"/>
              </w:rPr>
            </w:pPr>
            <w:r>
              <w:rPr>
                <w:sz w:val="16"/>
                <w:szCs w:val="16"/>
              </w:rPr>
              <w:t>0</w:t>
            </w:r>
          </w:p>
        </w:tc>
        <w:tc>
          <w:tcPr>
            <w:tcW w:w="1295" w:type="dxa"/>
            <w:tcBorders>
              <w:top w:val="single" w:sz="12" w:space="0" w:color="auto"/>
            </w:tcBorders>
            <w:vAlign w:val="center"/>
          </w:tcPr>
          <w:p w14:paraId="6799984E" w14:textId="77777777" w:rsidR="00AA52BA" w:rsidRPr="00B80FC6" w:rsidRDefault="00AA20EE" w:rsidP="00AA52BA">
            <w:pPr>
              <w:jc w:val="right"/>
              <w:rPr>
                <w:sz w:val="16"/>
                <w:szCs w:val="16"/>
              </w:rPr>
            </w:pPr>
            <w:r>
              <w:rPr>
                <w:sz w:val="16"/>
                <w:szCs w:val="16"/>
              </w:rPr>
              <w:t>0</w:t>
            </w:r>
          </w:p>
        </w:tc>
        <w:tc>
          <w:tcPr>
            <w:tcW w:w="1365" w:type="dxa"/>
            <w:tcBorders>
              <w:top w:val="single" w:sz="12" w:space="0" w:color="auto"/>
            </w:tcBorders>
            <w:vAlign w:val="center"/>
          </w:tcPr>
          <w:p w14:paraId="0A74DB94" w14:textId="77777777" w:rsidR="00AA52BA" w:rsidRPr="00B80FC6" w:rsidRDefault="00AA20EE" w:rsidP="00AA52BA">
            <w:pPr>
              <w:jc w:val="right"/>
              <w:rPr>
                <w:sz w:val="16"/>
                <w:szCs w:val="16"/>
              </w:rPr>
            </w:pPr>
            <w:r>
              <w:rPr>
                <w:sz w:val="16"/>
                <w:szCs w:val="16"/>
              </w:rPr>
              <w:t>0</w:t>
            </w:r>
          </w:p>
        </w:tc>
        <w:tc>
          <w:tcPr>
            <w:tcW w:w="1866" w:type="dxa"/>
            <w:tcBorders>
              <w:top w:val="single" w:sz="12" w:space="0" w:color="auto"/>
            </w:tcBorders>
            <w:vAlign w:val="center"/>
          </w:tcPr>
          <w:p w14:paraId="40187E2E" w14:textId="77777777" w:rsidR="00AA52BA" w:rsidRPr="00B80FC6" w:rsidRDefault="00AA20EE" w:rsidP="00AA52BA">
            <w:pPr>
              <w:jc w:val="right"/>
              <w:rPr>
                <w:sz w:val="16"/>
                <w:szCs w:val="16"/>
              </w:rPr>
            </w:pPr>
            <w:r>
              <w:rPr>
                <w:sz w:val="16"/>
                <w:szCs w:val="16"/>
              </w:rPr>
              <w:t>0</w:t>
            </w:r>
          </w:p>
        </w:tc>
      </w:tr>
      <w:tr w:rsidR="00AA52BA" w:rsidRPr="00AA4D36" w14:paraId="2B3E9215" w14:textId="77777777" w:rsidTr="00AA52BA">
        <w:trPr>
          <w:trHeight w:val="340"/>
          <w:jc w:val="center"/>
        </w:trPr>
        <w:tc>
          <w:tcPr>
            <w:tcW w:w="3646" w:type="dxa"/>
            <w:tcBorders>
              <w:right w:val="single" w:sz="12" w:space="0" w:color="auto"/>
            </w:tcBorders>
            <w:vAlign w:val="center"/>
          </w:tcPr>
          <w:p w14:paraId="474D6337"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14:paraId="7EE42286" w14:textId="77777777" w:rsidR="00AA52BA" w:rsidRPr="00B80FC6" w:rsidRDefault="00AA20EE" w:rsidP="00AA52BA">
            <w:pPr>
              <w:jc w:val="right"/>
              <w:rPr>
                <w:sz w:val="16"/>
                <w:szCs w:val="16"/>
              </w:rPr>
            </w:pPr>
            <w:r>
              <w:rPr>
                <w:sz w:val="16"/>
                <w:szCs w:val="16"/>
              </w:rPr>
              <w:t>0</w:t>
            </w:r>
          </w:p>
        </w:tc>
        <w:tc>
          <w:tcPr>
            <w:tcW w:w="1295" w:type="dxa"/>
            <w:vAlign w:val="center"/>
          </w:tcPr>
          <w:p w14:paraId="110D5DF4" w14:textId="77777777" w:rsidR="00AA52BA" w:rsidRPr="00B80FC6" w:rsidRDefault="00AA20EE" w:rsidP="00AA52BA">
            <w:pPr>
              <w:jc w:val="right"/>
              <w:rPr>
                <w:sz w:val="16"/>
                <w:szCs w:val="16"/>
              </w:rPr>
            </w:pPr>
            <w:r>
              <w:rPr>
                <w:sz w:val="16"/>
                <w:szCs w:val="16"/>
              </w:rPr>
              <w:t>0</w:t>
            </w:r>
          </w:p>
        </w:tc>
        <w:tc>
          <w:tcPr>
            <w:tcW w:w="1365" w:type="dxa"/>
            <w:vAlign w:val="center"/>
          </w:tcPr>
          <w:p w14:paraId="48DA0313" w14:textId="77777777" w:rsidR="00AA52BA" w:rsidRPr="00B80FC6" w:rsidRDefault="00AA20EE" w:rsidP="00AA52BA">
            <w:pPr>
              <w:jc w:val="right"/>
              <w:rPr>
                <w:sz w:val="16"/>
                <w:szCs w:val="16"/>
              </w:rPr>
            </w:pPr>
            <w:r>
              <w:rPr>
                <w:sz w:val="16"/>
                <w:szCs w:val="16"/>
              </w:rPr>
              <w:t>0</w:t>
            </w:r>
          </w:p>
        </w:tc>
        <w:tc>
          <w:tcPr>
            <w:tcW w:w="1866" w:type="dxa"/>
            <w:vAlign w:val="center"/>
          </w:tcPr>
          <w:p w14:paraId="6EB4DAE6" w14:textId="77777777" w:rsidR="00AA52BA" w:rsidRPr="00B80FC6" w:rsidRDefault="00AA20EE" w:rsidP="00AA52BA">
            <w:pPr>
              <w:jc w:val="right"/>
              <w:rPr>
                <w:sz w:val="16"/>
                <w:szCs w:val="16"/>
              </w:rPr>
            </w:pPr>
            <w:r>
              <w:rPr>
                <w:sz w:val="16"/>
                <w:szCs w:val="16"/>
              </w:rPr>
              <w:t>0</w:t>
            </w:r>
          </w:p>
        </w:tc>
      </w:tr>
      <w:tr w:rsidR="00AA52BA" w:rsidRPr="00AA4D36" w14:paraId="7372654A" w14:textId="77777777" w:rsidTr="00AA52BA">
        <w:trPr>
          <w:trHeight w:val="340"/>
          <w:jc w:val="center"/>
        </w:trPr>
        <w:tc>
          <w:tcPr>
            <w:tcW w:w="3646" w:type="dxa"/>
            <w:tcBorders>
              <w:bottom w:val="single" w:sz="6" w:space="0" w:color="auto"/>
              <w:right w:val="single" w:sz="12" w:space="0" w:color="auto"/>
            </w:tcBorders>
            <w:vAlign w:val="center"/>
          </w:tcPr>
          <w:p w14:paraId="1A76F218"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14:paraId="60323A9D" w14:textId="77777777"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14:paraId="01FF8636" w14:textId="77777777"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14:paraId="42CC6BAE" w14:textId="77777777"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14:paraId="374BD68B" w14:textId="77777777" w:rsidR="00AA52BA" w:rsidRPr="001153FA" w:rsidRDefault="00AA52BA" w:rsidP="00C63E24">
            <w:pPr>
              <w:pStyle w:val="Value"/>
              <w:rPr>
                <w:sz w:val="18"/>
                <w:szCs w:val="18"/>
                <w:lang w:val="sk-SK" w:eastAsia="en-US"/>
              </w:rPr>
            </w:pPr>
          </w:p>
        </w:tc>
      </w:tr>
      <w:tr w:rsidR="00AA52BA" w:rsidRPr="00AA4D36" w14:paraId="65A1C1E8" w14:textId="77777777" w:rsidTr="00AA52BA">
        <w:trPr>
          <w:trHeight w:val="340"/>
          <w:jc w:val="center"/>
        </w:trPr>
        <w:tc>
          <w:tcPr>
            <w:tcW w:w="3646" w:type="dxa"/>
            <w:tcBorders>
              <w:bottom w:val="single" w:sz="6" w:space="0" w:color="auto"/>
              <w:right w:val="single" w:sz="12" w:space="0" w:color="auto"/>
            </w:tcBorders>
            <w:vAlign w:val="center"/>
          </w:tcPr>
          <w:p w14:paraId="06A4BD13"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14:paraId="78F638AC" w14:textId="77777777" w:rsidR="00AA52BA" w:rsidRPr="00B80FC6" w:rsidRDefault="00AA20EE" w:rsidP="00AA52BA">
            <w:pPr>
              <w:jc w:val="right"/>
              <w:rPr>
                <w:sz w:val="16"/>
                <w:szCs w:val="16"/>
              </w:rPr>
            </w:pPr>
            <w:r>
              <w:rPr>
                <w:sz w:val="16"/>
                <w:szCs w:val="16"/>
              </w:rPr>
              <w:t>0</w:t>
            </w:r>
          </w:p>
        </w:tc>
        <w:tc>
          <w:tcPr>
            <w:tcW w:w="1295" w:type="dxa"/>
            <w:tcBorders>
              <w:bottom w:val="single" w:sz="6" w:space="0" w:color="auto"/>
            </w:tcBorders>
            <w:vAlign w:val="center"/>
          </w:tcPr>
          <w:p w14:paraId="18E91639" w14:textId="77777777" w:rsidR="00AA52BA" w:rsidRPr="00B80FC6" w:rsidRDefault="00AA20EE" w:rsidP="00AA52BA">
            <w:pPr>
              <w:jc w:val="right"/>
              <w:rPr>
                <w:sz w:val="16"/>
                <w:szCs w:val="16"/>
              </w:rPr>
            </w:pPr>
            <w:r>
              <w:rPr>
                <w:sz w:val="16"/>
                <w:szCs w:val="16"/>
              </w:rPr>
              <w:t>0</w:t>
            </w:r>
          </w:p>
        </w:tc>
        <w:tc>
          <w:tcPr>
            <w:tcW w:w="1365" w:type="dxa"/>
            <w:tcBorders>
              <w:bottom w:val="single" w:sz="6" w:space="0" w:color="auto"/>
            </w:tcBorders>
            <w:vAlign w:val="center"/>
          </w:tcPr>
          <w:p w14:paraId="41064660" w14:textId="77777777" w:rsidR="00AA52BA" w:rsidRPr="00B80FC6" w:rsidRDefault="00AA20EE" w:rsidP="00AA52BA">
            <w:pPr>
              <w:jc w:val="right"/>
              <w:rPr>
                <w:sz w:val="16"/>
                <w:szCs w:val="16"/>
              </w:rPr>
            </w:pPr>
            <w:r>
              <w:rPr>
                <w:sz w:val="16"/>
                <w:szCs w:val="16"/>
              </w:rPr>
              <w:t>0</w:t>
            </w:r>
          </w:p>
        </w:tc>
        <w:tc>
          <w:tcPr>
            <w:tcW w:w="1866" w:type="dxa"/>
            <w:tcBorders>
              <w:bottom w:val="single" w:sz="6" w:space="0" w:color="auto"/>
            </w:tcBorders>
            <w:vAlign w:val="center"/>
          </w:tcPr>
          <w:p w14:paraId="28C69729" w14:textId="77777777" w:rsidR="00AA52BA" w:rsidRPr="00B80FC6" w:rsidRDefault="00AA20EE" w:rsidP="00AA52BA">
            <w:pPr>
              <w:jc w:val="right"/>
              <w:rPr>
                <w:sz w:val="16"/>
                <w:szCs w:val="16"/>
              </w:rPr>
            </w:pPr>
            <w:r>
              <w:rPr>
                <w:sz w:val="16"/>
                <w:szCs w:val="16"/>
              </w:rPr>
              <w:t>0</w:t>
            </w:r>
          </w:p>
        </w:tc>
      </w:tr>
      <w:tr w:rsidR="00AA52BA" w:rsidRPr="00AA4D36" w14:paraId="24723A5C" w14:textId="77777777" w:rsidTr="00AA52BA">
        <w:trPr>
          <w:trHeight w:val="340"/>
          <w:jc w:val="center"/>
        </w:trPr>
        <w:tc>
          <w:tcPr>
            <w:tcW w:w="3646" w:type="dxa"/>
            <w:tcBorders>
              <w:top w:val="single" w:sz="6" w:space="0" w:color="auto"/>
              <w:right w:val="single" w:sz="12" w:space="0" w:color="auto"/>
            </w:tcBorders>
            <w:vAlign w:val="center"/>
          </w:tcPr>
          <w:p w14:paraId="0998BC19"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14:paraId="4374C441" w14:textId="77777777" w:rsidR="00AA52BA" w:rsidRPr="00B80FC6" w:rsidRDefault="00AA20EE" w:rsidP="00AA52BA">
            <w:pPr>
              <w:jc w:val="right"/>
              <w:rPr>
                <w:sz w:val="16"/>
                <w:szCs w:val="16"/>
              </w:rPr>
            </w:pPr>
            <w:r>
              <w:rPr>
                <w:sz w:val="16"/>
                <w:szCs w:val="16"/>
              </w:rPr>
              <w:t>0</w:t>
            </w:r>
          </w:p>
        </w:tc>
        <w:tc>
          <w:tcPr>
            <w:tcW w:w="1295" w:type="dxa"/>
            <w:tcBorders>
              <w:top w:val="single" w:sz="6" w:space="0" w:color="auto"/>
            </w:tcBorders>
            <w:vAlign w:val="center"/>
          </w:tcPr>
          <w:p w14:paraId="7199BBCA" w14:textId="77777777" w:rsidR="00AA52BA" w:rsidRPr="00B80FC6" w:rsidRDefault="00AA20EE" w:rsidP="00AA52BA">
            <w:pPr>
              <w:jc w:val="right"/>
              <w:rPr>
                <w:sz w:val="16"/>
                <w:szCs w:val="16"/>
              </w:rPr>
            </w:pPr>
            <w:r>
              <w:rPr>
                <w:sz w:val="16"/>
                <w:szCs w:val="16"/>
              </w:rPr>
              <w:t>0</w:t>
            </w:r>
          </w:p>
        </w:tc>
        <w:tc>
          <w:tcPr>
            <w:tcW w:w="1365" w:type="dxa"/>
            <w:tcBorders>
              <w:top w:val="single" w:sz="6" w:space="0" w:color="auto"/>
            </w:tcBorders>
            <w:vAlign w:val="center"/>
          </w:tcPr>
          <w:p w14:paraId="31C62DD8" w14:textId="77777777" w:rsidR="00AA52BA" w:rsidRPr="00B80FC6" w:rsidRDefault="00AA20EE" w:rsidP="00AA52BA">
            <w:pPr>
              <w:jc w:val="right"/>
              <w:rPr>
                <w:sz w:val="16"/>
                <w:szCs w:val="16"/>
              </w:rPr>
            </w:pPr>
            <w:r>
              <w:rPr>
                <w:sz w:val="16"/>
                <w:szCs w:val="16"/>
              </w:rPr>
              <w:t>0</w:t>
            </w:r>
          </w:p>
        </w:tc>
        <w:tc>
          <w:tcPr>
            <w:tcW w:w="1866" w:type="dxa"/>
            <w:tcBorders>
              <w:top w:val="single" w:sz="6" w:space="0" w:color="auto"/>
            </w:tcBorders>
            <w:vAlign w:val="center"/>
          </w:tcPr>
          <w:p w14:paraId="1AD97BE2" w14:textId="77777777" w:rsidR="00AA52BA" w:rsidRPr="00B80FC6" w:rsidRDefault="00AA20EE" w:rsidP="00AA52BA">
            <w:pPr>
              <w:jc w:val="right"/>
              <w:rPr>
                <w:sz w:val="16"/>
                <w:szCs w:val="16"/>
              </w:rPr>
            </w:pPr>
            <w:r>
              <w:rPr>
                <w:sz w:val="16"/>
                <w:szCs w:val="16"/>
              </w:rPr>
              <w:t>0</w:t>
            </w:r>
          </w:p>
        </w:tc>
      </w:tr>
      <w:tr w:rsidR="00AA52BA" w:rsidRPr="00AA4D36" w14:paraId="249D49F5" w14:textId="77777777" w:rsidTr="00AA52BA">
        <w:trPr>
          <w:trHeight w:val="340"/>
          <w:jc w:val="center"/>
        </w:trPr>
        <w:tc>
          <w:tcPr>
            <w:tcW w:w="3646" w:type="dxa"/>
            <w:tcBorders>
              <w:right w:val="single" w:sz="12" w:space="0" w:color="auto"/>
            </w:tcBorders>
            <w:vAlign w:val="center"/>
          </w:tcPr>
          <w:p w14:paraId="4D35AA2C"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14:paraId="1ECE3027" w14:textId="77777777" w:rsidR="00AA52BA" w:rsidRPr="00B80FC6" w:rsidRDefault="00AA20EE" w:rsidP="00AA52BA">
            <w:pPr>
              <w:jc w:val="right"/>
              <w:rPr>
                <w:sz w:val="16"/>
                <w:szCs w:val="16"/>
              </w:rPr>
            </w:pPr>
            <w:r>
              <w:rPr>
                <w:sz w:val="16"/>
                <w:szCs w:val="16"/>
              </w:rPr>
              <w:t>0</w:t>
            </w:r>
          </w:p>
        </w:tc>
        <w:tc>
          <w:tcPr>
            <w:tcW w:w="1295" w:type="dxa"/>
            <w:vAlign w:val="center"/>
          </w:tcPr>
          <w:p w14:paraId="671A1DA9" w14:textId="77777777" w:rsidR="00AA52BA" w:rsidRPr="00B80FC6" w:rsidRDefault="00AA20EE" w:rsidP="00AA52BA">
            <w:pPr>
              <w:jc w:val="right"/>
              <w:rPr>
                <w:sz w:val="16"/>
                <w:szCs w:val="16"/>
              </w:rPr>
            </w:pPr>
            <w:r>
              <w:rPr>
                <w:sz w:val="16"/>
                <w:szCs w:val="16"/>
              </w:rPr>
              <w:t>0</w:t>
            </w:r>
          </w:p>
        </w:tc>
        <w:tc>
          <w:tcPr>
            <w:tcW w:w="1365" w:type="dxa"/>
            <w:vAlign w:val="center"/>
          </w:tcPr>
          <w:p w14:paraId="6FF0BFE6" w14:textId="77777777" w:rsidR="00AA52BA" w:rsidRPr="00B80FC6" w:rsidRDefault="00AA20EE" w:rsidP="00AA52BA">
            <w:pPr>
              <w:jc w:val="right"/>
              <w:rPr>
                <w:sz w:val="16"/>
                <w:szCs w:val="16"/>
              </w:rPr>
            </w:pPr>
            <w:r>
              <w:rPr>
                <w:sz w:val="16"/>
                <w:szCs w:val="16"/>
              </w:rPr>
              <w:t>0</w:t>
            </w:r>
          </w:p>
        </w:tc>
        <w:tc>
          <w:tcPr>
            <w:tcW w:w="1866" w:type="dxa"/>
            <w:vAlign w:val="center"/>
          </w:tcPr>
          <w:p w14:paraId="01FEBCCA" w14:textId="77777777" w:rsidR="00AA52BA" w:rsidRPr="00B80FC6" w:rsidRDefault="00AA20EE" w:rsidP="00AA52BA">
            <w:pPr>
              <w:jc w:val="right"/>
              <w:rPr>
                <w:sz w:val="16"/>
                <w:szCs w:val="16"/>
              </w:rPr>
            </w:pPr>
            <w:r>
              <w:rPr>
                <w:sz w:val="16"/>
                <w:szCs w:val="16"/>
              </w:rPr>
              <w:t>0</w:t>
            </w:r>
          </w:p>
        </w:tc>
      </w:tr>
      <w:tr w:rsidR="00AA52BA" w:rsidRPr="00AA4D36" w14:paraId="41D2D297" w14:textId="77777777" w:rsidTr="00AA52BA">
        <w:trPr>
          <w:trHeight w:val="340"/>
          <w:jc w:val="center"/>
        </w:trPr>
        <w:tc>
          <w:tcPr>
            <w:tcW w:w="3646" w:type="dxa"/>
            <w:tcBorders>
              <w:bottom w:val="single" w:sz="12" w:space="0" w:color="auto"/>
              <w:right w:val="single" w:sz="12" w:space="0" w:color="auto"/>
            </w:tcBorders>
            <w:vAlign w:val="center"/>
          </w:tcPr>
          <w:p w14:paraId="412AF4CD" w14:textId="77777777"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14:paraId="27FE412E" w14:textId="77777777" w:rsidR="00AA52BA" w:rsidRPr="008D6513" w:rsidRDefault="00AA20EE" w:rsidP="00AA52BA">
            <w:pPr>
              <w:jc w:val="right"/>
              <w:rPr>
                <w:b/>
                <w:sz w:val="16"/>
                <w:szCs w:val="16"/>
              </w:rPr>
            </w:pPr>
            <w:r>
              <w:rPr>
                <w:b/>
                <w:sz w:val="16"/>
                <w:szCs w:val="16"/>
              </w:rPr>
              <w:t>0</w:t>
            </w:r>
          </w:p>
        </w:tc>
        <w:tc>
          <w:tcPr>
            <w:tcW w:w="1295" w:type="dxa"/>
            <w:tcBorders>
              <w:bottom w:val="single" w:sz="12" w:space="0" w:color="auto"/>
            </w:tcBorders>
            <w:vAlign w:val="center"/>
          </w:tcPr>
          <w:p w14:paraId="601739FB" w14:textId="77777777" w:rsidR="00AA52BA" w:rsidRPr="008D6513" w:rsidRDefault="00AA20EE" w:rsidP="00AA52BA">
            <w:pPr>
              <w:jc w:val="right"/>
              <w:rPr>
                <w:b/>
                <w:sz w:val="16"/>
                <w:szCs w:val="16"/>
              </w:rPr>
            </w:pPr>
            <w:r>
              <w:rPr>
                <w:b/>
                <w:sz w:val="16"/>
                <w:szCs w:val="16"/>
              </w:rPr>
              <w:t>0</w:t>
            </w:r>
          </w:p>
        </w:tc>
        <w:tc>
          <w:tcPr>
            <w:tcW w:w="1365" w:type="dxa"/>
            <w:tcBorders>
              <w:bottom w:val="single" w:sz="12" w:space="0" w:color="auto"/>
            </w:tcBorders>
            <w:vAlign w:val="center"/>
          </w:tcPr>
          <w:p w14:paraId="76183BD4" w14:textId="77777777" w:rsidR="00AA52BA" w:rsidRPr="008D6513" w:rsidRDefault="00AA20EE" w:rsidP="00AA52BA">
            <w:pPr>
              <w:jc w:val="right"/>
              <w:rPr>
                <w:b/>
                <w:sz w:val="16"/>
                <w:szCs w:val="16"/>
              </w:rPr>
            </w:pPr>
            <w:r>
              <w:rPr>
                <w:b/>
                <w:sz w:val="16"/>
                <w:szCs w:val="16"/>
              </w:rPr>
              <w:t>0</w:t>
            </w:r>
          </w:p>
        </w:tc>
        <w:tc>
          <w:tcPr>
            <w:tcW w:w="1866" w:type="dxa"/>
            <w:tcBorders>
              <w:bottom w:val="single" w:sz="12" w:space="0" w:color="auto"/>
            </w:tcBorders>
            <w:vAlign w:val="center"/>
          </w:tcPr>
          <w:p w14:paraId="1ABC3891" w14:textId="77777777" w:rsidR="00AA52BA" w:rsidRPr="008D6513" w:rsidRDefault="00AA20EE" w:rsidP="00AA52BA">
            <w:pPr>
              <w:jc w:val="right"/>
              <w:rPr>
                <w:b/>
                <w:sz w:val="16"/>
                <w:szCs w:val="16"/>
              </w:rPr>
            </w:pPr>
            <w:r>
              <w:rPr>
                <w:b/>
                <w:sz w:val="16"/>
                <w:szCs w:val="16"/>
              </w:rPr>
              <w:t>0</w:t>
            </w:r>
          </w:p>
        </w:tc>
      </w:tr>
    </w:tbl>
    <w:p w14:paraId="4FE5C25F" w14:textId="77777777" w:rsidR="006B3D2E" w:rsidRPr="00AA4D36" w:rsidRDefault="006B3D2E" w:rsidP="006B3D2E">
      <w:pPr>
        <w:ind w:right="-468"/>
        <w:rPr>
          <w:rFonts w:ascii="Arial Narrow" w:hAnsi="Arial Narrow"/>
          <w:bCs/>
          <w:sz w:val="18"/>
          <w:szCs w:val="18"/>
        </w:rPr>
      </w:pPr>
    </w:p>
    <w:p w14:paraId="3C5E9658"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14:paraId="13BA9406" w14:textId="77777777" w:rsidR="006B3D2E" w:rsidRDefault="006B3D2E" w:rsidP="006B3D2E">
      <w:pPr>
        <w:ind w:right="-468"/>
        <w:jc w:val="both"/>
        <w:rPr>
          <w:rFonts w:ascii="Arial Narrow" w:hAnsi="Arial Narrow"/>
          <w:bCs/>
          <w:sz w:val="18"/>
          <w:szCs w:val="18"/>
        </w:rPr>
      </w:pPr>
    </w:p>
    <w:p w14:paraId="77CD6CCA" w14:textId="77777777" w:rsidR="00003A88" w:rsidRDefault="00003A88" w:rsidP="006B3D2E">
      <w:pPr>
        <w:ind w:right="-468"/>
        <w:jc w:val="both"/>
        <w:rPr>
          <w:rFonts w:ascii="Arial Narrow" w:hAnsi="Arial Narrow"/>
          <w:bCs/>
          <w:sz w:val="18"/>
          <w:szCs w:val="18"/>
        </w:rPr>
      </w:pPr>
    </w:p>
    <w:p w14:paraId="1ED36D95" w14:textId="77777777" w:rsidR="00003A88" w:rsidRDefault="00003A88" w:rsidP="006B3D2E">
      <w:pPr>
        <w:ind w:right="-468"/>
        <w:jc w:val="both"/>
        <w:rPr>
          <w:rFonts w:ascii="Arial Narrow" w:hAnsi="Arial Narrow"/>
          <w:bCs/>
          <w:sz w:val="18"/>
          <w:szCs w:val="18"/>
        </w:rPr>
      </w:pPr>
    </w:p>
    <w:p w14:paraId="301FABB2" w14:textId="77777777" w:rsidR="00003A88" w:rsidRDefault="00003A88" w:rsidP="006B3D2E">
      <w:pPr>
        <w:ind w:right="-468"/>
        <w:jc w:val="both"/>
        <w:rPr>
          <w:rFonts w:ascii="Arial Narrow" w:hAnsi="Arial Narrow"/>
          <w:bCs/>
          <w:sz w:val="18"/>
          <w:szCs w:val="18"/>
        </w:rPr>
      </w:pPr>
    </w:p>
    <w:p w14:paraId="4A0A98D7" w14:textId="77777777"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14:paraId="70CCDDB5" w14:textId="77777777">
        <w:trPr>
          <w:jc w:val="center"/>
        </w:trPr>
        <w:tc>
          <w:tcPr>
            <w:tcW w:w="2730" w:type="dxa"/>
            <w:tcBorders>
              <w:top w:val="single" w:sz="12" w:space="0" w:color="auto"/>
              <w:right w:val="single" w:sz="12" w:space="0" w:color="auto"/>
            </w:tcBorders>
            <w:vAlign w:val="center"/>
          </w:tcPr>
          <w:p w14:paraId="13964D65" w14:textId="77777777"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14:paraId="0823D4A4" w14:textId="77777777"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14:paraId="61A14CDA" w14:textId="77777777"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14:paraId="040E26A8" w14:textId="77777777"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14:paraId="2DEDBE3E" w14:textId="77777777" w:rsidR="006B3D2E" w:rsidRPr="00AA4D36" w:rsidRDefault="006B3D2E" w:rsidP="00C63E24">
            <w:pPr>
              <w:pStyle w:val="TopHeader"/>
              <w:rPr>
                <w:sz w:val="18"/>
                <w:szCs w:val="18"/>
              </w:rPr>
            </w:pPr>
            <w:r w:rsidRPr="00AA4D36">
              <w:rPr>
                <w:sz w:val="18"/>
                <w:szCs w:val="18"/>
              </w:rPr>
              <w:t>Zúčtovanie OP z dôvodu zániku opodstatnenosti</w:t>
            </w:r>
          </w:p>
          <w:p w14:paraId="14A827BE" w14:textId="77777777"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14:paraId="120967FD" w14:textId="77777777" w:rsidR="006B3D2E" w:rsidRPr="00AA4D36" w:rsidRDefault="006B3D2E" w:rsidP="00C63E24">
            <w:pPr>
              <w:pStyle w:val="TopHeader"/>
              <w:rPr>
                <w:sz w:val="18"/>
                <w:szCs w:val="18"/>
              </w:rPr>
            </w:pPr>
            <w:r w:rsidRPr="00AA4D36">
              <w:rPr>
                <w:sz w:val="18"/>
                <w:szCs w:val="18"/>
              </w:rPr>
              <w:t>Zúčtovanie OP z dôvodu vyradenia majetku z účtovníctva</w:t>
            </w:r>
          </w:p>
          <w:p w14:paraId="0DE6FEB9" w14:textId="77777777"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14:paraId="71C6C051" w14:textId="77777777"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14:paraId="13AE45F7" w14:textId="77777777">
        <w:trPr>
          <w:jc w:val="center"/>
        </w:trPr>
        <w:tc>
          <w:tcPr>
            <w:tcW w:w="2730" w:type="dxa"/>
            <w:tcBorders>
              <w:bottom w:val="single" w:sz="12" w:space="0" w:color="auto"/>
              <w:right w:val="single" w:sz="12" w:space="0" w:color="auto"/>
            </w:tcBorders>
            <w:vAlign w:val="center"/>
          </w:tcPr>
          <w:p w14:paraId="7E625360" w14:textId="77777777"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14:paraId="1D257600" w14:textId="77777777"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14:paraId="412C95AC" w14:textId="77777777"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14:paraId="6676BFBF" w14:textId="77777777"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14:paraId="74A7018A" w14:textId="77777777"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14:paraId="45F2EE56" w14:textId="77777777" w:rsidR="006B3D2E" w:rsidRPr="00AA4D36" w:rsidRDefault="006B3D2E" w:rsidP="00C63E24">
            <w:pPr>
              <w:pStyle w:val="TopHeader"/>
              <w:rPr>
                <w:b w:val="0"/>
                <w:sz w:val="18"/>
                <w:szCs w:val="18"/>
              </w:rPr>
            </w:pPr>
            <w:r w:rsidRPr="00AA4D36">
              <w:rPr>
                <w:b w:val="0"/>
                <w:sz w:val="18"/>
                <w:szCs w:val="18"/>
              </w:rPr>
              <w:t>f</w:t>
            </w:r>
          </w:p>
        </w:tc>
      </w:tr>
      <w:tr w:rsidR="006B3D2E" w:rsidRPr="00AA4D36" w14:paraId="03EC11C1" w14:textId="77777777">
        <w:trPr>
          <w:trHeight w:val="340"/>
          <w:jc w:val="center"/>
        </w:trPr>
        <w:tc>
          <w:tcPr>
            <w:tcW w:w="2730" w:type="dxa"/>
            <w:tcBorders>
              <w:top w:val="single" w:sz="12" w:space="0" w:color="auto"/>
              <w:bottom w:val="single" w:sz="6" w:space="0" w:color="auto"/>
              <w:right w:val="single" w:sz="12" w:space="0" w:color="auto"/>
            </w:tcBorders>
            <w:vAlign w:val="center"/>
          </w:tcPr>
          <w:p w14:paraId="1FBEDDB7"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14:paraId="784C65CE" w14:textId="77777777"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14:paraId="25EA961C" w14:textId="77777777"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14:paraId="338D76D5" w14:textId="77777777"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14:paraId="551487DE" w14:textId="77777777"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14:paraId="0FAD3C39" w14:textId="77777777" w:rsidR="006B3D2E" w:rsidRPr="001153FA" w:rsidRDefault="006B3D2E" w:rsidP="00C63E24">
            <w:pPr>
              <w:pStyle w:val="Value"/>
              <w:rPr>
                <w:sz w:val="18"/>
                <w:szCs w:val="18"/>
                <w:lang w:val="sk-SK" w:eastAsia="en-US"/>
              </w:rPr>
            </w:pPr>
          </w:p>
        </w:tc>
      </w:tr>
      <w:tr w:rsidR="006B3D2E" w:rsidRPr="00AA4D36" w14:paraId="3F20BD7F" w14:textId="77777777">
        <w:trPr>
          <w:trHeight w:val="340"/>
          <w:jc w:val="center"/>
        </w:trPr>
        <w:tc>
          <w:tcPr>
            <w:tcW w:w="2730" w:type="dxa"/>
            <w:tcBorders>
              <w:top w:val="single" w:sz="6" w:space="0" w:color="auto"/>
              <w:right w:val="single" w:sz="12" w:space="0" w:color="auto"/>
            </w:tcBorders>
            <w:vAlign w:val="center"/>
          </w:tcPr>
          <w:p w14:paraId="1271D1B0"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14:paraId="338605BC" w14:textId="77777777"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14:paraId="3796CB00" w14:textId="77777777"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14:paraId="2EF68057" w14:textId="77777777"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14:paraId="41A64C11" w14:textId="77777777"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14:paraId="23C10670" w14:textId="77777777" w:rsidR="006B3D2E" w:rsidRPr="001153FA" w:rsidRDefault="006B3D2E" w:rsidP="00C63E24">
            <w:pPr>
              <w:pStyle w:val="Value"/>
              <w:rPr>
                <w:sz w:val="18"/>
                <w:szCs w:val="18"/>
                <w:lang w:val="sk-SK" w:eastAsia="en-US"/>
              </w:rPr>
            </w:pPr>
          </w:p>
        </w:tc>
      </w:tr>
      <w:tr w:rsidR="006B3D2E" w:rsidRPr="00AA4D36" w14:paraId="1785FF6C" w14:textId="77777777">
        <w:trPr>
          <w:trHeight w:val="340"/>
          <w:jc w:val="center"/>
        </w:trPr>
        <w:tc>
          <w:tcPr>
            <w:tcW w:w="2730" w:type="dxa"/>
            <w:tcBorders>
              <w:bottom w:val="single" w:sz="12" w:space="0" w:color="auto"/>
              <w:right w:val="single" w:sz="12" w:space="0" w:color="auto"/>
            </w:tcBorders>
            <w:vAlign w:val="center"/>
          </w:tcPr>
          <w:p w14:paraId="66127D90"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14:paraId="6E67E1A4" w14:textId="77777777"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14:paraId="224832BD" w14:textId="77777777"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14:paraId="46CF2E56" w14:textId="77777777"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14:paraId="1531837E" w14:textId="77777777"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14:paraId="278E41FB" w14:textId="77777777" w:rsidR="006B3D2E" w:rsidRPr="001153FA" w:rsidRDefault="006B3D2E" w:rsidP="00C63E24">
            <w:pPr>
              <w:pStyle w:val="Value"/>
              <w:rPr>
                <w:b/>
                <w:sz w:val="18"/>
                <w:szCs w:val="18"/>
                <w:lang w:val="sk-SK" w:eastAsia="en-US"/>
              </w:rPr>
            </w:pPr>
          </w:p>
        </w:tc>
      </w:tr>
    </w:tbl>
    <w:p w14:paraId="0AA47F6B" w14:textId="77777777" w:rsidR="006B3D2E" w:rsidRPr="00AA4D36" w:rsidRDefault="006B3D2E" w:rsidP="006B3D2E">
      <w:pPr>
        <w:pStyle w:val="Nzov"/>
        <w:spacing w:before="0" w:beforeAutospacing="0" w:after="60"/>
        <w:jc w:val="left"/>
        <w:rPr>
          <w:sz w:val="18"/>
          <w:szCs w:val="18"/>
        </w:rPr>
      </w:pPr>
    </w:p>
    <w:p w14:paraId="63B8F3A7"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14:paraId="496827F5" w14:textId="77777777" w:rsidR="006B3D2E" w:rsidRPr="00AA4D36" w:rsidRDefault="006B3D2E" w:rsidP="006B3D2E">
      <w:pPr>
        <w:ind w:right="-468"/>
        <w:rPr>
          <w:rFonts w:ascii="Arial Narrow" w:hAnsi="Arial Narrow"/>
          <w:bCs/>
          <w:sz w:val="18"/>
          <w:szCs w:val="18"/>
        </w:rPr>
      </w:pPr>
    </w:p>
    <w:p w14:paraId="3BD1B71F" w14:textId="77777777"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14:paraId="7F46EA31" w14:textId="77777777">
        <w:trPr>
          <w:trHeight w:val="397"/>
          <w:jc w:val="center"/>
        </w:trPr>
        <w:tc>
          <w:tcPr>
            <w:tcW w:w="6663" w:type="dxa"/>
            <w:tcBorders>
              <w:top w:val="single" w:sz="12" w:space="0" w:color="auto"/>
              <w:bottom w:val="nil"/>
              <w:right w:val="single" w:sz="12" w:space="0" w:color="auto"/>
            </w:tcBorders>
            <w:vAlign w:val="center"/>
          </w:tcPr>
          <w:p w14:paraId="776B0749" w14:textId="77777777"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14:paraId="6003725B" w14:textId="77777777"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14:paraId="5FA8F6C1" w14:textId="77777777">
        <w:trPr>
          <w:trHeight w:val="340"/>
          <w:jc w:val="center"/>
        </w:trPr>
        <w:tc>
          <w:tcPr>
            <w:tcW w:w="6663" w:type="dxa"/>
            <w:tcBorders>
              <w:top w:val="single" w:sz="12" w:space="0" w:color="auto"/>
              <w:right w:val="single" w:sz="12" w:space="0" w:color="auto"/>
            </w:tcBorders>
            <w:vAlign w:val="center"/>
          </w:tcPr>
          <w:p w14:paraId="5E935189"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14:paraId="54ABD8CC" w14:textId="77777777" w:rsidR="006B3D2E" w:rsidRPr="00AA4D36" w:rsidRDefault="006B3D2E" w:rsidP="00C63E24">
            <w:pPr>
              <w:spacing w:line="360" w:lineRule="auto"/>
              <w:rPr>
                <w:rFonts w:ascii="Arial Narrow" w:hAnsi="Arial Narrow" w:cs="Arial"/>
                <w:sz w:val="18"/>
                <w:szCs w:val="18"/>
              </w:rPr>
            </w:pPr>
          </w:p>
        </w:tc>
      </w:tr>
      <w:tr w:rsidR="006B3D2E" w:rsidRPr="00AA4D36" w14:paraId="27AB2A3E" w14:textId="77777777">
        <w:trPr>
          <w:trHeight w:val="340"/>
          <w:jc w:val="center"/>
        </w:trPr>
        <w:tc>
          <w:tcPr>
            <w:tcW w:w="6663" w:type="dxa"/>
            <w:tcBorders>
              <w:bottom w:val="single" w:sz="12" w:space="0" w:color="auto"/>
              <w:right w:val="single" w:sz="12" w:space="0" w:color="auto"/>
            </w:tcBorders>
            <w:vAlign w:val="center"/>
          </w:tcPr>
          <w:p w14:paraId="700F327C"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14:paraId="1210C03A" w14:textId="77777777" w:rsidR="006B3D2E" w:rsidRPr="00AA4D36" w:rsidRDefault="006B3D2E" w:rsidP="00C63E24">
            <w:pPr>
              <w:spacing w:line="360" w:lineRule="auto"/>
              <w:rPr>
                <w:rFonts w:ascii="Arial Narrow" w:hAnsi="Arial Narrow" w:cs="Arial"/>
                <w:sz w:val="18"/>
                <w:szCs w:val="18"/>
              </w:rPr>
            </w:pPr>
          </w:p>
        </w:tc>
      </w:tr>
    </w:tbl>
    <w:p w14:paraId="6C8056B3" w14:textId="77777777" w:rsidR="006B3D2E" w:rsidRPr="00AA4D36" w:rsidRDefault="006B3D2E" w:rsidP="006B3D2E">
      <w:pPr>
        <w:pStyle w:val="Nzov"/>
        <w:spacing w:before="0" w:beforeAutospacing="0" w:after="0"/>
        <w:jc w:val="left"/>
        <w:rPr>
          <w:sz w:val="18"/>
          <w:szCs w:val="18"/>
        </w:rPr>
      </w:pPr>
    </w:p>
    <w:p w14:paraId="128B0A7D" w14:textId="77777777"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14:paraId="7B1E21D1" w14:textId="77777777"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14:paraId="4E0448E9" w14:textId="77777777"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14:paraId="156DE166" w14:textId="77777777" w:rsidR="006B3D2E" w:rsidRDefault="006B3D2E" w:rsidP="006B3D2E">
      <w:pPr>
        <w:ind w:right="-468"/>
        <w:rPr>
          <w:rFonts w:ascii="Arial Narrow" w:hAnsi="Arial Narrow"/>
          <w:bCs/>
          <w:sz w:val="18"/>
          <w:szCs w:val="18"/>
        </w:rPr>
      </w:pPr>
    </w:p>
    <w:p w14:paraId="336CB5DC" w14:textId="77777777"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14:paraId="2B2828B9" w14:textId="77777777">
        <w:trPr>
          <w:jc w:val="center"/>
        </w:trPr>
        <w:tc>
          <w:tcPr>
            <w:tcW w:w="3384" w:type="dxa"/>
            <w:tcBorders>
              <w:top w:val="single" w:sz="12" w:space="0" w:color="auto"/>
              <w:right w:val="single" w:sz="12" w:space="0" w:color="auto"/>
            </w:tcBorders>
            <w:vAlign w:val="center"/>
          </w:tcPr>
          <w:p w14:paraId="6C898E6A" w14:textId="77777777"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14:paraId="74295C02" w14:textId="77777777" w:rsidR="006B3D2E" w:rsidRPr="00AA4D36" w:rsidRDefault="006B3D2E" w:rsidP="00C63E24">
            <w:pPr>
              <w:pStyle w:val="TopHeader"/>
              <w:rPr>
                <w:sz w:val="18"/>
                <w:szCs w:val="18"/>
              </w:rPr>
            </w:pPr>
            <w:r w:rsidRPr="00AA4D36">
              <w:rPr>
                <w:sz w:val="18"/>
                <w:szCs w:val="18"/>
              </w:rPr>
              <w:t>Zvýšenie/ zníženie hodnoty</w:t>
            </w:r>
          </w:p>
          <w:p w14:paraId="71BBC151" w14:textId="77777777"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14:paraId="4AF445B9"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14:paraId="1823A972"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14:paraId="64A9D889" w14:textId="77777777">
        <w:trPr>
          <w:jc w:val="center"/>
        </w:trPr>
        <w:tc>
          <w:tcPr>
            <w:tcW w:w="3384" w:type="dxa"/>
            <w:tcBorders>
              <w:bottom w:val="single" w:sz="12" w:space="0" w:color="auto"/>
              <w:right w:val="single" w:sz="12" w:space="0" w:color="auto"/>
            </w:tcBorders>
            <w:vAlign w:val="center"/>
          </w:tcPr>
          <w:p w14:paraId="3EAEFE6D" w14:textId="77777777"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14:paraId="5A635E6F" w14:textId="77777777"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14:paraId="312AA310" w14:textId="77777777"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14:paraId="4BBE7561" w14:textId="77777777" w:rsidR="006B3D2E" w:rsidRPr="00AA4D36" w:rsidRDefault="006B3D2E" w:rsidP="00C63E24">
            <w:pPr>
              <w:pStyle w:val="TopHeader"/>
              <w:rPr>
                <w:b w:val="0"/>
                <w:sz w:val="18"/>
                <w:szCs w:val="18"/>
              </w:rPr>
            </w:pPr>
            <w:r w:rsidRPr="00AA4D36">
              <w:rPr>
                <w:b w:val="0"/>
                <w:sz w:val="18"/>
                <w:szCs w:val="18"/>
              </w:rPr>
              <w:t>d</w:t>
            </w:r>
          </w:p>
        </w:tc>
      </w:tr>
      <w:tr w:rsidR="006B3D2E" w:rsidRPr="00AA4D36" w14:paraId="5E368C00" w14:textId="77777777">
        <w:trPr>
          <w:trHeight w:val="340"/>
          <w:jc w:val="center"/>
        </w:trPr>
        <w:tc>
          <w:tcPr>
            <w:tcW w:w="3384" w:type="dxa"/>
            <w:tcBorders>
              <w:top w:val="single" w:sz="12" w:space="0" w:color="auto"/>
              <w:right w:val="single" w:sz="12" w:space="0" w:color="auto"/>
            </w:tcBorders>
            <w:vAlign w:val="center"/>
          </w:tcPr>
          <w:p w14:paraId="62E4F8DA"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14:paraId="052BB16B" w14:textId="77777777"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14:paraId="784210C3" w14:textId="77777777"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14:paraId="198A0034" w14:textId="77777777" w:rsidR="006B3D2E" w:rsidRPr="001153FA" w:rsidRDefault="006B3D2E" w:rsidP="00C63E24">
            <w:pPr>
              <w:pStyle w:val="Value"/>
              <w:rPr>
                <w:sz w:val="18"/>
                <w:szCs w:val="18"/>
                <w:lang w:val="sk-SK" w:eastAsia="en-US"/>
              </w:rPr>
            </w:pPr>
          </w:p>
        </w:tc>
      </w:tr>
      <w:tr w:rsidR="006B3D2E" w:rsidRPr="00AA4D36" w14:paraId="4379F4E4" w14:textId="77777777">
        <w:trPr>
          <w:trHeight w:val="340"/>
          <w:jc w:val="center"/>
        </w:trPr>
        <w:tc>
          <w:tcPr>
            <w:tcW w:w="3384" w:type="dxa"/>
            <w:tcBorders>
              <w:bottom w:val="single" w:sz="6" w:space="0" w:color="auto"/>
              <w:right w:val="single" w:sz="12" w:space="0" w:color="auto"/>
            </w:tcBorders>
            <w:vAlign w:val="center"/>
          </w:tcPr>
          <w:p w14:paraId="6DA5D648"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14:paraId="0E1A72C8" w14:textId="77777777"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14:paraId="27B2286B" w14:textId="77777777"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14:paraId="78C54877" w14:textId="77777777" w:rsidR="006B3D2E" w:rsidRPr="001153FA" w:rsidRDefault="006B3D2E" w:rsidP="00C63E24">
            <w:pPr>
              <w:pStyle w:val="Value"/>
              <w:rPr>
                <w:sz w:val="18"/>
                <w:szCs w:val="18"/>
                <w:lang w:val="sk-SK" w:eastAsia="en-US"/>
              </w:rPr>
            </w:pPr>
          </w:p>
        </w:tc>
      </w:tr>
      <w:tr w:rsidR="006B3D2E" w:rsidRPr="00AA4D36" w14:paraId="24F224CE" w14:textId="77777777">
        <w:trPr>
          <w:trHeight w:val="340"/>
          <w:jc w:val="center"/>
        </w:trPr>
        <w:tc>
          <w:tcPr>
            <w:tcW w:w="3384" w:type="dxa"/>
            <w:tcBorders>
              <w:top w:val="single" w:sz="6" w:space="0" w:color="auto"/>
              <w:right w:val="single" w:sz="12" w:space="0" w:color="auto"/>
            </w:tcBorders>
            <w:vAlign w:val="center"/>
          </w:tcPr>
          <w:p w14:paraId="38B4ABD1"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14:paraId="0630345D" w14:textId="77777777"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14:paraId="0255998C" w14:textId="77777777"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14:paraId="28F04775" w14:textId="77777777" w:rsidR="006B3D2E" w:rsidRPr="001153FA" w:rsidRDefault="006B3D2E" w:rsidP="00C63E24">
            <w:pPr>
              <w:pStyle w:val="Value"/>
              <w:rPr>
                <w:sz w:val="18"/>
                <w:szCs w:val="18"/>
                <w:lang w:val="sk-SK" w:eastAsia="en-US"/>
              </w:rPr>
            </w:pPr>
          </w:p>
        </w:tc>
      </w:tr>
      <w:tr w:rsidR="006B3D2E" w:rsidRPr="00AA4D36" w14:paraId="2691DE34" w14:textId="77777777">
        <w:trPr>
          <w:trHeight w:val="340"/>
          <w:jc w:val="center"/>
        </w:trPr>
        <w:tc>
          <w:tcPr>
            <w:tcW w:w="3384" w:type="dxa"/>
            <w:tcBorders>
              <w:right w:val="single" w:sz="12" w:space="0" w:color="auto"/>
            </w:tcBorders>
            <w:vAlign w:val="center"/>
          </w:tcPr>
          <w:p w14:paraId="787AC062"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14:paraId="18336FBB" w14:textId="77777777" w:rsidR="006B3D2E" w:rsidRPr="001153FA" w:rsidRDefault="006B3D2E" w:rsidP="00C63E24">
            <w:pPr>
              <w:pStyle w:val="Value"/>
              <w:rPr>
                <w:sz w:val="18"/>
                <w:szCs w:val="18"/>
                <w:lang w:val="sk-SK" w:eastAsia="en-US"/>
              </w:rPr>
            </w:pPr>
          </w:p>
        </w:tc>
        <w:tc>
          <w:tcPr>
            <w:tcW w:w="2268" w:type="dxa"/>
            <w:vAlign w:val="center"/>
          </w:tcPr>
          <w:p w14:paraId="085223CA" w14:textId="77777777" w:rsidR="006B3D2E" w:rsidRPr="001153FA" w:rsidRDefault="006B3D2E" w:rsidP="00C63E24">
            <w:pPr>
              <w:pStyle w:val="Value"/>
              <w:rPr>
                <w:sz w:val="18"/>
                <w:szCs w:val="18"/>
                <w:lang w:val="sk-SK" w:eastAsia="en-US"/>
              </w:rPr>
            </w:pPr>
          </w:p>
        </w:tc>
        <w:tc>
          <w:tcPr>
            <w:tcW w:w="1622" w:type="dxa"/>
            <w:vAlign w:val="center"/>
          </w:tcPr>
          <w:p w14:paraId="5233C177" w14:textId="77777777" w:rsidR="006B3D2E" w:rsidRPr="001153FA" w:rsidRDefault="006B3D2E" w:rsidP="00C63E24">
            <w:pPr>
              <w:pStyle w:val="Value"/>
              <w:rPr>
                <w:sz w:val="18"/>
                <w:szCs w:val="18"/>
                <w:lang w:val="sk-SK" w:eastAsia="en-US"/>
              </w:rPr>
            </w:pPr>
          </w:p>
        </w:tc>
      </w:tr>
      <w:tr w:rsidR="006B3D2E" w:rsidRPr="00AA4D36" w14:paraId="5B1A5907" w14:textId="77777777">
        <w:trPr>
          <w:trHeight w:val="340"/>
          <w:jc w:val="center"/>
        </w:trPr>
        <w:tc>
          <w:tcPr>
            <w:tcW w:w="3384" w:type="dxa"/>
            <w:tcBorders>
              <w:bottom w:val="single" w:sz="12" w:space="0" w:color="auto"/>
              <w:right w:val="single" w:sz="12" w:space="0" w:color="auto"/>
            </w:tcBorders>
            <w:vAlign w:val="center"/>
          </w:tcPr>
          <w:p w14:paraId="450640EA"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14:paraId="1BF52A8D" w14:textId="77777777"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14:paraId="276E1906" w14:textId="77777777"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14:paraId="45C2BEB1" w14:textId="77777777" w:rsidR="006B3D2E" w:rsidRPr="001153FA" w:rsidRDefault="006B3D2E" w:rsidP="00C63E24">
            <w:pPr>
              <w:pStyle w:val="Value"/>
              <w:rPr>
                <w:b/>
                <w:sz w:val="18"/>
                <w:szCs w:val="18"/>
                <w:lang w:val="sk-SK" w:eastAsia="en-US"/>
              </w:rPr>
            </w:pPr>
          </w:p>
        </w:tc>
      </w:tr>
    </w:tbl>
    <w:p w14:paraId="1CD63B62" w14:textId="77777777" w:rsidR="006B3D2E" w:rsidRPr="00AA4D36" w:rsidRDefault="006B3D2E" w:rsidP="006B3D2E">
      <w:pPr>
        <w:rPr>
          <w:rFonts w:ascii="Arial Narrow" w:hAnsi="Arial Narrow"/>
          <w:sz w:val="18"/>
          <w:szCs w:val="18"/>
        </w:rPr>
      </w:pPr>
    </w:p>
    <w:p w14:paraId="61B0F046"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14:paraId="5BFE86D1" w14:textId="77777777"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14:paraId="4E86F483" w14:textId="77777777" w:rsidR="00AA4D36" w:rsidRDefault="00AA4D36" w:rsidP="006B3D2E">
      <w:pPr>
        <w:pStyle w:val="Nzov"/>
        <w:spacing w:before="0" w:beforeAutospacing="0" w:after="60"/>
        <w:jc w:val="left"/>
        <w:rPr>
          <w:sz w:val="18"/>
          <w:szCs w:val="18"/>
        </w:rPr>
      </w:pPr>
    </w:p>
    <w:p w14:paraId="2A5F37B5" w14:textId="77777777"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14:paraId="55F2CD0E" w14:textId="77777777">
        <w:trPr>
          <w:jc w:val="center"/>
        </w:trPr>
        <w:tc>
          <w:tcPr>
            <w:tcW w:w="4577" w:type="dxa"/>
            <w:tcBorders>
              <w:top w:val="single" w:sz="12" w:space="0" w:color="auto"/>
              <w:bottom w:val="single" w:sz="12" w:space="0" w:color="auto"/>
              <w:right w:val="single" w:sz="12" w:space="0" w:color="auto"/>
            </w:tcBorders>
            <w:vAlign w:val="center"/>
          </w:tcPr>
          <w:p w14:paraId="21E8E6BC" w14:textId="77777777"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14:paraId="7EE874D0" w14:textId="77777777"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14:paraId="36D64A72"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14:paraId="6B332F19"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5EB18387" w14:textId="77777777"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14:paraId="5B0FAC08" w14:textId="77777777" w:rsidR="00CC4A57" w:rsidRPr="00B80FC6" w:rsidRDefault="00AA20EE"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14:paraId="03478E85" w14:textId="77777777" w:rsidR="00CC4A57" w:rsidRPr="00B80FC6" w:rsidRDefault="00AA20EE" w:rsidP="00501ABD">
            <w:pPr>
              <w:jc w:val="right"/>
              <w:rPr>
                <w:sz w:val="16"/>
                <w:szCs w:val="16"/>
              </w:rPr>
            </w:pPr>
            <w:r>
              <w:rPr>
                <w:b/>
                <w:sz w:val="16"/>
                <w:szCs w:val="16"/>
              </w:rPr>
              <w:t>0</w:t>
            </w:r>
          </w:p>
        </w:tc>
      </w:tr>
      <w:tr w:rsidR="00CC4A57" w:rsidRPr="00AA4D36" w14:paraId="534D57F3" w14:textId="77777777">
        <w:trPr>
          <w:trHeight w:val="340"/>
          <w:jc w:val="center"/>
        </w:trPr>
        <w:tc>
          <w:tcPr>
            <w:tcW w:w="4577" w:type="dxa"/>
            <w:tcBorders>
              <w:top w:val="single" w:sz="12" w:space="0" w:color="auto"/>
              <w:bottom w:val="single" w:sz="6" w:space="0" w:color="auto"/>
              <w:right w:val="single" w:sz="12" w:space="0" w:color="auto"/>
            </w:tcBorders>
            <w:vAlign w:val="center"/>
          </w:tcPr>
          <w:p w14:paraId="25A2C76D" w14:textId="77777777"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14:paraId="70C95605" w14:textId="77777777"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14:paraId="76F5EB35" w14:textId="77777777" w:rsidR="00CC4A57" w:rsidRPr="00B80FC6" w:rsidRDefault="00CC4A57" w:rsidP="00501ABD">
            <w:pPr>
              <w:jc w:val="right"/>
              <w:rPr>
                <w:sz w:val="16"/>
                <w:szCs w:val="16"/>
              </w:rPr>
            </w:pPr>
          </w:p>
        </w:tc>
      </w:tr>
      <w:tr w:rsidR="00CC4A57" w:rsidRPr="00AA4D36" w14:paraId="19128253" w14:textId="77777777">
        <w:trPr>
          <w:trHeight w:val="340"/>
          <w:jc w:val="center"/>
        </w:trPr>
        <w:tc>
          <w:tcPr>
            <w:tcW w:w="4577" w:type="dxa"/>
            <w:tcBorders>
              <w:top w:val="single" w:sz="6" w:space="0" w:color="auto"/>
              <w:bottom w:val="single" w:sz="12" w:space="0" w:color="auto"/>
              <w:right w:val="single" w:sz="12" w:space="0" w:color="auto"/>
            </w:tcBorders>
            <w:vAlign w:val="center"/>
          </w:tcPr>
          <w:p w14:paraId="5933DD51" w14:textId="77777777"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14:paraId="35BE56AD" w14:textId="77777777"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14:paraId="620FF40D" w14:textId="77777777" w:rsidR="00CC4A57" w:rsidRPr="001153FA" w:rsidRDefault="00CC4A57" w:rsidP="00501ABD">
            <w:pPr>
              <w:pStyle w:val="Value"/>
              <w:rPr>
                <w:sz w:val="18"/>
                <w:szCs w:val="18"/>
                <w:lang w:val="sk-SK" w:eastAsia="en-US"/>
              </w:rPr>
            </w:pPr>
          </w:p>
        </w:tc>
      </w:tr>
      <w:tr w:rsidR="00501ABD" w:rsidRPr="00AA4D36" w14:paraId="00994675"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761E5755"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14:paraId="05094607" w14:textId="77777777" w:rsidR="00501ABD" w:rsidRPr="00B80FC6" w:rsidRDefault="00AA20EE"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14:paraId="4FD02E9E" w14:textId="77777777" w:rsidR="00501ABD" w:rsidRPr="00B80FC6" w:rsidRDefault="00AA20EE" w:rsidP="00501ABD">
            <w:pPr>
              <w:jc w:val="right"/>
              <w:rPr>
                <w:sz w:val="16"/>
                <w:szCs w:val="16"/>
              </w:rPr>
            </w:pPr>
            <w:r>
              <w:rPr>
                <w:b/>
                <w:sz w:val="16"/>
                <w:szCs w:val="16"/>
              </w:rPr>
              <w:t>0</w:t>
            </w:r>
          </w:p>
        </w:tc>
      </w:tr>
      <w:tr w:rsidR="00501ABD" w:rsidRPr="00AA4D36" w14:paraId="74338F11" w14:textId="77777777">
        <w:trPr>
          <w:trHeight w:val="340"/>
          <w:jc w:val="center"/>
        </w:trPr>
        <w:tc>
          <w:tcPr>
            <w:tcW w:w="4577" w:type="dxa"/>
            <w:tcBorders>
              <w:top w:val="single" w:sz="12" w:space="0" w:color="auto"/>
              <w:right w:val="single" w:sz="12" w:space="0" w:color="auto"/>
            </w:tcBorders>
            <w:vAlign w:val="center"/>
          </w:tcPr>
          <w:p w14:paraId="1330AEEE"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4DB38B52"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7BF4AA3B" w14:textId="77777777" w:rsidR="00501ABD" w:rsidRPr="001153FA" w:rsidRDefault="00501ABD" w:rsidP="00501ABD">
            <w:pPr>
              <w:pStyle w:val="Value"/>
              <w:rPr>
                <w:sz w:val="18"/>
                <w:szCs w:val="18"/>
                <w:lang w:val="sk-SK" w:eastAsia="en-US"/>
              </w:rPr>
            </w:pPr>
          </w:p>
        </w:tc>
      </w:tr>
      <w:tr w:rsidR="00501ABD" w:rsidRPr="00AA4D36" w14:paraId="5D709CE9" w14:textId="77777777">
        <w:trPr>
          <w:trHeight w:val="340"/>
          <w:jc w:val="center"/>
        </w:trPr>
        <w:tc>
          <w:tcPr>
            <w:tcW w:w="4577" w:type="dxa"/>
            <w:tcBorders>
              <w:bottom w:val="single" w:sz="12" w:space="0" w:color="auto"/>
              <w:right w:val="single" w:sz="12" w:space="0" w:color="auto"/>
            </w:tcBorders>
            <w:vAlign w:val="center"/>
          </w:tcPr>
          <w:p w14:paraId="79048645"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3D9FF216"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3C171AEC" w14:textId="77777777" w:rsidR="00501ABD" w:rsidRPr="001153FA" w:rsidRDefault="00501ABD" w:rsidP="00501ABD">
            <w:pPr>
              <w:pStyle w:val="Value"/>
              <w:rPr>
                <w:sz w:val="18"/>
                <w:szCs w:val="18"/>
                <w:lang w:val="sk-SK" w:eastAsia="en-US"/>
              </w:rPr>
            </w:pPr>
          </w:p>
        </w:tc>
      </w:tr>
      <w:tr w:rsidR="00501ABD" w:rsidRPr="00AA4D36" w14:paraId="213AB76D"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444073EE"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14:paraId="77AC50C4" w14:textId="77777777" w:rsidR="00501ABD" w:rsidRPr="001153FA" w:rsidRDefault="00AA20EE"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14:paraId="28A37135" w14:textId="77777777" w:rsidR="00501ABD" w:rsidRPr="001153FA" w:rsidRDefault="00AA20EE" w:rsidP="00501ABD">
            <w:pPr>
              <w:pStyle w:val="Value"/>
              <w:rPr>
                <w:sz w:val="18"/>
                <w:szCs w:val="18"/>
                <w:lang w:val="sk-SK" w:eastAsia="en-US"/>
              </w:rPr>
            </w:pPr>
            <w:r>
              <w:rPr>
                <w:b/>
                <w:sz w:val="16"/>
                <w:szCs w:val="16"/>
              </w:rPr>
              <w:t>0</w:t>
            </w:r>
          </w:p>
        </w:tc>
      </w:tr>
      <w:tr w:rsidR="00501ABD" w:rsidRPr="00AA4D36" w14:paraId="73619568" w14:textId="77777777">
        <w:trPr>
          <w:trHeight w:val="340"/>
          <w:jc w:val="center"/>
        </w:trPr>
        <w:tc>
          <w:tcPr>
            <w:tcW w:w="4577" w:type="dxa"/>
            <w:tcBorders>
              <w:top w:val="single" w:sz="12" w:space="0" w:color="auto"/>
              <w:right w:val="single" w:sz="12" w:space="0" w:color="auto"/>
            </w:tcBorders>
            <w:vAlign w:val="center"/>
          </w:tcPr>
          <w:p w14:paraId="649B9AC6"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408D9764"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12F59BAA" w14:textId="77777777" w:rsidR="00501ABD" w:rsidRPr="001153FA" w:rsidRDefault="00501ABD" w:rsidP="00C63E24">
            <w:pPr>
              <w:pStyle w:val="Value"/>
              <w:rPr>
                <w:sz w:val="18"/>
                <w:szCs w:val="18"/>
                <w:lang w:val="sk-SK" w:eastAsia="en-US"/>
              </w:rPr>
            </w:pPr>
          </w:p>
        </w:tc>
      </w:tr>
      <w:tr w:rsidR="00501ABD" w:rsidRPr="00AA4D36" w14:paraId="610E7686" w14:textId="77777777">
        <w:trPr>
          <w:trHeight w:val="340"/>
          <w:jc w:val="center"/>
        </w:trPr>
        <w:tc>
          <w:tcPr>
            <w:tcW w:w="4577" w:type="dxa"/>
            <w:tcBorders>
              <w:bottom w:val="single" w:sz="12" w:space="0" w:color="auto"/>
              <w:right w:val="single" w:sz="12" w:space="0" w:color="auto"/>
            </w:tcBorders>
            <w:vAlign w:val="center"/>
          </w:tcPr>
          <w:p w14:paraId="01ADB005"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7F465F64"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49C68CA5" w14:textId="77777777" w:rsidR="00501ABD" w:rsidRPr="001153FA" w:rsidRDefault="00501ABD" w:rsidP="00C63E24">
            <w:pPr>
              <w:pStyle w:val="Value"/>
              <w:rPr>
                <w:sz w:val="18"/>
                <w:szCs w:val="18"/>
                <w:lang w:val="sk-SK" w:eastAsia="en-US"/>
              </w:rPr>
            </w:pPr>
          </w:p>
        </w:tc>
      </w:tr>
      <w:tr w:rsidR="00501ABD" w:rsidRPr="00AA4D36" w14:paraId="1DA2D732"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02E5D1B1"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14:paraId="45AA3311" w14:textId="77777777" w:rsidR="00501ABD" w:rsidRPr="00B80FC6" w:rsidRDefault="00AA20EE" w:rsidP="00501ABD">
            <w:pPr>
              <w:jc w:val="right"/>
              <w:rPr>
                <w:sz w:val="16"/>
                <w:szCs w:val="16"/>
              </w:rPr>
            </w:pPr>
            <w:r>
              <w:rPr>
                <w:b/>
                <w:sz w:val="16"/>
                <w:szCs w:val="16"/>
              </w:rPr>
              <w:t>640,74</w:t>
            </w:r>
          </w:p>
        </w:tc>
        <w:tc>
          <w:tcPr>
            <w:tcW w:w="2664" w:type="dxa"/>
            <w:tcBorders>
              <w:top w:val="single" w:sz="12" w:space="0" w:color="auto"/>
              <w:bottom w:val="single" w:sz="12" w:space="0" w:color="auto"/>
            </w:tcBorders>
            <w:vAlign w:val="center"/>
          </w:tcPr>
          <w:p w14:paraId="2D75DCC2" w14:textId="77777777" w:rsidR="00501ABD" w:rsidRPr="00B80FC6" w:rsidRDefault="00AA20EE" w:rsidP="00501ABD">
            <w:pPr>
              <w:jc w:val="right"/>
              <w:rPr>
                <w:sz w:val="16"/>
                <w:szCs w:val="16"/>
              </w:rPr>
            </w:pPr>
            <w:r>
              <w:rPr>
                <w:b/>
                <w:sz w:val="16"/>
                <w:szCs w:val="16"/>
              </w:rPr>
              <w:t>75,77</w:t>
            </w:r>
          </w:p>
        </w:tc>
      </w:tr>
      <w:tr w:rsidR="00501ABD" w:rsidRPr="00AA4D36" w14:paraId="3E82E14B" w14:textId="77777777">
        <w:trPr>
          <w:trHeight w:val="340"/>
          <w:jc w:val="center"/>
        </w:trPr>
        <w:tc>
          <w:tcPr>
            <w:tcW w:w="4577" w:type="dxa"/>
            <w:tcBorders>
              <w:top w:val="single" w:sz="12" w:space="0" w:color="auto"/>
              <w:right w:val="single" w:sz="12" w:space="0" w:color="auto"/>
            </w:tcBorders>
            <w:vAlign w:val="center"/>
          </w:tcPr>
          <w:p w14:paraId="0B264F0B"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57B2FD1C"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08A50A25" w14:textId="77777777" w:rsidR="00501ABD" w:rsidRPr="001153FA" w:rsidRDefault="00501ABD" w:rsidP="00C63E24">
            <w:pPr>
              <w:pStyle w:val="Value"/>
              <w:rPr>
                <w:sz w:val="18"/>
                <w:szCs w:val="18"/>
                <w:lang w:val="sk-SK" w:eastAsia="en-US"/>
              </w:rPr>
            </w:pPr>
          </w:p>
        </w:tc>
      </w:tr>
      <w:tr w:rsidR="00501ABD" w:rsidRPr="00AA4D36" w14:paraId="0DB0B067" w14:textId="77777777">
        <w:trPr>
          <w:trHeight w:val="340"/>
          <w:jc w:val="center"/>
        </w:trPr>
        <w:tc>
          <w:tcPr>
            <w:tcW w:w="4577" w:type="dxa"/>
            <w:tcBorders>
              <w:bottom w:val="single" w:sz="12" w:space="0" w:color="auto"/>
              <w:right w:val="single" w:sz="12" w:space="0" w:color="auto"/>
            </w:tcBorders>
            <w:vAlign w:val="center"/>
          </w:tcPr>
          <w:p w14:paraId="3E09C866"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1859B5D7"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44A1C934" w14:textId="77777777" w:rsidR="00501ABD" w:rsidRPr="001153FA" w:rsidRDefault="00501ABD" w:rsidP="00C63E24">
            <w:pPr>
              <w:pStyle w:val="Value"/>
              <w:rPr>
                <w:sz w:val="18"/>
                <w:szCs w:val="18"/>
                <w:lang w:val="sk-SK" w:eastAsia="en-US"/>
              </w:rPr>
            </w:pPr>
          </w:p>
        </w:tc>
      </w:tr>
    </w:tbl>
    <w:p w14:paraId="4E6C1118" w14:textId="77777777" w:rsidR="006B3D2E" w:rsidRPr="00AA4D36" w:rsidRDefault="006B3D2E" w:rsidP="006B3D2E">
      <w:pPr>
        <w:pStyle w:val="Nzov"/>
        <w:spacing w:before="0" w:beforeAutospacing="0" w:after="60"/>
        <w:jc w:val="left"/>
        <w:rPr>
          <w:sz w:val="18"/>
          <w:szCs w:val="18"/>
        </w:rPr>
      </w:pPr>
    </w:p>
    <w:p w14:paraId="22D8AFF8" w14:textId="77777777"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14:paraId="6DE3864C" w14:textId="77777777"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14:paraId="4CA3FD35" w14:textId="77777777"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14:paraId="4A35ADCC"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14:paraId="08595942"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14:paraId="66C1ECE6" w14:textId="77777777"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14:paraId="38AA2F0A" w14:textId="77777777" w:rsidR="006B3D2E" w:rsidRDefault="006B3D2E" w:rsidP="006B3D2E">
      <w:pPr>
        <w:ind w:right="-468"/>
        <w:rPr>
          <w:rFonts w:ascii="Arial Narrow" w:hAnsi="Arial Narrow"/>
          <w:sz w:val="18"/>
          <w:szCs w:val="18"/>
        </w:rPr>
      </w:pPr>
    </w:p>
    <w:p w14:paraId="73DB534B" w14:textId="77777777"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14:paraId="4C2EB448" w14:textId="77777777">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14:paraId="40175B15" w14:textId="77777777"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5B0E11C3" w14:textId="77777777"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14:paraId="45CC5D93"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14:paraId="47DCF8C3" w14:textId="77777777">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14:paraId="36C70CDE" w14:textId="77777777"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0D456AE8" w14:textId="77777777"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14:paraId="3B22F9FB" w14:textId="77777777" w:rsidR="006B3D2E" w:rsidRPr="00AA4D36" w:rsidRDefault="006B3D2E" w:rsidP="00C63E24">
            <w:pPr>
              <w:pStyle w:val="TopHeader"/>
              <w:rPr>
                <w:sz w:val="18"/>
                <w:szCs w:val="18"/>
              </w:rPr>
            </w:pPr>
            <w:r w:rsidRPr="00AA4D36">
              <w:rPr>
                <w:sz w:val="18"/>
                <w:szCs w:val="18"/>
              </w:rPr>
              <w:t>Splatnosť</w:t>
            </w:r>
          </w:p>
        </w:tc>
      </w:tr>
      <w:tr w:rsidR="006B3D2E" w:rsidRPr="00AA4D36" w14:paraId="6FC9241C" w14:textId="77777777">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14:paraId="03401DDF" w14:textId="77777777"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14:paraId="4DC69CFF" w14:textId="77777777"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5781CA30"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14:paraId="29368555" w14:textId="77777777"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14:paraId="2BA5C4F4" w14:textId="77777777"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14:paraId="11818B87"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14:paraId="31D26713" w14:textId="77777777" w:rsidR="006B3D2E" w:rsidRPr="00AA4D36" w:rsidRDefault="006B3D2E" w:rsidP="00C63E24">
            <w:pPr>
              <w:pStyle w:val="TopHeader"/>
              <w:rPr>
                <w:sz w:val="18"/>
                <w:szCs w:val="18"/>
              </w:rPr>
            </w:pPr>
            <w:r w:rsidRPr="00AA4D36">
              <w:rPr>
                <w:sz w:val="18"/>
                <w:szCs w:val="18"/>
              </w:rPr>
              <w:t>viac ako päť rokov</w:t>
            </w:r>
          </w:p>
        </w:tc>
      </w:tr>
      <w:tr w:rsidR="006B3D2E" w:rsidRPr="00AA4D36" w14:paraId="5799D5E3" w14:textId="77777777">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127B28B5"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14:paraId="19D555D6"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284AC16B"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14:paraId="56EAF512"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14:paraId="0EC88D28"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14:paraId="3EDBF44C"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14:paraId="1737ED5D"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14:paraId="58F8B16B" w14:textId="77777777">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14:paraId="43AF3BC8"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14:paraId="34954B16" w14:textId="77777777"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14:paraId="5E6E6641" w14:textId="77777777"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14:paraId="4C55AE98" w14:textId="77777777"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14:paraId="0E17D50A" w14:textId="77777777"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14:paraId="43548F9D" w14:textId="77777777"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14:paraId="1E164F9B" w14:textId="77777777" w:rsidR="006B3D2E" w:rsidRPr="001153FA" w:rsidRDefault="006B3D2E" w:rsidP="00C63E24">
            <w:pPr>
              <w:pStyle w:val="Value"/>
              <w:rPr>
                <w:sz w:val="18"/>
                <w:szCs w:val="18"/>
                <w:lang w:val="sk-SK" w:eastAsia="en-US"/>
              </w:rPr>
            </w:pPr>
          </w:p>
        </w:tc>
      </w:tr>
      <w:tr w:rsidR="006B3D2E" w:rsidRPr="00AA4D36" w14:paraId="0784A1D4" w14:textId="77777777">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57BB33FB"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14:paraId="43C6036B" w14:textId="77777777"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14:paraId="1E7DF48B" w14:textId="77777777"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14:paraId="611B35B6" w14:textId="77777777"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14:paraId="6BE87050" w14:textId="77777777"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14:paraId="4F29AE2A" w14:textId="77777777"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14:paraId="0D0B59E7" w14:textId="77777777" w:rsidR="006B3D2E" w:rsidRPr="001153FA" w:rsidRDefault="006B3D2E" w:rsidP="00C63E24">
            <w:pPr>
              <w:pStyle w:val="Value"/>
              <w:rPr>
                <w:sz w:val="18"/>
                <w:szCs w:val="18"/>
                <w:lang w:val="sk-SK" w:eastAsia="en-US"/>
              </w:rPr>
            </w:pPr>
          </w:p>
        </w:tc>
      </w:tr>
      <w:tr w:rsidR="006B3D2E" w:rsidRPr="00AA4D36" w14:paraId="5AD6E046" w14:textId="77777777">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14:paraId="0640EA42" w14:textId="77777777"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14:paraId="036787D9" w14:textId="77777777"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14:paraId="35D34734" w14:textId="77777777"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14:paraId="055F78A6" w14:textId="77777777"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14:paraId="3AA43B37" w14:textId="77777777"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14:paraId="49808EB0" w14:textId="77777777"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14:paraId="63EECA61" w14:textId="77777777" w:rsidR="006B3D2E" w:rsidRPr="001153FA" w:rsidRDefault="006B3D2E" w:rsidP="00C63E24">
            <w:pPr>
              <w:pStyle w:val="Value"/>
              <w:rPr>
                <w:b/>
                <w:sz w:val="18"/>
                <w:szCs w:val="18"/>
                <w:lang w:val="sk-SK" w:eastAsia="en-US"/>
              </w:rPr>
            </w:pPr>
          </w:p>
        </w:tc>
      </w:tr>
    </w:tbl>
    <w:p w14:paraId="0066D2FF" w14:textId="77777777" w:rsidR="006B3D2E" w:rsidRPr="00AA4D36" w:rsidRDefault="006B3D2E" w:rsidP="006B3D2E">
      <w:pPr>
        <w:pStyle w:val="Nzov"/>
        <w:spacing w:before="0" w:beforeAutospacing="0" w:after="0"/>
        <w:jc w:val="both"/>
        <w:rPr>
          <w:sz w:val="18"/>
          <w:szCs w:val="18"/>
        </w:rPr>
      </w:pPr>
    </w:p>
    <w:p w14:paraId="03B933E4" w14:textId="77777777" w:rsidR="00462239" w:rsidRPr="00462239" w:rsidRDefault="00462239" w:rsidP="00462239">
      <w:pPr>
        <w:ind w:right="-468"/>
        <w:rPr>
          <w:rFonts w:ascii="Arial Narrow" w:hAnsi="Arial Narrow"/>
          <w:b/>
          <w:bCs/>
          <w:sz w:val="18"/>
          <w:szCs w:val="18"/>
        </w:rPr>
      </w:pPr>
    </w:p>
    <w:p w14:paraId="73086E98"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14:paraId="2587B158" w14:textId="77777777" w:rsidR="00462239" w:rsidRPr="00462239" w:rsidRDefault="00462239" w:rsidP="00462239">
      <w:pPr>
        <w:ind w:left="360" w:right="-468"/>
        <w:jc w:val="both"/>
        <w:rPr>
          <w:rFonts w:ascii="Arial Narrow" w:hAnsi="Arial Narrow"/>
          <w:bCs/>
          <w:sz w:val="18"/>
          <w:szCs w:val="18"/>
        </w:rPr>
      </w:pPr>
    </w:p>
    <w:p w14:paraId="61AB54DC" w14:textId="77777777"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14:paraId="04E3583D"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14:paraId="20BCC73F"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14:paraId="05348060"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14:paraId="4A2D971A"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14:paraId="520A8B13"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14:paraId="79862E71"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14:paraId="2BB09D63" w14:textId="77777777" w:rsidR="00462239" w:rsidRDefault="00462239" w:rsidP="00462239">
      <w:pPr>
        <w:ind w:right="-468"/>
        <w:rPr>
          <w:rFonts w:ascii="Arial Narrow" w:hAnsi="Arial Narrow"/>
          <w:bCs/>
          <w:sz w:val="18"/>
          <w:szCs w:val="18"/>
        </w:rPr>
      </w:pPr>
    </w:p>
    <w:p w14:paraId="3192AE04" w14:textId="77777777"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14:paraId="632A9B21"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37BEEBBE"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48E2C5C" w14:textId="77777777"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0D48AA6E" w14:textId="77777777"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14:paraId="5E2FA360"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266B130"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8A85E1F" w14:textId="77777777" w:rsidR="00173D8F" w:rsidRPr="001153FA" w:rsidRDefault="00AA20EE" w:rsidP="00C63E24">
            <w:pPr>
              <w:pStyle w:val="Value"/>
              <w:rPr>
                <w:b/>
                <w:sz w:val="18"/>
                <w:szCs w:val="18"/>
                <w:lang w:val="sk-SK" w:eastAsia="en-US"/>
              </w:rPr>
            </w:pPr>
            <w:r>
              <w:rPr>
                <w:b/>
                <w:sz w:val="16"/>
                <w:szCs w:val="16"/>
              </w:rPr>
              <w:t>37337,35</w:t>
            </w:r>
          </w:p>
        </w:tc>
      </w:tr>
      <w:tr w:rsidR="00173D8F" w:rsidRPr="00AA4D36" w14:paraId="66AA907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49B8B17"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3E33DCCE" w14:textId="77777777"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14:paraId="0444043C"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38743570"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5D32E33A" w14:textId="77777777" w:rsidR="00173D8F" w:rsidRPr="001153FA" w:rsidRDefault="00173D8F" w:rsidP="00C63E24">
            <w:pPr>
              <w:pStyle w:val="Value"/>
              <w:rPr>
                <w:sz w:val="18"/>
                <w:szCs w:val="18"/>
                <w:lang w:val="sk-SK" w:eastAsia="en-US"/>
              </w:rPr>
            </w:pPr>
          </w:p>
        </w:tc>
      </w:tr>
      <w:tr w:rsidR="00173D8F" w:rsidRPr="00AA4D36" w14:paraId="7248036F"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063354F"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3900E46D" w14:textId="77777777" w:rsidR="00173D8F" w:rsidRPr="001153FA" w:rsidRDefault="00173D8F" w:rsidP="00C63E24">
            <w:pPr>
              <w:pStyle w:val="Value"/>
              <w:rPr>
                <w:sz w:val="18"/>
                <w:szCs w:val="18"/>
                <w:lang w:val="sk-SK" w:eastAsia="en-US"/>
              </w:rPr>
            </w:pPr>
          </w:p>
        </w:tc>
      </w:tr>
      <w:tr w:rsidR="00173D8F" w:rsidRPr="00AA4D36" w14:paraId="699A8C87"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FB8B15C"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7B78EFF5" w14:textId="77777777" w:rsidR="00173D8F" w:rsidRPr="001153FA" w:rsidRDefault="00173D8F" w:rsidP="00C63E24">
            <w:pPr>
              <w:pStyle w:val="Value"/>
              <w:rPr>
                <w:sz w:val="18"/>
                <w:szCs w:val="18"/>
                <w:lang w:val="sk-SK" w:eastAsia="en-US"/>
              </w:rPr>
            </w:pPr>
          </w:p>
        </w:tc>
      </w:tr>
      <w:tr w:rsidR="00173D8F" w:rsidRPr="00AA4D36" w14:paraId="4AA4E0B4"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90E0110"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94BC3D6" w14:textId="77777777" w:rsidR="00173D8F" w:rsidRPr="001153FA" w:rsidRDefault="00173D8F" w:rsidP="00C63E24">
            <w:pPr>
              <w:pStyle w:val="Value"/>
              <w:rPr>
                <w:sz w:val="18"/>
                <w:szCs w:val="18"/>
                <w:lang w:val="sk-SK" w:eastAsia="en-US"/>
              </w:rPr>
            </w:pPr>
          </w:p>
        </w:tc>
      </w:tr>
      <w:tr w:rsidR="00173D8F" w:rsidRPr="00AA4D36" w14:paraId="0E0E6207"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24D2BD0"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55969CE8" w14:textId="77777777" w:rsidR="00173D8F" w:rsidRPr="001153FA" w:rsidRDefault="00173D8F" w:rsidP="00C63E24">
            <w:pPr>
              <w:pStyle w:val="Value"/>
              <w:rPr>
                <w:sz w:val="18"/>
                <w:szCs w:val="18"/>
                <w:lang w:val="sk-SK" w:eastAsia="en-US"/>
              </w:rPr>
            </w:pPr>
          </w:p>
        </w:tc>
      </w:tr>
      <w:tr w:rsidR="00173D8F" w:rsidRPr="00AA4D36" w14:paraId="6E01D6E3"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58D34FAD"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3DA49556" w14:textId="77777777" w:rsidR="00173D8F" w:rsidRPr="001153FA" w:rsidRDefault="00173D8F" w:rsidP="00C63E24">
            <w:pPr>
              <w:pStyle w:val="Value"/>
              <w:rPr>
                <w:sz w:val="18"/>
                <w:szCs w:val="18"/>
                <w:lang w:val="sk-SK" w:eastAsia="en-US"/>
              </w:rPr>
            </w:pPr>
          </w:p>
        </w:tc>
      </w:tr>
      <w:tr w:rsidR="00173D8F" w:rsidRPr="00AA4D36" w14:paraId="3C6DA649"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79DA9B7"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684B702" w14:textId="77777777" w:rsidR="00173D8F" w:rsidRPr="001153FA" w:rsidRDefault="00173D8F" w:rsidP="00C63E24">
            <w:pPr>
              <w:pStyle w:val="Value"/>
              <w:rPr>
                <w:sz w:val="18"/>
                <w:szCs w:val="18"/>
                <w:lang w:val="sk-SK" w:eastAsia="en-US"/>
              </w:rPr>
            </w:pPr>
          </w:p>
        </w:tc>
      </w:tr>
      <w:tr w:rsidR="00173D8F" w:rsidRPr="00AA4D36" w14:paraId="70D56834"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5912133"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BB383D5" w14:textId="77777777" w:rsidR="00173D8F" w:rsidRPr="001153FA" w:rsidRDefault="00173D8F" w:rsidP="00C63E24">
            <w:pPr>
              <w:pStyle w:val="Value"/>
              <w:rPr>
                <w:sz w:val="18"/>
                <w:szCs w:val="18"/>
                <w:lang w:val="sk-SK" w:eastAsia="en-US"/>
              </w:rPr>
            </w:pPr>
          </w:p>
        </w:tc>
      </w:tr>
      <w:tr w:rsidR="00173D8F" w:rsidRPr="00AA4D36" w14:paraId="6C43A8E0"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460B8D53"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44397B80" w14:textId="77777777" w:rsidR="00173D8F" w:rsidRPr="001153FA" w:rsidRDefault="00AA20EE" w:rsidP="00C63E24">
            <w:pPr>
              <w:pStyle w:val="Value"/>
              <w:rPr>
                <w:b/>
                <w:sz w:val="18"/>
                <w:szCs w:val="18"/>
                <w:lang w:val="sk-SK" w:eastAsia="en-US"/>
              </w:rPr>
            </w:pPr>
            <w:r>
              <w:rPr>
                <w:b/>
                <w:sz w:val="16"/>
                <w:szCs w:val="16"/>
              </w:rPr>
              <w:t>37337,35</w:t>
            </w:r>
          </w:p>
        </w:tc>
      </w:tr>
    </w:tbl>
    <w:p w14:paraId="7AB28F3C" w14:textId="77777777" w:rsidR="00173D8F" w:rsidRDefault="00173D8F" w:rsidP="00173D8F">
      <w:pPr>
        <w:rPr>
          <w:rFonts w:ascii="Arial Narrow" w:hAnsi="Arial Narrow"/>
          <w:sz w:val="18"/>
          <w:szCs w:val="18"/>
        </w:rPr>
      </w:pPr>
    </w:p>
    <w:p w14:paraId="2F2DE65C" w14:textId="77777777" w:rsidR="007C6778" w:rsidRPr="00AA4D36" w:rsidRDefault="007C6778" w:rsidP="00173D8F">
      <w:pPr>
        <w:rPr>
          <w:rFonts w:ascii="Arial Narrow" w:hAnsi="Arial Narrow"/>
          <w:sz w:val="18"/>
          <w:szCs w:val="18"/>
        </w:rPr>
      </w:pPr>
    </w:p>
    <w:p w14:paraId="0EEB311D"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16E1E995"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FC7E945" w14:textId="77777777"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634CDDB2" w14:textId="77777777"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14:paraId="41C317C2" w14:textId="77777777">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73CAAC87"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4149A81C" w14:textId="77777777" w:rsidR="00173D8F" w:rsidRPr="001153FA" w:rsidRDefault="00AA20EE" w:rsidP="00C63E24">
            <w:pPr>
              <w:pStyle w:val="Value"/>
              <w:rPr>
                <w:b/>
                <w:sz w:val="18"/>
                <w:szCs w:val="18"/>
                <w:lang w:val="sk-SK" w:eastAsia="en-US"/>
              </w:rPr>
            </w:pPr>
            <w:r>
              <w:rPr>
                <w:b/>
                <w:sz w:val="16"/>
                <w:szCs w:val="16"/>
              </w:rPr>
              <w:t>0</w:t>
            </w:r>
          </w:p>
        </w:tc>
      </w:tr>
      <w:tr w:rsidR="00173D8F" w:rsidRPr="00AA4D36" w14:paraId="4DFFA1DF"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473424B"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04C328C4" w14:textId="77777777"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14:paraId="6F0B4476" w14:textId="77777777">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62F1CA77"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70F12AFE" w14:textId="77777777" w:rsidR="00173D8F" w:rsidRPr="001153FA" w:rsidRDefault="00173D8F" w:rsidP="00C63E24">
            <w:pPr>
              <w:pStyle w:val="Value"/>
              <w:rPr>
                <w:sz w:val="18"/>
                <w:szCs w:val="18"/>
                <w:lang w:val="sk-SK" w:eastAsia="en-US"/>
              </w:rPr>
            </w:pPr>
          </w:p>
        </w:tc>
      </w:tr>
      <w:tr w:rsidR="00173D8F" w:rsidRPr="00AA4D36" w14:paraId="23A771F0"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E4E5C2E"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F33072F" w14:textId="77777777" w:rsidR="00173D8F" w:rsidRPr="001153FA" w:rsidRDefault="00173D8F" w:rsidP="00C63E24">
            <w:pPr>
              <w:pStyle w:val="Value"/>
              <w:rPr>
                <w:sz w:val="18"/>
                <w:szCs w:val="18"/>
                <w:lang w:val="sk-SK" w:eastAsia="en-US"/>
              </w:rPr>
            </w:pPr>
          </w:p>
        </w:tc>
      </w:tr>
      <w:tr w:rsidR="00173D8F" w:rsidRPr="00AA4D36" w14:paraId="66CBB0A5"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9CAD230"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4EE58A6" w14:textId="77777777" w:rsidR="00173D8F" w:rsidRPr="001153FA" w:rsidRDefault="00173D8F" w:rsidP="00C63E24">
            <w:pPr>
              <w:pStyle w:val="Value"/>
              <w:rPr>
                <w:sz w:val="18"/>
                <w:szCs w:val="18"/>
                <w:lang w:val="sk-SK" w:eastAsia="en-US"/>
              </w:rPr>
            </w:pPr>
          </w:p>
        </w:tc>
      </w:tr>
      <w:tr w:rsidR="00173D8F" w:rsidRPr="00AA4D36" w14:paraId="49DD5A44"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F4489B3"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363771C" w14:textId="77777777" w:rsidR="00173D8F" w:rsidRPr="001153FA" w:rsidRDefault="00173D8F" w:rsidP="00C63E24">
            <w:pPr>
              <w:pStyle w:val="Value"/>
              <w:rPr>
                <w:sz w:val="18"/>
                <w:szCs w:val="18"/>
                <w:lang w:val="sk-SK" w:eastAsia="en-US"/>
              </w:rPr>
            </w:pPr>
          </w:p>
        </w:tc>
      </w:tr>
      <w:tr w:rsidR="00173D8F" w:rsidRPr="00AA4D36" w14:paraId="220F7AC6"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BDCCE86"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70EBD321" w14:textId="77777777" w:rsidR="00173D8F" w:rsidRPr="001153FA" w:rsidRDefault="00173D8F" w:rsidP="00C63E24">
            <w:pPr>
              <w:pStyle w:val="Value"/>
              <w:rPr>
                <w:sz w:val="18"/>
                <w:szCs w:val="18"/>
                <w:lang w:val="sk-SK" w:eastAsia="en-US"/>
              </w:rPr>
            </w:pPr>
          </w:p>
        </w:tc>
      </w:tr>
      <w:tr w:rsidR="00173D8F" w:rsidRPr="00AA4D36" w14:paraId="72CBB91F"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6E5B30E"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512F19B" w14:textId="77777777" w:rsidR="00173D8F" w:rsidRPr="001153FA" w:rsidRDefault="00173D8F" w:rsidP="00C63E24">
            <w:pPr>
              <w:pStyle w:val="Value"/>
              <w:rPr>
                <w:sz w:val="18"/>
                <w:szCs w:val="18"/>
                <w:lang w:val="sk-SK" w:eastAsia="en-US"/>
              </w:rPr>
            </w:pPr>
          </w:p>
        </w:tc>
      </w:tr>
      <w:tr w:rsidR="00173D8F" w:rsidRPr="00AA4D36" w14:paraId="520C9BFD" w14:textId="77777777">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0C89D72C"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1F105EAB" w14:textId="77777777" w:rsidR="00173D8F" w:rsidRPr="001153FA" w:rsidRDefault="00AA20EE" w:rsidP="00C63E24">
            <w:pPr>
              <w:pStyle w:val="Value"/>
              <w:rPr>
                <w:b/>
                <w:sz w:val="18"/>
                <w:szCs w:val="18"/>
                <w:lang w:val="sk-SK" w:eastAsia="en-US"/>
              </w:rPr>
            </w:pPr>
            <w:r>
              <w:rPr>
                <w:b/>
                <w:sz w:val="16"/>
                <w:szCs w:val="16"/>
              </w:rPr>
              <w:t>0</w:t>
            </w:r>
          </w:p>
        </w:tc>
      </w:tr>
    </w:tbl>
    <w:p w14:paraId="48C918E5" w14:textId="77777777" w:rsidR="00173D8F" w:rsidRPr="00AA4D36" w:rsidRDefault="00173D8F" w:rsidP="00173D8F">
      <w:pPr>
        <w:pStyle w:val="Nzov"/>
        <w:spacing w:before="0" w:beforeAutospacing="0" w:after="0"/>
        <w:jc w:val="left"/>
        <w:rPr>
          <w:sz w:val="18"/>
          <w:szCs w:val="18"/>
        </w:rPr>
      </w:pPr>
    </w:p>
    <w:p w14:paraId="65CCD6D1"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14:paraId="7E59F0A8" w14:textId="77777777" w:rsidR="00173D8F" w:rsidRPr="00AA4D36" w:rsidRDefault="00173D8F" w:rsidP="00173D8F">
      <w:pPr>
        <w:ind w:right="-468"/>
        <w:jc w:val="both"/>
        <w:rPr>
          <w:rFonts w:ascii="Arial Narrow" w:hAnsi="Arial Narrow"/>
          <w:bCs/>
          <w:sz w:val="18"/>
          <w:szCs w:val="18"/>
        </w:rPr>
      </w:pPr>
    </w:p>
    <w:p w14:paraId="5B7249FA" w14:textId="77777777"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14:paraId="4A8CD9D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14:paraId="10D5FB42" w14:textId="77777777"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188E7ED4" w14:textId="77777777"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2DA43D72" w14:textId="77777777" w:rsidR="00C63E24" w:rsidRPr="00AA4D36" w:rsidRDefault="00C63E24" w:rsidP="00C63E24">
            <w:pPr>
              <w:pStyle w:val="TopHeader"/>
              <w:rPr>
                <w:sz w:val="18"/>
                <w:szCs w:val="18"/>
              </w:rPr>
            </w:pPr>
            <w:r w:rsidRPr="00AA4D36">
              <w:rPr>
                <w:sz w:val="18"/>
                <w:szCs w:val="18"/>
              </w:rPr>
              <w:t>Bežné účtovné obdobie</w:t>
            </w:r>
          </w:p>
        </w:tc>
      </w:tr>
      <w:tr w:rsidR="00C63E24" w:rsidRPr="00AA4D36" w14:paraId="47985304" w14:textId="77777777"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14:paraId="7C14D955"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46E28139"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7A843E8C" w14:textId="77777777"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14:paraId="3E606EB4" w14:textId="77777777"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14:paraId="1483D452" w14:textId="77777777"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14:paraId="20751AF8"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61CDD4D8"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39B59FC3"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07BED77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3F5D42C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77D7B5D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2968DCD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36EDF49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2DA48BDB"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06B49F2"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F009CD6" w14:textId="77777777" w:rsidR="00C63E24" w:rsidRPr="001153FA" w:rsidRDefault="00AA20EE"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758D8200" w14:textId="77777777" w:rsidR="00C63E24" w:rsidRPr="001153FA" w:rsidRDefault="00AA20EE"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50C1260C" w14:textId="77777777" w:rsidR="00C63E24" w:rsidRPr="001153FA" w:rsidRDefault="00AA20EE"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1CDD7181" w14:textId="77777777"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76581EDA" w14:textId="77777777" w:rsidR="00C63E24" w:rsidRPr="001153FA" w:rsidRDefault="00AA20EE" w:rsidP="00C63E24">
            <w:pPr>
              <w:pStyle w:val="Value"/>
              <w:rPr>
                <w:b/>
                <w:sz w:val="18"/>
                <w:szCs w:val="18"/>
                <w:lang w:val="sk-SK" w:eastAsia="en-US"/>
              </w:rPr>
            </w:pPr>
            <w:r>
              <w:rPr>
                <w:b/>
                <w:sz w:val="16"/>
                <w:szCs w:val="16"/>
              </w:rPr>
              <w:t>0</w:t>
            </w:r>
          </w:p>
        </w:tc>
      </w:tr>
      <w:tr w:rsidR="00C63E24" w:rsidRPr="00AA4D36" w14:paraId="32DB589E" w14:textId="77777777"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C961160" w14:textId="77777777"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42547EC" w14:textId="77777777"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6544FD7A" w14:textId="77777777"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22BD1BDF" w14:textId="77777777"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14:paraId="4BE2F8BA" w14:textId="77777777"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14:paraId="5D6CD2AF" w14:textId="77777777" w:rsidR="00C63E24" w:rsidRPr="001153FA" w:rsidRDefault="00C63E24" w:rsidP="00C63E24">
            <w:pPr>
              <w:pStyle w:val="Value"/>
              <w:rPr>
                <w:sz w:val="18"/>
                <w:szCs w:val="18"/>
                <w:lang w:val="sk-SK" w:eastAsia="en-US"/>
              </w:rPr>
            </w:pPr>
          </w:p>
        </w:tc>
      </w:tr>
      <w:tr w:rsidR="00C63E24" w:rsidRPr="00AA4D36" w14:paraId="22D75206"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23E38575"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A83AE18"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58BAD1B1"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20B60A0" w14:textId="77777777"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59868E20" w14:textId="77777777"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1A073DB7" w14:textId="77777777" w:rsidR="00C63E24" w:rsidRPr="001153FA" w:rsidRDefault="00C63E24" w:rsidP="00C63E24">
            <w:pPr>
              <w:pStyle w:val="Value"/>
              <w:rPr>
                <w:sz w:val="18"/>
                <w:szCs w:val="18"/>
                <w:lang w:val="sk-SK" w:eastAsia="en-US"/>
              </w:rPr>
            </w:pPr>
          </w:p>
        </w:tc>
      </w:tr>
      <w:tr w:rsidR="00C63E24" w:rsidRPr="00AA4D36" w14:paraId="5A51D067" w14:textId="77777777"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14:paraId="39728107" w14:textId="77777777"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14:paraId="78CCC301" w14:textId="77777777"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14:paraId="6261F8EB" w14:textId="77777777"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14:paraId="63973D70" w14:textId="77777777"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14:paraId="3C1CEB5F" w14:textId="77777777"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14:paraId="3C7E74C0" w14:textId="77777777" w:rsidR="00C63E24" w:rsidRPr="001153FA" w:rsidRDefault="00C63E24" w:rsidP="00C63E24">
            <w:pPr>
              <w:pStyle w:val="Value"/>
              <w:rPr>
                <w:sz w:val="18"/>
                <w:szCs w:val="18"/>
                <w:lang w:val="sk-SK" w:eastAsia="en-US"/>
              </w:rPr>
            </w:pPr>
          </w:p>
        </w:tc>
      </w:tr>
      <w:tr w:rsidR="00C63E24" w:rsidRPr="00AA4D36" w14:paraId="7886276C" w14:textId="77777777"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0FB4D36A"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14:paraId="271F54BD"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14:paraId="78029838"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14:paraId="16969A14" w14:textId="77777777"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14:paraId="2AA19CF3" w14:textId="77777777"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14:paraId="150EEC26" w14:textId="77777777" w:rsidR="00C63E24" w:rsidRPr="001153FA" w:rsidRDefault="00C63E24" w:rsidP="00C63E24">
            <w:pPr>
              <w:pStyle w:val="Value"/>
              <w:rPr>
                <w:sz w:val="18"/>
                <w:szCs w:val="18"/>
                <w:lang w:val="sk-SK" w:eastAsia="en-US"/>
              </w:rPr>
            </w:pPr>
          </w:p>
        </w:tc>
      </w:tr>
      <w:tr w:rsidR="00C63E24" w:rsidRPr="00AA4D36" w14:paraId="583B8401" w14:textId="77777777"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14:paraId="4DA34E39" w14:textId="77777777"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CFCC171" w14:textId="77777777"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14:paraId="5795D2A2" w14:textId="77777777"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29BE6EBD" w14:textId="77777777"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14:paraId="09AB12FE" w14:textId="77777777"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30454F2" w14:textId="77777777" w:rsidR="00C63E24" w:rsidRPr="001153FA" w:rsidRDefault="00C63E24" w:rsidP="00C63E24">
            <w:pPr>
              <w:pStyle w:val="Value"/>
              <w:rPr>
                <w:sz w:val="18"/>
                <w:szCs w:val="18"/>
                <w:lang w:val="sk-SK" w:eastAsia="en-US"/>
              </w:rPr>
            </w:pPr>
          </w:p>
        </w:tc>
      </w:tr>
      <w:tr w:rsidR="0059582E" w:rsidRPr="00AA4D36" w14:paraId="3932EA6A"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7E440E20"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DEEAD2" w14:textId="77777777" w:rsidR="0059582E" w:rsidRPr="001153FA" w:rsidRDefault="00AA20E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69E3443E" w14:textId="77777777" w:rsidR="0059582E" w:rsidRPr="001153FA" w:rsidRDefault="00AA20E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4EBDE314" w14:textId="77777777" w:rsidR="0059582E" w:rsidRPr="001153FA" w:rsidRDefault="00AA20EE"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65BD46F6" w14:textId="77777777"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29583D43" w14:textId="77777777" w:rsidR="0059582E" w:rsidRPr="001153FA" w:rsidRDefault="00AA20EE" w:rsidP="0059582E">
            <w:pPr>
              <w:pStyle w:val="Value"/>
              <w:rPr>
                <w:b/>
                <w:sz w:val="18"/>
                <w:szCs w:val="18"/>
                <w:lang w:val="sk-SK" w:eastAsia="en-US"/>
              </w:rPr>
            </w:pPr>
            <w:r>
              <w:rPr>
                <w:b/>
                <w:sz w:val="16"/>
                <w:szCs w:val="16"/>
              </w:rPr>
              <w:t>0</w:t>
            </w:r>
          </w:p>
        </w:tc>
      </w:tr>
      <w:tr w:rsidR="0059582E" w:rsidRPr="00AA4D36" w14:paraId="3B68DF3B" w14:textId="77777777"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7157AB63"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4B56EEB9"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14:paraId="61110F7D"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14:paraId="668C17E8" w14:textId="77777777"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14:paraId="277E15E5" w14:textId="77777777"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14:paraId="2B1ABA46" w14:textId="77777777" w:rsidR="0059582E" w:rsidRPr="001153FA" w:rsidRDefault="0059582E" w:rsidP="00C63E24">
            <w:pPr>
              <w:pStyle w:val="Value"/>
              <w:rPr>
                <w:sz w:val="18"/>
                <w:szCs w:val="18"/>
                <w:lang w:val="sk-SK" w:eastAsia="en-US"/>
              </w:rPr>
            </w:pPr>
          </w:p>
        </w:tc>
      </w:tr>
      <w:tr w:rsidR="0059582E" w:rsidRPr="00AA4D36" w14:paraId="7ED3175E"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41489F11"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A0B37B4"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3B64B6C7"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21C4C796"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1529906C"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76964B49" w14:textId="77777777" w:rsidR="0059582E" w:rsidRPr="001153FA" w:rsidRDefault="0059582E" w:rsidP="00C63E24">
            <w:pPr>
              <w:pStyle w:val="Value"/>
              <w:rPr>
                <w:sz w:val="18"/>
                <w:szCs w:val="18"/>
                <w:lang w:val="sk-SK" w:eastAsia="en-US"/>
              </w:rPr>
            </w:pPr>
          </w:p>
        </w:tc>
      </w:tr>
      <w:tr w:rsidR="0059582E" w:rsidRPr="00AA4D36" w14:paraId="35737A16"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03346810"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0C88EB7B"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7BBE93F7"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593F6A19"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70D62A0E"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63184748" w14:textId="77777777" w:rsidR="0059582E" w:rsidRPr="001153FA" w:rsidRDefault="0059582E" w:rsidP="00C63E24">
            <w:pPr>
              <w:pStyle w:val="Value"/>
              <w:rPr>
                <w:sz w:val="18"/>
                <w:szCs w:val="18"/>
                <w:lang w:val="sk-SK" w:eastAsia="en-US"/>
              </w:rPr>
            </w:pPr>
          </w:p>
        </w:tc>
      </w:tr>
      <w:tr w:rsidR="0059582E" w:rsidRPr="00AA4D36" w14:paraId="1738F1F2" w14:textId="77777777"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2A1F6B2C"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125F2DE9"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14:paraId="6870FC97"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14:paraId="5197087E"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14:paraId="2A2DA93C"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14:paraId="34C22602" w14:textId="77777777" w:rsidR="0059582E" w:rsidRPr="001153FA" w:rsidRDefault="0059582E" w:rsidP="00C63E24">
            <w:pPr>
              <w:pStyle w:val="Value"/>
              <w:rPr>
                <w:sz w:val="18"/>
                <w:szCs w:val="18"/>
                <w:lang w:val="sk-SK" w:eastAsia="en-US"/>
              </w:rPr>
            </w:pPr>
          </w:p>
        </w:tc>
      </w:tr>
      <w:tr w:rsidR="0059582E" w:rsidRPr="00AA4D36" w14:paraId="20B206BB"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EA694DF"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7AA258C"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356F537C"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0AE29DE8" w14:textId="77777777"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32D0894D" w14:textId="77777777"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05301569" w14:textId="77777777" w:rsidR="0059582E" w:rsidRPr="001153FA" w:rsidRDefault="0059582E" w:rsidP="00C63E24">
            <w:pPr>
              <w:pStyle w:val="Value"/>
              <w:rPr>
                <w:sz w:val="18"/>
                <w:szCs w:val="18"/>
                <w:lang w:val="sk-SK" w:eastAsia="en-US"/>
              </w:rPr>
            </w:pPr>
          </w:p>
        </w:tc>
      </w:tr>
      <w:tr w:rsidR="0059582E" w:rsidRPr="00AA4D36" w14:paraId="0E17719A"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8B90681" w14:textId="77777777"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D3B6326"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0A576BF2"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56D4CCCC" w14:textId="77777777"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3CC19C8E" w14:textId="77777777"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6A9FC362" w14:textId="77777777" w:rsidR="0059582E" w:rsidRPr="001153FA" w:rsidRDefault="0059582E" w:rsidP="00C63E24">
            <w:pPr>
              <w:pStyle w:val="Value"/>
              <w:rPr>
                <w:b/>
                <w:sz w:val="18"/>
                <w:szCs w:val="18"/>
                <w:lang w:val="sk-SK" w:eastAsia="en-US"/>
              </w:rPr>
            </w:pPr>
          </w:p>
        </w:tc>
      </w:tr>
    </w:tbl>
    <w:p w14:paraId="346DE31C" w14:textId="77777777" w:rsidR="00C63E24" w:rsidRPr="00AA4D36" w:rsidRDefault="00C63E24" w:rsidP="00C63E24">
      <w:pPr>
        <w:rPr>
          <w:rFonts w:ascii="Arial Narrow" w:hAnsi="Arial Narrow"/>
          <w:sz w:val="18"/>
          <w:szCs w:val="18"/>
        </w:rPr>
      </w:pPr>
    </w:p>
    <w:p w14:paraId="76AE6B8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14:paraId="151DF311" w14:textId="77777777"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1C61243E" w14:textId="77777777"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14:paraId="55B82987"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49F2D2E3" w14:textId="77777777"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14:paraId="3902908B"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326FF545"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0C212A91" w14:textId="77777777"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14:paraId="6F6AAFA0" w14:textId="77777777"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14:paraId="6AE07ABE" w14:textId="77777777"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14:paraId="40D1C156"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1F825F99"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039135B8"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74C692D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0FCD28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14:paraId="7E26096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14:paraId="14442F6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14:paraId="16DC610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14:paraId="002A1E29"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679A2A33"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051DA85" w14:textId="77777777" w:rsidR="0059582E" w:rsidRPr="001153FA" w:rsidRDefault="00AA20E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7F38DAAF" w14:textId="77777777" w:rsidR="0059582E" w:rsidRPr="001153FA" w:rsidRDefault="00AA20E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432A5885" w14:textId="77777777" w:rsidR="0059582E" w:rsidRPr="001153FA" w:rsidRDefault="00AA20EE"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4A92C45A"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7B8388F5" w14:textId="77777777" w:rsidR="0059582E" w:rsidRPr="001153FA" w:rsidRDefault="00AA20EE" w:rsidP="0059582E">
            <w:pPr>
              <w:pStyle w:val="Value"/>
              <w:rPr>
                <w:b/>
                <w:sz w:val="18"/>
                <w:szCs w:val="18"/>
                <w:lang w:val="sk-SK" w:eastAsia="en-US"/>
              </w:rPr>
            </w:pPr>
            <w:r>
              <w:rPr>
                <w:b/>
                <w:sz w:val="16"/>
                <w:szCs w:val="16"/>
              </w:rPr>
              <w:t>0</w:t>
            </w:r>
          </w:p>
        </w:tc>
      </w:tr>
      <w:tr w:rsidR="0059582E" w:rsidRPr="00AA4D36" w14:paraId="4D60E9D5"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6AD3C7CF"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9A543E4"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342A5513"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570E8C2C"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64245EC1"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62540C18" w14:textId="77777777" w:rsidR="0059582E" w:rsidRPr="001153FA" w:rsidRDefault="0059582E" w:rsidP="00C63E24">
            <w:pPr>
              <w:pStyle w:val="Value"/>
              <w:rPr>
                <w:sz w:val="18"/>
                <w:szCs w:val="18"/>
                <w:lang w:val="sk-SK" w:eastAsia="en-US"/>
              </w:rPr>
            </w:pPr>
          </w:p>
        </w:tc>
      </w:tr>
      <w:tr w:rsidR="0059582E" w:rsidRPr="00AA4D36" w14:paraId="7B692025"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19F7668D"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325DE5A"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1ED00634"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D8AB4C3"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3D455556"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27E79C6F" w14:textId="77777777" w:rsidR="0059582E" w:rsidRPr="001153FA" w:rsidRDefault="0059582E" w:rsidP="00C63E24">
            <w:pPr>
              <w:pStyle w:val="Value"/>
              <w:rPr>
                <w:sz w:val="18"/>
                <w:szCs w:val="18"/>
                <w:lang w:val="sk-SK" w:eastAsia="en-US"/>
              </w:rPr>
            </w:pPr>
          </w:p>
        </w:tc>
      </w:tr>
      <w:tr w:rsidR="0059582E" w:rsidRPr="00AA4D36" w14:paraId="24CE6AFD"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0B0312C5"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FF3D5A1"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18572E99"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63A36465"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0E4F551B"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14809B31" w14:textId="77777777" w:rsidR="0059582E" w:rsidRPr="001153FA" w:rsidRDefault="0059582E" w:rsidP="00C63E24">
            <w:pPr>
              <w:pStyle w:val="Value"/>
              <w:rPr>
                <w:sz w:val="18"/>
                <w:szCs w:val="18"/>
                <w:lang w:val="sk-SK" w:eastAsia="en-US"/>
              </w:rPr>
            </w:pPr>
          </w:p>
        </w:tc>
      </w:tr>
      <w:tr w:rsidR="0059582E" w:rsidRPr="00AA4D36" w14:paraId="71E12014" w14:textId="77777777"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14:paraId="1DEB2AA1"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1CF173C"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60BB5434"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0D9A2EF4"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6F07F4DE"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1F49EBA0" w14:textId="77777777" w:rsidR="0059582E" w:rsidRPr="001153FA" w:rsidRDefault="0059582E" w:rsidP="00C63E24">
            <w:pPr>
              <w:pStyle w:val="Value"/>
              <w:rPr>
                <w:sz w:val="18"/>
                <w:szCs w:val="18"/>
                <w:lang w:val="sk-SK" w:eastAsia="en-US"/>
              </w:rPr>
            </w:pPr>
          </w:p>
        </w:tc>
      </w:tr>
      <w:tr w:rsidR="0059582E" w:rsidRPr="00AA4D36" w14:paraId="6801E1DB" w14:textId="77777777"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64989FFE" w14:textId="77777777"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E3EAF82" w14:textId="77777777"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55DFFF11" w14:textId="77777777"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0D491E26" w14:textId="77777777"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14:paraId="49164BA8" w14:textId="77777777"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14:paraId="77613A2E" w14:textId="77777777" w:rsidR="0059582E" w:rsidRPr="001153FA" w:rsidRDefault="0059582E" w:rsidP="00C63E24">
            <w:pPr>
              <w:pStyle w:val="Value"/>
              <w:rPr>
                <w:sz w:val="18"/>
                <w:szCs w:val="18"/>
                <w:lang w:val="sk-SK" w:eastAsia="en-US"/>
              </w:rPr>
            </w:pPr>
          </w:p>
        </w:tc>
      </w:tr>
      <w:tr w:rsidR="0059582E" w:rsidRPr="00AA4D36" w14:paraId="7E405584"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2B42852C"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1FBB111" w14:textId="77777777" w:rsidR="0059582E" w:rsidRPr="001153FA" w:rsidRDefault="00AA20EE"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1FC4A8FA" w14:textId="77777777" w:rsidR="0059582E" w:rsidRPr="001153FA" w:rsidRDefault="00AA20EE"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56934374" w14:textId="77777777" w:rsidR="0059582E" w:rsidRPr="001153FA" w:rsidRDefault="00AA20EE"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6A8FA1AA"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2339DF82" w14:textId="77777777" w:rsidR="0059582E" w:rsidRPr="001153FA" w:rsidRDefault="00AA20EE" w:rsidP="0059582E">
            <w:pPr>
              <w:pStyle w:val="Value"/>
              <w:rPr>
                <w:b/>
                <w:sz w:val="18"/>
                <w:szCs w:val="18"/>
                <w:lang w:val="sk-SK" w:eastAsia="en-US"/>
              </w:rPr>
            </w:pPr>
            <w:r>
              <w:rPr>
                <w:b/>
                <w:sz w:val="16"/>
                <w:szCs w:val="16"/>
              </w:rPr>
              <w:t>0</w:t>
            </w:r>
          </w:p>
        </w:tc>
      </w:tr>
      <w:tr w:rsidR="0059582E" w:rsidRPr="00AA4D36" w14:paraId="59CFAE6A"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051D9A40"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BB32EF0"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041C950B"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578E7108"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0E9315ED"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3BBCECA8" w14:textId="77777777" w:rsidR="0059582E" w:rsidRPr="001153FA" w:rsidRDefault="0059582E" w:rsidP="00C63E24">
            <w:pPr>
              <w:pStyle w:val="Value"/>
              <w:rPr>
                <w:sz w:val="18"/>
                <w:szCs w:val="18"/>
                <w:lang w:val="sk-SK" w:eastAsia="en-US"/>
              </w:rPr>
            </w:pPr>
          </w:p>
        </w:tc>
      </w:tr>
      <w:tr w:rsidR="0059582E" w:rsidRPr="00AA4D36" w14:paraId="4C73669F"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0F62F9FE"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31D44D0"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74E5BA99"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C347406"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7353C825"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70321598" w14:textId="77777777" w:rsidR="0059582E" w:rsidRPr="001153FA" w:rsidRDefault="0059582E" w:rsidP="00C63E24">
            <w:pPr>
              <w:pStyle w:val="Value"/>
              <w:rPr>
                <w:sz w:val="18"/>
                <w:szCs w:val="18"/>
                <w:lang w:val="sk-SK" w:eastAsia="en-US"/>
              </w:rPr>
            </w:pPr>
          </w:p>
        </w:tc>
      </w:tr>
      <w:tr w:rsidR="0059582E" w:rsidRPr="00AA4D36" w14:paraId="24C1CA84"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0234CC17"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E86382A"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3E258ABD"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41483938"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0AC7FAE7"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34F1366D" w14:textId="77777777" w:rsidR="0059582E" w:rsidRPr="001153FA" w:rsidRDefault="0059582E" w:rsidP="00C63E24">
            <w:pPr>
              <w:pStyle w:val="Value"/>
              <w:rPr>
                <w:sz w:val="18"/>
                <w:szCs w:val="18"/>
                <w:lang w:val="sk-SK" w:eastAsia="en-US"/>
              </w:rPr>
            </w:pPr>
          </w:p>
        </w:tc>
      </w:tr>
      <w:tr w:rsidR="0059582E" w:rsidRPr="00AA4D36" w14:paraId="68248FCB"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3982F867"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0806813"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092586E2"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7FB447D1"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42341436"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62F83C0C" w14:textId="77777777" w:rsidR="0059582E" w:rsidRPr="001153FA" w:rsidRDefault="0059582E" w:rsidP="00C63E24">
            <w:pPr>
              <w:pStyle w:val="Value"/>
              <w:rPr>
                <w:sz w:val="18"/>
                <w:szCs w:val="18"/>
                <w:lang w:val="sk-SK" w:eastAsia="en-US"/>
              </w:rPr>
            </w:pPr>
          </w:p>
        </w:tc>
      </w:tr>
      <w:tr w:rsidR="0059582E" w:rsidRPr="00AA4D36" w14:paraId="1667ED00"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5DAD4D1D"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C7440BA"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72E40EB0"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32145E17"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526A5E6A"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55B4DBFA" w14:textId="77777777" w:rsidR="0059582E" w:rsidRPr="001153FA" w:rsidRDefault="0059582E" w:rsidP="00C63E24">
            <w:pPr>
              <w:pStyle w:val="Value"/>
              <w:rPr>
                <w:sz w:val="18"/>
                <w:szCs w:val="18"/>
                <w:lang w:val="sk-SK" w:eastAsia="en-US"/>
              </w:rPr>
            </w:pPr>
          </w:p>
        </w:tc>
      </w:tr>
      <w:tr w:rsidR="0059582E" w:rsidRPr="00AA4D36" w14:paraId="49C2D3C0"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2BFBD10C" w14:textId="77777777"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68F8E1A"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7C4B65FD"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7394A680" w14:textId="77777777"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14:paraId="28C465A0" w14:textId="77777777"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14:paraId="117B7EF9" w14:textId="77777777" w:rsidR="0059582E" w:rsidRPr="001153FA" w:rsidRDefault="0059582E" w:rsidP="00C63E24">
            <w:pPr>
              <w:pStyle w:val="Value"/>
              <w:rPr>
                <w:b/>
                <w:sz w:val="18"/>
                <w:szCs w:val="18"/>
                <w:lang w:val="sk-SK" w:eastAsia="en-US"/>
              </w:rPr>
            </w:pPr>
          </w:p>
        </w:tc>
      </w:tr>
    </w:tbl>
    <w:p w14:paraId="5242368E" w14:textId="77777777" w:rsidR="00173D8F" w:rsidRPr="00AA4D36" w:rsidRDefault="00173D8F" w:rsidP="00173D8F">
      <w:pPr>
        <w:ind w:right="-468"/>
        <w:jc w:val="both"/>
        <w:rPr>
          <w:rFonts w:ascii="Arial Narrow" w:hAnsi="Arial Narrow"/>
          <w:bCs/>
          <w:sz w:val="18"/>
          <w:szCs w:val="18"/>
        </w:rPr>
      </w:pPr>
    </w:p>
    <w:p w14:paraId="5133BC3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14:paraId="48C7EFD5"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14:paraId="39488928" w14:textId="77777777"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14:paraId="2EC2A803" w14:textId="77777777"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14:paraId="7CB444D1" w14:textId="77777777"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14:paraId="2AC0FBF1" w14:textId="77777777" w:rsidR="00C63E24" w:rsidRPr="00AA4D36" w:rsidRDefault="00C63E24" w:rsidP="00C63E24">
      <w:pPr>
        <w:ind w:right="-468"/>
        <w:rPr>
          <w:rFonts w:ascii="Arial Narrow" w:hAnsi="Arial Narrow"/>
          <w:bCs/>
          <w:sz w:val="18"/>
          <w:szCs w:val="18"/>
        </w:rPr>
      </w:pPr>
    </w:p>
    <w:p w14:paraId="488E0353" w14:textId="77777777"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14:paraId="4E4A29A6"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B225887" w14:textId="77777777"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3FAAF08F" w14:textId="77777777"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BDB7CA9"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AC52FEE"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0E2C9F5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0EABFB9"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14:paraId="28CA0F99" w14:textId="77777777" w:rsidR="00C63E24" w:rsidRPr="001153FA" w:rsidRDefault="00C63E24" w:rsidP="00C63E24">
            <w:pPr>
              <w:pStyle w:val="Value"/>
              <w:rPr>
                <w:sz w:val="18"/>
                <w:szCs w:val="18"/>
                <w:lang w:val="sk-SK" w:eastAsia="en-US"/>
              </w:rPr>
            </w:pPr>
          </w:p>
        </w:tc>
      </w:tr>
      <w:tr w:rsidR="00C63E24" w:rsidRPr="00AA4D36" w14:paraId="05F180FF" w14:textId="77777777">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29CCA503"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2AE33F21" w14:textId="77777777"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14:paraId="6AF9A310" w14:textId="77777777" w:rsidR="00C63E24" w:rsidRPr="001153FA" w:rsidRDefault="00C63E24" w:rsidP="00C63E24">
            <w:pPr>
              <w:pStyle w:val="Value"/>
              <w:rPr>
                <w:sz w:val="18"/>
                <w:szCs w:val="18"/>
                <w:lang w:val="sk-SK" w:eastAsia="en-US"/>
              </w:rPr>
            </w:pPr>
          </w:p>
        </w:tc>
      </w:tr>
      <w:tr w:rsidR="00C63E24" w:rsidRPr="00AA4D36" w14:paraId="0793C72B" w14:textId="7777777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1CEE6492"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14:paraId="0094F5C8" w14:textId="77777777" w:rsidR="00C63E24" w:rsidRPr="001153FA" w:rsidRDefault="00AA20EE"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14:paraId="6DA5AABB" w14:textId="77777777" w:rsidR="00C63E24" w:rsidRPr="001153FA" w:rsidRDefault="00AA20EE" w:rsidP="00C63E24">
            <w:pPr>
              <w:pStyle w:val="Value"/>
              <w:rPr>
                <w:b/>
                <w:sz w:val="18"/>
                <w:szCs w:val="18"/>
                <w:lang w:val="sk-SK" w:eastAsia="en-US"/>
              </w:rPr>
            </w:pPr>
            <w:r>
              <w:rPr>
                <w:b/>
                <w:sz w:val="16"/>
                <w:szCs w:val="16"/>
              </w:rPr>
              <w:t>0</w:t>
            </w:r>
          </w:p>
        </w:tc>
      </w:tr>
      <w:tr w:rsidR="00C63E24" w:rsidRPr="00AA4D36" w14:paraId="491E17B3" w14:textId="77777777">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4B4C659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4CE2D2DC"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14:paraId="34C01CD0" w14:textId="77777777" w:rsidR="00C63E24" w:rsidRPr="001153FA" w:rsidRDefault="00C63E24" w:rsidP="00C63E24">
            <w:pPr>
              <w:pStyle w:val="Value"/>
              <w:rPr>
                <w:sz w:val="18"/>
                <w:szCs w:val="18"/>
                <w:lang w:val="sk-SK" w:eastAsia="en-US"/>
              </w:rPr>
            </w:pPr>
          </w:p>
        </w:tc>
      </w:tr>
      <w:tr w:rsidR="00C63E24" w:rsidRPr="00AA4D36" w14:paraId="1EBA8539" w14:textId="77777777">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14:paraId="22801A73"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14:paraId="27838140" w14:textId="77777777"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14:paraId="7B02350F" w14:textId="77777777" w:rsidR="00C63E24" w:rsidRPr="001153FA" w:rsidRDefault="00C63E24" w:rsidP="00C63E24">
            <w:pPr>
              <w:pStyle w:val="Value"/>
              <w:rPr>
                <w:sz w:val="18"/>
                <w:szCs w:val="18"/>
                <w:lang w:val="sk-SK" w:eastAsia="en-US"/>
              </w:rPr>
            </w:pPr>
          </w:p>
        </w:tc>
      </w:tr>
      <w:tr w:rsidR="00C63E24" w:rsidRPr="00AA4D36" w14:paraId="65139949"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7495B07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2D9F1654" w14:textId="77777777" w:rsidR="00C63E24" w:rsidRPr="001153FA" w:rsidRDefault="00AA20EE"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14:paraId="4B285361" w14:textId="77777777" w:rsidR="00C63E24" w:rsidRPr="001153FA" w:rsidRDefault="00AA20EE" w:rsidP="00C63E24">
            <w:pPr>
              <w:pStyle w:val="Value"/>
              <w:rPr>
                <w:b/>
                <w:sz w:val="18"/>
                <w:szCs w:val="18"/>
                <w:lang w:val="sk-SK" w:eastAsia="en-US"/>
              </w:rPr>
            </w:pPr>
            <w:r>
              <w:rPr>
                <w:b/>
                <w:sz w:val="16"/>
                <w:szCs w:val="16"/>
              </w:rPr>
              <w:t>0</w:t>
            </w:r>
          </w:p>
        </w:tc>
      </w:tr>
    </w:tbl>
    <w:p w14:paraId="3BEC78AF" w14:textId="77777777" w:rsidR="00C63E24" w:rsidRPr="00AA4D36" w:rsidRDefault="00C63E24" w:rsidP="00C63E24">
      <w:pPr>
        <w:ind w:right="-468"/>
        <w:rPr>
          <w:rFonts w:ascii="Arial Narrow" w:hAnsi="Arial Narrow"/>
          <w:bCs/>
          <w:sz w:val="18"/>
          <w:szCs w:val="18"/>
        </w:rPr>
      </w:pPr>
    </w:p>
    <w:p w14:paraId="79DEB261"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14:paraId="6F6E2726"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14:paraId="6FE0DD01" w14:textId="77777777" w:rsidR="00C63E24" w:rsidRPr="00AA4D36" w:rsidRDefault="00C63E24" w:rsidP="00C63E24">
      <w:pPr>
        <w:ind w:right="-468"/>
        <w:jc w:val="both"/>
        <w:rPr>
          <w:rFonts w:ascii="Arial Narrow" w:hAnsi="Arial Narrow"/>
          <w:bCs/>
          <w:sz w:val="18"/>
          <w:szCs w:val="18"/>
        </w:rPr>
      </w:pPr>
    </w:p>
    <w:p w14:paraId="208B677A"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14:paraId="561F2F6D" w14:textId="77777777">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14:paraId="1F0D6D64" w14:textId="77777777"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14:paraId="612A6666" w14:textId="77777777"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14:paraId="32A7456D"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8260160" w14:textId="77777777">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056B57B8"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0210EFA3" w14:textId="77777777"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14:paraId="5EC5DFC2" w14:textId="77777777" w:rsidR="00C63E24" w:rsidRPr="001153FA" w:rsidRDefault="00C63E24" w:rsidP="00C63E24">
            <w:pPr>
              <w:pStyle w:val="Value"/>
              <w:rPr>
                <w:b/>
                <w:sz w:val="18"/>
                <w:szCs w:val="18"/>
                <w:lang w:val="sk-SK" w:eastAsia="en-US"/>
              </w:rPr>
            </w:pPr>
          </w:p>
        </w:tc>
      </w:tr>
      <w:tr w:rsidR="00C63E24" w:rsidRPr="00AA4D36" w14:paraId="47253501"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50F9FF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377686C"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66EDAD7B" w14:textId="77777777" w:rsidR="00C63E24" w:rsidRPr="001153FA" w:rsidRDefault="00C63E24" w:rsidP="00C63E24">
            <w:pPr>
              <w:pStyle w:val="Value"/>
              <w:rPr>
                <w:sz w:val="18"/>
                <w:szCs w:val="18"/>
                <w:lang w:val="sk-SK" w:eastAsia="en-US"/>
              </w:rPr>
            </w:pPr>
          </w:p>
        </w:tc>
      </w:tr>
      <w:tr w:rsidR="00C63E24" w:rsidRPr="00AA4D36" w14:paraId="653F32E7"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796F41B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C3958A8"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7F0B0802" w14:textId="77777777" w:rsidR="00C63E24" w:rsidRPr="001153FA" w:rsidRDefault="00C63E24" w:rsidP="00C63E24">
            <w:pPr>
              <w:pStyle w:val="Value"/>
              <w:rPr>
                <w:sz w:val="18"/>
                <w:szCs w:val="18"/>
                <w:lang w:val="sk-SK" w:eastAsia="en-US"/>
              </w:rPr>
            </w:pPr>
          </w:p>
        </w:tc>
      </w:tr>
      <w:tr w:rsidR="00C63E24" w:rsidRPr="00AA4D36" w14:paraId="6903900A" w14:textId="77777777">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4490C3A0"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00ADA6B3"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20E0BEC7" w14:textId="77777777" w:rsidR="00C63E24" w:rsidRPr="001153FA" w:rsidRDefault="00C63E24" w:rsidP="00C63E24">
            <w:pPr>
              <w:pStyle w:val="Value"/>
              <w:rPr>
                <w:b/>
                <w:sz w:val="18"/>
                <w:szCs w:val="18"/>
                <w:lang w:val="sk-SK" w:eastAsia="en-US"/>
              </w:rPr>
            </w:pPr>
          </w:p>
        </w:tc>
      </w:tr>
      <w:tr w:rsidR="00C63E24" w:rsidRPr="00AA4D36" w14:paraId="07CAEDA3"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48B9BA5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82F8B82"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7307A828" w14:textId="77777777" w:rsidR="00C63E24" w:rsidRPr="001153FA" w:rsidRDefault="00C63E24" w:rsidP="00C63E24">
            <w:pPr>
              <w:pStyle w:val="Value"/>
              <w:rPr>
                <w:sz w:val="18"/>
                <w:szCs w:val="18"/>
                <w:lang w:val="sk-SK" w:eastAsia="en-US"/>
              </w:rPr>
            </w:pPr>
          </w:p>
        </w:tc>
      </w:tr>
      <w:tr w:rsidR="00C63E24" w:rsidRPr="00AA4D36" w14:paraId="55D09D91"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F0B374C"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C55111D"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267E4959" w14:textId="77777777" w:rsidR="00C63E24" w:rsidRPr="001153FA" w:rsidRDefault="00C63E24" w:rsidP="00C63E24">
            <w:pPr>
              <w:pStyle w:val="Value"/>
              <w:rPr>
                <w:sz w:val="18"/>
                <w:szCs w:val="18"/>
                <w:lang w:val="sk-SK" w:eastAsia="en-US"/>
              </w:rPr>
            </w:pPr>
          </w:p>
        </w:tc>
      </w:tr>
      <w:tr w:rsidR="00C63E24" w:rsidRPr="00AA4D36" w14:paraId="5C33EA62" w14:textId="77777777">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3F39B365"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23A3FCDD"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65287596" w14:textId="77777777" w:rsidR="00C63E24" w:rsidRPr="001153FA" w:rsidRDefault="00C63E24" w:rsidP="00C63E24">
            <w:pPr>
              <w:pStyle w:val="Value"/>
              <w:rPr>
                <w:b/>
                <w:sz w:val="18"/>
                <w:szCs w:val="18"/>
                <w:lang w:val="sk-SK" w:eastAsia="en-US"/>
              </w:rPr>
            </w:pPr>
          </w:p>
        </w:tc>
      </w:tr>
      <w:tr w:rsidR="00C63E24" w:rsidRPr="00AA4D36" w14:paraId="552712C7"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EB3AB36"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5DBC08E3"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11ADD73E" w14:textId="77777777" w:rsidR="00C63E24" w:rsidRPr="001153FA" w:rsidRDefault="00C63E24" w:rsidP="00C63E24">
            <w:pPr>
              <w:pStyle w:val="Value"/>
              <w:rPr>
                <w:b/>
                <w:sz w:val="18"/>
                <w:szCs w:val="18"/>
                <w:lang w:val="sk-SK" w:eastAsia="en-US"/>
              </w:rPr>
            </w:pPr>
          </w:p>
        </w:tc>
      </w:tr>
      <w:tr w:rsidR="00C63E24" w:rsidRPr="00AA4D36" w14:paraId="5A28E425"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7085168"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7527D8F2"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14BAB7C6" w14:textId="77777777" w:rsidR="00C63E24" w:rsidRPr="001153FA" w:rsidRDefault="00C63E24" w:rsidP="00C63E24">
            <w:pPr>
              <w:pStyle w:val="Value"/>
              <w:rPr>
                <w:b/>
                <w:sz w:val="18"/>
                <w:szCs w:val="18"/>
                <w:lang w:val="sk-SK" w:eastAsia="en-US"/>
              </w:rPr>
            </w:pPr>
          </w:p>
        </w:tc>
      </w:tr>
      <w:tr w:rsidR="00C63E24" w:rsidRPr="00AA4D36" w14:paraId="4A3EB372"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DC548A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44809651" w14:textId="77777777" w:rsidR="00C63E24" w:rsidRPr="001153FA" w:rsidRDefault="00AA20EE"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14:paraId="14137A12" w14:textId="77777777" w:rsidR="00C63E24" w:rsidRPr="001153FA" w:rsidRDefault="00AA20EE" w:rsidP="00C63E24">
            <w:pPr>
              <w:pStyle w:val="Value"/>
              <w:rPr>
                <w:b/>
                <w:sz w:val="18"/>
                <w:szCs w:val="18"/>
                <w:lang w:val="sk-SK" w:eastAsia="en-US"/>
              </w:rPr>
            </w:pPr>
            <w:r>
              <w:rPr>
                <w:b/>
                <w:sz w:val="16"/>
                <w:szCs w:val="16"/>
              </w:rPr>
              <w:t>0</w:t>
            </w:r>
          </w:p>
        </w:tc>
      </w:tr>
      <w:tr w:rsidR="00C63E24" w:rsidRPr="00AA4D36" w14:paraId="47BED474"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276EB0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14:paraId="0722C0B0"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5B46D74F" w14:textId="77777777" w:rsidR="00C63E24" w:rsidRPr="001153FA" w:rsidRDefault="00C63E24" w:rsidP="00C63E24">
            <w:pPr>
              <w:pStyle w:val="Value"/>
              <w:rPr>
                <w:b/>
                <w:sz w:val="18"/>
                <w:szCs w:val="18"/>
                <w:lang w:val="sk-SK" w:eastAsia="en-US"/>
              </w:rPr>
            </w:pPr>
          </w:p>
        </w:tc>
      </w:tr>
      <w:tr w:rsidR="00C63E24" w:rsidRPr="00AA4D36" w14:paraId="32011D46"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7EE94F69"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14:paraId="57987737"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0F224D6E" w14:textId="77777777" w:rsidR="00C63E24" w:rsidRPr="001153FA" w:rsidRDefault="00C63E24" w:rsidP="00C63E24">
            <w:pPr>
              <w:pStyle w:val="Value"/>
              <w:rPr>
                <w:sz w:val="18"/>
                <w:szCs w:val="18"/>
                <w:lang w:val="sk-SK" w:eastAsia="en-US"/>
              </w:rPr>
            </w:pPr>
          </w:p>
        </w:tc>
      </w:tr>
      <w:tr w:rsidR="00C63E24" w:rsidRPr="00AA4D36" w14:paraId="54EE0827"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FCCD5A0"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14:paraId="202C5B1B"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60AFD793" w14:textId="77777777" w:rsidR="00C63E24" w:rsidRPr="001153FA" w:rsidRDefault="00C63E24" w:rsidP="00C63E24">
            <w:pPr>
              <w:pStyle w:val="Value"/>
              <w:rPr>
                <w:sz w:val="18"/>
                <w:szCs w:val="18"/>
                <w:lang w:val="sk-SK" w:eastAsia="en-US"/>
              </w:rPr>
            </w:pPr>
          </w:p>
        </w:tc>
      </w:tr>
      <w:tr w:rsidR="00C63E24" w:rsidRPr="00AA4D36" w14:paraId="4BC1F2FC" w14:textId="77777777">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ABBB3A2"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14:paraId="1DE7242C" w14:textId="77777777" w:rsidR="00C63E24" w:rsidRPr="001153FA" w:rsidRDefault="00AA20EE"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14:paraId="4763690D" w14:textId="77777777" w:rsidR="00C63E24" w:rsidRPr="001153FA" w:rsidRDefault="00AA20EE" w:rsidP="00C63E24">
            <w:pPr>
              <w:pStyle w:val="Value"/>
              <w:rPr>
                <w:sz w:val="18"/>
                <w:szCs w:val="18"/>
                <w:lang w:val="sk-SK" w:eastAsia="en-US"/>
              </w:rPr>
            </w:pPr>
            <w:r>
              <w:rPr>
                <w:b/>
                <w:sz w:val="16"/>
                <w:szCs w:val="16"/>
              </w:rPr>
              <w:t>0</w:t>
            </w:r>
          </w:p>
        </w:tc>
      </w:tr>
      <w:tr w:rsidR="00C63E24" w:rsidRPr="00AA4D36" w14:paraId="79CB7145" w14:textId="77777777">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6A939086"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14:paraId="3A1C62DC"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6E096743" w14:textId="77777777" w:rsidR="00C63E24" w:rsidRPr="001153FA" w:rsidRDefault="00C63E24" w:rsidP="00C63E24">
            <w:pPr>
              <w:pStyle w:val="Value"/>
              <w:rPr>
                <w:sz w:val="18"/>
                <w:szCs w:val="18"/>
                <w:lang w:val="sk-SK" w:eastAsia="en-US"/>
              </w:rPr>
            </w:pPr>
          </w:p>
        </w:tc>
      </w:tr>
      <w:tr w:rsidR="00C63E24" w:rsidRPr="00AA4D36" w14:paraId="65A94871"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CC54EB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14:paraId="0868A210"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311DF769" w14:textId="77777777" w:rsidR="00C63E24" w:rsidRPr="001153FA" w:rsidRDefault="00C63E24" w:rsidP="00C63E24">
            <w:pPr>
              <w:pStyle w:val="Value"/>
              <w:rPr>
                <w:sz w:val="18"/>
                <w:szCs w:val="18"/>
                <w:lang w:val="sk-SK" w:eastAsia="en-US"/>
              </w:rPr>
            </w:pPr>
          </w:p>
        </w:tc>
      </w:tr>
      <w:tr w:rsidR="00C63E24" w:rsidRPr="00AA4D36" w14:paraId="0904E85F" w14:textId="77777777">
        <w:trPr>
          <w:trHeight w:val="345"/>
          <w:jc w:val="center"/>
        </w:trPr>
        <w:tc>
          <w:tcPr>
            <w:tcW w:w="2122" w:type="pct"/>
            <w:tcBorders>
              <w:top w:val="nil"/>
              <w:left w:val="single" w:sz="12" w:space="0" w:color="auto"/>
              <w:bottom w:val="single" w:sz="12" w:space="0" w:color="auto"/>
              <w:right w:val="single" w:sz="12" w:space="0" w:color="auto"/>
            </w:tcBorders>
            <w:noWrap/>
            <w:vAlign w:val="center"/>
          </w:tcPr>
          <w:p w14:paraId="2A4CF3F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14:paraId="65380732"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14:paraId="3178F968" w14:textId="77777777" w:rsidR="00C63E24" w:rsidRPr="001153FA" w:rsidRDefault="00C63E24" w:rsidP="00C63E24">
            <w:pPr>
              <w:pStyle w:val="Value"/>
              <w:rPr>
                <w:sz w:val="18"/>
                <w:szCs w:val="18"/>
                <w:lang w:val="sk-SK" w:eastAsia="en-US"/>
              </w:rPr>
            </w:pPr>
          </w:p>
        </w:tc>
      </w:tr>
    </w:tbl>
    <w:p w14:paraId="1C5332F8" w14:textId="77777777" w:rsidR="00C63E24" w:rsidRPr="00AA4D36" w:rsidRDefault="00C63E24" w:rsidP="00C63E24">
      <w:pPr>
        <w:ind w:right="-468"/>
        <w:jc w:val="both"/>
        <w:rPr>
          <w:rFonts w:ascii="Arial Narrow" w:hAnsi="Arial Narrow"/>
          <w:bCs/>
          <w:sz w:val="18"/>
          <w:szCs w:val="18"/>
        </w:rPr>
      </w:pPr>
    </w:p>
    <w:p w14:paraId="3ED71F3F"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14:paraId="5DD694D8" w14:textId="77777777" w:rsidR="00C63E24" w:rsidRPr="00AA4D36" w:rsidRDefault="00C63E24" w:rsidP="00C63E24">
      <w:pPr>
        <w:ind w:right="-468"/>
        <w:jc w:val="both"/>
        <w:rPr>
          <w:rFonts w:ascii="Arial Narrow" w:hAnsi="Arial Narrow"/>
          <w:bCs/>
          <w:sz w:val="18"/>
          <w:szCs w:val="18"/>
        </w:rPr>
      </w:pPr>
    </w:p>
    <w:p w14:paraId="0C18FDF6" w14:textId="77777777"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14:paraId="39709650"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35D37187" w14:textId="77777777"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0BB71380" w14:textId="77777777"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0973C59C"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F16D9A8"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2F434E16"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44175F5C" w14:textId="77777777" w:rsidR="00C63E24" w:rsidRPr="001153FA" w:rsidRDefault="00AA20EE"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14:paraId="4FB21D32" w14:textId="77777777" w:rsidR="00C63E24" w:rsidRPr="001153FA" w:rsidRDefault="00AA20EE" w:rsidP="00C63E24">
            <w:pPr>
              <w:pStyle w:val="Value"/>
              <w:rPr>
                <w:b/>
                <w:sz w:val="18"/>
                <w:szCs w:val="18"/>
                <w:lang w:val="sk-SK" w:eastAsia="en-US"/>
              </w:rPr>
            </w:pPr>
            <w:r>
              <w:rPr>
                <w:b/>
                <w:sz w:val="16"/>
                <w:szCs w:val="16"/>
              </w:rPr>
              <w:t>0</w:t>
            </w:r>
          </w:p>
        </w:tc>
      </w:tr>
      <w:tr w:rsidR="00C63E24" w:rsidRPr="00AA4D36" w14:paraId="4596F55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2AA901B6"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30B36A60"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6E04B4BF" w14:textId="77777777" w:rsidR="00C63E24" w:rsidRPr="001153FA" w:rsidRDefault="00C63E24" w:rsidP="00C63E24">
            <w:pPr>
              <w:pStyle w:val="Value"/>
              <w:rPr>
                <w:sz w:val="18"/>
                <w:szCs w:val="18"/>
                <w:lang w:val="sk-SK" w:eastAsia="en-US"/>
              </w:rPr>
            </w:pPr>
          </w:p>
        </w:tc>
      </w:tr>
      <w:tr w:rsidR="00C63E24" w:rsidRPr="00AA4D36" w14:paraId="315C7612"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4B4F622C"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F762214"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320628EA" w14:textId="77777777" w:rsidR="00C63E24" w:rsidRPr="001153FA" w:rsidRDefault="00C63E24" w:rsidP="00C63E24">
            <w:pPr>
              <w:pStyle w:val="Value"/>
              <w:rPr>
                <w:sz w:val="18"/>
                <w:szCs w:val="18"/>
                <w:lang w:val="sk-SK" w:eastAsia="en-US"/>
              </w:rPr>
            </w:pPr>
          </w:p>
        </w:tc>
      </w:tr>
      <w:tr w:rsidR="00C63E24" w:rsidRPr="00AA4D36" w14:paraId="5BA78DB9"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432A5AF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4AEFB78D"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69617A8E" w14:textId="77777777" w:rsidR="00C63E24" w:rsidRPr="001153FA" w:rsidRDefault="00C63E24" w:rsidP="00C63E24">
            <w:pPr>
              <w:pStyle w:val="Value"/>
              <w:rPr>
                <w:sz w:val="18"/>
                <w:szCs w:val="18"/>
                <w:lang w:val="sk-SK" w:eastAsia="en-US"/>
              </w:rPr>
            </w:pPr>
          </w:p>
        </w:tc>
      </w:tr>
      <w:tr w:rsidR="00C63E24" w:rsidRPr="00AA4D36" w14:paraId="4621B034"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45F4E0E0"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5E63D614" w14:textId="77777777" w:rsidR="00C63E24" w:rsidRPr="001153FA" w:rsidRDefault="00AA20EE"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14:paraId="37189BE7" w14:textId="77777777" w:rsidR="00C63E24" w:rsidRPr="001153FA" w:rsidRDefault="00AA20EE" w:rsidP="00C63E24">
            <w:pPr>
              <w:pStyle w:val="Value"/>
              <w:rPr>
                <w:b/>
                <w:sz w:val="18"/>
                <w:szCs w:val="18"/>
                <w:lang w:val="sk-SK" w:eastAsia="en-US"/>
              </w:rPr>
            </w:pPr>
            <w:r>
              <w:rPr>
                <w:b/>
                <w:sz w:val="16"/>
                <w:szCs w:val="16"/>
              </w:rPr>
              <w:t>0</w:t>
            </w:r>
          </w:p>
        </w:tc>
      </w:tr>
      <w:tr w:rsidR="00C63E24" w:rsidRPr="00AA4D36" w14:paraId="17026704"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15719914"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420A541B" w14:textId="77777777" w:rsidR="00C63E24" w:rsidRPr="001153FA" w:rsidRDefault="00AA20EE"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14:paraId="2149605C" w14:textId="77777777" w:rsidR="00C63E24" w:rsidRPr="001153FA" w:rsidRDefault="00AA20EE" w:rsidP="00C63E24">
            <w:pPr>
              <w:pStyle w:val="Value"/>
              <w:rPr>
                <w:b/>
                <w:sz w:val="18"/>
                <w:szCs w:val="18"/>
                <w:lang w:val="sk-SK" w:eastAsia="en-US"/>
              </w:rPr>
            </w:pPr>
            <w:r>
              <w:rPr>
                <w:b/>
                <w:sz w:val="16"/>
                <w:szCs w:val="16"/>
              </w:rPr>
              <w:t>0</w:t>
            </w:r>
          </w:p>
        </w:tc>
      </w:tr>
      <w:tr w:rsidR="00C63E24" w:rsidRPr="00AA4D36" w14:paraId="7B344348"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5236C3C4"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1A0122B4" w14:textId="77777777" w:rsidR="00C63E24" w:rsidRPr="001153FA" w:rsidRDefault="00AA20EE"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14:paraId="389D0777" w14:textId="77777777" w:rsidR="00C63E24" w:rsidRPr="001153FA" w:rsidRDefault="00AA20EE" w:rsidP="00C63E24">
            <w:pPr>
              <w:pStyle w:val="Value"/>
              <w:rPr>
                <w:b/>
                <w:sz w:val="18"/>
                <w:szCs w:val="18"/>
                <w:lang w:val="sk-SK" w:eastAsia="en-US"/>
              </w:rPr>
            </w:pPr>
            <w:r>
              <w:rPr>
                <w:b/>
                <w:sz w:val="16"/>
                <w:szCs w:val="16"/>
              </w:rPr>
              <w:t>0</w:t>
            </w:r>
          </w:p>
        </w:tc>
      </w:tr>
    </w:tbl>
    <w:p w14:paraId="1F06264E" w14:textId="77777777" w:rsidR="00C63E24" w:rsidRPr="00AA4D36" w:rsidRDefault="00C63E24" w:rsidP="00C63E24">
      <w:pPr>
        <w:ind w:right="-468"/>
        <w:jc w:val="both"/>
        <w:rPr>
          <w:rFonts w:ascii="Arial Narrow" w:hAnsi="Arial Narrow"/>
          <w:bCs/>
          <w:sz w:val="18"/>
          <w:szCs w:val="18"/>
        </w:rPr>
      </w:pPr>
    </w:p>
    <w:p w14:paraId="49F84FA2"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14:paraId="5613D6C3" w14:textId="77777777" w:rsidR="00C63E24" w:rsidRPr="00AA4D36" w:rsidRDefault="00C63E24" w:rsidP="00C63E24">
      <w:pPr>
        <w:ind w:right="-468"/>
        <w:jc w:val="both"/>
        <w:rPr>
          <w:rFonts w:ascii="Arial Narrow" w:hAnsi="Arial Narrow"/>
          <w:bCs/>
          <w:sz w:val="18"/>
          <w:szCs w:val="18"/>
        </w:rPr>
      </w:pPr>
    </w:p>
    <w:p w14:paraId="5222D9AB"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14:paraId="398A0C87"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1E05655E" w14:textId="77777777"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500E7E5F" w14:textId="77777777"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5712D754" w14:textId="77777777"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8DBA309" w14:textId="77777777"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6D0A4ADC" w14:textId="77777777"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EE6DBC6"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35B163EE"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000F6978" w14:textId="77777777"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6A4DCC93"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45AE1525"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426E0994"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12724424"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14:paraId="44ACD698" w14:textId="77777777" w:rsidR="00C63E24" w:rsidRPr="001153FA" w:rsidRDefault="00C63E24" w:rsidP="00C63E24">
            <w:pPr>
              <w:pStyle w:val="Value"/>
              <w:rPr>
                <w:sz w:val="18"/>
                <w:szCs w:val="18"/>
                <w:lang w:val="sk-SK" w:eastAsia="en-US"/>
              </w:rPr>
            </w:pPr>
          </w:p>
        </w:tc>
      </w:tr>
      <w:tr w:rsidR="00C63E24" w:rsidRPr="00AA4D36" w14:paraId="088F3161"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71536BB6"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2858258C"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58A52C39"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539E61AB"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7E15CA96"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14:paraId="2509EB28" w14:textId="77777777" w:rsidR="00C63E24" w:rsidRPr="001153FA" w:rsidRDefault="00C63E24" w:rsidP="00C63E24">
            <w:pPr>
              <w:pStyle w:val="Value"/>
              <w:rPr>
                <w:sz w:val="18"/>
                <w:szCs w:val="18"/>
                <w:lang w:val="sk-SK" w:eastAsia="en-US"/>
              </w:rPr>
            </w:pPr>
          </w:p>
        </w:tc>
      </w:tr>
      <w:tr w:rsidR="00C63E24" w:rsidRPr="00AA4D36" w14:paraId="299390D1"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78661387"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7F081235"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73AF784E"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2DA74EAF"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06825D47"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14:paraId="52412E21" w14:textId="77777777" w:rsidR="00C63E24" w:rsidRPr="001153FA" w:rsidRDefault="00C63E24" w:rsidP="00C63E24">
            <w:pPr>
              <w:pStyle w:val="Value"/>
              <w:rPr>
                <w:sz w:val="18"/>
                <w:szCs w:val="18"/>
                <w:lang w:val="sk-SK" w:eastAsia="en-US"/>
              </w:rPr>
            </w:pPr>
          </w:p>
        </w:tc>
      </w:tr>
      <w:tr w:rsidR="00C63E24" w:rsidRPr="00AA4D36" w14:paraId="4A59586B"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1D2759D3" w14:textId="77777777"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09ADBA77"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68D70D4B"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1D25DA94"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503F1B8F"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14:paraId="201114D8" w14:textId="77777777" w:rsidR="00C63E24" w:rsidRPr="001153FA" w:rsidRDefault="00C63E24" w:rsidP="00C63E24">
            <w:pPr>
              <w:pStyle w:val="Value"/>
              <w:rPr>
                <w:sz w:val="18"/>
                <w:szCs w:val="18"/>
                <w:lang w:val="sk-SK" w:eastAsia="en-US"/>
              </w:rPr>
            </w:pPr>
          </w:p>
        </w:tc>
      </w:tr>
    </w:tbl>
    <w:p w14:paraId="60A1D251" w14:textId="77777777" w:rsidR="00C63E24" w:rsidRPr="00AA4D36" w:rsidRDefault="00C63E24" w:rsidP="00C63E24">
      <w:pPr>
        <w:ind w:right="-468"/>
        <w:jc w:val="both"/>
        <w:rPr>
          <w:rFonts w:ascii="Arial Narrow" w:hAnsi="Arial Narrow"/>
          <w:bCs/>
          <w:sz w:val="18"/>
          <w:szCs w:val="18"/>
        </w:rPr>
      </w:pPr>
    </w:p>
    <w:p w14:paraId="3B0E5846"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14:paraId="305D5005" w14:textId="77777777" w:rsidR="00C63E24" w:rsidRPr="00AA4D36" w:rsidRDefault="00C63E24" w:rsidP="00C63E24">
      <w:pPr>
        <w:ind w:right="-468"/>
        <w:jc w:val="both"/>
        <w:rPr>
          <w:rFonts w:ascii="Arial Narrow" w:hAnsi="Arial Narrow"/>
          <w:bCs/>
          <w:sz w:val="18"/>
          <w:szCs w:val="18"/>
        </w:rPr>
      </w:pPr>
    </w:p>
    <w:p w14:paraId="06D39A73" w14:textId="77777777"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14:paraId="7ED8DDF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14:paraId="69712456" w14:textId="77777777">
        <w:trPr>
          <w:trHeight w:val="990"/>
          <w:jc w:val="center"/>
        </w:trPr>
        <w:tc>
          <w:tcPr>
            <w:tcW w:w="3005" w:type="dxa"/>
            <w:tcBorders>
              <w:top w:val="single" w:sz="12" w:space="0" w:color="auto"/>
              <w:right w:val="single" w:sz="12" w:space="0" w:color="auto"/>
            </w:tcBorders>
            <w:noWrap/>
            <w:vAlign w:val="center"/>
          </w:tcPr>
          <w:p w14:paraId="60C7D1F9" w14:textId="77777777"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14:paraId="6CCF32DE" w14:textId="77777777"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14:paraId="63DF60B0"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14:paraId="0B8D2B77" w14:textId="77777777"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14:paraId="41C91A72"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14:paraId="5B085351"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3EC5201C" w14:textId="77777777">
        <w:trPr>
          <w:trHeight w:val="330"/>
          <w:jc w:val="center"/>
        </w:trPr>
        <w:tc>
          <w:tcPr>
            <w:tcW w:w="3005" w:type="dxa"/>
            <w:tcBorders>
              <w:bottom w:val="single" w:sz="12" w:space="0" w:color="auto"/>
              <w:right w:val="single" w:sz="12" w:space="0" w:color="auto"/>
            </w:tcBorders>
            <w:noWrap/>
            <w:vAlign w:val="center"/>
          </w:tcPr>
          <w:p w14:paraId="348BF63F"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14:paraId="7872A42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14:paraId="6110612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14:paraId="4C6B1DA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14:paraId="445D9AB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14:paraId="5605FCE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2A137943" w14:textId="77777777">
        <w:trPr>
          <w:trHeight w:val="330"/>
          <w:jc w:val="center"/>
        </w:trPr>
        <w:tc>
          <w:tcPr>
            <w:tcW w:w="9243" w:type="dxa"/>
            <w:gridSpan w:val="6"/>
            <w:tcBorders>
              <w:top w:val="single" w:sz="12" w:space="0" w:color="auto"/>
              <w:bottom w:val="single" w:sz="12" w:space="0" w:color="auto"/>
            </w:tcBorders>
            <w:noWrap/>
            <w:vAlign w:val="center"/>
          </w:tcPr>
          <w:p w14:paraId="2B6DB05C"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14:paraId="763D8A95" w14:textId="77777777">
        <w:trPr>
          <w:trHeight w:val="330"/>
          <w:jc w:val="center"/>
        </w:trPr>
        <w:tc>
          <w:tcPr>
            <w:tcW w:w="3005" w:type="dxa"/>
            <w:tcBorders>
              <w:top w:val="single" w:sz="12" w:space="0" w:color="auto"/>
              <w:right w:val="single" w:sz="12" w:space="0" w:color="auto"/>
            </w:tcBorders>
            <w:noWrap/>
            <w:vAlign w:val="center"/>
          </w:tcPr>
          <w:p w14:paraId="481FCFE3"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07771B6C"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7F63BD8C"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306B905B"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298DCD80" w14:textId="77777777" w:rsidR="00C63E24" w:rsidRPr="001153FA" w:rsidRDefault="00AA20EE"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40116431" w14:textId="77777777" w:rsidR="00C63E24" w:rsidRPr="001153FA" w:rsidRDefault="00AA20EE" w:rsidP="00C63E24">
            <w:pPr>
              <w:pStyle w:val="Value"/>
              <w:rPr>
                <w:sz w:val="18"/>
                <w:szCs w:val="18"/>
                <w:lang w:val="sk-SK" w:eastAsia="en-US"/>
              </w:rPr>
            </w:pPr>
            <w:r>
              <w:rPr>
                <w:b/>
                <w:sz w:val="16"/>
                <w:szCs w:val="16"/>
              </w:rPr>
              <w:t>0</w:t>
            </w:r>
          </w:p>
        </w:tc>
      </w:tr>
      <w:tr w:rsidR="00C63E24" w:rsidRPr="00AA4D36" w14:paraId="7FDCF530" w14:textId="77777777">
        <w:trPr>
          <w:trHeight w:val="330"/>
          <w:jc w:val="center"/>
        </w:trPr>
        <w:tc>
          <w:tcPr>
            <w:tcW w:w="3005" w:type="dxa"/>
            <w:tcBorders>
              <w:right w:val="single" w:sz="12" w:space="0" w:color="auto"/>
            </w:tcBorders>
            <w:noWrap/>
            <w:vAlign w:val="center"/>
          </w:tcPr>
          <w:p w14:paraId="31FA6DB7"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6F4FDB6C" w14:textId="77777777" w:rsidR="00C63E24" w:rsidRPr="001153FA" w:rsidRDefault="00C63E24" w:rsidP="00C63E24">
            <w:pPr>
              <w:pStyle w:val="Value"/>
              <w:jc w:val="center"/>
              <w:rPr>
                <w:sz w:val="18"/>
                <w:szCs w:val="18"/>
                <w:lang w:val="sk-SK" w:eastAsia="en-US"/>
              </w:rPr>
            </w:pPr>
          </w:p>
        </w:tc>
        <w:tc>
          <w:tcPr>
            <w:tcW w:w="882" w:type="dxa"/>
            <w:noWrap/>
            <w:vAlign w:val="center"/>
          </w:tcPr>
          <w:p w14:paraId="65A1A52F" w14:textId="77777777" w:rsidR="00C63E24" w:rsidRPr="001153FA" w:rsidRDefault="00C63E24" w:rsidP="00C63E24">
            <w:pPr>
              <w:pStyle w:val="Value"/>
              <w:rPr>
                <w:sz w:val="18"/>
                <w:szCs w:val="18"/>
                <w:lang w:val="sk-SK" w:eastAsia="en-US"/>
              </w:rPr>
            </w:pPr>
          </w:p>
        </w:tc>
        <w:tc>
          <w:tcPr>
            <w:tcW w:w="1092" w:type="dxa"/>
            <w:noWrap/>
            <w:vAlign w:val="center"/>
          </w:tcPr>
          <w:p w14:paraId="054AEC19" w14:textId="77777777" w:rsidR="00C63E24" w:rsidRPr="001153FA" w:rsidRDefault="00C63E24" w:rsidP="00C63E24">
            <w:pPr>
              <w:pStyle w:val="Value"/>
              <w:rPr>
                <w:sz w:val="18"/>
                <w:szCs w:val="18"/>
                <w:lang w:val="sk-SK" w:eastAsia="en-US"/>
              </w:rPr>
            </w:pPr>
          </w:p>
        </w:tc>
        <w:tc>
          <w:tcPr>
            <w:tcW w:w="1693" w:type="dxa"/>
            <w:noWrap/>
            <w:vAlign w:val="center"/>
          </w:tcPr>
          <w:p w14:paraId="26501D67" w14:textId="77777777" w:rsidR="00C63E24" w:rsidRPr="001153FA" w:rsidRDefault="00C63E24" w:rsidP="00C63E24">
            <w:pPr>
              <w:pStyle w:val="Value"/>
              <w:rPr>
                <w:sz w:val="18"/>
                <w:szCs w:val="18"/>
                <w:lang w:val="sk-SK" w:eastAsia="en-US"/>
              </w:rPr>
            </w:pPr>
          </w:p>
        </w:tc>
        <w:tc>
          <w:tcPr>
            <w:tcW w:w="1786" w:type="dxa"/>
            <w:noWrap/>
            <w:vAlign w:val="center"/>
          </w:tcPr>
          <w:p w14:paraId="6A84B33C" w14:textId="77777777" w:rsidR="00C63E24" w:rsidRPr="001153FA" w:rsidRDefault="00C63E24" w:rsidP="00C63E24">
            <w:pPr>
              <w:pStyle w:val="Value"/>
              <w:rPr>
                <w:sz w:val="18"/>
                <w:szCs w:val="18"/>
                <w:lang w:val="sk-SK" w:eastAsia="en-US"/>
              </w:rPr>
            </w:pPr>
          </w:p>
        </w:tc>
      </w:tr>
      <w:tr w:rsidR="00C63E24" w:rsidRPr="00AA4D36" w14:paraId="76175289" w14:textId="77777777">
        <w:trPr>
          <w:trHeight w:val="330"/>
          <w:jc w:val="center"/>
        </w:trPr>
        <w:tc>
          <w:tcPr>
            <w:tcW w:w="3005" w:type="dxa"/>
            <w:tcBorders>
              <w:right w:val="single" w:sz="12" w:space="0" w:color="auto"/>
            </w:tcBorders>
            <w:noWrap/>
            <w:vAlign w:val="center"/>
          </w:tcPr>
          <w:p w14:paraId="5AB71DF5"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3E053305" w14:textId="77777777" w:rsidR="00C63E24" w:rsidRPr="001153FA" w:rsidRDefault="00C63E24" w:rsidP="00C63E24">
            <w:pPr>
              <w:pStyle w:val="Value"/>
              <w:jc w:val="center"/>
              <w:rPr>
                <w:sz w:val="18"/>
                <w:szCs w:val="18"/>
                <w:lang w:val="sk-SK" w:eastAsia="en-US"/>
              </w:rPr>
            </w:pPr>
          </w:p>
        </w:tc>
        <w:tc>
          <w:tcPr>
            <w:tcW w:w="882" w:type="dxa"/>
            <w:noWrap/>
            <w:vAlign w:val="center"/>
          </w:tcPr>
          <w:p w14:paraId="688319AF" w14:textId="77777777" w:rsidR="00C63E24" w:rsidRPr="001153FA" w:rsidRDefault="00C63E24" w:rsidP="00C63E24">
            <w:pPr>
              <w:pStyle w:val="Value"/>
              <w:rPr>
                <w:sz w:val="18"/>
                <w:szCs w:val="18"/>
                <w:lang w:val="sk-SK" w:eastAsia="en-US"/>
              </w:rPr>
            </w:pPr>
          </w:p>
        </w:tc>
        <w:tc>
          <w:tcPr>
            <w:tcW w:w="1092" w:type="dxa"/>
            <w:noWrap/>
            <w:vAlign w:val="center"/>
          </w:tcPr>
          <w:p w14:paraId="087D4ABC" w14:textId="77777777" w:rsidR="00C63E24" w:rsidRPr="001153FA" w:rsidRDefault="00C63E24" w:rsidP="00C63E24">
            <w:pPr>
              <w:pStyle w:val="Value"/>
              <w:rPr>
                <w:sz w:val="18"/>
                <w:szCs w:val="18"/>
                <w:lang w:val="sk-SK" w:eastAsia="en-US"/>
              </w:rPr>
            </w:pPr>
          </w:p>
        </w:tc>
        <w:tc>
          <w:tcPr>
            <w:tcW w:w="1693" w:type="dxa"/>
            <w:noWrap/>
            <w:vAlign w:val="center"/>
          </w:tcPr>
          <w:p w14:paraId="49A8C0F3" w14:textId="77777777" w:rsidR="00C63E24" w:rsidRPr="001153FA" w:rsidRDefault="00C63E24" w:rsidP="00C63E24">
            <w:pPr>
              <w:pStyle w:val="Value"/>
              <w:rPr>
                <w:sz w:val="18"/>
                <w:szCs w:val="18"/>
                <w:lang w:val="sk-SK" w:eastAsia="en-US"/>
              </w:rPr>
            </w:pPr>
          </w:p>
        </w:tc>
        <w:tc>
          <w:tcPr>
            <w:tcW w:w="1786" w:type="dxa"/>
            <w:noWrap/>
            <w:vAlign w:val="center"/>
          </w:tcPr>
          <w:p w14:paraId="69FEFC06" w14:textId="77777777" w:rsidR="00C63E24" w:rsidRPr="001153FA" w:rsidRDefault="00C63E24" w:rsidP="00C63E24">
            <w:pPr>
              <w:pStyle w:val="Value"/>
              <w:rPr>
                <w:sz w:val="18"/>
                <w:szCs w:val="18"/>
                <w:lang w:val="sk-SK" w:eastAsia="en-US"/>
              </w:rPr>
            </w:pPr>
          </w:p>
        </w:tc>
      </w:tr>
      <w:tr w:rsidR="00C63E24" w:rsidRPr="00AA4D36" w14:paraId="0BE7EA5E" w14:textId="77777777">
        <w:trPr>
          <w:trHeight w:val="330"/>
          <w:jc w:val="center"/>
        </w:trPr>
        <w:tc>
          <w:tcPr>
            <w:tcW w:w="9243" w:type="dxa"/>
            <w:gridSpan w:val="6"/>
            <w:tcBorders>
              <w:top w:val="single" w:sz="12" w:space="0" w:color="auto"/>
              <w:bottom w:val="single" w:sz="12" w:space="0" w:color="auto"/>
            </w:tcBorders>
            <w:noWrap/>
            <w:vAlign w:val="center"/>
          </w:tcPr>
          <w:p w14:paraId="77C6423C"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14:paraId="0772356E" w14:textId="77777777">
        <w:trPr>
          <w:trHeight w:val="330"/>
          <w:jc w:val="center"/>
        </w:trPr>
        <w:tc>
          <w:tcPr>
            <w:tcW w:w="3005" w:type="dxa"/>
            <w:tcBorders>
              <w:top w:val="single" w:sz="12" w:space="0" w:color="auto"/>
              <w:right w:val="single" w:sz="12" w:space="0" w:color="auto"/>
            </w:tcBorders>
            <w:noWrap/>
            <w:vAlign w:val="center"/>
          </w:tcPr>
          <w:p w14:paraId="5B16C148"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1301DCA6"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497A7896"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7A70F9BD"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5B29D366" w14:textId="77777777" w:rsidR="00C63E24" w:rsidRPr="001153FA" w:rsidRDefault="00AA20EE"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6E9FE71D" w14:textId="77777777" w:rsidR="00C63E24" w:rsidRPr="001153FA" w:rsidRDefault="00AA20EE" w:rsidP="00C63E24">
            <w:pPr>
              <w:pStyle w:val="Value"/>
              <w:rPr>
                <w:sz w:val="18"/>
                <w:szCs w:val="18"/>
                <w:lang w:val="sk-SK" w:eastAsia="en-US"/>
              </w:rPr>
            </w:pPr>
            <w:r>
              <w:rPr>
                <w:b/>
                <w:sz w:val="16"/>
                <w:szCs w:val="16"/>
              </w:rPr>
              <w:t>0</w:t>
            </w:r>
          </w:p>
        </w:tc>
      </w:tr>
      <w:tr w:rsidR="00C63E24" w:rsidRPr="00AA4D36" w14:paraId="4D97C4B1" w14:textId="77777777">
        <w:trPr>
          <w:trHeight w:val="330"/>
          <w:jc w:val="center"/>
        </w:trPr>
        <w:tc>
          <w:tcPr>
            <w:tcW w:w="3005" w:type="dxa"/>
            <w:tcBorders>
              <w:right w:val="single" w:sz="12" w:space="0" w:color="auto"/>
            </w:tcBorders>
            <w:noWrap/>
            <w:vAlign w:val="center"/>
          </w:tcPr>
          <w:p w14:paraId="43787409"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7F084426" w14:textId="77777777" w:rsidR="00C63E24" w:rsidRPr="001153FA" w:rsidRDefault="00C63E24" w:rsidP="00C63E24">
            <w:pPr>
              <w:pStyle w:val="ValueCentered"/>
              <w:rPr>
                <w:sz w:val="18"/>
                <w:szCs w:val="18"/>
                <w:lang w:val="sk-SK" w:eastAsia="en-US"/>
              </w:rPr>
            </w:pPr>
          </w:p>
        </w:tc>
        <w:tc>
          <w:tcPr>
            <w:tcW w:w="882" w:type="dxa"/>
            <w:noWrap/>
            <w:vAlign w:val="center"/>
          </w:tcPr>
          <w:p w14:paraId="7B2B5F8F" w14:textId="77777777" w:rsidR="00C63E24" w:rsidRPr="001153FA" w:rsidRDefault="00C63E24" w:rsidP="00C63E24">
            <w:pPr>
              <w:pStyle w:val="Value"/>
              <w:rPr>
                <w:sz w:val="18"/>
                <w:szCs w:val="18"/>
                <w:lang w:val="sk-SK" w:eastAsia="en-US"/>
              </w:rPr>
            </w:pPr>
          </w:p>
        </w:tc>
        <w:tc>
          <w:tcPr>
            <w:tcW w:w="1092" w:type="dxa"/>
            <w:noWrap/>
            <w:vAlign w:val="center"/>
          </w:tcPr>
          <w:p w14:paraId="49FDF798" w14:textId="77777777" w:rsidR="00C63E24" w:rsidRPr="001153FA" w:rsidRDefault="00C63E24" w:rsidP="00C63E24">
            <w:pPr>
              <w:pStyle w:val="Value"/>
              <w:rPr>
                <w:sz w:val="18"/>
                <w:szCs w:val="18"/>
                <w:lang w:val="sk-SK" w:eastAsia="en-US"/>
              </w:rPr>
            </w:pPr>
          </w:p>
        </w:tc>
        <w:tc>
          <w:tcPr>
            <w:tcW w:w="1693" w:type="dxa"/>
            <w:noWrap/>
            <w:vAlign w:val="center"/>
          </w:tcPr>
          <w:p w14:paraId="2F106BCB" w14:textId="77777777" w:rsidR="00C63E24" w:rsidRPr="001153FA" w:rsidRDefault="00C63E24" w:rsidP="00C63E24">
            <w:pPr>
              <w:pStyle w:val="Value"/>
              <w:rPr>
                <w:sz w:val="18"/>
                <w:szCs w:val="18"/>
                <w:lang w:val="sk-SK" w:eastAsia="en-US"/>
              </w:rPr>
            </w:pPr>
          </w:p>
        </w:tc>
        <w:tc>
          <w:tcPr>
            <w:tcW w:w="1786" w:type="dxa"/>
            <w:noWrap/>
            <w:vAlign w:val="center"/>
          </w:tcPr>
          <w:p w14:paraId="240421F7" w14:textId="77777777" w:rsidR="00C63E24" w:rsidRPr="001153FA" w:rsidRDefault="00C63E24" w:rsidP="00C63E24">
            <w:pPr>
              <w:pStyle w:val="Value"/>
              <w:rPr>
                <w:sz w:val="18"/>
                <w:szCs w:val="18"/>
                <w:lang w:val="sk-SK" w:eastAsia="en-US"/>
              </w:rPr>
            </w:pPr>
          </w:p>
        </w:tc>
      </w:tr>
      <w:tr w:rsidR="00C63E24" w:rsidRPr="00AA4D36" w14:paraId="5F67E845" w14:textId="77777777">
        <w:trPr>
          <w:trHeight w:val="345"/>
          <w:jc w:val="center"/>
        </w:trPr>
        <w:tc>
          <w:tcPr>
            <w:tcW w:w="3005" w:type="dxa"/>
            <w:tcBorders>
              <w:bottom w:val="single" w:sz="12" w:space="0" w:color="auto"/>
              <w:right w:val="single" w:sz="12" w:space="0" w:color="auto"/>
            </w:tcBorders>
            <w:noWrap/>
            <w:vAlign w:val="center"/>
          </w:tcPr>
          <w:p w14:paraId="52618A79" w14:textId="77777777"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14:paraId="030A2B70" w14:textId="77777777"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14:paraId="3831153F" w14:textId="77777777"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14:paraId="4E08D626" w14:textId="77777777"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14:paraId="440C4C7E" w14:textId="77777777"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14:paraId="26DF4BB3" w14:textId="77777777" w:rsidR="00C63E24" w:rsidRPr="001153FA" w:rsidRDefault="00C63E24" w:rsidP="00C63E24">
            <w:pPr>
              <w:pStyle w:val="Value"/>
              <w:rPr>
                <w:sz w:val="18"/>
                <w:szCs w:val="18"/>
                <w:lang w:val="sk-SK" w:eastAsia="en-US"/>
              </w:rPr>
            </w:pPr>
          </w:p>
        </w:tc>
      </w:tr>
    </w:tbl>
    <w:p w14:paraId="30467B87" w14:textId="77777777" w:rsidR="00C63E24" w:rsidRPr="00AA4D36" w:rsidRDefault="00C63E24" w:rsidP="00C63E24">
      <w:pPr>
        <w:pStyle w:val="Nzov"/>
        <w:spacing w:before="0" w:beforeAutospacing="0" w:after="0"/>
        <w:jc w:val="both"/>
        <w:rPr>
          <w:sz w:val="18"/>
          <w:szCs w:val="18"/>
        </w:rPr>
      </w:pPr>
    </w:p>
    <w:p w14:paraId="1AFDC96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14:paraId="35BBF941" w14:textId="77777777" w:rsidTr="001D5285">
        <w:trPr>
          <w:trHeight w:val="990"/>
          <w:jc w:val="center"/>
        </w:trPr>
        <w:tc>
          <w:tcPr>
            <w:tcW w:w="3262" w:type="dxa"/>
            <w:tcBorders>
              <w:top w:val="single" w:sz="12" w:space="0" w:color="auto"/>
              <w:right w:val="single" w:sz="12" w:space="0" w:color="auto"/>
            </w:tcBorders>
            <w:noWrap/>
            <w:vAlign w:val="center"/>
          </w:tcPr>
          <w:p w14:paraId="15253D35" w14:textId="77777777"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14:paraId="50A9CF3A" w14:textId="77777777"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14:paraId="1D7FCE05"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14:paraId="4B0F6983" w14:textId="77777777"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14:paraId="294F9C4F"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14:paraId="6E2C54BE"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186E6C6C" w14:textId="77777777" w:rsidTr="001D5285">
        <w:trPr>
          <w:trHeight w:val="330"/>
          <w:jc w:val="center"/>
        </w:trPr>
        <w:tc>
          <w:tcPr>
            <w:tcW w:w="3262" w:type="dxa"/>
            <w:tcBorders>
              <w:bottom w:val="single" w:sz="12" w:space="0" w:color="auto"/>
              <w:right w:val="single" w:sz="12" w:space="0" w:color="auto"/>
            </w:tcBorders>
            <w:noWrap/>
            <w:vAlign w:val="center"/>
          </w:tcPr>
          <w:p w14:paraId="075612C0"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14:paraId="0C1A04F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14:paraId="5D3CB6C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14:paraId="7D3C6AE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14:paraId="11DDD06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14:paraId="0590A09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07C6309A"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5F42265A"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14:paraId="4B4430B2" w14:textId="77777777" w:rsidTr="001D5285">
        <w:trPr>
          <w:trHeight w:val="330"/>
          <w:jc w:val="center"/>
        </w:trPr>
        <w:tc>
          <w:tcPr>
            <w:tcW w:w="3262" w:type="dxa"/>
            <w:tcBorders>
              <w:top w:val="single" w:sz="12" w:space="0" w:color="auto"/>
              <w:right w:val="single" w:sz="12" w:space="0" w:color="auto"/>
            </w:tcBorders>
            <w:noWrap/>
            <w:vAlign w:val="center"/>
          </w:tcPr>
          <w:p w14:paraId="5943389E"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02DFF9D7"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65806AEB"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0A92B3F6"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390E8EC7"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7E883AC9" w14:textId="77777777" w:rsidR="00C63E24" w:rsidRPr="001153FA" w:rsidRDefault="00C63E24" w:rsidP="00C63E24">
            <w:pPr>
              <w:pStyle w:val="Value"/>
              <w:rPr>
                <w:sz w:val="18"/>
                <w:szCs w:val="18"/>
                <w:lang w:val="sk-SK" w:eastAsia="en-US"/>
              </w:rPr>
            </w:pPr>
          </w:p>
        </w:tc>
      </w:tr>
      <w:tr w:rsidR="00C63E24" w:rsidRPr="00AA4D36" w14:paraId="41CDF37E" w14:textId="77777777" w:rsidTr="001D5285">
        <w:trPr>
          <w:trHeight w:val="330"/>
          <w:jc w:val="center"/>
        </w:trPr>
        <w:tc>
          <w:tcPr>
            <w:tcW w:w="3262" w:type="dxa"/>
            <w:tcBorders>
              <w:right w:val="single" w:sz="12" w:space="0" w:color="auto"/>
            </w:tcBorders>
            <w:noWrap/>
            <w:vAlign w:val="center"/>
          </w:tcPr>
          <w:p w14:paraId="120D0A4A"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19506265" w14:textId="77777777" w:rsidR="00C63E24" w:rsidRPr="001153FA" w:rsidRDefault="00C63E24" w:rsidP="00C63E24">
            <w:pPr>
              <w:pStyle w:val="ValueCentered"/>
              <w:rPr>
                <w:sz w:val="18"/>
                <w:szCs w:val="18"/>
                <w:lang w:val="sk-SK" w:eastAsia="en-US"/>
              </w:rPr>
            </w:pPr>
          </w:p>
        </w:tc>
        <w:tc>
          <w:tcPr>
            <w:tcW w:w="988" w:type="dxa"/>
            <w:noWrap/>
            <w:vAlign w:val="center"/>
          </w:tcPr>
          <w:p w14:paraId="3BDB884B" w14:textId="77777777" w:rsidR="00C63E24" w:rsidRPr="001153FA" w:rsidRDefault="00C63E24" w:rsidP="00C63E24">
            <w:pPr>
              <w:pStyle w:val="Value"/>
              <w:rPr>
                <w:sz w:val="18"/>
                <w:szCs w:val="18"/>
                <w:lang w:val="sk-SK" w:eastAsia="en-US"/>
              </w:rPr>
            </w:pPr>
          </w:p>
        </w:tc>
        <w:tc>
          <w:tcPr>
            <w:tcW w:w="1170" w:type="dxa"/>
            <w:noWrap/>
            <w:vAlign w:val="center"/>
          </w:tcPr>
          <w:p w14:paraId="700889A6" w14:textId="77777777" w:rsidR="00C63E24" w:rsidRPr="001153FA" w:rsidRDefault="00C63E24" w:rsidP="00C63E24">
            <w:pPr>
              <w:pStyle w:val="Value"/>
              <w:rPr>
                <w:sz w:val="18"/>
                <w:szCs w:val="18"/>
                <w:lang w:val="sk-SK" w:eastAsia="en-US"/>
              </w:rPr>
            </w:pPr>
          </w:p>
        </w:tc>
        <w:tc>
          <w:tcPr>
            <w:tcW w:w="1823" w:type="dxa"/>
            <w:noWrap/>
            <w:vAlign w:val="center"/>
          </w:tcPr>
          <w:p w14:paraId="12958E6F" w14:textId="77777777" w:rsidR="00C63E24" w:rsidRPr="001153FA" w:rsidRDefault="00C63E24" w:rsidP="00C63E24">
            <w:pPr>
              <w:pStyle w:val="Value"/>
              <w:rPr>
                <w:sz w:val="18"/>
                <w:szCs w:val="18"/>
                <w:lang w:val="sk-SK" w:eastAsia="en-US"/>
              </w:rPr>
            </w:pPr>
          </w:p>
        </w:tc>
        <w:tc>
          <w:tcPr>
            <w:tcW w:w="1939" w:type="dxa"/>
            <w:noWrap/>
            <w:vAlign w:val="center"/>
          </w:tcPr>
          <w:p w14:paraId="0E85E5CF" w14:textId="77777777" w:rsidR="00C63E24" w:rsidRPr="001153FA" w:rsidRDefault="00C63E24" w:rsidP="00C63E24">
            <w:pPr>
              <w:pStyle w:val="Value"/>
              <w:rPr>
                <w:sz w:val="18"/>
                <w:szCs w:val="18"/>
                <w:lang w:val="sk-SK" w:eastAsia="en-US"/>
              </w:rPr>
            </w:pPr>
          </w:p>
        </w:tc>
      </w:tr>
      <w:tr w:rsidR="00C63E24" w:rsidRPr="00AA4D36" w14:paraId="3F763886" w14:textId="77777777" w:rsidTr="001D5285">
        <w:trPr>
          <w:trHeight w:val="330"/>
          <w:jc w:val="center"/>
        </w:trPr>
        <w:tc>
          <w:tcPr>
            <w:tcW w:w="3262" w:type="dxa"/>
            <w:tcBorders>
              <w:right w:val="single" w:sz="12" w:space="0" w:color="auto"/>
            </w:tcBorders>
            <w:noWrap/>
            <w:vAlign w:val="center"/>
          </w:tcPr>
          <w:p w14:paraId="1502F295"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2D20EE62" w14:textId="77777777" w:rsidR="00C63E24" w:rsidRPr="001153FA" w:rsidRDefault="00C63E24" w:rsidP="00C63E24">
            <w:pPr>
              <w:pStyle w:val="ValueCentered"/>
              <w:rPr>
                <w:sz w:val="18"/>
                <w:szCs w:val="18"/>
                <w:lang w:val="sk-SK" w:eastAsia="en-US"/>
              </w:rPr>
            </w:pPr>
          </w:p>
        </w:tc>
        <w:tc>
          <w:tcPr>
            <w:tcW w:w="988" w:type="dxa"/>
            <w:noWrap/>
            <w:vAlign w:val="center"/>
          </w:tcPr>
          <w:p w14:paraId="6365FE8A" w14:textId="77777777" w:rsidR="00C63E24" w:rsidRPr="001153FA" w:rsidRDefault="00C63E24" w:rsidP="00C63E24">
            <w:pPr>
              <w:pStyle w:val="Value"/>
              <w:rPr>
                <w:sz w:val="18"/>
                <w:szCs w:val="18"/>
                <w:lang w:val="sk-SK" w:eastAsia="en-US"/>
              </w:rPr>
            </w:pPr>
          </w:p>
        </w:tc>
        <w:tc>
          <w:tcPr>
            <w:tcW w:w="1170" w:type="dxa"/>
            <w:noWrap/>
            <w:vAlign w:val="center"/>
          </w:tcPr>
          <w:p w14:paraId="5AE2E546" w14:textId="77777777" w:rsidR="00C63E24" w:rsidRPr="001153FA" w:rsidRDefault="00C63E24" w:rsidP="00C63E24">
            <w:pPr>
              <w:pStyle w:val="Value"/>
              <w:rPr>
                <w:sz w:val="18"/>
                <w:szCs w:val="18"/>
                <w:lang w:val="sk-SK" w:eastAsia="en-US"/>
              </w:rPr>
            </w:pPr>
          </w:p>
        </w:tc>
        <w:tc>
          <w:tcPr>
            <w:tcW w:w="1823" w:type="dxa"/>
            <w:noWrap/>
            <w:vAlign w:val="center"/>
          </w:tcPr>
          <w:p w14:paraId="4D8292E8" w14:textId="77777777" w:rsidR="00C63E24" w:rsidRPr="001153FA" w:rsidRDefault="00C63E24" w:rsidP="00C63E24">
            <w:pPr>
              <w:pStyle w:val="Value"/>
              <w:rPr>
                <w:sz w:val="18"/>
                <w:szCs w:val="18"/>
                <w:lang w:val="sk-SK" w:eastAsia="en-US"/>
              </w:rPr>
            </w:pPr>
          </w:p>
        </w:tc>
        <w:tc>
          <w:tcPr>
            <w:tcW w:w="1939" w:type="dxa"/>
            <w:noWrap/>
            <w:vAlign w:val="center"/>
          </w:tcPr>
          <w:p w14:paraId="254ABE60" w14:textId="77777777" w:rsidR="00C63E24" w:rsidRPr="001153FA" w:rsidRDefault="00C63E24" w:rsidP="00C63E24">
            <w:pPr>
              <w:pStyle w:val="Value"/>
              <w:rPr>
                <w:sz w:val="18"/>
                <w:szCs w:val="18"/>
                <w:lang w:val="sk-SK" w:eastAsia="en-US"/>
              </w:rPr>
            </w:pPr>
          </w:p>
        </w:tc>
      </w:tr>
      <w:tr w:rsidR="00C63E24" w:rsidRPr="00AA4D36" w14:paraId="3D10C86E"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356349BE"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14:paraId="7BD1EF5F" w14:textId="77777777" w:rsidTr="001D5285">
        <w:trPr>
          <w:trHeight w:val="330"/>
          <w:jc w:val="center"/>
        </w:trPr>
        <w:tc>
          <w:tcPr>
            <w:tcW w:w="3262" w:type="dxa"/>
            <w:tcBorders>
              <w:top w:val="single" w:sz="12" w:space="0" w:color="auto"/>
              <w:right w:val="single" w:sz="12" w:space="0" w:color="auto"/>
            </w:tcBorders>
            <w:noWrap/>
            <w:vAlign w:val="center"/>
          </w:tcPr>
          <w:p w14:paraId="47E5E599"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59A5FCEA"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4FE49125"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0EA1271D"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576641E0"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08FA0D03" w14:textId="77777777" w:rsidR="00C63E24" w:rsidRPr="001153FA" w:rsidRDefault="00C63E24" w:rsidP="00C63E24">
            <w:pPr>
              <w:pStyle w:val="Value"/>
              <w:rPr>
                <w:sz w:val="18"/>
                <w:szCs w:val="18"/>
                <w:lang w:val="sk-SK" w:eastAsia="en-US"/>
              </w:rPr>
            </w:pPr>
          </w:p>
        </w:tc>
      </w:tr>
      <w:tr w:rsidR="00C63E24" w:rsidRPr="00AA4D36" w14:paraId="701EF426" w14:textId="77777777" w:rsidTr="001D5285">
        <w:trPr>
          <w:trHeight w:val="330"/>
          <w:jc w:val="center"/>
        </w:trPr>
        <w:tc>
          <w:tcPr>
            <w:tcW w:w="3262" w:type="dxa"/>
            <w:tcBorders>
              <w:right w:val="single" w:sz="12" w:space="0" w:color="auto"/>
            </w:tcBorders>
            <w:noWrap/>
            <w:vAlign w:val="center"/>
          </w:tcPr>
          <w:p w14:paraId="3FD9140F"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05E369BB" w14:textId="77777777" w:rsidR="00C63E24" w:rsidRPr="001153FA" w:rsidRDefault="00C63E24" w:rsidP="00C63E24">
            <w:pPr>
              <w:pStyle w:val="ValueCentered"/>
              <w:rPr>
                <w:sz w:val="18"/>
                <w:szCs w:val="18"/>
                <w:lang w:val="sk-SK" w:eastAsia="en-US"/>
              </w:rPr>
            </w:pPr>
          </w:p>
        </w:tc>
        <w:tc>
          <w:tcPr>
            <w:tcW w:w="988" w:type="dxa"/>
            <w:noWrap/>
            <w:vAlign w:val="center"/>
          </w:tcPr>
          <w:p w14:paraId="005BDC17" w14:textId="77777777" w:rsidR="00C63E24" w:rsidRPr="001153FA" w:rsidRDefault="00C63E24" w:rsidP="00C63E24">
            <w:pPr>
              <w:pStyle w:val="Value"/>
              <w:rPr>
                <w:sz w:val="18"/>
                <w:szCs w:val="18"/>
                <w:lang w:val="sk-SK" w:eastAsia="en-US"/>
              </w:rPr>
            </w:pPr>
          </w:p>
        </w:tc>
        <w:tc>
          <w:tcPr>
            <w:tcW w:w="1170" w:type="dxa"/>
            <w:noWrap/>
            <w:vAlign w:val="center"/>
          </w:tcPr>
          <w:p w14:paraId="5F1717D3" w14:textId="77777777" w:rsidR="00C63E24" w:rsidRPr="001153FA" w:rsidRDefault="00C63E24" w:rsidP="00C63E24">
            <w:pPr>
              <w:pStyle w:val="Value"/>
              <w:rPr>
                <w:sz w:val="18"/>
                <w:szCs w:val="18"/>
                <w:lang w:val="sk-SK" w:eastAsia="en-US"/>
              </w:rPr>
            </w:pPr>
          </w:p>
        </w:tc>
        <w:tc>
          <w:tcPr>
            <w:tcW w:w="1823" w:type="dxa"/>
            <w:noWrap/>
            <w:vAlign w:val="center"/>
          </w:tcPr>
          <w:p w14:paraId="13F9DFB6" w14:textId="77777777" w:rsidR="00C63E24" w:rsidRPr="001153FA" w:rsidRDefault="00C63E24" w:rsidP="00C63E24">
            <w:pPr>
              <w:pStyle w:val="Value"/>
              <w:rPr>
                <w:sz w:val="18"/>
                <w:szCs w:val="18"/>
                <w:lang w:val="sk-SK" w:eastAsia="en-US"/>
              </w:rPr>
            </w:pPr>
          </w:p>
        </w:tc>
        <w:tc>
          <w:tcPr>
            <w:tcW w:w="1939" w:type="dxa"/>
            <w:noWrap/>
            <w:vAlign w:val="center"/>
          </w:tcPr>
          <w:p w14:paraId="7407F3C0" w14:textId="77777777" w:rsidR="00C63E24" w:rsidRPr="001153FA" w:rsidRDefault="00C63E24" w:rsidP="00C63E24">
            <w:pPr>
              <w:pStyle w:val="Value"/>
              <w:rPr>
                <w:sz w:val="18"/>
                <w:szCs w:val="18"/>
                <w:lang w:val="sk-SK" w:eastAsia="en-US"/>
              </w:rPr>
            </w:pPr>
          </w:p>
        </w:tc>
      </w:tr>
      <w:tr w:rsidR="00C63E24" w:rsidRPr="00AA4D36" w14:paraId="7140EE05" w14:textId="77777777" w:rsidTr="001D5285">
        <w:trPr>
          <w:trHeight w:val="330"/>
          <w:jc w:val="center"/>
        </w:trPr>
        <w:tc>
          <w:tcPr>
            <w:tcW w:w="3262" w:type="dxa"/>
            <w:tcBorders>
              <w:right w:val="single" w:sz="12" w:space="0" w:color="auto"/>
            </w:tcBorders>
            <w:noWrap/>
            <w:vAlign w:val="center"/>
          </w:tcPr>
          <w:p w14:paraId="6E89491E"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23C6F2B8" w14:textId="77777777" w:rsidR="00C63E24" w:rsidRPr="001153FA" w:rsidRDefault="00C63E24" w:rsidP="00C63E24">
            <w:pPr>
              <w:pStyle w:val="ValueCentered"/>
              <w:rPr>
                <w:sz w:val="18"/>
                <w:szCs w:val="18"/>
                <w:lang w:val="sk-SK" w:eastAsia="en-US"/>
              </w:rPr>
            </w:pPr>
          </w:p>
        </w:tc>
        <w:tc>
          <w:tcPr>
            <w:tcW w:w="988" w:type="dxa"/>
            <w:noWrap/>
            <w:vAlign w:val="center"/>
          </w:tcPr>
          <w:p w14:paraId="225A4933" w14:textId="77777777" w:rsidR="00C63E24" w:rsidRPr="001153FA" w:rsidRDefault="00C63E24" w:rsidP="00C63E24">
            <w:pPr>
              <w:pStyle w:val="Value"/>
              <w:rPr>
                <w:sz w:val="18"/>
                <w:szCs w:val="18"/>
                <w:lang w:val="sk-SK" w:eastAsia="en-US"/>
              </w:rPr>
            </w:pPr>
          </w:p>
        </w:tc>
        <w:tc>
          <w:tcPr>
            <w:tcW w:w="1170" w:type="dxa"/>
            <w:noWrap/>
            <w:vAlign w:val="center"/>
          </w:tcPr>
          <w:p w14:paraId="7CB6E085" w14:textId="77777777" w:rsidR="00C63E24" w:rsidRPr="001153FA" w:rsidRDefault="00C63E24" w:rsidP="00C63E24">
            <w:pPr>
              <w:pStyle w:val="Value"/>
              <w:rPr>
                <w:sz w:val="18"/>
                <w:szCs w:val="18"/>
                <w:lang w:val="sk-SK" w:eastAsia="en-US"/>
              </w:rPr>
            </w:pPr>
          </w:p>
        </w:tc>
        <w:tc>
          <w:tcPr>
            <w:tcW w:w="1823" w:type="dxa"/>
            <w:noWrap/>
            <w:vAlign w:val="center"/>
          </w:tcPr>
          <w:p w14:paraId="0ED05AF6" w14:textId="77777777" w:rsidR="00C63E24" w:rsidRPr="001153FA" w:rsidRDefault="00C63E24" w:rsidP="00C63E24">
            <w:pPr>
              <w:pStyle w:val="Value"/>
              <w:rPr>
                <w:sz w:val="18"/>
                <w:szCs w:val="18"/>
                <w:lang w:val="sk-SK" w:eastAsia="en-US"/>
              </w:rPr>
            </w:pPr>
          </w:p>
        </w:tc>
        <w:tc>
          <w:tcPr>
            <w:tcW w:w="1939" w:type="dxa"/>
            <w:noWrap/>
            <w:vAlign w:val="center"/>
          </w:tcPr>
          <w:p w14:paraId="6A3E4098" w14:textId="77777777" w:rsidR="00C63E24" w:rsidRPr="001153FA" w:rsidRDefault="00C63E24" w:rsidP="00C63E24">
            <w:pPr>
              <w:pStyle w:val="Value"/>
              <w:rPr>
                <w:sz w:val="18"/>
                <w:szCs w:val="18"/>
                <w:lang w:val="sk-SK" w:eastAsia="en-US"/>
              </w:rPr>
            </w:pPr>
          </w:p>
        </w:tc>
      </w:tr>
      <w:tr w:rsidR="00C63E24" w:rsidRPr="00AA4D36" w14:paraId="62B3E3CF"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62F817BF"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14:paraId="54EAFC2B" w14:textId="77777777" w:rsidTr="001D5285">
        <w:trPr>
          <w:trHeight w:val="330"/>
          <w:jc w:val="center"/>
        </w:trPr>
        <w:tc>
          <w:tcPr>
            <w:tcW w:w="3262" w:type="dxa"/>
            <w:tcBorders>
              <w:top w:val="single" w:sz="12" w:space="0" w:color="auto"/>
              <w:right w:val="single" w:sz="12" w:space="0" w:color="auto"/>
            </w:tcBorders>
            <w:noWrap/>
            <w:vAlign w:val="center"/>
          </w:tcPr>
          <w:p w14:paraId="2A376BD8" w14:textId="77777777"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2B3109AC" w14:textId="77777777"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14:paraId="134CDAE9" w14:textId="77777777"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14:paraId="0676E4CE" w14:textId="77777777"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14:paraId="1A34633E" w14:textId="77777777" w:rsidR="001D5285" w:rsidRPr="001153FA" w:rsidRDefault="00AA20EE"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14:paraId="66D00209" w14:textId="77777777" w:rsidR="001D5285" w:rsidRPr="001153FA" w:rsidRDefault="00AA20EE" w:rsidP="001F169E">
            <w:pPr>
              <w:pStyle w:val="Value"/>
              <w:rPr>
                <w:sz w:val="18"/>
                <w:szCs w:val="18"/>
                <w:lang w:val="sk-SK" w:eastAsia="en-US"/>
              </w:rPr>
            </w:pPr>
            <w:r>
              <w:rPr>
                <w:b/>
                <w:sz w:val="16"/>
                <w:szCs w:val="16"/>
              </w:rPr>
              <w:t>0</w:t>
            </w:r>
          </w:p>
        </w:tc>
      </w:tr>
      <w:tr w:rsidR="001D5285" w:rsidRPr="00AA4D36" w14:paraId="4CFC5A73" w14:textId="77777777" w:rsidTr="001D5285">
        <w:trPr>
          <w:trHeight w:val="345"/>
          <w:jc w:val="center"/>
        </w:trPr>
        <w:tc>
          <w:tcPr>
            <w:tcW w:w="3262" w:type="dxa"/>
            <w:tcBorders>
              <w:bottom w:val="single" w:sz="12" w:space="0" w:color="auto"/>
              <w:right w:val="single" w:sz="12" w:space="0" w:color="auto"/>
            </w:tcBorders>
            <w:noWrap/>
            <w:vAlign w:val="center"/>
          </w:tcPr>
          <w:p w14:paraId="55D8E2D9" w14:textId="77777777"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14:paraId="7C8387E1" w14:textId="77777777"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14:paraId="5D00B5E7" w14:textId="77777777"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14:paraId="7F4F3FCC" w14:textId="77777777"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14:paraId="1E4F6FFF" w14:textId="77777777"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14:paraId="688838EA" w14:textId="77777777" w:rsidR="001D5285" w:rsidRPr="001153FA" w:rsidRDefault="001D5285" w:rsidP="00C63E24">
            <w:pPr>
              <w:pStyle w:val="Value"/>
              <w:rPr>
                <w:sz w:val="18"/>
                <w:szCs w:val="18"/>
                <w:lang w:val="sk-SK" w:eastAsia="en-US"/>
              </w:rPr>
            </w:pPr>
          </w:p>
        </w:tc>
      </w:tr>
    </w:tbl>
    <w:p w14:paraId="0826C7C5" w14:textId="77777777" w:rsidR="00C63E24" w:rsidRPr="00AA4D36" w:rsidRDefault="00C63E24" w:rsidP="00C63E24">
      <w:pPr>
        <w:ind w:right="-468"/>
        <w:jc w:val="both"/>
        <w:rPr>
          <w:rFonts w:ascii="Arial Narrow" w:hAnsi="Arial Narrow"/>
          <w:bCs/>
          <w:sz w:val="18"/>
          <w:szCs w:val="18"/>
        </w:rPr>
      </w:pPr>
    </w:p>
    <w:p w14:paraId="52CA89D0"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14:paraId="3F15C1B6" w14:textId="77777777" w:rsidR="00C63E24" w:rsidRPr="00AA4D36" w:rsidRDefault="00C63E24" w:rsidP="00C63E24">
      <w:pPr>
        <w:ind w:right="-468"/>
        <w:jc w:val="both"/>
        <w:rPr>
          <w:rFonts w:ascii="Arial Narrow" w:hAnsi="Arial Narrow"/>
          <w:bCs/>
          <w:sz w:val="18"/>
          <w:szCs w:val="18"/>
        </w:rPr>
      </w:pPr>
    </w:p>
    <w:p w14:paraId="40B53218" w14:textId="77777777"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14:paraId="2FD7C038" w14:textId="7777777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24F876F" w14:textId="77777777"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400B5017" w14:textId="77777777"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0D0C66FD"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14:paraId="0DE6071C"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2F5E2B0"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E063236" w14:textId="77777777" w:rsidR="001D5285" w:rsidRPr="001153FA" w:rsidRDefault="00AA20EE" w:rsidP="001F169E">
            <w:pPr>
              <w:pStyle w:val="Value"/>
              <w:rPr>
                <w:sz w:val="18"/>
                <w:szCs w:val="18"/>
                <w:lang w:val="sk-SK" w:eastAsia="en-US"/>
              </w:rPr>
            </w:pPr>
            <w:r>
              <w:rPr>
                <w:b/>
                <w:sz w:val="16"/>
                <w:szCs w:val="16"/>
              </w:rPr>
              <w:t>164428,99</w:t>
            </w:r>
          </w:p>
        </w:tc>
        <w:tc>
          <w:tcPr>
            <w:tcW w:w="1261" w:type="pct"/>
            <w:tcBorders>
              <w:top w:val="single" w:sz="12" w:space="0" w:color="auto"/>
              <w:left w:val="nil"/>
              <w:bottom w:val="single" w:sz="12" w:space="0" w:color="auto"/>
              <w:right w:val="single" w:sz="12" w:space="0" w:color="auto"/>
            </w:tcBorders>
            <w:noWrap/>
            <w:vAlign w:val="center"/>
          </w:tcPr>
          <w:p w14:paraId="3EC104E8" w14:textId="77777777" w:rsidR="001D5285" w:rsidRPr="001153FA" w:rsidRDefault="00AA20EE" w:rsidP="001F169E">
            <w:pPr>
              <w:pStyle w:val="Value"/>
              <w:rPr>
                <w:sz w:val="18"/>
                <w:szCs w:val="18"/>
                <w:lang w:val="sk-SK" w:eastAsia="en-US"/>
              </w:rPr>
            </w:pPr>
            <w:r>
              <w:rPr>
                <w:b/>
                <w:sz w:val="16"/>
                <w:szCs w:val="16"/>
              </w:rPr>
              <w:t>180680,35</w:t>
            </w:r>
          </w:p>
        </w:tc>
      </w:tr>
      <w:tr w:rsidR="001D5285" w:rsidRPr="00AA4D36" w14:paraId="7777E7C3"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CAB73F2"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88BDC49"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588EC066" w14:textId="77777777" w:rsidR="001D5285" w:rsidRPr="001153FA" w:rsidRDefault="001D5285" w:rsidP="00C63E24">
            <w:pPr>
              <w:pStyle w:val="Value"/>
              <w:rPr>
                <w:sz w:val="18"/>
                <w:szCs w:val="18"/>
                <w:lang w:val="sk-SK" w:eastAsia="en-US"/>
              </w:rPr>
            </w:pPr>
          </w:p>
        </w:tc>
      </w:tr>
      <w:tr w:rsidR="001D5285" w:rsidRPr="00AA4D36" w14:paraId="49BBC788"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E031475"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6734A6A4" w14:textId="77777777"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14:paraId="69E9CF1F" w14:textId="77777777" w:rsidR="001D5285" w:rsidRPr="001153FA" w:rsidRDefault="001D5285" w:rsidP="00C63E24">
            <w:pPr>
              <w:pStyle w:val="Value"/>
              <w:rPr>
                <w:sz w:val="18"/>
                <w:szCs w:val="18"/>
                <w:lang w:val="sk-SK" w:eastAsia="en-US"/>
              </w:rPr>
            </w:pPr>
          </w:p>
        </w:tc>
      </w:tr>
      <w:tr w:rsidR="001D5285" w:rsidRPr="00AA4D36" w14:paraId="7F29C774"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3E27C21"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2C0E204" w14:textId="77777777" w:rsidR="001D5285" w:rsidRPr="001153FA" w:rsidRDefault="00AA20EE" w:rsidP="001F169E">
            <w:pPr>
              <w:pStyle w:val="Value"/>
              <w:rPr>
                <w:sz w:val="18"/>
                <w:szCs w:val="18"/>
                <w:lang w:val="sk-SK" w:eastAsia="en-US"/>
              </w:rPr>
            </w:pPr>
            <w:r>
              <w:rPr>
                <w:b/>
                <w:sz w:val="16"/>
                <w:szCs w:val="16"/>
              </w:rPr>
              <w:t>136467,73</w:t>
            </w:r>
          </w:p>
        </w:tc>
        <w:tc>
          <w:tcPr>
            <w:tcW w:w="1261" w:type="pct"/>
            <w:tcBorders>
              <w:top w:val="single" w:sz="12" w:space="0" w:color="auto"/>
              <w:left w:val="nil"/>
              <w:bottom w:val="single" w:sz="12" w:space="0" w:color="auto"/>
              <w:right w:val="single" w:sz="12" w:space="0" w:color="auto"/>
            </w:tcBorders>
            <w:noWrap/>
            <w:vAlign w:val="center"/>
          </w:tcPr>
          <w:p w14:paraId="1CABA01A" w14:textId="77777777" w:rsidR="001D5285" w:rsidRPr="001153FA" w:rsidRDefault="00AA20EE" w:rsidP="001F169E">
            <w:pPr>
              <w:pStyle w:val="Value"/>
              <w:rPr>
                <w:sz w:val="18"/>
                <w:szCs w:val="18"/>
                <w:lang w:val="sk-SK" w:eastAsia="en-US"/>
              </w:rPr>
            </w:pPr>
            <w:r>
              <w:rPr>
                <w:b/>
                <w:sz w:val="16"/>
                <w:szCs w:val="16"/>
              </w:rPr>
              <w:t>105331,18</w:t>
            </w:r>
          </w:p>
        </w:tc>
      </w:tr>
      <w:tr w:rsidR="001D5285" w:rsidRPr="00AA4D36" w14:paraId="742E7C74"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0D5AE52"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208D38F6"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14:paraId="64CEFF8C" w14:textId="77777777" w:rsidR="001D5285" w:rsidRPr="001153FA" w:rsidRDefault="001D5285" w:rsidP="00C63E24">
            <w:pPr>
              <w:pStyle w:val="Value"/>
              <w:rPr>
                <w:sz w:val="18"/>
                <w:szCs w:val="18"/>
                <w:lang w:val="sk-SK" w:eastAsia="en-US"/>
              </w:rPr>
            </w:pPr>
          </w:p>
        </w:tc>
      </w:tr>
      <w:tr w:rsidR="001D5285" w:rsidRPr="00AA4D36" w14:paraId="2AD8A0DE"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36696786"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04B5636A"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3DB383EB" w14:textId="77777777" w:rsidR="001D5285" w:rsidRPr="001153FA" w:rsidRDefault="001D5285" w:rsidP="00C63E24">
            <w:pPr>
              <w:pStyle w:val="Value"/>
              <w:rPr>
                <w:sz w:val="18"/>
                <w:szCs w:val="18"/>
                <w:lang w:val="sk-SK" w:eastAsia="en-US"/>
              </w:rPr>
            </w:pPr>
          </w:p>
        </w:tc>
      </w:tr>
      <w:tr w:rsidR="001D5285" w:rsidRPr="00AA4D36" w14:paraId="6F10EA9F"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3A03DF6"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575F3FD" w14:textId="77777777" w:rsidR="001D5285" w:rsidRPr="001153FA" w:rsidRDefault="00AA20EE"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591E00C8" w14:textId="77777777" w:rsidR="001D5285" w:rsidRPr="001153FA" w:rsidRDefault="00AA20EE" w:rsidP="001F169E">
            <w:pPr>
              <w:pStyle w:val="Value"/>
              <w:rPr>
                <w:sz w:val="18"/>
                <w:szCs w:val="18"/>
                <w:lang w:val="sk-SK" w:eastAsia="en-US"/>
              </w:rPr>
            </w:pPr>
            <w:r>
              <w:rPr>
                <w:b/>
                <w:sz w:val="16"/>
                <w:szCs w:val="16"/>
              </w:rPr>
              <w:t>0</w:t>
            </w:r>
          </w:p>
        </w:tc>
      </w:tr>
      <w:tr w:rsidR="001D5285" w:rsidRPr="00AA4D36" w14:paraId="5F730611"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705BA2A"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1C3C662"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3E9E7172" w14:textId="77777777" w:rsidR="001D5285" w:rsidRPr="001153FA" w:rsidRDefault="001D5285" w:rsidP="00C63E24">
            <w:pPr>
              <w:pStyle w:val="Value"/>
              <w:rPr>
                <w:sz w:val="18"/>
                <w:szCs w:val="18"/>
                <w:lang w:val="sk-SK" w:eastAsia="en-US"/>
              </w:rPr>
            </w:pPr>
          </w:p>
        </w:tc>
      </w:tr>
      <w:tr w:rsidR="001D5285" w:rsidRPr="00AA4D36" w14:paraId="75A09C1A" w14:textId="77777777">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5ABCAA58"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12DFC897"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14:paraId="2E1EFB6F" w14:textId="77777777" w:rsidR="001D5285" w:rsidRPr="001153FA" w:rsidRDefault="001D5285" w:rsidP="00C63E24">
            <w:pPr>
              <w:pStyle w:val="Value"/>
              <w:rPr>
                <w:sz w:val="18"/>
                <w:szCs w:val="18"/>
                <w:lang w:val="sk-SK" w:eastAsia="en-US"/>
              </w:rPr>
            </w:pPr>
          </w:p>
        </w:tc>
      </w:tr>
      <w:tr w:rsidR="001D5285" w:rsidRPr="00AA4D36" w14:paraId="719B42B5"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D9175ED"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065CEE7"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1CBF4A8A" w14:textId="77777777" w:rsidR="001D5285" w:rsidRPr="001153FA" w:rsidRDefault="001D5285" w:rsidP="00C63E24">
            <w:pPr>
              <w:pStyle w:val="Value"/>
              <w:rPr>
                <w:sz w:val="18"/>
                <w:szCs w:val="18"/>
                <w:lang w:val="sk-SK" w:eastAsia="en-US"/>
              </w:rPr>
            </w:pPr>
          </w:p>
        </w:tc>
      </w:tr>
      <w:tr w:rsidR="001D5285" w:rsidRPr="00AA4D36" w14:paraId="46CFE05B"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6C5B0AE5"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BBDD7D1" w14:textId="77777777" w:rsidR="001D5285" w:rsidRPr="001153FA" w:rsidRDefault="00AA20EE"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3D0D6B08" w14:textId="77777777" w:rsidR="001D5285" w:rsidRPr="001153FA" w:rsidRDefault="00AA20EE" w:rsidP="001F169E">
            <w:pPr>
              <w:pStyle w:val="Value"/>
              <w:rPr>
                <w:sz w:val="18"/>
                <w:szCs w:val="18"/>
                <w:lang w:val="sk-SK" w:eastAsia="en-US"/>
              </w:rPr>
            </w:pPr>
            <w:r>
              <w:rPr>
                <w:b/>
                <w:sz w:val="16"/>
                <w:szCs w:val="16"/>
              </w:rPr>
              <w:t>0</w:t>
            </w:r>
          </w:p>
        </w:tc>
      </w:tr>
      <w:tr w:rsidR="001D5285" w:rsidRPr="00AA4D36" w14:paraId="67CDBE8B"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FDEE3B8"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4D2C976"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75876F82" w14:textId="77777777" w:rsidR="001D5285" w:rsidRPr="001153FA" w:rsidRDefault="001D5285" w:rsidP="00C63E24">
            <w:pPr>
              <w:pStyle w:val="Value"/>
              <w:rPr>
                <w:sz w:val="18"/>
                <w:szCs w:val="18"/>
                <w:lang w:val="sk-SK" w:eastAsia="en-US"/>
              </w:rPr>
            </w:pPr>
          </w:p>
        </w:tc>
      </w:tr>
      <w:tr w:rsidR="001D5285" w:rsidRPr="00AA4D36" w14:paraId="08420E7B"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B13BF20"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F98064B"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263632A8" w14:textId="77777777" w:rsidR="001D5285" w:rsidRPr="001153FA" w:rsidRDefault="001D5285" w:rsidP="00C63E24">
            <w:pPr>
              <w:pStyle w:val="Value"/>
              <w:rPr>
                <w:sz w:val="18"/>
                <w:szCs w:val="18"/>
                <w:lang w:val="sk-SK" w:eastAsia="en-US"/>
              </w:rPr>
            </w:pPr>
          </w:p>
        </w:tc>
      </w:tr>
      <w:tr w:rsidR="001D5285" w:rsidRPr="00AA4D36" w14:paraId="1105C764"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932480B"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4902B326"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079F9AE4" w14:textId="77777777" w:rsidR="001D5285" w:rsidRPr="001153FA" w:rsidRDefault="001D5285" w:rsidP="00C63E24">
            <w:pPr>
              <w:pStyle w:val="Value"/>
              <w:rPr>
                <w:sz w:val="18"/>
                <w:szCs w:val="18"/>
                <w:lang w:val="sk-SK" w:eastAsia="en-US"/>
              </w:rPr>
            </w:pPr>
          </w:p>
        </w:tc>
      </w:tr>
      <w:tr w:rsidR="001D5285" w:rsidRPr="00AA4D36" w14:paraId="48DEA378"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25BF0166"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2BA57721"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14:paraId="05D7F500" w14:textId="77777777" w:rsidR="001D5285" w:rsidRPr="001153FA" w:rsidRDefault="001D5285" w:rsidP="00C63E24">
            <w:pPr>
              <w:pStyle w:val="Value"/>
              <w:rPr>
                <w:sz w:val="18"/>
                <w:szCs w:val="18"/>
                <w:lang w:val="sk-SK" w:eastAsia="en-US"/>
              </w:rPr>
            </w:pPr>
          </w:p>
        </w:tc>
      </w:tr>
    </w:tbl>
    <w:p w14:paraId="2031FB5A" w14:textId="77777777" w:rsidR="00C63E24" w:rsidRPr="00AA4D36" w:rsidRDefault="00C63E24" w:rsidP="00C63E24">
      <w:pPr>
        <w:ind w:right="-468"/>
        <w:jc w:val="both"/>
        <w:rPr>
          <w:rFonts w:ascii="Arial Narrow" w:hAnsi="Arial Narrow"/>
          <w:bCs/>
          <w:sz w:val="18"/>
          <w:szCs w:val="18"/>
        </w:rPr>
      </w:pPr>
    </w:p>
    <w:p w14:paraId="38846D7C"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14:paraId="4B68F3F4" w14:textId="77777777" w:rsidR="00C63E24" w:rsidRPr="00AA4D36" w:rsidRDefault="00C63E24" w:rsidP="00C63E24">
      <w:pPr>
        <w:ind w:right="-468"/>
        <w:jc w:val="both"/>
        <w:rPr>
          <w:rFonts w:ascii="Arial Narrow" w:hAnsi="Arial Narrow"/>
          <w:bCs/>
          <w:sz w:val="18"/>
          <w:szCs w:val="18"/>
        </w:rPr>
      </w:pPr>
    </w:p>
    <w:p w14:paraId="1463C38A" w14:textId="77777777"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14:paraId="52514E3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14:paraId="78DC9453" w14:textId="77777777">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14:paraId="1431651A" w14:textId="77777777"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46004BDF" w14:textId="77777777"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14:paraId="146B710C" w14:textId="77777777"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14:paraId="16F6422D" w14:textId="77777777">
        <w:trPr>
          <w:trHeight w:val="284"/>
          <w:jc w:val="center"/>
        </w:trPr>
        <w:tc>
          <w:tcPr>
            <w:tcW w:w="3944" w:type="dxa"/>
            <w:vMerge/>
            <w:tcBorders>
              <w:left w:val="single" w:sz="12" w:space="0" w:color="auto"/>
              <w:bottom w:val="single" w:sz="4" w:space="0" w:color="auto"/>
              <w:right w:val="single" w:sz="12" w:space="0" w:color="auto"/>
            </w:tcBorders>
            <w:noWrap/>
            <w:vAlign w:val="center"/>
          </w:tcPr>
          <w:p w14:paraId="4133327B" w14:textId="77777777"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4247C1D"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6BA3FCC"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14:paraId="122E5818" w14:textId="77777777" w:rsidR="00C63E24" w:rsidRPr="00AA4D36" w:rsidRDefault="00C63E24" w:rsidP="00C63E24">
            <w:pPr>
              <w:rPr>
                <w:rFonts w:ascii="Arial Narrow" w:hAnsi="Arial Narrow"/>
                <w:sz w:val="18"/>
                <w:szCs w:val="18"/>
              </w:rPr>
            </w:pPr>
          </w:p>
        </w:tc>
      </w:tr>
      <w:tr w:rsidR="00C63E24" w:rsidRPr="00AA4D36" w14:paraId="64C8A7FD" w14:textId="77777777">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0055675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6769D71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626D2B1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14:paraId="111B70F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14:paraId="74EE400B"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00E177F8"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64C41D83"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52AD222D"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14:paraId="5704F9C1" w14:textId="77777777" w:rsidR="00C63E24" w:rsidRPr="001153FA" w:rsidRDefault="00C63E24" w:rsidP="00C63E24">
            <w:pPr>
              <w:pStyle w:val="Value"/>
              <w:rPr>
                <w:b/>
                <w:sz w:val="18"/>
                <w:szCs w:val="18"/>
                <w:lang w:val="sk-SK" w:eastAsia="en-US"/>
              </w:rPr>
            </w:pPr>
          </w:p>
        </w:tc>
      </w:tr>
      <w:tr w:rsidR="00C63E24" w:rsidRPr="00AA4D36" w14:paraId="471488D4" w14:textId="77777777">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731BEB84" w14:textId="77777777"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14:paraId="11271B2C" w14:textId="77777777"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14:paraId="244A0FF9"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14:paraId="485384A5" w14:textId="77777777" w:rsidR="00C63E24" w:rsidRPr="001153FA" w:rsidRDefault="00C63E24" w:rsidP="00C63E24">
            <w:pPr>
              <w:pStyle w:val="Value"/>
              <w:rPr>
                <w:sz w:val="18"/>
                <w:szCs w:val="18"/>
                <w:lang w:val="sk-SK" w:eastAsia="en-US"/>
              </w:rPr>
            </w:pPr>
          </w:p>
        </w:tc>
      </w:tr>
      <w:tr w:rsidR="00C63E24" w:rsidRPr="00AA4D36" w14:paraId="34E29BBE"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79D21384"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0B439B61"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3BAC856C"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64874804" w14:textId="77777777" w:rsidR="00C63E24" w:rsidRPr="001153FA" w:rsidRDefault="00C63E24" w:rsidP="00C63E24">
            <w:pPr>
              <w:pStyle w:val="Value"/>
              <w:rPr>
                <w:sz w:val="18"/>
                <w:szCs w:val="18"/>
                <w:lang w:val="sk-SK" w:eastAsia="en-US"/>
              </w:rPr>
            </w:pPr>
          </w:p>
        </w:tc>
      </w:tr>
      <w:tr w:rsidR="00C63E24" w:rsidRPr="00AA4D36" w14:paraId="75D6C8EA"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747D9D24"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1202551C"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7E87BD5A"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38783004" w14:textId="77777777" w:rsidR="00C63E24" w:rsidRPr="001153FA" w:rsidRDefault="00C63E24" w:rsidP="00C63E24">
            <w:pPr>
              <w:pStyle w:val="Value"/>
              <w:rPr>
                <w:sz w:val="18"/>
                <w:szCs w:val="18"/>
                <w:lang w:val="sk-SK" w:eastAsia="en-US"/>
              </w:rPr>
            </w:pPr>
          </w:p>
        </w:tc>
      </w:tr>
      <w:tr w:rsidR="00C63E24" w:rsidRPr="00AA4D36" w14:paraId="4633D685"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4BE6B371"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14:paraId="6C7EC865"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14:paraId="56DABC6E"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207BBDFA" w14:textId="77777777" w:rsidR="00C63E24" w:rsidRPr="001153FA" w:rsidRDefault="00C63E24" w:rsidP="00C63E24">
            <w:pPr>
              <w:pStyle w:val="Value"/>
              <w:rPr>
                <w:sz w:val="18"/>
                <w:szCs w:val="18"/>
                <w:lang w:val="sk-SK" w:eastAsia="en-US"/>
              </w:rPr>
            </w:pPr>
          </w:p>
        </w:tc>
      </w:tr>
      <w:tr w:rsidR="00C63E24" w:rsidRPr="00AA4D36" w14:paraId="7D579F7D"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4DB976B8"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5F0C58D8"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14:paraId="77B934CD"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14:paraId="172B909D" w14:textId="77777777" w:rsidR="00C63E24" w:rsidRPr="001153FA" w:rsidRDefault="00C63E24" w:rsidP="00C63E24">
            <w:pPr>
              <w:pStyle w:val="Value"/>
              <w:rPr>
                <w:b/>
                <w:sz w:val="18"/>
                <w:szCs w:val="18"/>
                <w:lang w:val="sk-SK" w:eastAsia="en-US"/>
              </w:rPr>
            </w:pPr>
          </w:p>
        </w:tc>
      </w:tr>
      <w:tr w:rsidR="00C63E24" w:rsidRPr="00AA4D36" w14:paraId="4F9B327E" w14:textId="77777777">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258E710D" w14:textId="77777777"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14:paraId="6493D643" w14:textId="77777777"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14:paraId="168FC0AD"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14:paraId="23DF7BC0" w14:textId="77777777" w:rsidR="00C63E24" w:rsidRPr="001153FA" w:rsidRDefault="00C63E24" w:rsidP="00C63E24">
            <w:pPr>
              <w:pStyle w:val="Value"/>
              <w:rPr>
                <w:sz w:val="18"/>
                <w:szCs w:val="18"/>
                <w:lang w:val="sk-SK" w:eastAsia="en-US"/>
              </w:rPr>
            </w:pPr>
          </w:p>
        </w:tc>
      </w:tr>
      <w:tr w:rsidR="00C63E24" w:rsidRPr="00AA4D36" w14:paraId="51B098E2"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0FECD907"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0C4E9F70"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3F474083"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2B82BD9A" w14:textId="77777777" w:rsidR="00C63E24" w:rsidRPr="001153FA" w:rsidRDefault="00C63E24" w:rsidP="00C63E24">
            <w:pPr>
              <w:pStyle w:val="Value"/>
              <w:rPr>
                <w:sz w:val="18"/>
                <w:szCs w:val="18"/>
                <w:lang w:val="sk-SK" w:eastAsia="en-US"/>
              </w:rPr>
            </w:pPr>
          </w:p>
        </w:tc>
      </w:tr>
      <w:tr w:rsidR="00C63E24" w:rsidRPr="00AA4D36" w14:paraId="0BA6E45C"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7EE5EB11"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5577EAA1"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7470FB47"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2D64B600" w14:textId="77777777" w:rsidR="00C63E24" w:rsidRPr="001153FA" w:rsidRDefault="00C63E24" w:rsidP="00C63E24">
            <w:pPr>
              <w:pStyle w:val="Value"/>
              <w:rPr>
                <w:sz w:val="18"/>
                <w:szCs w:val="18"/>
                <w:lang w:val="sk-SK" w:eastAsia="en-US"/>
              </w:rPr>
            </w:pPr>
          </w:p>
        </w:tc>
      </w:tr>
      <w:tr w:rsidR="00C63E24" w:rsidRPr="00AA4D36" w14:paraId="48375760"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C936668" w14:textId="77777777"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14:paraId="5DCC541C" w14:textId="77777777"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14:paraId="02C39616"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24616A4A" w14:textId="77777777" w:rsidR="00C63E24" w:rsidRPr="001153FA" w:rsidRDefault="00C63E24" w:rsidP="00C63E24">
            <w:pPr>
              <w:pStyle w:val="Value"/>
              <w:rPr>
                <w:sz w:val="18"/>
                <w:szCs w:val="18"/>
                <w:lang w:val="sk-SK" w:eastAsia="en-US"/>
              </w:rPr>
            </w:pPr>
          </w:p>
        </w:tc>
      </w:tr>
    </w:tbl>
    <w:p w14:paraId="0E1FDB17" w14:textId="77777777" w:rsidR="00C63E24" w:rsidRPr="00AA4D36" w:rsidRDefault="00C63E24" w:rsidP="00C63E24">
      <w:pPr>
        <w:rPr>
          <w:rFonts w:ascii="Arial Narrow" w:hAnsi="Arial Narrow"/>
          <w:sz w:val="18"/>
          <w:szCs w:val="18"/>
        </w:rPr>
      </w:pPr>
    </w:p>
    <w:p w14:paraId="7724B35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14:paraId="7F29A424" w14:textId="77777777">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14:paraId="5600A3A3" w14:textId="77777777"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71928372" w14:textId="77777777"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1CC9A773"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67A251F" w14:textId="77777777">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7B8AF036" w14:textId="77777777"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1C2E40A1" w14:textId="77777777"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35722174" w14:textId="77777777"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14:paraId="489E5711" w14:textId="77777777">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46EF0920" w14:textId="77777777"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14:paraId="5B3DFBFF" w14:textId="77777777"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14:paraId="73F94AA3" w14:textId="77777777"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14:paraId="3DB149B9" w14:textId="77777777"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14:paraId="55661772" w14:textId="77777777" w:rsidR="00C63E24" w:rsidRPr="00AA4D36" w:rsidRDefault="00C63E24" w:rsidP="00C63E24">
            <w:pPr>
              <w:pStyle w:val="TopHeader"/>
              <w:rPr>
                <w:sz w:val="18"/>
                <w:szCs w:val="18"/>
              </w:rPr>
            </w:pPr>
            <w:r w:rsidRPr="00AA4D36">
              <w:rPr>
                <w:sz w:val="18"/>
                <w:szCs w:val="18"/>
              </w:rPr>
              <w:t>vlastné imanie</w:t>
            </w:r>
          </w:p>
        </w:tc>
      </w:tr>
      <w:tr w:rsidR="00C63E24" w:rsidRPr="00AA4D36" w14:paraId="763E7301" w14:textId="77777777">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7D7EFB2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0B76923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14:paraId="5ED4098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14:paraId="077EF0D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14:paraId="2BEB202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14:paraId="27C2756C"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54CED596"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14:paraId="1DE4CECF"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6DDEA394"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11365071"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6BB8B346" w14:textId="77777777" w:rsidR="00C63E24" w:rsidRPr="001153FA" w:rsidRDefault="00C63E24" w:rsidP="00C63E24">
            <w:pPr>
              <w:pStyle w:val="Value"/>
              <w:rPr>
                <w:b/>
                <w:sz w:val="18"/>
                <w:szCs w:val="18"/>
                <w:lang w:val="sk-SK" w:eastAsia="en-US"/>
              </w:rPr>
            </w:pPr>
          </w:p>
        </w:tc>
      </w:tr>
      <w:tr w:rsidR="00C63E24" w:rsidRPr="00AA4D36" w14:paraId="004B3CB7"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6A1F86C6"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56825243"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609AC99A"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2D34FD0D"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64DCA8F9" w14:textId="77777777" w:rsidR="00C63E24" w:rsidRPr="001153FA" w:rsidRDefault="00C63E24" w:rsidP="00C63E24">
            <w:pPr>
              <w:pStyle w:val="Value"/>
              <w:rPr>
                <w:sz w:val="18"/>
                <w:szCs w:val="18"/>
                <w:lang w:val="sk-SK" w:eastAsia="en-US"/>
              </w:rPr>
            </w:pPr>
          </w:p>
        </w:tc>
      </w:tr>
      <w:tr w:rsidR="00C63E24" w:rsidRPr="00AA4D36" w14:paraId="394B97F6"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6164ED4E"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77F0A559"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660431A7"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49F1CA47"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5BE9F43C" w14:textId="77777777" w:rsidR="00C63E24" w:rsidRPr="001153FA" w:rsidRDefault="00C63E24" w:rsidP="00C63E24">
            <w:pPr>
              <w:pStyle w:val="Value"/>
              <w:rPr>
                <w:sz w:val="18"/>
                <w:szCs w:val="18"/>
                <w:lang w:val="sk-SK" w:eastAsia="en-US"/>
              </w:rPr>
            </w:pPr>
          </w:p>
        </w:tc>
      </w:tr>
      <w:tr w:rsidR="00C63E24" w:rsidRPr="00AA4D36" w14:paraId="74F9458C" w14:textId="77777777">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24117D01"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14:paraId="4DF55186"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14:paraId="57456A6E"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14:paraId="1D10D541"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14:paraId="29D1E98B" w14:textId="77777777" w:rsidR="00C63E24" w:rsidRPr="001153FA" w:rsidRDefault="00C63E24" w:rsidP="00C63E24">
            <w:pPr>
              <w:pStyle w:val="Value"/>
              <w:rPr>
                <w:sz w:val="18"/>
                <w:szCs w:val="18"/>
                <w:lang w:val="sk-SK" w:eastAsia="en-US"/>
              </w:rPr>
            </w:pPr>
          </w:p>
        </w:tc>
      </w:tr>
      <w:tr w:rsidR="00C63E24" w:rsidRPr="00AA4D36" w14:paraId="15E79DF7" w14:textId="77777777">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14:paraId="19EDF3B6"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14:paraId="58AB5DAA"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14:paraId="413526B6"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14:paraId="2F1AF9CC"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14:paraId="38EDCD3E" w14:textId="77777777" w:rsidR="00C63E24" w:rsidRPr="001153FA" w:rsidRDefault="00C63E24" w:rsidP="00C63E24">
            <w:pPr>
              <w:pStyle w:val="Value"/>
              <w:rPr>
                <w:b/>
                <w:sz w:val="18"/>
                <w:szCs w:val="18"/>
                <w:lang w:val="sk-SK" w:eastAsia="en-US"/>
              </w:rPr>
            </w:pPr>
          </w:p>
        </w:tc>
      </w:tr>
      <w:tr w:rsidR="00C63E24" w:rsidRPr="00AA4D36" w14:paraId="389047D7"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71A3C96B" w14:textId="77777777"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14:paraId="33731305" w14:textId="77777777"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60AD781D" w14:textId="77777777"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79E5CD71" w14:textId="77777777"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00077140" w14:textId="77777777" w:rsidR="00C63E24" w:rsidRPr="001153FA" w:rsidRDefault="00C63E24" w:rsidP="00C63E24">
            <w:pPr>
              <w:pStyle w:val="Value"/>
              <w:rPr>
                <w:sz w:val="18"/>
                <w:szCs w:val="18"/>
                <w:lang w:val="sk-SK" w:eastAsia="en-US"/>
              </w:rPr>
            </w:pPr>
          </w:p>
        </w:tc>
      </w:tr>
      <w:tr w:rsidR="00C63E24" w:rsidRPr="00AA4D36" w14:paraId="0DFECCD4"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1220E7AA"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13641CBB"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02AEFFB7"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0E94B16D"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796760F0" w14:textId="77777777" w:rsidR="00C63E24" w:rsidRPr="001153FA" w:rsidRDefault="00C63E24" w:rsidP="00C63E24">
            <w:pPr>
              <w:pStyle w:val="Value"/>
              <w:rPr>
                <w:sz w:val="18"/>
                <w:szCs w:val="18"/>
                <w:lang w:val="sk-SK" w:eastAsia="en-US"/>
              </w:rPr>
            </w:pPr>
          </w:p>
        </w:tc>
      </w:tr>
      <w:tr w:rsidR="00C63E24" w:rsidRPr="00AA4D36" w14:paraId="347DDD6D" w14:textId="77777777">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03049B64" w14:textId="77777777"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14:paraId="62C9EB8C" w14:textId="77777777"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14:paraId="775E37BE" w14:textId="77777777"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14:paraId="748D7BB7" w14:textId="77777777"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14:paraId="72D019E2" w14:textId="77777777" w:rsidR="00C63E24" w:rsidRPr="001153FA" w:rsidRDefault="00C63E24" w:rsidP="00C63E24">
            <w:pPr>
              <w:pStyle w:val="Value"/>
              <w:rPr>
                <w:sz w:val="18"/>
                <w:szCs w:val="18"/>
                <w:lang w:val="sk-SK" w:eastAsia="en-US"/>
              </w:rPr>
            </w:pPr>
          </w:p>
        </w:tc>
      </w:tr>
    </w:tbl>
    <w:p w14:paraId="5BA46ED8" w14:textId="77777777" w:rsidR="00C63E24" w:rsidRPr="00AA4D36" w:rsidRDefault="00C63E24" w:rsidP="00C63E24">
      <w:pPr>
        <w:ind w:right="-468"/>
        <w:jc w:val="both"/>
        <w:rPr>
          <w:rFonts w:ascii="Arial Narrow" w:hAnsi="Arial Narrow"/>
          <w:bCs/>
          <w:sz w:val="18"/>
          <w:szCs w:val="18"/>
        </w:rPr>
      </w:pPr>
    </w:p>
    <w:p w14:paraId="4E3D42EA"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14:paraId="1F3CDACF" w14:textId="77777777" w:rsidR="00C63E24" w:rsidRPr="00AA4D36" w:rsidRDefault="00C63E24" w:rsidP="00C63E24">
      <w:pPr>
        <w:ind w:right="-468"/>
        <w:jc w:val="both"/>
        <w:rPr>
          <w:rFonts w:ascii="Arial Narrow" w:hAnsi="Arial Narrow"/>
          <w:bCs/>
          <w:sz w:val="18"/>
          <w:szCs w:val="18"/>
        </w:rPr>
      </w:pPr>
    </w:p>
    <w:p w14:paraId="7CA2FBD5"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14:paraId="08909749" w14:textId="77777777">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14:paraId="13A402E8" w14:textId="77777777"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14:paraId="161040BF" w14:textId="77777777" w:rsidR="00C63E24" w:rsidRPr="00AA4D36" w:rsidRDefault="00C63E24" w:rsidP="00C63E24">
            <w:pPr>
              <w:pStyle w:val="TopHeader"/>
              <w:rPr>
                <w:sz w:val="18"/>
                <w:szCs w:val="18"/>
              </w:rPr>
            </w:pPr>
            <w:r w:rsidRPr="00AA4D36">
              <w:rPr>
                <w:sz w:val="18"/>
                <w:szCs w:val="18"/>
              </w:rPr>
              <w:t>Reálna hodnota</w:t>
            </w:r>
          </w:p>
        </w:tc>
      </w:tr>
      <w:tr w:rsidR="00C63E24" w:rsidRPr="00AA4D36" w14:paraId="52A4C2E5" w14:textId="77777777">
        <w:trPr>
          <w:trHeight w:val="755"/>
          <w:jc w:val="center"/>
        </w:trPr>
        <w:tc>
          <w:tcPr>
            <w:tcW w:w="2853" w:type="pct"/>
            <w:vMerge/>
            <w:tcBorders>
              <w:left w:val="single" w:sz="12" w:space="0" w:color="auto"/>
              <w:bottom w:val="single" w:sz="4" w:space="0" w:color="auto"/>
              <w:right w:val="single" w:sz="12" w:space="0" w:color="auto"/>
            </w:tcBorders>
            <w:noWrap/>
            <w:vAlign w:val="center"/>
          </w:tcPr>
          <w:p w14:paraId="2E089254" w14:textId="77777777"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14:paraId="19E26CF2" w14:textId="77777777"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1E7A3DE2"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C1F8F7C" w14:textId="77777777">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15D5A31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3FDE38F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4B3B46F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14:paraId="3ECC9F10" w14:textId="77777777">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21D062A3"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5264D1D8" w14:textId="77777777"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0D32204" w14:textId="77777777" w:rsidR="00C63E24" w:rsidRPr="001153FA" w:rsidRDefault="00C63E24" w:rsidP="00C63E24">
            <w:pPr>
              <w:pStyle w:val="Value"/>
              <w:rPr>
                <w:sz w:val="18"/>
                <w:szCs w:val="18"/>
                <w:lang w:val="sk-SK" w:eastAsia="en-US"/>
              </w:rPr>
            </w:pPr>
          </w:p>
        </w:tc>
      </w:tr>
      <w:tr w:rsidR="00C63E24" w:rsidRPr="00AA4D36" w14:paraId="116F4C88" w14:textId="77777777">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AFEF7B6"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271F0B0"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14:paraId="582B552C" w14:textId="77777777" w:rsidR="00C63E24" w:rsidRPr="001153FA" w:rsidRDefault="00C63E24" w:rsidP="00C63E24">
            <w:pPr>
              <w:pStyle w:val="Value"/>
              <w:rPr>
                <w:sz w:val="18"/>
                <w:szCs w:val="18"/>
                <w:lang w:val="sk-SK" w:eastAsia="en-US"/>
              </w:rPr>
            </w:pPr>
          </w:p>
        </w:tc>
      </w:tr>
      <w:tr w:rsidR="00C63E24" w:rsidRPr="00AA4D36" w14:paraId="05A606EA" w14:textId="77777777">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75D7C52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71B49CB9"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14:paraId="38ED60C4" w14:textId="77777777" w:rsidR="00C63E24" w:rsidRPr="001153FA" w:rsidRDefault="00C63E24" w:rsidP="00C63E24">
            <w:pPr>
              <w:pStyle w:val="Value"/>
              <w:rPr>
                <w:sz w:val="18"/>
                <w:szCs w:val="18"/>
                <w:lang w:val="sk-SK" w:eastAsia="en-US"/>
              </w:rPr>
            </w:pPr>
          </w:p>
        </w:tc>
      </w:tr>
      <w:tr w:rsidR="00C63E24" w:rsidRPr="00AA4D36" w14:paraId="7BD69661" w14:textId="77777777">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D63EBF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0D603BF9" w14:textId="77777777"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3FE97FBF" w14:textId="77777777" w:rsidR="00C63E24" w:rsidRPr="001153FA" w:rsidRDefault="00C63E24" w:rsidP="00C63E24">
            <w:pPr>
              <w:pStyle w:val="Value"/>
              <w:rPr>
                <w:sz w:val="18"/>
                <w:szCs w:val="18"/>
                <w:lang w:val="sk-SK" w:eastAsia="en-US"/>
              </w:rPr>
            </w:pPr>
          </w:p>
        </w:tc>
      </w:tr>
      <w:tr w:rsidR="00C63E24" w:rsidRPr="00AA4D36" w14:paraId="22A67124" w14:textId="77777777">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7253F8D4"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14:paraId="1A7DC4F2"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14:paraId="65F928FD" w14:textId="77777777" w:rsidR="00C63E24" w:rsidRPr="001153FA" w:rsidRDefault="00C63E24" w:rsidP="00C63E24">
            <w:pPr>
              <w:pStyle w:val="Value"/>
              <w:rPr>
                <w:sz w:val="18"/>
                <w:szCs w:val="18"/>
                <w:lang w:val="sk-SK" w:eastAsia="en-US"/>
              </w:rPr>
            </w:pPr>
          </w:p>
        </w:tc>
      </w:tr>
    </w:tbl>
    <w:p w14:paraId="664F35E3" w14:textId="77777777" w:rsidR="00C63E24" w:rsidRPr="00AA4D36" w:rsidRDefault="00C63E24" w:rsidP="00C63E24">
      <w:pPr>
        <w:ind w:right="-468"/>
        <w:jc w:val="both"/>
        <w:rPr>
          <w:rFonts w:ascii="Arial Narrow" w:hAnsi="Arial Narrow"/>
          <w:bCs/>
          <w:sz w:val="18"/>
          <w:szCs w:val="18"/>
        </w:rPr>
      </w:pPr>
    </w:p>
    <w:p w14:paraId="07D32E12" w14:textId="77777777"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14:paraId="4B9B0B88"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14:paraId="16163394"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14:paraId="6CC58011"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14:paraId="6FCEFB11"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14:paraId="7282B4C8" w14:textId="77777777"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14:paraId="1B5E555E" w14:textId="77777777" w:rsidR="00C63E24" w:rsidRPr="00AA4D36" w:rsidRDefault="00C63E24" w:rsidP="00C63E24">
      <w:pPr>
        <w:ind w:right="-468"/>
        <w:jc w:val="both"/>
        <w:rPr>
          <w:rFonts w:ascii="Arial Narrow" w:hAnsi="Arial Narrow"/>
          <w:sz w:val="18"/>
          <w:szCs w:val="18"/>
        </w:rPr>
      </w:pPr>
    </w:p>
    <w:p w14:paraId="0CFDC29B"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14:paraId="38231146" w14:textId="77777777">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14:paraId="7E1F6469" w14:textId="77777777"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155C0184" w14:textId="77777777"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05B2D1B0"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FAF9544" w14:textId="77777777">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14:paraId="345A7715" w14:textId="77777777"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D973381" w14:textId="77777777"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7C9F8B4A"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4463AFDA" w14:textId="77777777">
        <w:trPr>
          <w:trHeight w:val="345"/>
          <w:jc w:val="center"/>
        </w:trPr>
        <w:tc>
          <w:tcPr>
            <w:tcW w:w="1592" w:type="dxa"/>
            <w:vMerge/>
            <w:tcBorders>
              <w:top w:val="single" w:sz="8" w:space="0" w:color="000000"/>
              <w:left w:val="single" w:sz="12" w:space="0" w:color="auto"/>
              <w:right w:val="single" w:sz="12" w:space="0" w:color="auto"/>
            </w:tcBorders>
            <w:vAlign w:val="center"/>
          </w:tcPr>
          <w:p w14:paraId="5DFDFD16" w14:textId="77777777"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14:paraId="73E31559" w14:textId="77777777"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14:paraId="69B6E7CC"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14:paraId="28E76FAD" w14:textId="77777777"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14:paraId="51B40F45" w14:textId="77777777"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14:paraId="03BAB897"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14:paraId="2D482943" w14:textId="77777777" w:rsidR="00C63E24" w:rsidRPr="00AA4D36" w:rsidRDefault="00C63E24" w:rsidP="00C63E24">
            <w:pPr>
              <w:pStyle w:val="TopHeader"/>
              <w:rPr>
                <w:sz w:val="18"/>
                <w:szCs w:val="18"/>
              </w:rPr>
            </w:pPr>
            <w:r w:rsidRPr="00AA4D36">
              <w:rPr>
                <w:sz w:val="18"/>
                <w:szCs w:val="18"/>
              </w:rPr>
              <w:t>viac ako päť rokov</w:t>
            </w:r>
          </w:p>
        </w:tc>
      </w:tr>
      <w:tr w:rsidR="00C63E24" w:rsidRPr="00AA4D36" w14:paraId="7AE1B2AF" w14:textId="77777777">
        <w:trPr>
          <w:trHeight w:val="151"/>
          <w:jc w:val="center"/>
        </w:trPr>
        <w:tc>
          <w:tcPr>
            <w:tcW w:w="1592" w:type="dxa"/>
            <w:tcBorders>
              <w:left w:val="single" w:sz="12" w:space="0" w:color="auto"/>
              <w:bottom w:val="single" w:sz="12" w:space="0" w:color="auto"/>
              <w:right w:val="single" w:sz="12" w:space="0" w:color="auto"/>
            </w:tcBorders>
            <w:noWrap/>
            <w:vAlign w:val="center"/>
          </w:tcPr>
          <w:p w14:paraId="3F5E271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14:paraId="1A0EA8F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14:paraId="3F7434F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14:paraId="6820B48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14:paraId="49BAA63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14:paraId="1887598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14:paraId="1B82902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679D5EF6" w14:textId="77777777">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14:paraId="3F90E773"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14:paraId="350BF4A1" w14:textId="77777777"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14:paraId="26B493C4" w14:textId="77777777"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14:paraId="7895806B" w14:textId="77777777"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14:paraId="1A6C8E3F" w14:textId="77777777"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14:paraId="5199C6A6" w14:textId="77777777"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14:paraId="1366BE40" w14:textId="77777777" w:rsidR="00C63E24" w:rsidRPr="001153FA" w:rsidRDefault="00C63E24" w:rsidP="00C63E24">
            <w:pPr>
              <w:pStyle w:val="Value"/>
              <w:rPr>
                <w:sz w:val="18"/>
                <w:szCs w:val="18"/>
                <w:lang w:val="sk-SK" w:eastAsia="en-US"/>
              </w:rPr>
            </w:pPr>
          </w:p>
        </w:tc>
      </w:tr>
      <w:tr w:rsidR="00C63E24" w:rsidRPr="00AA4D36" w14:paraId="03005732" w14:textId="77777777">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1B50E8AC"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09FAD824" w14:textId="77777777"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14:paraId="7742A5C1" w14:textId="77777777"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14:paraId="52DDE4A8" w14:textId="77777777"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14:paraId="2599F180" w14:textId="77777777"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14:paraId="1DD287A1" w14:textId="77777777"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14:paraId="30A9F3F2" w14:textId="77777777" w:rsidR="00C63E24" w:rsidRPr="001153FA" w:rsidRDefault="00C63E24" w:rsidP="00C63E24">
            <w:pPr>
              <w:pStyle w:val="Value"/>
              <w:rPr>
                <w:sz w:val="18"/>
                <w:szCs w:val="18"/>
                <w:lang w:val="sk-SK" w:eastAsia="en-US"/>
              </w:rPr>
            </w:pPr>
          </w:p>
        </w:tc>
      </w:tr>
      <w:tr w:rsidR="00C63E24" w:rsidRPr="00AA4D36" w14:paraId="35ED7B5B" w14:textId="77777777">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3F1DC932"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74BC4733" w14:textId="77777777"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14:paraId="76045DAB" w14:textId="77777777"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14:paraId="208A69ED" w14:textId="77777777"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14:paraId="790E65DD" w14:textId="77777777"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14:paraId="3866B50A" w14:textId="77777777"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14:paraId="573C0DE2" w14:textId="77777777" w:rsidR="00C63E24" w:rsidRPr="001153FA" w:rsidRDefault="00C63E24" w:rsidP="00C63E24">
            <w:pPr>
              <w:pStyle w:val="Value"/>
              <w:rPr>
                <w:b/>
                <w:sz w:val="18"/>
                <w:szCs w:val="18"/>
                <w:lang w:val="sk-SK" w:eastAsia="en-US"/>
              </w:rPr>
            </w:pPr>
          </w:p>
        </w:tc>
      </w:tr>
    </w:tbl>
    <w:p w14:paraId="72A22D3E" w14:textId="77777777" w:rsidR="00C63E24" w:rsidRPr="00AA4D36" w:rsidRDefault="00C63E24" w:rsidP="00C63E24">
      <w:pPr>
        <w:ind w:right="-468"/>
        <w:jc w:val="both"/>
        <w:rPr>
          <w:rFonts w:ascii="Arial Narrow" w:hAnsi="Arial Narrow"/>
          <w:sz w:val="18"/>
          <w:szCs w:val="18"/>
        </w:rPr>
      </w:pPr>
    </w:p>
    <w:p w14:paraId="52AEA5E6" w14:textId="77777777" w:rsidR="00462239" w:rsidRPr="00AA4D36" w:rsidRDefault="00462239" w:rsidP="00462239">
      <w:pPr>
        <w:ind w:right="-468"/>
        <w:rPr>
          <w:rFonts w:ascii="Arial Narrow" w:hAnsi="Arial Narrow"/>
          <w:sz w:val="18"/>
          <w:szCs w:val="18"/>
        </w:rPr>
      </w:pPr>
    </w:p>
    <w:p w14:paraId="111F447F"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14:paraId="77936ABD" w14:textId="77777777" w:rsidR="00462239" w:rsidRPr="00AA4D36" w:rsidRDefault="00462239" w:rsidP="00462239">
      <w:pPr>
        <w:ind w:right="-468"/>
        <w:rPr>
          <w:rFonts w:ascii="Arial Narrow" w:hAnsi="Arial Narrow"/>
          <w:sz w:val="18"/>
          <w:szCs w:val="18"/>
        </w:rPr>
      </w:pPr>
    </w:p>
    <w:p w14:paraId="6D72D41C"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14:paraId="69403553" w14:textId="77777777" w:rsidR="00C63E24" w:rsidRPr="00AA4D36" w:rsidRDefault="00C63E24" w:rsidP="00C63E24">
      <w:pPr>
        <w:ind w:right="-468"/>
        <w:jc w:val="both"/>
        <w:rPr>
          <w:rFonts w:ascii="Arial Narrow" w:hAnsi="Arial Narrow"/>
          <w:bCs/>
          <w:sz w:val="18"/>
          <w:szCs w:val="18"/>
        </w:rPr>
      </w:pPr>
    </w:p>
    <w:p w14:paraId="5F4A946E"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14:paraId="6C6A185D" w14:textId="77777777">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14:paraId="4B2D33A6" w14:textId="77777777"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20235288" w14:textId="77777777"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0621DC1D" w14:textId="77777777"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5C05FA8F" w14:textId="77777777"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14:paraId="3BF11E76" w14:textId="77777777">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14:paraId="3D358E83" w14:textId="77777777"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4AA912A1"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533C7890"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51EA107E"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1B8785FF"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392C4168"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71D60E57"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6BB12E3" w14:textId="77777777">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2C2A5C4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14:paraId="7022C73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014258E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958BB5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0C176E9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14:paraId="79F988F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75075E5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6C3C57B8" w14:textId="77777777">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14:paraId="41D05BDE" w14:textId="77777777"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71611F79"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36015E44"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6D8A3389"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69E810FE"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06E0D4CA"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7A500E2A" w14:textId="77777777" w:rsidR="00C63E24" w:rsidRPr="001153FA" w:rsidRDefault="00C63E24" w:rsidP="00C63E24">
            <w:pPr>
              <w:pStyle w:val="Value"/>
              <w:rPr>
                <w:sz w:val="18"/>
                <w:szCs w:val="18"/>
                <w:lang w:val="sk-SK" w:eastAsia="en-US"/>
              </w:rPr>
            </w:pPr>
          </w:p>
        </w:tc>
      </w:tr>
      <w:tr w:rsidR="00C63E24" w:rsidRPr="00AA4D36" w14:paraId="053D5B00"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61FE0E6D"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6A7C4AAE"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D49E24F"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567BB628"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30804FB"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5B3F2F7"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37CC925" w14:textId="77777777" w:rsidR="00C63E24" w:rsidRPr="001153FA" w:rsidRDefault="00C63E24" w:rsidP="00C63E24">
            <w:pPr>
              <w:pStyle w:val="Value"/>
              <w:rPr>
                <w:sz w:val="18"/>
                <w:szCs w:val="18"/>
                <w:lang w:val="sk-SK" w:eastAsia="en-US"/>
              </w:rPr>
            </w:pPr>
          </w:p>
        </w:tc>
      </w:tr>
      <w:tr w:rsidR="00C63E24" w:rsidRPr="00AA4D36" w14:paraId="4FCAB53F"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1DD8B837"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E1FC5B6"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3F0A5A4"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20F6C35"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4B6E8C0"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80BC9C6"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7486801" w14:textId="77777777" w:rsidR="00C63E24" w:rsidRPr="001153FA" w:rsidRDefault="00C63E24" w:rsidP="00C63E24">
            <w:pPr>
              <w:pStyle w:val="Value"/>
              <w:rPr>
                <w:sz w:val="18"/>
                <w:szCs w:val="18"/>
                <w:lang w:val="sk-SK" w:eastAsia="en-US"/>
              </w:rPr>
            </w:pPr>
          </w:p>
        </w:tc>
      </w:tr>
      <w:tr w:rsidR="00C63E24" w:rsidRPr="00AA4D36" w14:paraId="46346EB6"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2E980549"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90F7B5E"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1FC8152"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EF9D4CB"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1655DD1"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8CD0541"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C4F386C" w14:textId="77777777" w:rsidR="00C63E24" w:rsidRPr="001153FA" w:rsidRDefault="00C63E24" w:rsidP="00C63E24">
            <w:pPr>
              <w:pStyle w:val="Value"/>
              <w:rPr>
                <w:sz w:val="18"/>
                <w:szCs w:val="18"/>
                <w:lang w:val="sk-SK" w:eastAsia="en-US"/>
              </w:rPr>
            </w:pPr>
          </w:p>
        </w:tc>
      </w:tr>
      <w:tr w:rsidR="00C63E24" w:rsidRPr="00AA4D36" w14:paraId="258A3895" w14:textId="77777777">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64881009"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14:paraId="52DC13E4"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5FF3FDE0"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2E5F515E"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19C15892"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296F8F37"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37D5F0F8" w14:textId="77777777" w:rsidR="00C63E24" w:rsidRPr="001153FA" w:rsidRDefault="00C63E24" w:rsidP="00C63E24">
            <w:pPr>
              <w:pStyle w:val="Value"/>
              <w:rPr>
                <w:b/>
                <w:sz w:val="18"/>
                <w:szCs w:val="18"/>
                <w:lang w:val="sk-SK" w:eastAsia="en-US"/>
              </w:rPr>
            </w:pPr>
          </w:p>
        </w:tc>
      </w:tr>
    </w:tbl>
    <w:p w14:paraId="42A9617A" w14:textId="77777777" w:rsidR="00C63E24" w:rsidRPr="00AA4D36" w:rsidRDefault="00C63E24" w:rsidP="00C63E24">
      <w:pPr>
        <w:ind w:right="-468"/>
        <w:jc w:val="both"/>
        <w:rPr>
          <w:rFonts w:ascii="Arial Narrow" w:hAnsi="Arial Narrow"/>
          <w:bCs/>
          <w:sz w:val="18"/>
          <w:szCs w:val="18"/>
        </w:rPr>
      </w:pPr>
    </w:p>
    <w:p w14:paraId="770D6BBF" w14:textId="77777777"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14:paraId="58EB63D7" w14:textId="77777777" w:rsidR="00C63E24" w:rsidRPr="00AA4D36" w:rsidRDefault="00C63E24" w:rsidP="00C63E24">
      <w:pPr>
        <w:ind w:right="-468"/>
        <w:jc w:val="both"/>
        <w:rPr>
          <w:rFonts w:ascii="Arial Narrow" w:hAnsi="Arial Narrow"/>
          <w:bCs/>
          <w:sz w:val="18"/>
          <w:szCs w:val="18"/>
        </w:rPr>
      </w:pPr>
    </w:p>
    <w:p w14:paraId="596206D8"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14:paraId="36FCA3AA" w14:textId="77777777"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14:paraId="20AD8136" w14:textId="77777777"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14:paraId="3B42A7F2" w14:textId="77777777"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14:paraId="0731B2A7"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14:paraId="189F6BF0" w14:textId="77777777"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14:paraId="1BAEA2E0" w14:textId="77777777"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14:paraId="151F838E" w14:textId="77777777"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14:paraId="7506AD68" w14:textId="77777777"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14:paraId="1C377248" w14:textId="77777777"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1628059B" w14:textId="77777777"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186BCFCC" w14:textId="77777777"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14:paraId="7B0F7955"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C0460D9" w14:textId="77777777"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14:paraId="15AB1B8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14:paraId="604CE88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14:paraId="018284D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14:paraId="072F5CF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14:paraId="3F0D307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14:paraId="7808287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20E2DAA9" w14:textId="77777777"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14:paraId="7F0450F3"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14:paraId="63A27EAC" w14:textId="77777777" w:rsidR="00C63E24" w:rsidRPr="002B7766" w:rsidRDefault="00AA20EE" w:rsidP="00C63E24">
            <w:pPr>
              <w:pStyle w:val="Value"/>
              <w:rPr>
                <w:sz w:val="18"/>
                <w:szCs w:val="18"/>
                <w:lang w:val="sk-SK" w:eastAsia="en-US"/>
              </w:rPr>
            </w:pPr>
            <w:r>
              <w:rPr>
                <w:sz w:val="16"/>
                <w:szCs w:val="16"/>
              </w:rPr>
              <w:t>543255,26</w:t>
            </w:r>
          </w:p>
        </w:tc>
        <w:tc>
          <w:tcPr>
            <w:tcW w:w="1198" w:type="dxa"/>
            <w:tcBorders>
              <w:top w:val="single" w:sz="12" w:space="0" w:color="auto"/>
              <w:left w:val="single" w:sz="6" w:space="0" w:color="auto"/>
              <w:bottom w:val="single" w:sz="4" w:space="0" w:color="auto"/>
              <w:right w:val="single" w:sz="4" w:space="0" w:color="auto"/>
            </w:tcBorders>
            <w:noWrap/>
            <w:vAlign w:val="center"/>
          </w:tcPr>
          <w:p w14:paraId="6BE28B30" w14:textId="77777777" w:rsidR="00C63E24" w:rsidRPr="002B7766" w:rsidRDefault="00AA20EE" w:rsidP="00C63E24">
            <w:pPr>
              <w:pStyle w:val="Value"/>
              <w:rPr>
                <w:sz w:val="18"/>
                <w:szCs w:val="18"/>
                <w:lang w:val="sk-SK" w:eastAsia="en-US"/>
              </w:rPr>
            </w:pPr>
            <w:r>
              <w:rPr>
                <w:sz w:val="16"/>
                <w:szCs w:val="16"/>
              </w:rPr>
              <w:t>468212,57</w:t>
            </w:r>
          </w:p>
        </w:tc>
        <w:tc>
          <w:tcPr>
            <w:tcW w:w="1418" w:type="dxa"/>
            <w:tcBorders>
              <w:top w:val="single" w:sz="12" w:space="0" w:color="auto"/>
              <w:left w:val="nil"/>
              <w:bottom w:val="single" w:sz="4" w:space="0" w:color="auto"/>
              <w:right w:val="single" w:sz="12" w:space="0" w:color="auto"/>
            </w:tcBorders>
            <w:noWrap/>
            <w:vAlign w:val="center"/>
          </w:tcPr>
          <w:p w14:paraId="6D029032" w14:textId="77777777" w:rsidR="00C63E24" w:rsidRPr="002B7766" w:rsidRDefault="00AA20EE" w:rsidP="00C63E24">
            <w:pPr>
              <w:pStyle w:val="Value"/>
              <w:rPr>
                <w:sz w:val="18"/>
                <w:szCs w:val="18"/>
                <w:lang w:val="sk-SK" w:eastAsia="en-US"/>
              </w:rPr>
            </w:pPr>
            <w:r>
              <w:rPr>
                <w:sz w:val="16"/>
                <w:szCs w:val="16"/>
              </w:rPr>
              <w:t>391683,66</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1662AD67" w14:textId="77777777" w:rsidR="00C63E24" w:rsidRPr="002B7766" w:rsidRDefault="00AA20EE"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14:paraId="62A2F6CC" w14:textId="77777777" w:rsidR="00C63E24" w:rsidRPr="002B7766" w:rsidRDefault="00AA20EE" w:rsidP="00C63E24">
            <w:pPr>
              <w:pStyle w:val="Value"/>
              <w:rPr>
                <w:sz w:val="18"/>
                <w:szCs w:val="18"/>
                <w:lang w:val="sk-SK" w:eastAsia="en-US"/>
              </w:rPr>
            </w:pPr>
            <w:r>
              <w:rPr>
                <w:sz w:val="16"/>
                <w:szCs w:val="16"/>
              </w:rPr>
              <w:t>0</w:t>
            </w:r>
          </w:p>
        </w:tc>
      </w:tr>
      <w:tr w:rsidR="001F169E" w:rsidRPr="00AA4D36" w14:paraId="50073D10" w14:textId="77777777"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14:paraId="39EB441C"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14:paraId="11A0C14A" w14:textId="77777777" w:rsidR="001F169E" w:rsidRPr="002B7766" w:rsidRDefault="00AA20EE" w:rsidP="001F169E">
            <w:pPr>
              <w:pStyle w:val="Value"/>
              <w:rPr>
                <w:sz w:val="18"/>
                <w:szCs w:val="18"/>
                <w:lang w:val="sk-SK" w:eastAsia="en-US"/>
              </w:rPr>
            </w:pPr>
            <w:r>
              <w:rPr>
                <w:sz w:val="16"/>
                <w:szCs w:val="16"/>
              </w:rPr>
              <w:t>169765,55</w:t>
            </w:r>
          </w:p>
        </w:tc>
        <w:tc>
          <w:tcPr>
            <w:tcW w:w="1198" w:type="dxa"/>
            <w:tcBorders>
              <w:top w:val="single" w:sz="4" w:space="0" w:color="auto"/>
              <w:left w:val="single" w:sz="6" w:space="0" w:color="auto"/>
              <w:bottom w:val="single" w:sz="6" w:space="0" w:color="auto"/>
              <w:right w:val="single" w:sz="4" w:space="0" w:color="auto"/>
            </w:tcBorders>
            <w:noWrap/>
            <w:vAlign w:val="center"/>
          </w:tcPr>
          <w:p w14:paraId="5F23E290" w14:textId="77777777" w:rsidR="001F169E" w:rsidRPr="002B7766" w:rsidRDefault="00AA20EE" w:rsidP="001F169E">
            <w:pPr>
              <w:pStyle w:val="Value"/>
              <w:rPr>
                <w:sz w:val="18"/>
                <w:szCs w:val="18"/>
                <w:lang w:val="sk-SK" w:eastAsia="en-US"/>
              </w:rPr>
            </w:pPr>
            <w:r>
              <w:rPr>
                <w:sz w:val="16"/>
                <w:szCs w:val="16"/>
              </w:rPr>
              <w:t>84138,6</w:t>
            </w:r>
          </w:p>
        </w:tc>
        <w:tc>
          <w:tcPr>
            <w:tcW w:w="1418" w:type="dxa"/>
            <w:tcBorders>
              <w:top w:val="single" w:sz="4" w:space="0" w:color="auto"/>
              <w:left w:val="nil"/>
              <w:bottom w:val="single" w:sz="6" w:space="0" w:color="auto"/>
              <w:right w:val="single" w:sz="12" w:space="0" w:color="auto"/>
            </w:tcBorders>
            <w:noWrap/>
            <w:vAlign w:val="center"/>
          </w:tcPr>
          <w:p w14:paraId="7EB78E5E" w14:textId="77777777" w:rsidR="001F169E" w:rsidRPr="002B7766" w:rsidRDefault="00AA20EE" w:rsidP="001F169E">
            <w:pPr>
              <w:pStyle w:val="Value"/>
              <w:rPr>
                <w:sz w:val="18"/>
                <w:szCs w:val="18"/>
                <w:lang w:val="sk-SK" w:eastAsia="en-US"/>
              </w:rPr>
            </w:pPr>
            <w:r>
              <w:rPr>
                <w:sz w:val="16"/>
                <w:szCs w:val="16"/>
              </w:rPr>
              <w:t>166588,14</w:t>
            </w:r>
          </w:p>
        </w:tc>
        <w:tc>
          <w:tcPr>
            <w:tcW w:w="1560" w:type="dxa"/>
            <w:tcBorders>
              <w:top w:val="single" w:sz="4" w:space="0" w:color="auto"/>
              <w:left w:val="single" w:sz="12" w:space="0" w:color="auto"/>
              <w:bottom w:val="single" w:sz="6" w:space="0" w:color="auto"/>
              <w:right w:val="single" w:sz="12" w:space="0" w:color="auto"/>
            </w:tcBorders>
            <w:noWrap/>
            <w:vAlign w:val="center"/>
          </w:tcPr>
          <w:p w14:paraId="62DDA71B" w14:textId="77777777" w:rsidR="001F169E" w:rsidRPr="002B7766" w:rsidRDefault="00AA20EE"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6C60937E" w14:textId="77777777" w:rsidR="001F169E" w:rsidRPr="002B7766" w:rsidRDefault="00AA20EE" w:rsidP="001F169E">
            <w:pPr>
              <w:pStyle w:val="Value"/>
              <w:rPr>
                <w:sz w:val="18"/>
                <w:szCs w:val="18"/>
                <w:lang w:val="sk-SK" w:eastAsia="en-US"/>
              </w:rPr>
            </w:pPr>
            <w:r>
              <w:rPr>
                <w:sz w:val="16"/>
                <w:szCs w:val="16"/>
              </w:rPr>
              <w:t>0</w:t>
            </w:r>
          </w:p>
        </w:tc>
      </w:tr>
      <w:tr w:rsidR="001F169E" w:rsidRPr="00AA4D36" w14:paraId="1251E925" w14:textId="77777777"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14:paraId="40BE650E"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14:paraId="6337A68C" w14:textId="77777777" w:rsidR="001F169E" w:rsidRPr="002B7766" w:rsidRDefault="00AA20EE" w:rsidP="001F169E">
            <w:pPr>
              <w:pStyle w:val="Value"/>
              <w:rPr>
                <w:sz w:val="18"/>
                <w:szCs w:val="18"/>
                <w:lang w:val="sk-SK" w:eastAsia="en-US"/>
              </w:rPr>
            </w:pPr>
            <w:r>
              <w:rPr>
                <w:sz w:val="16"/>
                <w:szCs w:val="16"/>
              </w:rPr>
              <w:t>269,99</w:t>
            </w:r>
          </w:p>
        </w:tc>
        <w:tc>
          <w:tcPr>
            <w:tcW w:w="1198" w:type="dxa"/>
            <w:tcBorders>
              <w:top w:val="single" w:sz="6" w:space="0" w:color="auto"/>
              <w:left w:val="single" w:sz="6" w:space="0" w:color="auto"/>
              <w:bottom w:val="single" w:sz="4" w:space="0" w:color="auto"/>
              <w:right w:val="single" w:sz="4" w:space="0" w:color="auto"/>
            </w:tcBorders>
            <w:noWrap/>
            <w:vAlign w:val="center"/>
          </w:tcPr>
          <w:p w14:paraId="68FD283E" w14:textId="77777777" w:rsidR="001F169E" w:rsidRPr="002B7766" w:rsidRDefault="00AA20EE" w:rsidP="001F169E">
            <w:pPr>
              <w:pStyle w:val="Value"/>
              <w:rPr>
                <w:sz w:val="18"/>
                <w:szCs w:val="18"/>
                <w:lang w:val="sk-SK" w:eastAsia="en-US"/>
              </w:rPr>
            </w:pPr>
            <w:r>
              <w:rPr>
                <w:sz w:val="16"/>
                <w:szCs w:val="16"/>
              </w:rPr>
              <w:t>249,99</w:t>
            </w:r>
          </w:p>
        </w:tc>
        <w:tc>
          <w:tcPr>
            <w:tcW w:w="1418" w:type="dxa"/>
            <w:tcBorders>
              <w:top w:val="single" w:sz="6" w:space="0" w:color="auto"/>
              <w:left w:val="nil"/>
              <w:bottom w:val="single" w:sz="4" w:space="0" w:color="auto"/>
              <w:right w:val="single" w:sz="12" w:space="0" w:color="auto"/>
            </w:tcBorders>
            <w:noWrap/>
            <w:vAlign w:val="center"/>
          </w:tcPr>
          <w:p w14:paraId="52FDB521" w14:textId="77777777" w:rsidR="001F169E" w:rsidRPr="002B7766" w:rsidRDefault="00AA20EE" w:rsidP="001F169E">
            <w:pPr>
              <w:pStyle w:val="Value"/>
              <w:rPr>
                <w:sz w:val="18"/>
                <w:szCs w:val="18"/>
                <w:lang w:val="sk-SK" w:eastAsia="en-US"/>
              </w:rPr>
            </w:pPr>
            <w:r>
              <w:rPr>
                <w:sz w:val="16"/>
                <w:szCs w:val="16"/>
              </w:rPr>
              <w:t>317,73</w:t>
            </w:r>
          </w:p>
        </w:tc>
        <w:tc>
          <w:tcPr>
            <w:tcW w:w="1560" w:type="dxa"/>
            <w:tcBorders>
              <w:top w:val="single" w:sz="6" w:space="0" w:color="auto"/>
              <w:left w:val="single" w:sz="12" w:space="0" w:color="auto"/>
              <w:bottom w:val="single" w:sz="4" w:space="0" w:color="auto"/>
              <w:right w:val="single" w:sz="12" w:space="0" w:color="auto"/>
            </w:tcBorders>
            <w:noWrap/>
            <w:vAlign w:val="center"/>
          </w:tcPr>
          <w:p w14:paraId="6A1A8E53" w14:textId="77777777" w:rsidR="001F169E" w:rsidRPr="002B7766" w:rsidRDefault="00AA20EE"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14:paraId="17D2F01B" w14:textId="77777777" w:rsidR="001F169E" w:rsidRPr="002B7766" w:rsidRDefault="00AA20EE" w:rsidP="001F169E">
            <w:pPr>
              <w:pStyle w:val="Value"/>
              <w:rPr>
                <w:sz w:val="18"/>
                <w:szCs w:val="18"/>
                <w:lang w:val="sk-SK" w:eastAsia="en-US"/>
              </w:rPr>
            </w:pPr>
            <w:r>
              <w:rPr>
                <w:sz w:val="16"/>
                <w:szCs w:val="16"/>
              </w:rPr>
              <w:t>0</w:t>
            </w:r>
          </w:p>
        </w:tc>
      </w:tr>
      <w:tr w:rsidR="001F169E" w:rsidRPr="00AA4D36" w14:paraId="749BC911" w14:textId="77777777"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14:paraId="6B69DFCB"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14:paraId="57BB6728" w14:textId="77777777" w:rsidR="001F169E" w:rsidRPr="001153FA" w:rsidRDefault="00AA20EE" w:rsidP="001F169E">
            <w:pPr>
              <w:pStyle w:val="Value"/>
              <w:rPr>
                <w:sz w:val="18"/>
                <w:szCs w:val="18"/>
                <w:lang w:val="sk-SK" w:eastAsia="en-US"/>
              </w:rPr>
            </w:pPr>
            <w:r>
              <w:rPr>
                <w:b/>
                <w:sz w:val="16"/>
                <w:szCs w:val="16"/>
              </w:rPr>
              <w:t>713290,8</w:t>
            </w:r>
          </w:p>
        </w:tc>
        <w:tc>
          <w:tcPr>
            <w:tcW w:w="1198" w:type="dxa"/>
            <w:tcBorders>
              <w:top w:val="single" w:sz="4" w:space="0" w:color="auto"/>
              <w:left w:val="single" w:sz="6" w:space="0" w:color="auto"/>
              <w:bottom w:val="single" w:sz="6" w:space="0" w:color="auto"/>
              <w:right w:val="single" w:sz="4" w:space="0" w:color="auto"/>
            </w:tcBorders>
            <w:noWrap/>
            <w:vAlign w:val="center"/>
          </w:tcPr>
          <w:p w14:paraId="4B713F79" w14:textId="77777777" w:rsidR="001F169E" w:rsidRPr="001153FA" w:rsidRDefault="00AA20EE" w:rsidP="001F169E">
            <w:pPr>
              <w:pStyle w:val="Value"/>
              <w:rPr>
                <w:sz w:val="18"/>
                <w:szCs w:val="18"/>
                <w:lang w:val="sk-SK" w:eastAsia="en-US"/>
              </w:rPr>
            </w:pPr>
            <w:r>
              <w:rPr>
                <w:b/>
                <w:sz w:val="16"/>
                <w:szCs w:val="16"/>
              </w:rPr>
              <w:t>552601,16</w:t>
            </w:r>
          </w:p>
        </w:tc>
        <w:tc>
          <w:tcPr>
            <w:tcW w:w="1418" w:type="dxa"/>
            <w:tcBorders>
              <w:top w:val="single" w:sz="4" w:space="0" w:color="auto"/>
              <w:left w:val="nil"/>
              <w:bottom w:val="single" w:sz="6" w:space="0" w:color="auto"/>
              <w:right w:val="single" w:sz="12" w:space="0" w:color="auto"/>
            </w:tcBorders>
            <w:noWrap/>
            <w:vAlign w:val="center"/>
          </w:tcPr>
          <w:p w14:paraId="529CEBE8" w14:textId="77777777" w:rsidR="001F169E" w:rsidRPr="001153FA" w:rsidRDefault="00AA20EE" w:rsidP="001F169E">
            <w:pPr>
              <w:pStyle w:val="Value"/>
              <w:rPr>
                <w:sz w:val="18"/>
                <w:szCs w:val="18"/>
                <w:lang w:val="sk-SK" w:eastAsia="en-US"/>
              </w:rPr>
            </w:pPr>
            <w:r>
              <w:rPr>
                <w:b/>
                <w:sz w:val="16"/>
                <w:szCs w:val="16"/>
              </w:rPr>
              <w:t>558589,53</w:t>
            </w:r>
          </w:p>
        </w:tc>
        <w:tc>
          <w:tcPr>
            <w:tcW w:w="1560" w:type="dxa"/>
            <w:tcBorders>
              <w:top w:val="single" w:sz="4" w:space="0" w:color="auto"/>
              <w:left w:val="single" w:sz="12" w:space="0" w:color="auto"/>
              <w:bottom w:val="single" w:sz="6" w:space="0" w:color="auto"/>
              <w:right w:val="single" w:sz="12" w:space="0" w:color="auto"/>
            </w:tcBorders>
            <w:noWrap/>
            <w:vAlign w:val="center"/>
          </w:tcPr>
          <w:p w14:paraId="69131326" w14:textId="77777777" w:rsidR="001F169E" w:rsidRPr="001153FA" w:rsidRDefault="00AA20EE"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1BD279EA" w14:textId="77777777" w:rsidR="001F169E" w:rsidRPr="001153FA" w:rsidRDefault="00AA20EE" w:rsidP="001F169E">
            <w:pPr>
              <w:pStyle w:val="Value"/>
              <w:rPr>
                <w:sz w:val="18"/>
                <w:szCs w:val="18"/>
                <w:lang w:val="sk-SK" w:eastAsia="en-US"/>
              </w:rPr>
            </w:pPr>
            <w:r>
              <w:rPr>
                <w:b/>
                <w:sz w:val="16"/>
                <w:szCs w:val="16"/>
              </w:rPr>
              <w:t>0</w:t>
            </w:r>
          </w:p>
        </w:tc>
      </w:tr>
      <w:tr w:rsidR="001F169E" w:rsidRPr="00AA4D36" w14:paraId="207CAE66" w14:textId="77777777"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14:paraId="177D80D2"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14:paraId="44C3C4A4"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255BA4F1"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47D37177"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14:paraId="15B4B9C0" w14:textId="77777777"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14:paraId="5146B438" w14:textId="77777777" w:rsidR="001F169E" w:rsidRPr="001153FA" w:rsidRDefault="001F169E" w:rsidP="00C63E24">
            <w:pPr>
              <w:pStyle w:val="Value"/>
              <w:rPr>
                <w:sz w:val="18"/>
                <w:szCs w:val="18"/>
                <w:lang w:val="sk-SK" w:eastAsia="en-US"/>
              </w:rPr>
            </w:pPr>
          </w:p>
        </w:tc>
      </w:tr>
      <w:tr w:rsidR="001F169E" w:rsidRPr="00AA4D36" w14:paraId="66FD66EE"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6A3B41AA"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14:paraId="7E5302F3"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51A52F91"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491EC14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3BEA1823"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1EACD1E8" w14:textId="77777777" w:rsidR="001F169E" w:rsidRPr="001153FA" w:rsidRDefault="001F169E" w:rsidP="00C63E24">
            <w:pPr>
              <w:pStyle w:val="Value"/>
              <w:rPr>
                <w:sz w:val="18"/>
                <w:szCs w:val="18"/>
                <w:lang w:val="sk-SK" w:eastAsia="en-US"/>
              </w:rPr>
            </w:pPr>
          </w:p>
        </w:tc>
      </w:tr>
      <w:tr w:rsidR="001F169E" w:rsidRPr="00AA4D36" w14:paraId="7297E616"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22629466"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14:paraId="3AE3E206"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5362D945"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123604C9"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3D6248E5"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7E9343AB" w14:textId="77777777" w:rsidR="001F169E" w:rsidRPr="001153FA" w:rsidRDefault="001F169E" w:rsidP="00C63E24">
            <w:pPr>
              <w:pStyle w:val="Value"/>
              <w:rPr>
                <w:sz w:val="18"/>
                <w:szCs w:val="18"/>
                <w:lang w:val="sk-SK" w:eastAsia="en-US"/>
              </w:rPr>
            </w:pPr>
          </w:p>
        </w:tc>
      </w:tr>
      <w:tr w:rsidR="001F169E" w:rsidRPr="00AA4D36" w14:paraId="6F58F725" w14:textId="77777777"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14:paraId="4862DAA5"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14:paraId="136AC123"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14:paraId="0180235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14:paraId="2BD8D9AF"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14:paraId="3923EBF0"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14:paraId="321F219B" w14:textId="77777777" w:rsidR="001F169E" w:rsidRPr="001153FA" w:rsidRDefault="001F169E" w:rsidP="00C63E24">
            <w:pPr>
              <w:pStyle w:val="Value"/>
              <w:rPr>
                <w:sz w:val="18"/>
                <w:szCs w:val="18"/>
                <w:lang w:val="sk-SK" w:eastAsia="en-US"/>
              </w:rPr>
            </w:pPr>
          </w:p>
        </w:tc>
      </w:tr>
      <w:tr w:rsidR="001F169E" w:rsidRPr="00AA4D36" w14:paraId="2BB02E1D" w14:textId="77777777"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14:paraId="430E3D5A"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14:paraId="145489B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14:paraId="0A346ADB"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14:paraId="17F41593"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14:paraId="09EC5CDB" w14:textId="77777777" w:rsidR="001F169E" w:rsidRPr="001153FA" w:rsidRDefault="00AA20EE"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14:paraId="4BB2F6BA" w14:textId="77777777" w:rsidR="001F169E" w:rsidRPr="001153FA" w:rsidRDefault="00AA20EE" w:rsidP="001F169E">
            <w:pPr>
              <w:pStyle w:val="Value"/>
              <w:rPr>
                <w:sz w:val="18"/>
                <w:szCs w:val="18"/>
                <w:lang w:val="sk-SK" w:eastAsia="en-US"/>
              </w:rPr>
            </w:pPr>
            <w:r>
              <w:rPr>
                <w:b/>
                <w:sz w:val="16"/>
                <w:szCs w:val="16"/>
              </w:rPr>
              <w:t>0</w:t>
            </w:r>
          </w:p>
        </w:tc>
      </w:tr>
    </w:tbl>
    <w:p w14:paraId="20E5E1A2" w14:textId="77777777" w:rsidR="00C63E24" w:rsidRPr="00AA4D36" w:rsidRDefault="00C63E24" w:rsidP="00C63E24">
      <w:pPr>
        <w:ind w:right="-468"/>
        <w:jc w:val="both"/>
        <w:rPr>
          <w:rFonts w:ascii="Arial Narrow" w:hAnsi="Arial Narrow"/>
          <w:bCs/>
          <w:sz w:val="18"/>
          <w:szCs w:val="18"/>
        </w:rPr>
      </w:pPr>
    </w:p>
    <w:p w14:paraId="2E0DC830"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14:paraId="61C5A616"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14:paraId="76819339"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14:paraId="63F9EDDD"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14:paraId="06271061" w14:textId="77777777" w:rsidR="00C63E24" w:rsidRPr="00AA4D36" w:rsidRDefault="00C63E24" w:rsidP="00C63E24">
      <w:pPr>
        <w:ind w:right="-468"/>
        <w:jc w:val="both"/>
        <w:rPr>
          <w:rFonts w:ascii="Arial Narrow" w:hAnsi="Arial Narrow"/>
          <w:bCs/>
          <w:sz w:val="18"/>
          <w:szCs w:val="18"/>
        </w:rPr>
      </w:pPr>
    </w:p>
    <w:p w14:paraId="23AC0B98" w14:textId="77777777"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14:paraId="2FDBB2A4" w14:textId="77777777"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14:paraId="1A457C18" w14:textId="77777777"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14:paraId="76B66F32" w14:textId="77777777"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14:paraId="4FD4C022"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35C78BEB"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1A6112B3"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14:paraId="19171DB1"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26DADFC7" w14:textId="77777777" w:rsidR="00C63E24" w:rsidRPr="001153FA" w:rsidRDefault="00C63E24" w:rsidP="00C63E24">
            <w:pPr>
              <w:pStyle w:val="Value"/>
              <w:rPr>
                <w:b/>
                <w:sz w:val="18"/>
                <w:szCs w:val="18"/>
                <w:lang w:val="sk-SK" w:eastAsia="en-US"/>
              </w:rPr>
            </w:pPr>
          </w:p>
        </w:tc>
      </w:tr>
      <w:tr w:rsidR="00C63E24" w:rsidRPr="00AA4D36" w14:paraId="59C59007"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434F79CF"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5B00BFF5"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46D0F7F7" w14:textId="77777777" w:rsidR="00C63E24" w:rsidRPr="001153FA" w:rsidRDefault="00C63E24" w:rsidP="00C63E24">
            <w:pPr>
              <w:pStyle w:val="Value"/>
              <w:rPr>
                <w:sz w:val="18"/>
                <w:szCs w:val="18"/>
                <w:lang w:val="sk-SK" w:eastAsia="en-US"/>
              </w:rPr>
            </w:pPr>
          </w:p>
        </w:tc>
      </w:tr>
      <w:tr w:rsidR="00C63E24" w:rsidRPr="00AA4D36" w14:paraId="02A8B3D5"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0B333975"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472FF9F9"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16958F57" w14:textId="77777777" w:rsidR="00C63E24" w:rsidRPr="001153FA" w:rsidRDefault="00C63E24" w:rsidP="00C63E24">
            <w:pPr>
              <w:pStyle w:val="Value"/>
              <w:rPr>
                <w:sz w:val="18"/>
                <w:szCs w:val="18"/>
                <w:lang w:val="sk-SK" w:eastAsia="en-US"/>
              </w:rPr>
            </w:pPr>
          </w:p>
        </w:tc>
      </w:tr>
      <w:tr w:rsidR="00C63E24" w:rsidRPr="00AA4D36" w14:paraId="7EE10B96"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1D07A0D6"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14:paraId="48B1FCE6"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6F3FD526" w14:textId="77777777" w:rsidR="00C63E24" w:rsidRPr="001153FA" w:rsidRDefault="00C63E24" w:rsidP="00C63E24">
            <w:pPr>
              <w:pStyle w:val="Value"/>
              <w:rPr>
                <w:b/>
                <w:sz w:val="18"/>
                <w:szCs w:val="18"/>
                <w:lang w:val="sk-SK" w:eastAsia="en-US"/>
              </w:rPr>
            </w:pPr>
          </w:p>
        </w:tc>
      </w:tr>
      <w:tr w:rsidR="00C63E24" w:rsidRPr="00AA4D36" w14:paraId="340DC1B1"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1A867234"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32D80058"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23920670" w14:textId="77777777" w:rsidR="00C63E24" w:rsidRPr="001153FA" w:rsidRDefault="00C63E24" w:rsidP="00C63E24">
            <w:pPr>
              <w:pStyle w:val="Value"/>
              <w:rPr>
                <w:sz w:val="18"/>
                <w:szCs w:val="18"/>
                <w:lang w:val="sk-SK" w:eastAsia="en-US"/>
              </w:rPr>
            </w:pPr>
          </w:p>
        </w:tc>
      </w:tr>
      <w:tr w:rsidR="00C63E24" w:rsidRPr="00AA4D36" w14:paraId="0A7B4ADB"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0ECC7653"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54E40B85"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4B9ABE17" w14:textId="77777777" w:rsidR="00C63E24" w:rsidRPr="001153FA" w:rsidRDefault="00C63E24" w:rsidP="00C63E24">
            <w:pPr>
              <w:pStyle w:val="Value"/>
              <w:rPr>
                <w:sz w:val="18"/>
                <w:szCs w:val="18"/>
                <w:lang w:val="sk-SK" w:eastAsia="en-US"/>
              </w:rPr>
            </w:pPr>
          </w:p>
        </w:tc>
      </w:tr>
      <w:tr w:rsidR="00C63E24" w:rsidRPr="00AA4D36" w14:paraId="52C2155B"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36F36683"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14:paraId="32B076D9"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36CC32B5" w14:textId="77777777" w:rsidR="00C63E24" w:rsidRPr="001153FA" w:rsidRDefault="00C63E24" w:rsidP="00C63E24">
            <w:pPr>
              <w:pStyle w:val="Value"/>
              <w:rPr>
                <w:sz w:val="18"/>
                <w:szCs w:val="18"/>
                <w:lang w:val="sk-SK" w:eastAsia="en-US"/>
              </w:rPr>
            </w:pPr>
          </w:p>
        </w:tc>
      </w:tr>
      <w:tr w:rsidR="00C63E24" w:rsidRPr="00AA4D36" w14:paraId="60C88D8D"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7ABA2876"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14:paraId="52AF1FFE" w14:textId="77777777" w:rsidR="00C63E24" w:rsidRPr="001153FA" w:rsidRDefault="00AA20EE" w:rsidP="00C63E24">
            <w:pPr>
              <w:pStyle w:val="Value"/>
              <w:rPr>
                <w:b/>
                <w:sz w:val="18"/>
                <w:szCs w:val="18"/>
                <w:lang w:val="sk-SK" w:eastAsia="en-US"/>
              </w:rPr>
            </w:pPr>
            <w:r>
              <w:rPr>
                <w:b/>
                <w:sz w:val="16"/>
                <w:szCs w:val="16"/>
              </w:rPr>
              <w:t>834,61</w:t>
            </w:r>
          </w:p>
        </w:tc>
        <w:tc>
          <w:tcPr>
            <w:tcW w:w="1900" w:type="dxa"/>
            <w:tcBorders>
              <w:top w:val="nil"/>
              <w:left w:val="single" w:sz="12" w:space="0" w:color="auto"/>
              <w:bottom w:val="single" w:sz="4" w:space="0" w:color="auto"/>
              <w:right w:val="single" w:sz="12" w:space="0" w:color="auto"/>
            </w:tcBorders>
            <w:noWrap/>
            <w:vAlign w:val="center"/>
          </w:tcPr>
          <w:p w14:paraId="236B271F" w14:textId="77777777" w:rsidR="00C63E24" w:rsidRPr="001153FA" w:rsidRDefault="00AA20EE" w:rsidP="00C63E24">
            <w:pPr>
              <w:pStyle w:val="Value"/>
              <w:rPr>
                <w:b/>
                <w:sz w:val="18"/>
                <w:szCs w:val="18"/>
                <w:lang w:val="sk-SK" w:eastAsia="en-US"/>
              </w:rPr>
            </w:pPr>
            <w:r>
              <w:rPr>
                <w:b/>
                <w:sz w:val="16"/>
                <w:szCs w:val="16"/>
              </w:rPr>
              <w:t>0</w:t>
            </w:r>
          </w:p>
        </w:tc>
      </w:tr>
      <w:tr w:rsidR="00C63E24" w:rsidRPr="00AA4D36" w14:paraId="43771C56"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08EB4A65"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14:paraId="4591B4F2" w14:textId="77777777" w:rsidR="00C63E24" w:rsidRPr="00977EBE" w:rsidRDefault="00AA20EE" w:rsidP="00C63E24">
            <w:pPr>
              <w:pStyle w:val="Value"/>
              <w:rPr>
                <w:i/>
                <w:sz w:val="18"/>
                <w:szCs w:val="18"/>
                <w:lang w:val="sk-SK" w:eastAsia="en-US"/>
              </w:rPr>
            </w:pPr>
            <w:r>
              <w:rPr>
                <w:i/>
                <w:sz w:val="16"/>
                <w:szCs w:val="16"/>
              </w:rPr>
              <w:t>832,91</w:t>
            </w:r>
          </w:p>
        </w:tc>
        <w:tc>
          <w:tcPr>
            <w:tcW w:w="1900" w:type="dxa"/>
            <w:tcBorders>
              <w:top w:val="single" w:sz="6" w:space="0" w:color="auto"/>
              <w:left w:val="single" w:sz="12" w:space="0" w:color="auto"/>
              <w:bottom w:val="single" w:sz="4" w:space="0" w:color="auto"/>
              <w:right w:val="single" w:sz="12" w:space="0" w:color="auto"/>
            </w:tcBorders>
            <w:noWrap/>
            <w:vAlign w:val="center"/>
          </w:tcPr>
          <w:p w14:paraId="01D780DC" w14:textId="77777777" w:rsidR="00C63E24" w:rsidRPr="00977EBE" w:rsidRDefault="00AA20EE" w:rsidP="00C63E24">
            <w:pPr>
              <w:pStyle w:val="Value"/>
              <w:rPr>
                <w:i/>
                <w:sz w:val="18"/>
                <w:szCs w:val="18"/>
                <w:lang w:val="sk-SK" w:eastAsia="en-US"/>
              </w:rPr>
            </w:pPr>
            <w:r>
              <w:rPr>
                <w:i/>
                <w:sz w:val="16"/>
                <w:szCs w:val="16"/>
              </w:rPr>
              <w:t>0</w:t>
            </w:r>
          </w:p>
        </w:tc>
      </w:tr>
      <w:tr w:rsidR="00C63E24" w:rsidRPr="00AA4D36" w14:paraId="60FCAA3C"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4B86F3B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14:paraId="1340E0F1"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3B024422" w14:textId="77777777" w:rsidR="00C63E24" w:rsidRPr="001153FA" w:rsidRDefault="00C63E24" w:rsidP="00C63E24">
            <w:pPr>
              <w:pStyle w:val="Value"/>
              <w:rPr>
                <w:sz w:val="18"/>
                <w:szCs w:val="18"/>
                <w:lang w:val="sk-SK" w:eastAsia="en-US"/>
              </w:rPr>
            </w:pPr>
          </w:p>
        </w:tc>
      </w:tr>
      <w:tr w:rsidR="00C63E24" w:rsidRPr="00AA4D36" w14:paraId="520321A0"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581BB07D"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14:paraId="394E8C71" w14:textId="77777777"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156EAD82" w14:textId="77777777" w:rsidR="00C63E24" w:rsidRPr="001153FA" w:rsidRDefault="00C63E24" w:rsidP="00C63E24">
            <w:pPr>
              <w:pStyle w:val="Value"/>
              <w:rPr>
                <w:i/>
                <w:sz w:val="18"/>
                <w:szCs w:val="18"/>
                <w:lang w:val="sk-SK" w:eastAsia="en-US"/>
              </w:rPr>
            </w:pPr>
          </w:p>
        </w:tc>
      </w:tr>
      <w:tr w:rsidR="00C63E24" w:rsidRPr="00AA4D36" w14:paraId="72CA1A52"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5D2DE950"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455C9B5F"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0CC16847" w14:textId="77777777" w:rsidR="00C63E24" w:rsidRPr="001153FA" w:rsidRDefault="00C63E24" w:rsidP="00C63E24">
            <w:pPr>
              <w:pStyle w:val="Value"/>
              <w:rPr>
                <w:sz w:val="18"/>
                <w:szCs w:val="18"/>
                <w:lang w:val="sk-SK" w:eastAsia="en-US"/>
              </w:rPr>
            </w:pPr>
          </w:p>
        </w:tc>
      </w:tr>
      <w:tr w:rsidR="00C63E24" w:rsidRPr="00AA4D36" w14:paraId="779512D3"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14:paraId="4E60B446"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6EF0BE43"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24C01291" w14:textId="77777777" w:rsidR="00C63E24" w:rsidRPr="001153FA" w:rsidRDefault="00C63E24" w:rsidP="00C63E24">
            <w:pPr>
              <w:pStyle w:val="Value"/>
              <w:rPr>
                <w:sz w:val="18"/>
                <w:szCs w:val="18"/>
                <w:lang w:val="sk-SK" w:eastAsia="en-US"/>
              </w:rPr>
            </w:pPr>
          </w:p>
        </w:tc>
      </w:tr>
      <w:tr w:rsidR="00C63E24" w:rsidRPr="00AA4D36" w14:paraId="0562EAD6"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2D0013CD"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77046FB8"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003ED44B" w14:textId="77777777" w:rsidR="00C63E24" w:rsidRPr="001153FA" w:rsidRDefault="00C63E24" w:rsidP="00C63E24">
            <w:pPr>
              <w:pStyle w:val="Value"/>
              <w:rPr>
                <w:sz w:val="18"/>
                <w:szCs w:val="18"/>
                <w:lang w:val="sk-SK" w:eastAsia="en-US"/>
              </w:rPr>
            </w:pPr>
          </w:p>
        </w:tc>
      </w:tr>
      <w:tr w:rsidR="00977EBE" w:rsidRPr="00AA4D36" w14:paraId="5768F532" w14:textId="77777777"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14:paraId="3ED7BFF4" w14:textId="77777777"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14:paraId="75EBBBEE" w14:textId="77777777" w:rsidR="00977EBE" w:rsidRPr="001153FA" w:rsidRDefault="00AA20EE" w:rsidP="005B0941">
            <w:pPr>
              <w:pStyle w:val="Value"/>
              <w:rPr>
                <w:i/>
                <w:sz w:val="18"/>
                <w:szCs w:val="18"/>
                <w:lang w:val="sk-SK" w:eastAsia="en-US"/>
              </w:rPr>
            </w:pPr>
            <w:r>
              <w:rPr>
                <w:b/>
                <w:sz w:val="16"/>
                <w:szCs w:val="16"/>
              </w:rPr>
              <w:t>284,43</w:t>
            </w:r>
          </w:p>
        </w:tc>
        <w:tc>
          <w:tcPr>
            <w:tcW w:w="1900" w:type="dxa"/>
            <w:tcBorders>
              <w:top w:val="single" w:sz="4" w:space="0" w:color="auto"/>
              <w:left w:val="single" w:sz="12" w:space="0" w:color="auto"/>
              <w:bottom w:val="single" w:sz="4" w:space="0" w:color="auto"/>
              <w:right w:val="single" w:sz="12" w:space="0" w:color="auto"/>
            </w:tcBorders>
            <w:noWrap/>
            <w:vAlign w:val="center"/>
          </w:tcPr>
          <w:p w14:paraId="6F958DAC" w14:textId="77777777" w:rsidR="00977EBE" w:rsidRPr="001153FA" w:rsidRDefault="00AA20EE" w:rsidP="005B0941">
            <w:pPr>
              <w:pStyle w:val="Value"/>
              <w:rPr>
                <w:i/>
                <w:sz w:val="18"/>
                <w:szCs w:val="18"/>
                <w:lang w:val="sk-SK" w:eastAsia="en-US"/>
              </w:rPr>
            </w:pPr>
            <w:r>
              <w:rPr>
                <w:b/>
                <w:sz w:val="16"/>
                <w:szCs w:val="16"/>
              </w:rPr>
              <w:t>345,74</w:t>
            </w:r>
          </w:p>
        </w:tc>
      </w:tr>
      <w:tr w:rsidR="00977EBE" w:rsidRPr="00AA4D36" w14:paraId="6D4925AB" w14:textId="77777777"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14:paraId="709366CA" w14:textId="77777777"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14:paraId="61DB353D"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14:paraId="319647B1" w14:textId="77777777" w:rsidR="00977EBE" w:rsidRPr="001153FA" w:rsidRDefault="00977EBE" w:rsidP="00C63E24">
            <w:pPr>
              <w:pStyle w:val="Value"/>
              <w:rPr>
                <w:sz w:val="18"/>
                <w:szCs w:val="18"/>
                <w:lang w:val="sk-SK" w:eastAsia="en-US"/>
              </w:rPr>
            </w:pPr>
          </w:p>
        </w:tc>
      </w:tr>
      <w:tr w:rsidR="00977EBE" w:rsidRPr="00AA4D36" w14:paraId="2A55030B" w14:textId="77777777"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14:paraId="2A36FF31" w14:textId="77777777"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14:paraId="1AE8CE33"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14:paraId="703B345F" w14:textId="77777777" w:rsidR="00977EBE" w:rsidRPr="001153FA" w:rsidRDefault="00977EBE" w:rsidP="00C63E24">
            <w:pPr>
              <w:pStyle w:val="Value"/>
              <w:rPr>
                <w:sz w:val="18"/>
                <w:szCs w:val="18"/>
                <w:lang w:val="sk-SK" w:eastAsia="en-US"/>
              </w:rPr>
            </w:pPr>
          </w:p>
        </w:tc>
      </w:tr>
    </w:tbl>
    <w:p w14:paraId="1A629171" w14:textId="77777777" w:rsidR="00C63E24" w:rsidRPr="00AA4D36" w:rsidRDefault="00C63E24" w:rsidP="00C63E24">
      <w:pPr>
        <w:ind w:right="-468"/>
        <w:jc w:val="both"/>
        <w:rPr>
          <w:rFonts w:ascii="Arial Narrow" w:hAnsi="Arial Narrow"/>
          <w:bCs/>
          <w:sz w:val="18"/>
          <w:szCs w:val="18"/>
        </w:rPr>
      </w:pPr>
    </w:p>
    <w:p w14:paraId="52726ABA"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14:paraId="0A7530C6" w14:textId="77777777" w:rsidR="00C63E24" w:rsidRPr="00AA4D36" w:rsidRDefault="00C63E24" w:rsidP="00C63E24">
      <w:pPr>
        <w:ind w:right="-468"/>
        <w:jc w:val="both"/>
        <w:rPr>
          <w:rFonts w:ascii="Arial Narrow" w:hAnsi="Arial Narrow"/>
          <w:bCs/>
          <w:sz w:val="18"/>
          <w:szCs w:val="18"/>
        </w:rPr>
      </w:pPr>
    </w:p>
    <w:p w14:paraId="4CDCCF2E" w14:textId="77777777"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14:paraId="0529F480" w14:textId="77777777"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14:paraId="4E04FAD7" w14:textId="77777777"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14:paraId="3017EFDC" w14:textId="77777777"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14:paraId="21599806"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14:paraId="7DFA436F" w14:textId="77777777"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14:paraId="35958F91"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45B188F0" w14:textId="77777777" w:rsidR="002B7766" w:rsidRPr="002B7766" w:rsidRDefault="00AA20EE"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46DF422B" w14:textId="77777777" w:rsidR="002B7766" w:rsidRPr="002B7766" w:rsidRDefault="00AA20EE" w:rsidP="005B0941">
            <w:pPr>
              <w:pStyle w:val="Value"/>
              <w:rPr>
                <w:sz w:val="18"/>
                <w:szCs w:val="18"/>
                <w:lang w:val="sk-SK" w:eastAsia="en-US"/>
              </w:rPr>
            </w:pPr>
            <w:r>
              <w:rPr>
                <w:sz w:val="16"/>
                <w:szCs w:val="16"/>
              </w:rPr>
              <w:t>0</w:t>
            </w:r>
          </w:p>
        </w:tc>
      </w:tr>
      <w:tr w:rsidR="002B7766" w:rsidRPr="00AA4D36" w14:paraId="60A930F6"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04F9F509"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14:paraId="043A098E" w14:textId="77777777" w:rsidR="002B7766" w:rsidRPr="002B7766" w:rsidRDefault="00AA20EE" w:rsidP="005B0941">
            <w:pPr>
              <w:pStyle w:val="Value"/>
              <w:rPr>
                <w:sz w:val="18"/>
                <w:szCs w:val="18"/>
                <w:lang w:val="sk-SK" w:eastAsia="en-US"/>
              </w:rPr>
            </w:pPr>
            <w:r>
              <w:rPr>
                <w:sz w:val="16"/>
                <w:szCs w:val="16"/>
              </w:rPr>
              <w:t>7425,91</w:t>
            </w:r>
          </w:p>
        </w:tc>
        <w:tc>
          <w:tcPr>
            <w:tcW w:w="1816" w:type="dxa"/>
            <w:tcBorders>
              <w:top w:val="single" w:sz="4" w:space="0" w:color="auto"/>
              <w:left w:val="single" w:sz="12" w:space="0" w:color="auto"/>
              <w:bottom w:val="single" w:sz="4" w:space="0" w:color="auto"/>
              <w:right w:val="single" w:sz="12" w:space="0" w:color="auto"/>
            </w:tcBorders>
            <w:noWrap/>
            <w:vAlign w:val="center"/>
          </w:tcPr>
          <w:p w14:paraId="418D314D" w14:textId="77777777" w:rsidR="002B7766" w:rsidRPr="002B7766" w:rsidRDefault="00AA20EE" w:rsidP="005B0941">
            <w:pPr>
              <w:pStyle w:val="Value"/>
              <w:rPr>
                <w:sz w:val="18"/>
                <w:szCs w:val="18"/>
                <w:lang w:val="sk-SK" w:eastAsia="en-US"/>
              </w:rPr>
            </w:pPr>
            <w:r>
              <w:rPr>
                <w:sz w:val="16"/>
                <w:szCs w:val="16"/>
              </w:rPr>
              <w:t>8136,03</w:t>
            </w:r>
          </w:p>
        </w:tc>
      </w:tr>
      <w:tr w:rsidR="002B7766" w:rsidRPr="00AA4D36" w14:paraId="2C5A8766"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55C82CFA"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14:paraId="7B7243F7" w14:textId="77777777" w:rsidR="002B7766" w:rsidRPr="002B7766" w:rsidRDefault="00AA20EE" w:rsidP="005B0941">
            <w:pPr>
              <w:pStyle w:val="Value"/>
              <w:rPr>
                <w:sz w:val="18"/>
                <w:szCs w:val="18"/>
                <w:lang w:val="sk-SK" w:eastAsia="en-US"/>
              </w:rPr>
            </w:pPr>
            <w:r>
              <w:rPr>
                <w:sz w:val="16"/>
                <w:szCs w:val="16"/>
              </w:rPr>
              <w:t>976665,21</w:t>
            </w:r>
          </w:p>
        </w:tc>
        <w:tc>
          <w:tcPr>
            <w:tcW w:w="1816" w:type="dxa"/>
            <w:tcBorders>
              <w:top w:val="nil"/>
              <w:left w:val="single" w:sz="12" w:space="0" w:color="auto"/>
              <w:bottom w:val="single" w:sz="4" w:space="0" w:color="auto"/>
              <w:right w:val="single" w:sz="12" w:space="0" w:color="auto"/>
            </w:tcBorders>
            <w:noWrap/>
            <w:vAlign w:val="center"/>
          </w:tcPr>
          <w:p w14:paraId="69A65011" w14:textId="77777777" w:rsidR="002B7766" w:rsidRPr="002B7766" w:rsidRDefault="00AA20EE" w:rsidP="005B0941">
            <w:pPr>
              <w:pStyle w:val="Value"/>
              <w:rPr>
                <w:sz w:val="18"/>
                <w:szCs w:val="18"/>
                <w:lang w:val="sk-SK" w:eastAsia="en-US"/>
              </w:rPr>
            </w:pPr>
            <w:r>
              <w:rPr>
                <w:sz w:val="16"/>
                <w:szCs w:val="16"/>
              </w:rPr>
              <w:t>915454,71</w:t>
            </w:r>
          </w:p>
        </w:tc>
      </w:tr>
      <w:tr w:rsidR="002B7766" w:rsidRPr="00AA4D36" w14:paraId="5FED7192"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28092B20"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14:paraId="02C820A7" w14:textId="77777777" w:rsidR="002B7766" w:rsidRPr="002B7766" w:rsidRDefault="00AA20E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529958B8" w14:textId="77777777" w:rsidR="002B7766" w:rsidRPr="002B7766" w:rsidRDefault="00AA20EE" w:rsidP="005B0941">
            <w:pPr>
              <w:pStyle w:val="Value"/>
              <w:rPr>
                <w:sz w:val="18"/>
                <w:szCs w:val="18"/>
                <w:lang w:val="sk-SK" w:eastAsia="en-US"/>
              </w:rPr>
            </w:pPr>
            <w:r>
              <w:rPr>
                <w:sz w:val="16"/>
                <w:szCs w:val="16"/>
              </w:rPr>
              <w:t>0</w:t>
            </w:r>
          </w:p>
        </w:tc>
      </w:tr>
      <w:tr w:rsidR="002B7766" w:rsidRPr="00AA4D36" w14:paraId="329ACC49"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332AE002"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14:paraId="0EE06AC5" w14:textId="77777777" w:rsidR="002B7766" w:rsidRPr="002B7766" w:rsidRDefault="00AA20EE"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526CCA54" w14:textId="77777777" w:rsidR="002B7766" w:rsidRPr="002B7766" w:rsidRDefault="00AA20EE" w:rsidP="005B0941">
            <w:pPr>
              <w:pStyle w:val="Value"/>
              <w:rPr>
                <w:sz w:val="18"/>
                <w:szCs w:val="18"/>
                <w:lang w:val="sk-SK" w:eastAsia="en-US"/>
              </w:rPr>
            </w:pPr>
            <w:r>
              <w:rPr>
                <w:sz w:val="16"/>
                <w:szCs w:val="16"/>
              </w:rPr>
              <w:t>0</w:t>
            </w:r>
          </w:p>
        </w:tc>
      </w:tr>
      <w:tr w:rsidR="002B7766" w:rsidRPr="00AA4D36" w14:paraId="2358831B"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779BE934"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14:paraId="334E642E" w14:textId="77777777" w:rsidR="002B7766" w:rsidRPr="002B7766" w:rsidRDefault="00AA20EE" w:rsidP="005B0941">
            <w:pPr>
              <w:pStyle w:val="Value"/>
              <w:rPr>
                <w:sz w:val="18"/>
                <w:szCs w:val="18"/>
                <w:lang w:val="sk-SK" w:eastAsia="en-US"/>
              </w:rPr>
            </w:pPr>
            <w:r>
              <w:rPr>
                <w:sz w:val="16"/>
                <w:szCs w:val="16"/>
              </w:rPr>
              <w:t>26181,37</w:t>
            </w:r>
          </w:p>
        </w:tc>
        <w:tc>
          <w:tcPr>
            <w:tcW w:w="1816" w:type="dxa"/>
            <w:tcBorders>
              <w:top w:val="nil"/>
              <w:left w:val="single" w:sz="12" w:space="0" w:color="auto"/>
              <w:bottom w:val="single" w:sz="4" w:space="0" w:color="auto"/>
              <w:right w:val="single" w:sz="12" w:space="0" w:color="auto"/>
            </w:tcBorders>
            <w:noWrap/>
            <w:vAlign w:val="center"/>
          </w:tcPr>
          <w:p w14:paraId="61660EF4" w14:textId="77777777" w:rsidR="002B7766" w:rsidRPr="002B7766" w:rsidRDefault="00AA20EE" w:rsidP="005B0941">
            <w:pPr>
              <w:pStyle w:val="Value"/>
              <w:rPr>
                <w:sz w:val="18"/>
                <w:szCs w:val="18"/>
                <w:lang w:val="sk-SK" w:eastAsia="en-US"/>
              </w:rPr>
            </w:pPr>
            <w:r>
              <w:rPr>
                <w:sz w:val="16"/>
                <w:szCs w:val="16"/>
              </w:rPr>
              <w:t>29722,05</w:t>
            </w:r>
          </w:p>
        </w:tc>
      </w:tr>
      <w:tr w:rsidR="002B7766" w:rsidRPr="00AA4D36" w14:paraId="54242208" w14:textId="77777777"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14:paraId="15AA5BD5" w14:textId="77777777"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14:paraId="4391B69F" w14:textId="77777777" w:rsidR="002B7766" w:rsidRPr="002B7766" w:rsidRDefault="00AA20EE" w:rsidP="005B0941">
            <w:pPr>
              <w:pStyle w:val="Value"/>
              <w:rPr>
                <w:b/>
                <w:sz w:val="18"/>
                <w:szCs w:val="18"/>
                <w:lang w:val="sk-SK" w:eastAsia="en-US"/>
              </w:rPr>
            </w:pPr>
            <w:r>
              <w:rPr>
                <w:b/>
                <w:sz w:val="16"/>
                <w:szCs w:val="16"/>
              </w:rPr>
              <w:t>1010272,49</w:t>
            </w:r>
          </w:p>
        </w:tc>
        <w:tc>
          <w:tcPr>
            <w:tcW w:w="1816" w:type="dxa"/>
            <w:tcBorders>
              <w:top w:val="nil"/>
              <w:left w:val="single" w:sz="12" w:space="0" w:color="auto"/>
              <w:bottom w:val="single" w:sz="12" w:space="0" w:color="auto"/>
              <w:right w:val="single" w:sz="12" w:space="0" w:color="auto"/>
            </w:tcBorders>
            <w:noWrap/>
            <w:vAlign w:val="center"/>
          </w:tcPr>
          <w:p w14:paraId="4817CD19" w14:textId="77777777" w:rsidR="002B7766" w:rsidRPr="002B7766" w:rsidRDefault="00AA20EE" w:rsidP="005B0941">
            <w:pPr>
              <w:pStyle w:val="Value"/>
              <w:rPr>
                <w:b/>
                <w:sz w:val="18"/>
                <w:szCs w:val="18"/>
                <w:lang w:val="sk-SK" w:eastAsia="en-US"/>
              </w:rPr>
            </w:pPr>
            <w:r>
              <w:rPr>
                <w:b/>
                <w:sz w:val="16"/>
                <w:szCs w:val="16"/>
              </w:rPr>
              <w:t>953312,79</w:t>
            </w:r>
          </w:p>
        </w:tc>
      </w:tr>
    </w:tbl>
    <w:p w14:paraId="093A609B" w14:textId="77777777" w:rsidR="00C63E24" w:rsidRPr="00AA4D36" w:rsidRDefault="00C63E24" w:rsidP="00C63E24">
      <w:pPr>
        <w:ind w:right="-468"/>
        <w:jc w:val="both"/>
        <w:rPr>
          <w:rFonts w:ascii="Arial Narrow" w:hAnsi="Arial Narrow"/>
          <w:bCs/>
          <w:sz w:val="18"/>
          <w:szCs w:val="18"/>
        </w:rPr>
      </w:pPr>
    </w:p>
    <w:p w14:paraId="1F98C9AA"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14:paraId="437D50CE" w14:textId="77777777" w:rsidR="00462239" w:rsidRPr="00AA4D36" w:rsidRDefault="00462239" w:rsidP="00462239">
      <w:pPr>
        <w:ind w:right="-468"/>
        <w:rPr>
          <w:rFonts w:ascii="Arial Narrow" w:hAnsi="Arial Narrow"/>
          <w:bCs/>
          <w:sz w:val="18"/>
          <w:szCs w:val="18"/>
        </w:rPr>
      </w:pPr>
    </w:p>
    <w:p w14:paraId="3991C4B4"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14:paraId="28340D60" w14:textId="77777777"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14:paraId="6FF1E980"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14:paraId="2E97B43C"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14:paraId="0CEA2875" w14:textId="77777777"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14:paraId="0E1ECEFF"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14:paraId="4EF7D2D8" w14:textId="77777777"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14:paraId="146089E1" w14:textId="77777777" w:rsidR="00B7381E" w:rsidRPr="00AA4D36" w:rsidRDefault="00B7381E" w:rsidP="00B7381E">
      <w:pPr>
        <w:ind w:right="-468"/>
        <w:rPr>
          <w:rFonts w:ascii="Arial Narrow" w:hAnsi="Arial Narrow" w:cs="Arial"/>
          <w:sz w:val="18"/>
          <w:szCs w:val="18"/>
        </w:rPr>
      </w:pPr>
    </w:p>
    <w:p w14:paraId="5696354F" w14:textId="77777777"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14:paraId="4B7101B1" w14:textId="77777777">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5B87F6DB" w14:textId="77777777"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0A1623A0" w14:textId="77777777"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E617277"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14:paraId="7FF98943"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495AC18F"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9C0781F" w14:textId="77777777" w:rsidR="002C3F89" w:rsidRPr="001153FA" w:rsidRDefault="00AA20EE"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14:paraId="27CD09B1" w14:textId="77777777" w:rsidR="002C3F89" w:rsidRPr="001153FA" w:rsidRDefault="00AA20EE" w:rsidP="005B0941">
            <w:pPr>
              <w:pStyle w:val="Value"/>
              <w:rPr>
                <w:i/>
                <w:sz w:val="18"/>
                <w:szCs w:val="18"/>
                <w:lang w:val="sk-SK" w:eastAsia="en-US"/>
              </w:rPr>
            </w:pPr>
            <w:r>
              <w:rPr>
                <w:b/>
                <w:sz w:val="16"/>
                <w:szCs w:val="16"/>
              </w:rPr>
              <w:t>0</w:t>
            </w:r>
          </w:p>
        </w:tc>
      </w:tr>
      <w:tr w:rsidR="002C3F89" w:rsidRPr="00AA4D36" w14:paraId="5DE97B9A"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2313D7DC"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4B4CEAF6" w14:textId="77777777"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60DEC99D" w14:textId="77777777" w:rsidR="002C3F89" w:rsidRPr="001153FA" w:rsidRDefault="002C3F89" w:rsidP="00E4223A">
            <w:pPr>
              <w:pStyle w:val="Value"/>
              <w:rPr>
                <w:i/>
                <w:sz w:val="18"/>
                <w:szCs w:val="18"/>
                <w:lang w:val="sk-SK" w:eastAsia="en-US"/>
              </w:rPr>
            </w:pPr>
          </w:p>
        </w:tc>
      </w:tr>
      <w:tr w:rsidR="002C3F89" w:rsidRPr="00AA4D36" w14:paraId="62119394"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137AE8A"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302FDE0B"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376613C7" w14:textId="77777777" w:rsidR="002C3F89" w:rsidRPr="001153FA" w:rsidRDefault="002C3F89" w:rsidP="00E4223A">
            <w:pPr>
              <w:pStyle w:val="Value"/>
              <w:rPr>
                <w:sz w:val="18"/>
                <w:szCs w:val="18"/>
                <w:lang w:val="sk-SK" w:eastAsia="en-US"/>
              </w:rPr>
            </w:pPr>
          </w:p>
        </w:tc>
      </w:tr>
      <w:tr w:rsidR="002C3F89" w:rsidRPr="00AA4D36" w14:paraId="0FE527A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757903F"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545A7EA"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C478C7A" w14:textId="77777777" w:rsidR="002C3F89" w:rsidRPr="001153FA" w:rsidRDefault="002C3F89" w:rsidP="00E4223A">
            <w:pPr>
              <w:pStyle w:val="Value"/>
              <w:rPr>
                <w:sz w:val="18"/>
                <w:szCs w:val="18"/>
                <w:lang w:val="sk-SK" w:eastAsia="en-US"/>
              </w:rPr>
            </w:pPr>
          </w:p>
        </w:tc>
      </w:tr>
      <w:tr w:rsidR="002C3F89" w:rsidRPr="00AA4D36" w14:paraId="4988AFDF"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52FB4FE"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23F675C"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056D34A1" w14:textId="77777777" w:rsidR="002C3F89" w:rsidRPr="001153FA" w:rsidRDefault="002C3F89" w:rsidP="00E4223A">
            <w:pPr>
              <w:pStyle w:val="Value"/>
              <w:rPr>
                <w:sz w:val="18"/>
                <w:szCs w:val="18"/>
                <w:lang w:val="sk-SK" w:eastAsia="en-US"/>
              </w:rPr>
            </w:pPr>
          </w:p>
        </w:tc>
      </w:tr>
      <w:tr w:rsidR="002C3F89" w:rsidRPr="00AA4D36" w14:paraId="017C048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BCFDE5F"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1092AC9E"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65F4F586" w14:textId="77777777" w:rsidR="002C3F89" w:rsidRPr="001153FA" w:rsidRDefault="002C3F89" w:rsidP="00E4223A">
            <w:pPr>
              <w:pStyle w:val="Value"/>
              <w:rPr>
                <w:sz w:val="18"/>
                <w:szCs w:val="18"/>
                <w:lang w:val="sk-SK" w:eastAsia="en-US"/>
              </w:rPr>
            </w:pPr>
          </w:p>
        </w:tc>
      </w:tr>
      <w:tr w:rsidR="002C3F89" w:rsidRPr="00AA4D36" w14:paraId="20A628B6"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DC56EC8"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6A379EAF"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72CF9579" w14:textId="77777777" w:rsidR="002C3F89" w:rsidRPr="001153FA" w:rsidRDefault="002C3F89" w:rsidP="00E4223A">
            <w:pPr>
              <w:pStyle w:val="Value"/>
              <w:rPr>
                <w:sz w:val="18"/>
                <w:szCs w:val="18"/>
                <w:lang w:val="sk-SK" w:eastAsia="en-US"/>
              </w:rPr>
            </w:pPr>
          </w:p>
        </w:tc>
      </w:tr>
      <w:tr w:rsidR="002C3F89" w:rsidRPr="00AA4D36" w14:paraId="6186495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1749B5F"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11794968" w14:textId="77777777"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501CF9A" w14:textId="77777777" w:rsidR="002C3F89" w:rsidRPr="001153FA" w:rsidRDefault="002C3F89" w:rsidP="00E4223A">
            <w:pPr>
              <w:pStyle w:val="Value"/>
              <w:rPr>
                <w:i/>
                <w:sz w:val="18"/>
                <w:szCs w:val="18"/>
                <w:lang w:val="sk-SK" w:eastAsia="en-US"/>
              </w:rPr>
            </w:pPr>
          </w:p>
        </w:tc>
      </w:tr>
      <w:tr w:rsidR="002C3F89" w:rsidRPr="00AA4D36" w14:paraId="0D92D42B"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7B7AAB9"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C1D768A"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7159655F" w14:textId="77777777" w:rsidR="002C3F89" w:rsidRPr="001153FA" w:rsidRDefault="002C3F89" w:rsidP="00E4223A">
            <w:pPr>
              <w:pStyle w:val="Value"/>
              <w:rPr>
                <w:sz w:val="18"/>
                <w:szCs w:val="18"/>
                <w:lang w:val="sk-SK" w:eastAsia="en-US"/>
              </w:rPr>
            </w:pPr>
          </w:p>
        </w:tc>
      </w:tr>
      <w:tr w:rsidR="002C3F89" w:rsidRPr="00AA4D36" w14:paraId="3FA6C1AE"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54E22367"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74FF96"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5D7DD6D0" w14:textId="77777777" w:rsidR="002C3F89" w:rsidRPr="001153FA" w:rsidRDefault="002C3F89" w:rsidP="00E4223A">
            <w:pPr>
              <w:pStyle w:val="Value"/>
              <w:rPr>
                <w:sz w:val="18"/>
                <w:szCs w:val="18"/>
                <w:lang w:val="sk-SK" w:eastAsia="en-US"/>
              </w:rPr>
            </w:pPr>
          </w:p>
        </w:tc>
      </w:tr>
      <w:tr w:rsidR="002C3F89" w:rsidRPr="00AA4D36" w14:paraId="548BFB6B"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B611210"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55FEF88E"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1924C75" w14:textId="77777777" w:rsidR="002C3F89" w:rsidRPr="001153FA" w:rsidRDefault="002C3F89" w:rsidP="00E4223A">
            <w:pPr>
              <w:pStyle w:val="Value"/>
              <w:rPr>
                <w:sz w:val="18"/>
                <w:szCs w:val="18"/>
                <w:lang w:val="sk-SK" w:eastAsia="en-US"/>
              </w:rPr>
            </w:pPr>
          </w:p>
        </w:tc>
      </w:tr>
      <w:tr w:rsidR="002C3F89" w:rsidRPr="00AA4D36" w14:paraId="2E738D27"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9392CB0" w14:textId="77777777"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4174163B" w14:textId="77777777"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1D85BB6A" w14:textId="77777777" w:rsidR="002C3F89" w:rsidRPr="001153FA" w:rsidRDefault="002C3F89" w:rsidP="00E4223A">
            <w:pPr>
              <w:pStyle w:val="Value"/>
              <w:rPr>
                <w:b/>
                <w:sz w:val="18"/>
                <w:szCs w:val="18"/>
                <w:lang w:val="sk-SK" w:eastAsia="en-US"/>
              </w:rPr>
            </w:pPr>
          </w:p>
        </w:tc>
      </w:tr>
      <w:tr w:rsidR="002C3F89" w:rsidRPr="00AA4D36" w14:paraId="1720F7A8"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21FADB20"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2FB518D1"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5185DA9F" w14:textId="77777777" w:rsidR="002C3F89" w:rsidRPr="001153FA" w:rsidRDefault="002C3F89" w:rsidP="00E4223A">
            <w:pPr>
              <w:pStyle w:val="Value"/>
              <w:rPr>
                <w:sz w:val="18"/>
                <w:szCs w:val="18"/>
                <w:lang w:val="sk-SK" w:eastAsia="en-US"/>
              </w:rPr>
            </w:pPr>
          </w:p>
        </w:tc>
      </w:tr>
      <w:tr w:rsidR="002C3F89" w:rsidRPr="00AA4D36" w14:paraId="3C0FDEDF"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6C99F1A"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5FE995B0"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F207AB3" w14:textId="77777777" w:rsidR="002C3F89" w:rsidRPr="001153FA" w:rsidRDefault="002C3F89" w:rsidP="00E4223A">
            <w:pPr>
              <w:pStyle w:val="Value"/>
              <w:rPr>
                <w:sz w:val="18"/>
                <w:szCs w:val="18"/>
                <w:lang w:val="sk-SK" w:eastAsia="en-US"/>
              </w:rPr>
            </w:pPr>
          </w:p>
        </w:tc>
      </w:tr>
      <w:tr w:rsidR="002C3F89" w:rsidRPr="00AA4D36" w14:paraId="25677961"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47E5F38B"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BBCEFDD"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7A4ADF5A" w14:textId="77777777" w:rsidR="002C3F89" w:rsidRPr="001153FA" w:rsidRDefault="002C3F89" w:rsidP="00E4223A">
            <w:pPr>
              <w:pStyle w:val="Value"/>
              <w:rPr>
                <w:sz w:val="18"/>
                <w:szCs w:val="18"/>
                <w:lang w:val="sk-SK" w:eastAsia="en-US"/>
              </w:rPr>
            </w:pPr>
          </w:p>
        </w:tc>
      </w:tr>
      <w:tr w:rsidR="002C3F89" w:rsidRPr="00AA4D36" w14:paraId="0D60125F"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DA8577B"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E30C9FA"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0C12975" w14:textId="77777777" w:rsidR="002C3F89" w:rsidRPr="001153FA" w:rsidRDefault="002C3F89" w:rsidP="00E4223A">
            <w:pPr>
              <w:pStyle w:val="Value"/>
              <w:rPr>
                <w:sz w:val="18"/>
                <w:szCs w:val="18"/>
                <w:lang w:val="sk-SK" w:eastAsia="en-US"/>
              </w:rPr>
            </w:pPr>
          </w:p>
        </w:tc>
      </w:tr>
      <w:tr w:rsidR="002C3F89" w:rsidRPr="00AA4D36" w14:paraId="70A739F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9AD8813"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514A23C5" w14:textId="77777777" w:rsidR="002C3F89" w:rsidRPr="001153FA" w:rsidRDefault="00AA20EE" w:rsidP="005B0941">
            <w:pPr>
              <w:pStyle w:val="Value"/>
              <w:rPr>
                <w:b/>
                <w:sz w:val="18"/>
                <w:szCs w:val="18"/>
                <w:lang w:val="sk-SK" w:eastAsia="en-US"/>
              </w:rPr>
            </w:pPr>
            <w:r>
              <w:rPr>
                <w:b/>
                <w:sz w:val="16"/>
                <w:szCs w:val="16"/>
              </w:rPr>
              <w:t>2844,04</w:t>
            </w:r>
          </w:p>
        </w:tc>
        <w:tc>
          <w:tcPr>
            <w:tcW w:w="908" w:type="pct"/>
            <w:tcBorders>
              <w:top w:val="nil"/>
              <w:left w:val="single" w:sz="12" w:space="0" w:color="auto"/>
              <w:bottom w:val="single" w:sz="4" w:space="0" w:color="auto"/>
              <w:right w:val="single" w:sz="12" w:space="0" w:color="auto"/>
            </w:tcBorders>
            <w:noWrap/>
            <w:vAlign w:val="center"/>
          </w:tcPr>
          <w:p w14:paraId="244B1D13" w14:textId="77777777" w:rsidR="002C3F89" w:rsidRPr="001153FA" w:rsidRDefault="00AA20EE" w:rsidP="005B0941">
            <w:pPr>
              <w:pStyle w:val="Value"/>
              <w:rPr>
                <w:b/>
                <w:sz w:val="18"/>
                <w:szCs w:val="18"/>
                <w:lang w:val="sk-SK" w:eastAsia="en-US"/>
              </w:rPr>
            </w:pPr>
            <w:r>
              <w:rPr>
                <w:b/>
                <w:sz w:val="16"/>
                <w:szCs w:val="16"/>
              </w:rPr>
              <w:t>0</w:t>
            </w:r>
          </w:p>
        </w:tc>
      </w:tr>
      <w:tr w:rsidR="002C3F89" w:rsidRPr="00AA4D36" w14:paraId="461E29BE"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5A66BCCC"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3265CDD4" w14:textId="77777777" w:rsidR="002C3F89" w:rsidRPr="00977EBE" w:rsidRDefault="00AA20EE" w:rsidP="005B0941">
            <w:pPr>
              <w:pStyle w:val="Value"/>
              <w:rPr>
                <w:i/>
                <w:sz w:val="18"/>
                <w:szCs w:val="18"/>
                <w:lang w:val="sk-SK" w:eastAsia="en-US"/>
              </w:rPr>
            </w:pPr>
            <w:r>
              <w:rPr>
                <w:i/>
                <w:sz w:val="16"/>
                <w:szCs w:val="16"/>
              </w:rPr>
              <w:t>284,43</w:t>
            </w:r>
          </w:p>
        </w:tc>
        <w:tc>
          <w:tcPr>
            <w:tcW w:w="908" w:type="pct"/>
            <w:tcBorders>
              <w:top w:val="nil"/>
              <w:left w:val="single" w:sz="12" w:space="0" w:color="auto"/>
              <w:bottom w:val="single" w:sz="4" w:space="0" w:color="auto"/>
              <w:right w:val="single" w:sz="12" w:space="0" w:color="auto"/>
            </w:tcBorders>
            <w:noWrap/>
            <w:vAlign w:val="center"/>
          </w:tcPr>
          <w:p w14:paraId="06961131" w14:textId="77777777" w:rsidR="002C3F89" w:rsidRPr="00977EBE" w:rsidRDefault="00AA20EE" w:rsidP="005B0941">
            <w:pPr>
              <w:pStyle w:val="Value"/>
              <w:rPr>
                <w:i/>
                <w:sz w:val="18"/>
                <w:szCs w:val="18"/>
                <w:lang w:val="sk-SK" w:eastAsia="en-US"/>
              </w:rPr>
            </w:pPr>
            <w:r>
              <w:rPr>
                <w:i/>
                <w:sz w:val="16"/>
                <w:szCs w:val="16"/>
              </w:rPr>
              <w:t>0</w:t>
            </w:r>
          </w:p>
        </w:tc>
      </w:tr>
      <w:tr w:rsidR="002C3F89" w:rsidRPr="00AA4D36" w14:paraId="56219C14"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0E34268F"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01B7E8D6"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076C05A7" w14:textId="77777777" w:rsidR="002C3F89" w:rsidRPr="001153FA" w:rsidRDefault="002C3F89" w:rsidP="005B0941">
            <w:pPr>
              <w:pStyle w:val="Value"/>
              <w:rPr>
                <w:sz w:val="18"/>
                <w:szCs w:val="18"/>
                <w:lang w:val="sk-SK" w:eastAsia="en-US"/>
              </w:rPr>
            </w:pPr>
          </w:p>
        </w:tc>
      </w:tr>
      <w:tr w:rsidR="002C3F89" w:rsidRPr="00AA4D36" w14:paraId="349128D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26D95E1"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11BB580" w14:textId="77777777"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F0EC465" w14:textId="77777777" w:rsidR="002C3F89" w:rsidRPr="001153FA" w:rsidRDefault="002C3F89" w:rsidP="005B0941">
            <w:pPr>
              <w:pStyle w:val="Value"/>
              <w:rPr>
                <w:i/>
                <w:sz w:val="18"/>
                <w:szCs w:val="18"/>
                <w:lang w:val="sk-SK" w:eastAsia="en-US"/>
              </w:rPr>
            </w:pPr>
          </w:p>
        </w:tc>
      </w:tr>
      <w:tr w:rsidR="002C3F89" w:rsidRPr="00AA4D36" w14:paraId="5FACFEB9"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3FD79066"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4BCB74EB"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5751295F" w14:textId="77777777" w:rsidR="002C3F89" w:rsidRPr="001153FA" w:rsidRDefault="002C3F89" w:rsidP="005B0941">
            <w:pPr>
              <w:pStyle w:val="Value"/>
              <w:rPr>
                <w:sz w:val="18"/>
                <w:szCs w:val="18"/>
                <w:lang w:val="sk-SK" w:eastAsia="en-US"/>
              </w:rPr>
            </w:pPr>
          </w:p>
        </w:tc>
      </w:tr>
      <w:tr w:rsidR="002C3F89" w:rsidRPr="00AA4D36" w14:paraId="083494C8"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0AB4D78D"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56BDF59E"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50848D7B" w14:textId="77777777" w:rsidR="002C3F89" w:rsidRPr="001153FA" w:rsidRDefault="002C3F89" w:rsidP="005B0941">
            <w:pPr>
              <w:pStyle w:val="Value"/>
              <w:rPr>
                <w:sz w:val="18"/>
                <w:szCs w:val="18"/>
                <w:lang w:val="sk-SK" w:eastAsia="en-US"/>
              </w:rPr>
            </w:pPr>
          </w:p>
        </w:tc>
      </w:tr>
      <w:tr w:rsidR="002C3F89" w:rsidRPr="00AA4D36" w14:paraId="1E872CEF" w14:textId="77777777">
        <w:trPr>
          <w:trHeight w:val="330"/>
          <w:jc w:val="center"/>
        </w:trPr>
        <w:tc>
          <w:tcPr>
            <w:tcW w:w="3171" w:type="pct"/>
            <w:tcBorders>
              <w:top w:val="nil"/>
              <w:left w:val="single" w:sz="12" w:space="0" w:color="auto"/>
              <w:bottom w:val="nil"/>
              <w:right w:val="single" w:sz="12" w:space="0" w:color="auto"/>
            </w:tcBorders>
            <w:vAlign w:val="center"/>
          </w:tcPr>
          <w:p w14:paraId="643C821D"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00587AFD" w14:textId="77777777" w:rsidR="002C3F89" w:rsidRPr="001153FA" w:rsidRDefault="00AA20EE"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14:paraId="5D72F754" w14:textId="77777777" w:rsidR="002C3F89" w:rsidRPr="001153FA" w:rsidRDefault="00AA20EE" w:rsidP="005B0941">
            <w:pPr>
              <w:pStyle w:val="Value"/>
              <w:rPr>
                <w:i/>
                <w:sz w:val="18"/>
                <w:szCs w:val="18"/>
                <w:lang w:val="sk-SK" w:eastAsia="en-US"/>
              </w:rPr>
            </w:pPr>
            <w:r>
              <w:rPr>
                <w:b/>
                <w:sz w:val="16"/>
                <w:szCs w:val="16"/>
              </w:rPr>
              <w:t>0</w:t>
            </w:r>
          </w:p>
        </w:tc>
      </w:tr>
      <w:tr w:rsidR="002C3F89" w:rsidRPr="00AA4D36" w14:paraId="146E22AD"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42D37F67"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46CB5D32" w14:textId="77777777"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C32BA6" w14:textId="77777777" w:rsidR="002C3F89" w:rsidRPr="001153FA" w:rsidRDefault="002C3F89" w:rsidP="005B0941">
            <w:pPr>
              <w:pStyle w:val="Value"/>
              <w:rPr>
                <w:i/>
                <w:sz w:val="18"/>
                <w:szCs w:val="18"/>
                <w:lang w:val="sk-SK" w:eastAsia="en-US"/>
              </w:rPr>
            </w:pPr>
          </w:p>
        </w:tc>
      </w:tr>
      <w:tr w:rsidR="002C3F89" w:rsidRPr="00AA4D36" w14:paraId="4F165814"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6034F022"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9ED3C6A" w14:textId="77777777"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D339635" w14:textId="77777777" w:rsidR="002C3F89" w:rsidRPr="001153FA" w:rsidRDefault="002C3F89" w:rsidP="00E4223A">
            <w:pPr>
              <w:pStyle w:val="Value"/>
              <w:rPr>
                <w:sz w:val="18"/>
                <w:szCs w:val="18"/>
                <w:lang w:val="sk-SK" w:eastAsia="en-US"/>
              </w:rPr>
            </w:pPr>
          </w:p>
        </w:tc>
      </w:tr>
    </w:tbl>
    <w:p w14:paraId="273DD587" w14:textId="77777777" w:rsidR="00B7381E" w:rsidRPr="00AA4D36" w:rsidRDefault="00B7381E" w:rsidP="00B7381E">
      <w:pPr>
        <w:ind w:right="-468"/>
        <w:rPr>
          <w:rFonts w:ascii="Arial Narrow" w:hAnsi="Arial Narrow" w:cs="Arial"/>
          <w:sz w:val="18"/>
          <w:szCs w:val="18"/>
        </w:rPr>
      </w:pPr>
    </w:p>
    <w:p w14:paraId="0A3562DB" w14:textId="77777777" w:rsidR="00462239" w:rsidRPr="00AA4D36" w:rsidRDefault="00462239" w:rsidP="00462239">
      <w:pPr>
        <w:ind w:left="720" w:right="-468"/>
        <w:jc w:val="both"/>
        <w:rPr>
          <w:rFonts w:ascii="Arial Narrow" w:hAnsi="Arial Narrow"/>
          <w:bCs/>
          <w:sz w:val="18"/>
          <w:szCs w:val="18"/>
        </w:rPr>
      </w:pPr>
    </w:p>
    <w:p w14:paraId="3D1E119F"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14:paraId="4596E517" w14:textId="77777777" w:rsidR="00462239" w:rsidRPr="00AA4D36" w:rsidRDefault="00462239" w:rsidP="00462239">
      <w:pPr>
        <w:ind w:right="-468"/>
        <w:rPr>
          <w:rFonts w:ascii="Arial Narrow" w:hAnsi="Arial Narrow"/>
          <w:b/>
          <w:bCs/>
          <w:sz w:val="18"/>
          <w:szCs w:val="18"/>
        </w:rPr>
      </w:pPr>
    </w:p>
    <w:p w14:paraId="48DF8583"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14:paraId="4211CA7B"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3F91ACFF"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14:paraId="52A68415"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14:paraId="5926047A"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14:paraId="228696E9" w14:textId="77777777" w:rsidR="00B7381E" w:rsidRPr="00AA4D36" w:rsidRDefault="00B7381E" w:rsidP="00B7381E">
      <w:pPr>
        <w:ind w:right="-468"/>
        <w:jc w:val="both"/>
        <w:rPr>
          <w:rFonts w:ascii="Arial Narrow" w:hAnsi="Arial Narrow"/>
          <w:bCs/>
          <w:color w:val="000000"/>
          <w:sz w:val="18"/>
          <w:szCs w:val="18"/>
        </w:rPr>
      </w:pPr>
    </w:p>
    <w:p w14:paraId="20583346" w14:textId="77777777"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14:paraId="771D71D7" w14:textId="77777777">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14:paraId="72B3DAF8" w14:textId="77777777"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14:paraId="78E4546D" w14:textId="77777777"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14:paraId="6A87CF02"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01112C6B" w14:textId="77777777">
        <w:trPr>
          <w:trHeight w:val="475"/>
          <w:jc w:val="center"/>
        </w:trPr>
        <w:tc>
          <w:tcPr>
            <w:tcW w:w="5865" w:type="dxa"/>
            <w:tcBorders>
              <w:top w:val="single" w:sz="12" w:space="0" w:color="auto"/>
              <w:left w:val="single" w:sz="12" w:space="0" w:color="auto"/>
              <w:bottom w:val="nil"/>
              <w:right w:val="single" w:sz="12" w:space="0" w:color="auto"/>
            </w:tcBorders>
            <w:vAlign w:val="center"/>
          </w:tcPr>
          <w:p w14:paraId="3FA5377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14:paraId="404CF172" w14:textId="77777777"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14:paraId="62D784DE" w14:textId="77777777" w:rsidR="00B7381E" w:rsidRPr="001153FA" w:rsidRDefault="00B7381E" w:rsidP="00E4223A">
            <w:pPr>
              <w:pStyle w:val="Value"/>
              <w:rPr>
                <w:sz w:val="18"/>
                <w:szCs w:val="18"/>
                <w:lang w:val="sk-SK" w:eastAsia="en-US"/>
              </w:rPr>
            </w:pPr>
          </w:p>
        </w:tc>
      </w:tr>
      <w:tr w:rsidR="00B7381E" w:rsidRPr="00AA4D36" w14:paraId="1AF10392" w14:textId="77777777">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14:paraId="0AE1AA5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14:paraId="0E507831"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14:paraId="401FB1B3" w14:textId="77777777" w:rsidR="00B7381E" w:rsidRPr="001153FA" w:rsidRDefault="00B7381E" w:rsidP="00E4223A">
            <w:pPr>
              <w:pStyle w:val="Value"/>
              <w:rPr>
                <w:sz w:val="18"/>
                <w:szCs w:val="18"/>
                <w:lang w:val="sk-SK" w:eastAsia="en-US"/>
              </w:rPr>
            </w:pPr>
          </w:p>
        </w:tc>
      </w:tr>
      <w:tr w:rsidR="00B7381E" w:rsidRPr="00AA4D36" w14:paraId="2A5BB954" w14:textId="77777777">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14:paraId="2B22CA9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14:paraId="70C3A2F4"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14:paraId="1C4F5424" w14:textId="77777777" w:rsidR="00B7381E" w:rsidRPr="001153FA" w:rsidRDefault="00B7381E" w:rsidP="00E4223A">
            <w:pPr>
              <w:pStyle w:val="Value"/>
              <w:rPr>
                <w:sz w:val="18"/>
                <w:szCs w:val="18"/>
                <w:lang w:val="sk-SK" w:eastAsia="en-US"/>
              </w:rPr>
            </w:pPr>
          </w:p>
        </w:tc>
      </w:tr>
      <w:tr w:rsidR="00B7381E" w:rsidRPr="00AA4D36" w14:paraId="2B1F4E53" w14:textId="77777777">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14:paraId="1BE1939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14:paraId="37E82462" w14:textId="77777777"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14:paraId="5FC8883C" w14:textId="77777777" w:rsidR="00B7381E" w:rsidRPr="001153FA" w:rsidRDefault="00B7381E" w:rsidP="00E4223A">
            <w:pPr>
              <w:pStyle w:val="Value"/>
              <w:rPr>
                <w:sz w:val="18"/>
                <w:szCs w:val="18"/>
                <w:lang w:val="sk-SK" w:eastAsia="en-US"/>
              </w:rPr>
            </w:pPr>
          </w:p>
        </w:tc>
      </w:tr>
      <w:tr w:rsidR="00B7381E" w:rsidRPr="00AA4D36" w14:paraId="08799BF8" w14:textId="77777777">
        <w:trPr>
          <w:trHeight w:val="838"/>
          <w:jc w:val="center"/>
        </w:trPr>
        <w:tc>
          <w:tcPr>
            <w:tcW w:w="5865" w:type="dxa"/>
            <w:tcBorders>
              <w:top w:val="single" w:sz="4" w:space="0" w:color="auto"/>
              <w:left w:val="single" w:sz="12" w:space="0" w:color="auto"/>
              <w:bottom w:val="nil"/>
              <w:right w:val="single" w:sz="12" w:space="0" w:color="auto"/>
            </w:tcBorders>
            <w:vAlign w:val="center"/>
          </w:tcPr>
          <w:p w14:paraId="6B0C888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14:paraId="5ADEED6C"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14:paraId="3547399A" w14:textId="77777777" w:rsidR="00B7381E" w:rsidRPr="001153FA" w:rsidRDefault="00B7381E" w:rsidP="00E4223A">
            <w:pPr>
              <w:pStyle w:val="Value"/>
              <w:rPr>
                <w:sz w:val="18"/>
                <w:szCs w:val="18"/>
                <w:lang w:val="sk-SK" w:eastAsia="en-US"/>
              </w:rPr>
            </w:pPr>
          </w:p>
        </w:tc>
      </w:tr>
      <w:tr w:rsidR="00B7381E" w:rsidRPr="00AA4D36" w14:paraId="3694854B" w14:textId="77777777">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14:paraId="3C61367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14:paraId="78731DA3"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14:paraId="7344EF12" w14:textId="77777777" w:rsidR="00B7381E" w:rsidRPr="001153FA" w:rsidRDefault="00B7381E" w:rsidP="00E4223A">
            <w:pPr>
              <w:pStyle w:val="Value"/>
              <w:rPr>
                <w:sz w:val="18"/>
                <w:szCs w:val="18"/>
                <w:lang w:val="sk-SK" w:eastAsia="en-US"/>
              </w:rPr>
            </w:pPr>
          </w:p>
        </w:tc>
      </w:tr>
    </w:tbl>
    <w:p w14:paraId="7ACA5C8B" w14:textId="77777777" w:rsidR="00B7381E" w:rsidRPr="00AA4D36" w:rsidRDefault="00B7381E" w:rsidP="00B7381E">
      <w:pPr>
        <w:ind w:right="-468"/>
        <w:jc w:val="both"/>
        <w:rPr>
          <w:rFonts w:ascii="Arial Narrow" w:hAnsi="Arial Narrow"/>
          <w:bCs/>
          <w:color w:val="000000"/>
          <w:sz w:val="18"/>
          <w:szCs w:val="18"/>
        </w:rPr>
      </w:pPr>
    </w:p>
    <w:p w14:paraId="404D3995"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14:paraId="6DA6D0FC"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14:paraId="33AC34CE" w14:textId="77777777" w:rsidR="00B7381E" w:rsidRPr="00AA4D36" w:rsidRDefault="00B7381E" w:rsidP="00B7381E">
      <w:pPr>
        <w:ind w:right="-468"/>
        <w:rPr>
          <w:rFonts w:ascii="Arial Narrow" w:hAnsi="Arial Narrow"/>
          <w:bCs/>
          <w:color w:val="000000"/>
          <w:sz w:val="18"/>
          <w:szCs w:val="18"/>
        </w:rPr>
      </w:pPr>
    </w:p>
    <w:p w14:paraId="707293FB" w14:textId="77777777"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14:paraId="0ABDEFCA" w14:textId="77777777">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14:paraId="76A3F985" w14:textId="77777777"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14:paraId="0BA84E8B" w14:textId="77777777"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52D9DB46"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571C3808" w14:textId="77777777">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14:paraId="33A4C651" w14:textId="77777777"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5358D22A"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11836CB4"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79EDE7E4" w14:textId="77777777"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6E60001"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309AE8AD"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41DD052C" w14:textId="77777777" w:rsidR="00B7381E" w:rsidRPr="00AA4D36" w:rsidRDefault="00B7381E" w:rsidP="00E4223A">
            <w:pPr>
              <w:pStyle w:val="TopHeader"/>
              <w:rPr>
                <w:sz w:val="18"/>
                <w:szCs w:val="18"/>
              </w:rPr>
            </w:pPr>
            <w:r w:rsidRPr="00AA4D36">
              <w:rPr>
                <w:sz w:val="18"/>
                <w:szCs w:val="18"/>
              </w:rPr>
              <w:t>Daň v %</w:t>
            </w:r>
          </w:p>
        </w:tc>
      </w:tr>
      <w:tr w:rsidR="00B7381E" w:rsidRPr="00AA4D36" w14:paraId="59FC1CE7" w14:textId="77777777">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709E7CF2"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B2C3B4A"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3AEB4499"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6EB37CB1"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6C38DB4"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72038E3"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3A33381A"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14:paraId="4BD3542C" w14:textId="77777777">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37EDB37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350BBFFE" w14:textId="65C9C019" w:rsidR="00B7381E" w:rsidRPr="00DE406A" w:rsidRDefault="000B10B8" w:rsidP="00E4223A">
            <w:pPr>
              <w:pStyle w:val="Value"/>
              <w:rPr>
                <w:sz w:val="18"/>
                <w:szCs w:val="18"/>
                <w:lang w:val="sk-SK" w:eastAsia="en-US"/>
              </w:rPr>
            </w:pPr>
            <w:r>
              <w:rPr>
                <w:sz w:val="16"/>
                <w:szCs w:val="16"/>
                <w:lang w:val="sk-SK"/>
              </w:rPr>
              <w:t>36594,93</w:t>
            </w:r>
          </w:p>
        </w:tc>
        <w:tc>
          <w:tcPr>
            <w:tcW w:w="567" w:type="dxa"/>
            <w:tcBorders>
              <w:top w:val="single" w:sz="12" w:space="0" w:color="auto"/>
              <w:left w:val="nil"/>
              <w:bottom w:val="single" w:sz="4" w:space="0" w:color="auto"/>
              <w:right w:val="single" w:sz="4" w:space="0" w:color="auto"/>
            </w:tcBorders>
            <w:noWrap/>
            <w:vAlign w:val="center"/>
          </w:tcPr>
          <w:p w14:paraId="1ED1373C"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5B40C8F8"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5F6AB991" w14:textId="77777777" w:rsidR="00B7381E" w:rsidRPr="00DE406A" w:rsidRDefault="00AA20EE"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14:paraId="1C5DE9F6"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59E546A0"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14:paraId="5C3B29C8" w14:textId="77777777">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0550F2F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0D86363E" w14:textId="1BA50B43" w:rsidR="00B7381E" w:rsidRPr="001153FA" w:rsidRDefault="000B10B8" w:rsidP="00E4223A">
            <w:pPr>
              <w:pStyle w:val="ValueCentered"/>
              <w:rPr>
                <w:sz w:val="18"/>
                <w:szCs w:val="18"/>
                <w:lang w:val="sk-SK" w:eastAsia="en-US"/>
              </w:rPr>
            </w:pPr>
            <w:r>
              <w:rPr>
                <w:sz w:val="18"/>
                <w:szCs w:val="18"/>
                <w:lang w:val="sk-SK" w:eastAsia="en-US"/>
              </w:rPr>
              <w:t>76684,94</w:t>
            </w:r>
          </w:p>
        </w:tc>
        <w:tc>
          <w:tcPr>
            <w:tcW w:w="567" w:type="dxa"/>
            <w:tcBorders>
              <w:top w:val="nil"/>
              <w:left w:val="nil"/>
              <w:bottom w:val="single" w:sz="6" w:space="0" w:color="auto"/>
              <w:right w:val="single" w:sz="4" w:space="0" w:color="auto"/>
            </w:tcBorders>
            <w:noWrap/>
            <w:vAlign w:val="center"/>
          </w:tcPr>
          <w:p w14:paraId="70DB9EB2" w14:textId="1214E479" w:rsidR="00B7381E" w:rsidRPr="00DE406A" w:rsidRDefault="00B7381E" w:rsidP="00E4223A">
            <w:pPr>
              <w:pStyle w:val="Value"/>
              <w:rPr>
                <w:sz w:val="18"/>
                <w:szCs w:val="18"/>
                <w:lang w:val="sk-SK" w:eastAsia="en-US"/>
              </w:rPr>
            </w:pPr>
          </w:p>
        </w:tc>
        <w:tc>
          <w:tcPr>
            <w:tcW w:w="567" w:type="dxa"/>
            <w:tcBorders>
              <w:top w:val="nil"/>
              <w:left w:val="nil"/>
              <w:bottom w:val="single" w:sz="6" w:space="0" w:color="auto"/>
              <w:right w:val="single" w:sz="12" w:space="0" w:color="auto"/>
            </w:tcBorders>
            <w:noWrap/>
            <w:vAlign w:val="center"/>
          </w:tcPr>
          <w:p w14:paraId="3463F904" w14:textId="64EDCE6C" w:rsidR="00B7381E" w:rsidRPr="000B10B8" w:rsidRDefault="000B10B8" w:rsidP="00E4223A">
            <w:pPr>
              <w:pStyle w:val="Value"/>
              <w:rPr>
                <w:sz w:val="18"/>
                <w:szCs w:val="18"/>
                <w:lang w:val="sk-SK" w:eastAsia="en-US"/>
              </w:rPr>
            </w:pPr>
            <w:r>
              <w:rPr>
                <w:sz w:val="16"/>
                <w:szCs w:val="16"/>
                <w:lang w:val="sk-SK"/>
              </w:rPr>
              <w:t>21</w:t>
            </w:r>
          </w:p>
        </w:tc>
        <w:tc>
          <w:tcPr>
            <w:tcW w:w="1701" w:type="dxa"/>
            <w:tcBorders>
              <w:top w:val="nil"/>
              <w:left w:val="single" w:sz="12" w:space="0" w:color="auto"/>
              <w:bottom w:val="single" w:sz="6" w:space="0" w:color="auto"/>
              <w:right w:val="single" w:sz="4" w:space="0" w:color="auto"/>
            </w:tcBorders>
            <w:noWrap/>
            <w:vAlign w:val="center"/>
          </w:tcPr>
          <w:p w14:paraId="7A54ED16"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14:paraId="27184EA5" w14:textId="77777777" w:rsidR="00B7381E" w:rsidRPr="00DE406A" w:rsidRDefault="00AA20EE"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6A8DC7E9" w14:textId="77777777" w:rsidR="00B7381E" w:rsidRPr="00DE406A" w:rsidRDefault="00AA20EE" w:rsidP="00E4223A">
            <w:pPr>
              <w:pStyle w:val="Value"/>
              <w:rPr>
                <w:sz w:val="18"/>
                <w:szCs w:val="18"/>
                <w:lang w:val="sk-SK" w:eastAsia="en-US"/>
              </w:rPr>
            </w:pPr>
            <w:r>
              <w:rPr>
                <w:sz w:val="16"/>
                <w:szCs w:val="16"/>
              </w:rPr>
              <w:t>23</w:t>
            </w:r>
          </w:p>
        </w:tc>
      </w:tr>
      <w:tr w:rsidR="00B7381E" w:rsidRPr="00AA4D36" w14:paraId="11BB3473" w14:textId="77777777">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64BECC5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6B170DC" w14:textId="22C284CC" w:rsidR="00B7381E" w:rsidRPr="001153FA" w:rsidRDefault="000B10B8" w:rsidP="00E4223A">
            <w:pPr>
              <w:pStyle w:val="Value"/>
              <w:rPr>
                <w:sz w:val="18"/>
                <w:szCs w:val="18"/>
                <w:lang w:val="sk-SK" w:eastAsia="en-US"/>
              </w:rPr>
            </w:pPr>
            <w:r>
              <w:rPr>
                <w:sz w:val="18"/>
                <w:szCs w:val="18"/>
                <w:lang w:val="sk-SK" w:eastAsia="en-US"/>
              </w:rPr>
              <w:t>3655,88</w:t>
            </w:r>
          </w:p>
        </w:tc>
        <w:tc>
          <w:tcPr>
            <w:tcW w:w="567" w:type="dxa"/>
            <w:tcBorders>
              <w:top w:val="single" w:sz="6" w:space="0" w:color="auto"/>
              <w:left w:val="nil"/>
              <w:bottom w:val="single" w:sz="6" w:space="0" w:color="auto"/>
              <w:right w:val="single" w:sz="4" w:space="0" w:color="auto"/>
            </w:tcBorders>
            <w:noWrap/>
            <w:vAlign w:val="center"/>
          </w:tcPr>
          <w:p w14:paraId="60436031"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13CE2174"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65E616F6"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14:paraId="470BC192"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290DCE97" w14:textId="77777777" w:rsidR="00B7381E" w:rsidRPr="001153FA" w:rsidRDefault="00B7381E" w:rsidP="00E4223A">
            <w:pPr>
              <w:pStyle w:val="Value"/>
              <w:rPr>
                <w:sz w:val="18"/>
                <w:szCs w:val="18"/>
                <w:lang w:val="sk-SK" w:eastAsia="en-US"/>
              </w:rPr>
            </w:pPr>
          </w:p>
        </w:tc>
      </w:tr>
      <w:tr w:rsidR="00B7381E" w:rsidRPr="00AA4D36" w14:paraId="5C024A96" w14:textId="77777777">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55D7DF1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559661DA" w14:textId="6A346E67" w:rsidR="00B7381E" w:rsidRPr="001153FA" w:rsidRDefault="000B10B8" w:rsidP="00E4223A">
            <w:pPr>
              <w:pStyle w:val="Value"/>
              <w:rPr>
                <w:sz w:val="18"/>
                <w:szCs w:val="18"/>
                <w:lang w:val="sk-SK" w:eastAsia="en-US"/>
              </w:rPr>
            </w:pPr>
            <w:r>
              <w:rPr>
                <w:sz w:val="18"/>
                <w:szCs w:val="18"/>
                <w:lang w:val="sk-SK" w:eastAsia="en-US"/>
              </w:rPr>
              <w:t>1,70</w:t>
            </w:r>
          </w:p>
        </w:tc>
        <w:tc>
          <w:tcPr>
            <w:tcW w:w="567" w:type="dxa"/>
            <w:tcBorders>
              <w:top w:val="single" w:sz="6" w:space="0" w:color="auto"/>
              <w:left w:val="nil"/>
              <w:bottom w:val="single" w:sz="4" w:space="0" w:color="auto"/>
              <w:right w:val="single" w:sz="4" w:space="0" w:color="auto"/>
            </w:tcBorders>
            <w:noWrap/>
            <w:vAlign w:val="center"/>
          </w:tcPr>
          <w:p w14:paraId="0534C2A3"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541BA3E8"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436BDA11"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14:paraId="1B998F67"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6D1F11FF" w14:textId="77777777" w:rsidR="00B7381E" w:rsidRPr="001153FA" w:rsidRDefault="00B7381E" w:rsidP="00E4223A">
            <w:pPr>
              <w:pStyle w:val="Value"/>
              <w:rPr>
                <w:sz w:val="18"/>
                <w:szCs w:val="18"/>
                <w:lang w:val="sk-SK" w:eastAsia="en-US"/>
              </w:rPr>
            </w:pPr>
          </w:p>
        </w:tc>
      </w:tr>
      <w:tr w:rsidR="00B7381E" w:rsidRPr="00AA4D36" w14:paraId="12628E5D"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5EF44C8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5D280645"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6385663F"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0FB06F48"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7EA9E250"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565C0A00"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23F8946B" w14:textId="77777777" w:rsidR="00B7381E" w:rsidRPr="001153FA" w:rsidRDefault="00B7381E" w:rsidP="00E4223A">
            <w:pPr>
              <w:pStyle w:val="Value"/>
              <w:rPr>
                <w:sz w:val="18"/>
                <w:szCs w:val="18"/>
                <w:lang w:val="sk-SK" w:eastAsia="en-US"/>
              </w:rPr>
            </w:pPr>
          </w:p>
        </w:tc>
      </w:tr>
      <w:tr w:rsidR="00B7381E" w:rsidRPr="00AA4D36" w14:paraId="4C157098"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69FC2FD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0AC3614F" w14:textId="01E7106B" w:rsidR="00B7381E" w:rsidRPr="001153FA" w:rsidRDefault="000B10B8" w:rsidP="00E4223A">
            <w:pPr>
              <w:pStyle w:val="Value"/>
              <w:rPr>
                <w:sz w:val="18"/>
                <w:szCs w:val="18"/>
                <w:lang w:val="sk-SK" w:eastAsia="en-US"/>
              </w:rPr>
            </w:pPr>
            <w:r>
              <w:rPr>
                <w:sz w:val="18"/>
                <w:szCs w:val="18"/>
                <w:lang w:val="sk-SK" w:eastAsia="en-US"/>
              </w:rPr>
              <w:t>40248,79</w:t>
            </w:r>
          </w:p>
        </w:tc>
        <w:tc>
          <w:tcPr>
            <w:tcW w:w="567" w:type="dxa"/>
            <w:tcBorders>
              <w:top w:val="nil"/>
              <w:left w:val="nil"/>
              <w:bottom w:val="single" w:sz="4" w:space="0" w:color="auto"/>
              <w:right w:val="single" w:sz="4" w:space="0" w:color="auto"/>
            </w:tcBorders>
            <w:noWrap/>
            <w:vAlign w:val="center"/>
          </w:tcPr>
          <w:p w14:paraId="0478DB42"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2B80385D"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70FF02E7"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021F3DD3"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03937C55" w14:textId="77777777" w:rsidR="00B7381E" w:rsidRPr="001153FA" w:rsidRDefault="00B7381E" w:rsidP="00E4223A">
            <w:pPr>
              <w:pStyle w:val="Value"/>
              <w:rPr>
                <w:sz w:val="18"/>
                <w:szCs w:val="18"/>
                <w:lang w:val="sk-SK" w:eastAsia="en-US"/>
              </w:rPr>
            </w:pPr>
          </w:p>
        </w:tc>
      </w:tr>
      <w:tr w:rsidR="00B7381E" w:rsidRPr="00AA4D36" w14:paraId="1CCDB806"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6D8D4C0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60AA8AC6" w14:textId="321A4C99" w:rsidR="00B7381E" w:rsidRPr="001153FA" w:rsidRDefault="000B10B8" w:rsidP="00E4223A">
            <w:pPr>
              <w:pStyle w:val="Value"/>
              <w:jc w:val="center"/>
              <w:rPr>
                <w:sz w:val="18"/>
                <w:szCs w:val="18"/>
                <w:lang w:val="sk-SK" w:eastAsia="en-US"/>
              </w:rPr>
            </w:pPr>
            <w:r>
              <w:rPr>
                <w:sz w:val="18"/>
                <w:szCs w:val="18"/>
                <w:lang w:val="sk-SK" w:eastAsia="en-US"/>
              </w:rPr>
              <w:t>8452,25</w:t>
            </w:r>
          </w:p>
        </w:tc>
        <w:tc>
          <w:tcPr>
            <w:tcW w:w="567" w:type="dxa"/>
            <w:tcBorders>
              <w:top w:val="nil"/>
              <w:left w:val="nil"/>
              <w:bottom w:val="single" w:sz="4" w:space="0" w:color="auto"/>
              <w:right w:val="single" w:sz="4" w:space="0" w:color="auto"/>
            </w:tcBorders>
            <w:noWrap/>
            <w:vAlign w:val="center"/>
          </w:tcPr>
          <w:p w14:paraId="099AACDE"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0DE67973" w14:textId="4DF8BACC" w:rsidR="00B7381E" w:rsidRPr="000B10B8" w:rsidRDefault="000B10B8" w:rsidP="00E4223A">
            <w:pPr>
              <w:pStyle w:val="Value"/>
              <w:rPr>
                <w:sz w:val="18"/>
                <w:szCs w:val="18"/>
                <w:vertAlign w:val="subscript"/>
                <w:lang w:val="sk-SK" w:eastAsia="en-US"/>
              </w:rPr>
            </w:pPr>
            <w:r>
              <w:rPr>
                <w:sz w:val="18"/>
                <w:szCs w:val="18"/>
                <w:lang w:val="sk-SK" w:eastAsia="en-US"/>
              </w:rPr>
              <w:t>21%</w:t>
            </w:r>
          </w:p>
        </w:tc>
        <w:tc>
          <w:tcPr>
            <w:tcW w:w="1701" w:type="dxa"/>
            <w:tcBorders>
              <w:top w:val="nil"/>
              <w:left w:val="single" w:sz="12" w:space="0" w:color="auto"/>
              <w:bottom w:val="single" w:sz="4" w:space="0" w:color="auto"/>
              <w:right w:val="single" w:sz="4" w:space="0" w:color="auto"/>
            </w:tcBorders>
            <w:noWrap/>
            <w:vAlign w:val="center"/>
          </w:tcPr>
          <w:p w14:paraId="5DCDD81D"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3CE8B83D"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46F0BE9F" w14:textId="77777777" w:rsidR="00B7381E" w:rsidRPr="001153FA" w:rsidRDefault="00B7381E" w:rsidP="00E4223A">
            <w:pPr>
              <w:pStyle w:val="Value"/>
              <w:rPr>
                <w:sz w:val="18"/>
                <w:szCs w:val="18"/>
                <w:lang w:val="sk-SK" w:eastAsia="en-US"/>
              </w:rPr>
            </w:pPr>
          </w:p>
        </w:tc>
      </w:tr>
      <w:tr w:rsidR="00B7381E" w:rsidRPr="00AA4D36" w14:paraId="4EE59E59"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B1984F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3D0FAA56"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1D068993"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1ED88833"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73EDBE0D"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02A0FB67"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74D94980" w14:textId="77777777" w:rsidR="00B7381E" w:rsidRPr="001153FA" w:rsidRDefault="00B7381E" w:rsidP="00E4223A">
            <w:pPr>
              <w:pStyle w:val="Value"/>
              <w:rPr>
                <w:sz w:val="18"/>
                <w:szCs w:val="18"/>
                <w:lang w:val="sk-SK" w:eastAsia="en-US"/>
              </w:rPr>
            </w:pPr>
          </w:p>
        </w:tc>
      </w:tr>
      <w:tr w:rsidR="00B7381E" w:rsidRPr="00AA4D36" w14:paraId="5124E090" w14:textId="77777777">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59F8ADF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3437FE88" w14:textId="6FC191DE" w:rsidR="00B7381E" w:rsidRPr="001153FA" w:rsidRDefault="000B10B8" w:rsidP="00E4223A">
            <w:pPr>
              <w:pStyle w:val="ValueCentered"/>
              <w:rPr>
                <w:sz w:val="18"/>
                <w:szCs w:val="18"/>
                <w:lang w:val="sk-SK" w:eastAsia="en-US"/>
              </w:rPr>
            </w:pPr>
            <w:r>
              <w:rPr>
                <w:sz w:val="18"/>
                <w:szCs w:val="18"/>
                <w:lang w:val="sk-SK" w:eastAsia="en-US"/>
              </w:rPr>
              <w:t>8452,25</w:t>
            </w:r>
          </w:p>
        </w:tc>
        <w:tc>
          <w:tcPr>
            <w:tcW w:w="567" w:type="dxa"/>
            <w:tcBorders>
              <w:top w:val="nil"/>
              <w:left w:val="nil"/>
              <w:bottom w:val="single" w:sz="12" w:space="0" w:color="auto"/>
              <w:right w:val="single" w:sz="4" w:space="0" w:color="auto"/>
            </w:tcBorders>
            <w:noWrap/>
            <w:vAlign w:val="center"/>
          </w:tcPr>
          <w:p w14:paraId="632C7AA6"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3C6A2AF1"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14:paraId="4FFE23F6"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14:paraId="63B667FC"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67C023A8" w14:textId="77777777" w:rsidR="00B7381E" w:rsidRPr="001153FA" w:rsidRDefault="00B7381E" w:rsidP="00E4223A">
            <w:pPr>
              <w:pStyle w:val="Value"/>
              <w:rPr>
                <w:sz w:val="18"/>
                <w:szCs w:val="18"/>
                <w:lang w:val="sk-SK" w:eastAsia="en-US"/>
              </w:rPr>
            </w:pPr>
          </w:p>
        </w:tc>
      </w:tr>
    </w:tbl>
    <w:p w14:paraId="0EC7C9CF" w14:textId="77777777" w:rsidR="00B7381E" w:rsidRPr="00AA4D36" w:rsidRDefault="00B7381E" w:rsidP="00B7381E">
      <w:pPr>
        <w:ind w:right="-468"/>
        <w:rPr>
          <w:rFonts w:ascii="Arial Narrow" w:hAnsi="Arial Narrow"/>
          <w:bCs/>
          <w:color w:val="000000"/>
          <w:sz w:val="18"/>
          <w:szCs w:val="18"/>
        </w:rPr>
      </w:pPr>
    </w:p>
    <w:p w14:paraId="2195C758" w14:textId="77777777" w:rsidR="00462239" w:rsidRPr="00AA4D36" w:rsidRDefault="00462239" w:rsidP="00462239">
      <w:pPr>
        <w:ind w:right="-468"/>
        <w:rPr>
          <w:rFonts w:ascii="Arial Narrow" w:hAnsi="Arial Narrow"/>
          <w:bCs/>
          <w:color w:val="000000"/>
          <w:sz w:val="18"/>
          <w:szCs w:val="18"/>
        </w:rPr>
      </w:pPr>
    </w:p>
    <w:p w14:paraId="0A0D36D7" w14:textId="77777777" w:rsidR="00462239" w:rsidRPr="00AA4D36" w:rsidRDefault="00462239" w:rsidP="00462239">
      <w:pPr>
        <w:ind w:right="-468"/>
        <w:rPr>
          <w:rFonts w:ascii="Arial Narrow" w:hAnsi="Arial Narrow"/>
          <w:bCs/>
          <w:sz w:val="18"/>
          <w:szCs w:val="18"/>
        </w:rPr>
      </w:pPr>
    </w:p>
    <w:p w14:paraId="37FD8E9A"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14:paraId="15548224" w14:textId="77777777" w:rsidR="00B7381E" w:rsidRPr="00AA4D36" w:rsidRDefault="00B7381E" w:rsidP="00B7381E">
      <w:pPr>
        <w:ind w:right="-468"/>
        <w:jc w:val="both"/>
        <w:rPr>
          <w:rFonts w:ascii="Arial Narrow" w:hAnsi="Arial Narrow"/>
          <w:b/>
          <w:bCs/>
          <w:sz w:val="18"/>
          <w:szCs w:val="18"/>
        </w:rPr>
      </w:pPr>
    </w:p>
    <w:p w14:paraId="66114A89" w14:textId="77777777"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1035D226"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0655119"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09E4F212"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2F2742AE"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14:paraId="7327331A"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7BCBB37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0B12796"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37487E6F" w14:textId="77777777" w:rsidR="00B7381E" w:rsidRPr="001153FA" w:rsidRDefault="00B7381E" w:rsidP="00E4223A">
            <w:pPr>
              <w:pStyle w:val="Value"/>
              <w:rPr>
                <w:sz w:val="18"/>
                <w:szCs w:val="18"/>
                <w:lang w:val="sk-SK" w:eastAsia="en-US"/>
              </w:rPr>
            </w:pPr>
          </w:p>
        </w:tc>
      </w:tr>
      <w:tr w:rsidR="00B7381E" w:rsidRPr="00AA4D36" w14:paraId="733D89B5"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1E050E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558D5DE7"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B583D89" w14:textId="77777777" w:rsidR="00B7381E" w:rsidRPr="001153FA" w:rsidRDefault="00B7381E" w:rsidP="00E4223A">
            <w:pPr>
              <w:pStyle w:val="Value"/>
              <w:rPr>
                <w:sz w:val="18"/>
                <w:szCs w:val="18"/>
                <w:lang w:val="sk-SK" w:eastAsia="en-US"/>
              </w:rPr>
            </w:pPr>
          </w:p>
        </w:tc>
      </w:tr>
      <w:tr w:rsidR="00B7381E" w:rsidRPr="00AA4D36" w14:paraId="46D9F769"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1AD8D5E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0B9296D3"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1B0CDF5" w14:textId="77777777" w:rsidR="00B7381E" w:rsidRPr="001153FA" w:rsidRDefault="00B7381E" w:rsidP="00E4223A">
            <w:pPr>
              <w:pStyle w:val="Value"/>
              <w:rPr>
                <w:sz w:val="18"/>
                <w:szCs w:val="18"/>
                <w:lang w:val="sk-SK" w:eastAsia="en-US"/>
              </w:rPr>
            </w:pPr>
          </w:p>
        </w:tc>
      </w:tr>
      <w:tr w:rsidR="00B7381E" w:rsidRPr="00AA4D36" w14:paraId="3ABD4B45" w14:textId="77777777">
        <w:trPr>
          <w:trHeight w:val="330"/>
          <w:jc w:val="center"/>
        </w:trPr>
        <w:tc>
          <w:tcPr>
            <w:tcW w:w="2359" w:type="pct"/>
            <w:tcBorders>
              <w:top w:val="nil"/>
              <w:left w:val="single" w:sz="12" w:space="0" w:color="auto"/>
              <w:bottom w:val="nil"/>
              <w:right w:val="single" w:sz="12" w:space="0" w:color="auto"/>
            </w:tcBorders>
            <w:noWrap/>
            <w:vAlign w:val="center"/>
          </w:tcPr>
          <w:p w14:paraId="32F554F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8C8FE5E"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1D31AF1" w14:textId="77777777" w:rsidR="00B7381E" w:rsidRPr="001153FA" w:rsidRDefault="00B7381E" w:rsidP="00E4223A">
            <w:pPr>
              <w:pStyle w:val="Value"/>
              <w:rPr>
                <w:sz w:val="18"/>
                <w:szCs w:val="18"/>
                <w:lang w:val="sk-SK" w:eastAsia="en-US"/>
              </w:rPr>
            </w:pPr>
          </w:p>
        </w:tc>
      </w:tr>
      <w:tr w:rsidR="00B7381E" w:rsidRPr="00AA4D36" w14:paraId="204C6301"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AFD66F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3664D858"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55CC790A" w14:textId="77777777" w:rsidR="00B7381E" w:rsidRPr="001153FA" w:rsidRDefault="00B7381E" w:rsidP="00E4223A">
            <w:pPr>
              <w:pStyle w:val="Value"/>
              <w:rPr>
                <w:sz w:val="18"/>
                <w:szCs w:val="18"/>
                <w:lang w:val="sk-SK" w:eastAsia="en-US"/>
              </w:rPr>
            </w:pPr>
          </w:p>
        </w:tc>
      </w:tr>
      <w:tr w:rsidR="00B7381E" w:rsidRPr="00AA4D36" w14:paraId="2DF991BD"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14:paraId="2D7EE63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851D4EB"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76622385" w14:textId="77777777" w:rsidR="00B7381E" w:rsidRPr="001153FA" w:rsidRDefault="00B7381E" w:rsidP="00E4223A">
            <w:pPr>
              <w:pStyle w:val="Value"/>
              <w:rPr>
                <w:sz w:val="18"/>
                <w:szCs w:val="18"/>
                <w:lang w:val="sk-SK" w:eastAsia="en-US"/>
              </w:rPr>
            </w:pPr>
          </w:p>
        </w:tc>
      </w:tr>
      <w:tr w:rsidR="00B7381E" w:rsidRPr="00AA4D36" w14:paraId="334B2A12"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A58D33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CAB600A"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7590138E" w14:textId="77777777" w:rsidR="00B7381E" w:rsidRPr="001153FA" w:rsidRDefault="00B7381E" w:rsidP="00E4223A">
            <w:pPr>
              <w:pStyle w:val="Value"/>
              <w:rPr>
                <w:sz w:val="18"/>
                <w:szCs w:val="18"/>
                <w:lang w:val="sk-SK" w:eastAsia="en-US"/>
              </w:rPr>
            </w:pPr>
          </w:p>
        </w:tc>
      </w:tr>
      <w:tr w:rsidR="00B7381E" w:rsidRPr="00AA4D36" w14:paraId="4D33C75D" w14:textId="77777777">
        <w:trPr>
          <w:trHeight w:val="330"/>
          <w:jc w:val="center"/>
        </w:trPr>
        <w:tc>
          <w:tcPr>
            <w:tcW w:w="2359" w:type="pct"/>
            <w:tcBorders>
              <w:top w:val="nil"/>
              <w:left w:val="single" w:sz="12" w:space="0" w:color="auto"/>
              <w:bottom w:val="nil"/>
              <w:right w:val="single" w:sz="12" w:space="0" w:color="auto"/>
            </w:tcBorders>
            <w:noWrap/>
            <w:vAlign w:val="center"/>
          </w:tcPr>
          <w:p w14:paraId="6599B53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14:paraId="54C95C5D"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4BE938C5" w14:textId="77777777" w:rsidR="00B7381E" w:rsidRPr="001153FA" w:rsidRDefault="00B7381E" w:rsidP="00E4223A">
            <w:pPr>
              <w:pStyle w:val="Value"/>
              <w:rPr>
                <w:sz w:val="18"/>
                <w:szCs w:val="18"/>
                <w:lang w:val="sk-SK" w:eastAsia="en-US"/>
              </w:rPr>
            </w:pPr>
          </w:p>
        </w:tc>
      </w:tr>
      <w:tr w:rsidR="00B7381E" w:rsidRPr="00AA4D36" w14:paraId="5B2B1433"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67426E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105703E"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8AFCBD3" w14:textId="77777777" w:rsidR="00B7381E" w:rsidRPr="001153FA" w:rsidRDefault="00B7381E" w:rsidP="00E4223A">
            <w:pPr>
              <w:pStyle w:val="Value"/>
              <w:rPr>
                <w:sz w:val="18"/>
                <w:szCs w:val="18"/>
                <w:lang w:val="sk-SK" w:eastAsia="en-US"/>
              </w:rPr>
            </w:pPr>
          </w:p>
        </w:tc>
      </w:tr>
    </w:tbl>
    <w:p w14:paraId="1EB2CB5C" w14:textId="77777777" w:rsidR="00B7381E" w:rsidRPr="00AA4D36" w:rsidRDefault="00B7381E" w:rsidP="00B7381E">
      <w:pPr>
        <w:ind w:right="-468"/>
        <w:jc w:val="both"/>
        <w:rPr>
          <w:rFonts w:ascii="Arial Narrow" w:hAnsi="Arial Narrow"/>
          <w:b/>
          <w:bCs/>
          <w:sz w:val="18"/>
          <w:szCs w:val="18"/>
        </w:rPr>
      </w:pPr>
    </w:p>
    <w:p w14:paraId="4C30524D" w14:textId="77777777" w:rsidR="00462239" w:rsidRPr="00AA4D36" w:rsidRDefault="00462239" w:rsidP="00462239">
      <w:pPr>
        <w:ind w:right="-468"/>
        <w:rPr>
          <w:rFonts w:ascii="Arial Narrow" w:hAnsi="Arial Narrow"/>
          <w:bCs/>
          <w:sz w:val="18"/>
          <w:szCs w:val="18"/>
        </w:rPr>
      </w:pPr>
    </w:p>
    <w:p w14:paraId="74D2318E"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14:paraId="3EC40FC5" w14:textId="77777777" w:rsidR="00462239" w:rsidRPr="00AA4D36" w:rsidRDefault="00462239" w:rsidP="00462239">
      <w:pPr>
        <w:ind w:right="-468"/>
        <w:rPr>
          <w:rFonts w:ascii="Arial Narrow" w:hAnsi="Arial Narrow"/>
          <w:b/>
          <w:bCs/>
          <w:sz w:val="18"/>
          <w:szCs w:val="18"/>
        </w:rPr>
      </w:pPr>
    </w:p>
    <w:p w14:paraId="029DC3B9" w14:textId="77777777"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14:paraId="796A4ACC"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14:paraId="7DC475F6"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14:paraId="74EE46E4"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14:paraId="742281A6"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14:paraId="6AD4C200" w14:textId="77777777" w:rsidR="00B7381E" w:rsidRPr="00AA4D36" w:rsidRDefault="00B7381E" w:rsidP="00B7381E">
      <w:pPr>
        <w:ind w:right="-468"/>
        <w:jc w:val="both"/>
        <w:rPr>
          <w:rFonts w:ascii="Arial Narrow" w:hAnsi="Arial Narrow"/>
          <w:sz w:val="18"/>
          <w:szCs w:val="18"/>
        </w:rPr>
      </w:pPr>
    </w:p>
    <w:p w14:paraId="7F236E36" w14:textId="77777777"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14:paraId="0D480355"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40021E35" w14:textId="77777777">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14:paraId="1EB49525" w14:textId="77777777"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14:paraId="10CA67F0"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269F4C8E" w14:textId="77777777">
        <w:trPr>
          <w:trHeight w:val="107"/>
          <w:jc w:val="center"/>
        </w:trPr>
        <w:tc>
          <w:tcPr>
            <w:tcW w:w="2359" w:type="pct"/>
            <w:vMerge/>
            <w:tcBorders>
              <w:left w:val="single" w:sz="12" w:space="0" w:color="auto"/>
              <w:bottom w:val="single" w:sz="12" w:space="0" w:color="auto"/>
              <w:right w:val="single" w:sz="12" w:space="0" w:color="auto"/>
            </w:tcBorders>
            <w:noWrap/>
            <w:vAlign w:val="center"/>
          </w:tcPr>
          <w:p w14:paraId="2C4D9DB0" w14:textId="77777777"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14:paraId="38A738E3"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023E2F0A"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278B25BA"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4848A6B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630EE76"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3E38E3E2" w14:textId="77777777" w:rsidR="00B7381E" w:rsidRPr="001153FA" w:rsidRDefault="00B7381E" w:rsidP="00E4223A">
            <w:pPr>
              <w:pStyle w:val="Value"/>
              <w:rPr>
                <w:sz w:val="18"/>
                <w:szCs w:val="18"/>
                <w:lang w:val="sk-SK" w:eastAsia="en-US"/>
              </w:rPr>
            </w:pPr>
          </w:p>
        </w:tc>
      </w:tr>
      <w:tr w:rsidR="00B7381E" w:rsidRPr="00AA4D36" w14:paraId="28311E11"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2033152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14:paraId="62BE748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F89E55E" w14:textId="77777777" w:rsidR="00B7381E" w:rsidRPr="001153FA" w:rsidRDefault="00B7381E" w:rsidP="00E4223A">
            <w:pPr>
              <w:pStyle w:val="Value"/>
              <w:rPr>
                <w:sz w:val="18"/>
                <w:szCs w:val="18"/>
                <w:lang w:val="sk-SK" w:eastAsia="en-US"/>
              </w:rPr>
            </w:pPr>
          </w:p>
        </w:tc>
      </w:tr>
      <w:tr w:rsidR="00B7381E" w:rsidRPr="00AA4D36" w14:paraId="085AF8AE"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F5B409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14:paraId="6ACB1AC8"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0CCF50C9" w14:textId="77777777" w:rsidR="00B7381E" w:rsidRPr="001153FA" w:rsidRDefault="00B7381E" w:rsidP="00E4223A">
            <w:pPr>
              <w:pStyle w:val="Value"/>
              <w:rPr>
                <w:sz w:val="18"/>
                <w:szCs w:val="18"/>
                <w:lang w:val="sk-SK" w:eastAsia="en-US"/>
              </w:rPr>
            </w:pPr>
          </w:p>
        </w:tc>
      </w:tr>
      <w:tr w:rsidR="00B7381E" w:rsidRPr="00AA4D36" w14:paraId="2501569B"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2502CD8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77939539"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73D09C19" w14:textId="77777777" w:rsidR="00B7381E" w:rsidRPr="001153FA" w:rsidRDefault="00B7381E" w:rsidP="00E4223A">
            <w:pPr>
              <w:pStyle w:val="Value"/>
              <w:rPr>
                <w:sz w:val="18"/>
                <w:szCs w:val="18"/>
                <w:lang w:val="sk-SK" w:eastAsia="en-US"/>
              </w:rPr>
            </w:pPr>
          </w:p>
        </w:tc>
      </w:tr>
      <w:tr w:rsidR="00B7381E" w:rsidRPr="00AA4D36" w14:paraId="2C2B62A8"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3F6444F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04B6643E"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4304DF3" w14:textId="77777777" w:rsidR="00B7381E" w:rsidRPr="001153FA" w:rsidRDefault="00B7381E" w:rsidP="00E4223A">
            <w:pPr>
              <w:pStyle w:val="Value"/>
              <w:rPr>
                <w:sz w:val="18"/>
                <w:szCs w:val="18"/>
                <w:lang w:val="sk-SK" w:eastAsia="en-US"/>
              </w:rPr>
            </w:pPr>
          </w:p>
        </w:tc>
      </w:tr>
      <w:tr w:rsidR="00B7381E" w:rsidRPr="00AA4D36" w14:paraId="10BDC223"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7498C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F15EAA6"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6D7D2C6" w14:textId="77777777" w:rsidR="00B7381E" w:rsidRPr="001153FA" w:rsidRDefault="00B7381E" w:rsidP="00E4223A">
            <w:pPr>
              <w:pStyle w:val="Value"/>
              <w:rPr>
                <w:sz w:val="18"/>
                <w:szCs w:val="18"/>
                <w:lang w:val="sk-SK" w:eastAsia="en-US"/>
              </w:rPr>
            </w:pPr>
          </w:p>
        </w:tc>
      </w:tr>
    </w:tbl>
    <w:p w14:paraId="5ACD61C6" w14:textId="77777777" w:rsidR="00B7381E" w:rsidRPr="00AA4D36" w:rsidRDefault="00B7381E" w:rsidP="00B7381E">
      <w:pPr>
        <w:pStyle w:val="Nzov"/>
        <w:spacing w:before="0" w:beforeAutospacing="0" w:after="0"/>
        <w:jc w:val="left"/>
        <w:rPr>
          <w:b w:val="0"/>
          <w:sz w:val="18"/>
          <w:szCs w:val="18"/>
        </w:rPr>
      </w:pPr>
    </w:p>
    <w:p w14:paraId="142CD774"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14:paraId="05DC696A" w14:textId="77777777">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14:paraId="17522D8C" w14:textId="77777777"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14:paraId="46AA145F"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2E232116" w14:textId="77777777">
        <w:trPr>
          <w:trHeight w:val="107"/>
          <w:jc w:val="center"/>
        </w:trPr>
        <w:tc>
          <w:tcPr>
            <w:tcW w:w="2361" w:type="pct"/>
            <w:vMerge/>
            <w:tcBorders>
              <w:left w:val="single" w:sz="12" w:space="0" w:color="auto"/>
              <w:bottom w:val="single" w:sz="12" w:space="0" w:color="auto"/>
              <w:right w:val="single" w:sz="12" w:space="0" w:color="auto"/>
            </w:tcBorders>
            <w:noWrap/>
            <w:vAlign w:val="center"/>
          </w:tcPr>
          <w:p w14:paraId="73C4C65F" w14:textId="77777777"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14:paraId="5EFB138F"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612A4843"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0AE27A35" w14:textId="77777777">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4B90E4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1A667A7D"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6875D111" w14:textId="77777777" w:rsidR="00B7381E" w:rsidRPr="001153FA" w:rsidRDefault="00B7381E" w:rsidP="00E4223A">
            <w:pPr>
              <w:pStyle w:val="Value"/>
              <w:rPr>
                <w:sz w:val="18"/>
                <w:szCs w:val="18"/>
                <w:lang w:val="sk-SK" w:eastAsia="en-US"/>
              </w:rPr>
            </w:pPr>
          </w:p>
        </w:tc>
      </w:tr>
      <w:tr w:rsidR="00B7381E" w:rsidRPr="00AA4D36" w14:paraId="5F98AEF2"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D76EE7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46A803D5"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6A7D4BA" w14:textId="77777777" w:rsidR="00B7381E" w:rsidRPr="001153FA" w:rsidRDefault="00B7381E" w:rsidP="00E4223A">
            <w:pPr>
              <w:pStyle w:val="Value"/>
              <w:rPr>
                <w:sz w:val="18"/>
                <w:szCs w:val="18"/>
                <w:lang w:val="sk-SK" w:eastAsia="en-US"/>
              </w:rPr>
            </w:pPr>
          </w:p>
        </w:tc>
      </w:tr>
      <w:tr w:rsidR="00B7381E" w:rsidRPr="00AA4D36" w14:paraId="5A99D234"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F7C6FC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63D8F46A"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15257F85" w14:textId="77777777" w:rsidR="00B7381E" w:rsidRPr="001153FA" w:rsidRDefault="00B7381E" w:rsidP="00E4223A">
            <w:pPr>
              <w:pStyle w:val="Value"/>
              <w:rPr>
                <w:sz w:val="18"/>
                <w:szCs w:val="18"/>
                <w:lang w:val="sk-SK" w:eastAsia="en-US"/>
              </w:rPr>
            </w:pPr>
          </w:p>
        </w:tc>
      </w:tr>
      <w:tr w:rsidR="00B7381E" w:rsidRPr="00AA4D36" w14:paraId="1F623C7B"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5A21FA4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648AF9B0"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4299BFDC" w14:textId="77777777" w:rsidR="00B7381E" w:rsidRPr="001153FA" w:rsidRDefault="00B7381E" w:rsidP="00E4223A">
            <w:pPr>
              <w:pStyle w:val="Value"/>
              <w:rPr>
                <w:sz w:val="18"/>
                <w:szCs w:val="18"/>
                <w:lang w:val="sk-SK" w:eastAsia="en-US"/>
              </w:rPr>
            </w:pPr>
          </w:p>
        </w:tc>
      </w:tr>
      <w:tr w:rsidR="00B7381E" w:rsidRPr="00AA4D36" w14:paraId="2F527DE8"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6B7013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05B58BB9"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0BDE04C" w14:textId="77777777" w:rsidR="00B7381E" w:rsidRPr="001153FA" w:rsidRDefault="00B7381E" w:rsidP="00E4223A">
            <w:pPr>
              <w:pStyle w:val="Value"/>
              <w:rPr>
                <w:sz w:val="18"/>
                <w:szCs w:val="18"/>
                <w:lang w:val="sk-SK" w:eastAsia="en-US"/>
              </w:rPr>
            </w:pPr>
          </w:p>
        </w:tc>
      </w:tr>
      <w:tr w:rsidR="00B7381E" w:rsidRPr="00AA4D36" w14:paraId="497DF03D" w14:textId="77777777">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0AB4ECE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59F0EF32"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15417C" w14:textId="77777777" w:rsidR="00B7381E" w:rsidRPr="001153FA" w:rsidRDefault="00B7381E" w:rsidP="00E4223A">
            <w:pPr>
              <w:pStyle w:val="Value"/>
              <w:rPr>
                <w:sz w:val="18"/>
                <w:szCs w:val="18"/>
                <w:lang w:val="sk-SK" w:eastAsia="en-US"/>
              </w:rPr>
            </w:pPr>
          </w:p>
        </w:tc>
      </w:tr>
    </w:tbl>
    <w:p w14:paraId="7F7624DB" w14:textId="77777777" w:rsidR="00B7381E" w:rsidRPr="00AA4D36" w:rsidRDefault="00B7381E" w:rsidP="00B7381E">
      <w:pPr>
        <w:ind w:right="-468"/>
        <w:jc w:val="both"/>
        <w:rPr>
          <w:rFonts w:ascii="Arial Narrow" w:hAnsi="Arial Narrow"/>
          <w:sz w:val="18"/>
          <w:szCs w:val="18"/>
        </w:rPr>
      </w:pPr>
    </w:p>
    <w:p w14:paraId="7270D772" w14:textId="77777777"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14:paraId="6E063436"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14:paraId="7F0DE8EF"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14:paraId="53AE19A0"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14:paraId="5919F241"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14:paraId="536F8D5D"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14:paraId="798F1C3F"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023B9992"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14:paraId="437F331B"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14:paraId="01D86E14" w14:textId="77777777" w:rsidR="00462239" w:rsidRPr="00AA4D36" w:rsidRDefault="00462239" w:rsidP="00462239">
      <w:pPr>
        <w:ind w:left="1440" w:right="-468"/>
        <w:jc w:val="both"/>
        <w:rPr>
          <w:rFonts w:ascii="Arial Narrow" w:hAnsi="Arial Narrow"/>
          <w:sz w:val="18"/>
          <w:szCs w:val="18"/>
        </w:rPr>
      </w:pPr>
    </w:p>
    <w:p w14:paraId="6703A285" w14:textId="77777777"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14:paraId="117EBD6F" w14:textId="77777777" w:rsidR="00B7381E" w:rsidRPr="00AA4D36" w:rsidRDefault="00B7381E" w:rsidP="00B7381E">
      <w:pPr>
        <w:ind w:right="-468"/>
        <w:jc w:val="both"/>
        <w:rPr>
          <w:rFonts w:ascii="Arial Narrow" w:hAnsi="Arial Narrow"/>
          <w:bCs/>
          <w:sz w:val="18"/>
          <w:szCs w:val="18"/>
        </w:rPr>
      </w:pPr>
    </w:p>
    <w:p w14:paraId="46361222" w14:textId="77777777"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5226DC43" w14:textId="77777777">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3626EC8" w14:textId="77777777"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14:paraId="1240ACA0" w14:textId="77777777"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562B31EB"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1AE19331" w14:textId="77777777">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37DCD2A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2D8A221E"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274B9D62" w14:textId="77777777" w:rsidR="00B7381E" w:rsidRPr="001153FA" w:rsidRDefault="00B7381E" w:rsidP="00E4223A">
            <w:pPr>
              <w:pStyle w:val="Value"/>
              <w:rPr>
                <w:sz w:val="18"/>
                <w:szCs w:val="18"/>
                <w:lang w:val="sk-SK" w:eastAsia="en-US"/>
              </w:rPr>
            </w:pPr>
          </w:p>
        </w:tc>
      </w:tr>
      <w:tr w:rsidR="00B7381E" w:rsidRPr="00AA4D36" w14:paraId="3550BDA5" w14:textId="77777777">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5AD8896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401D1781" w14:textId="77777777"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371B81D6" w14:textId="77777777" w:rsidR="00B7381E" w:rsidRPr="001153FA" w:rsidRDefault="00B7381E" w:rsidP="00E4223A">
            <w:pPr>
              <w:pStyle w:val="Value"/>
              <w:rPr>
                <w:sz w:val="18"/>
                <w:szCs w:val="18"/>
                <w:lang w:val="sk-SK" w:eastAsia="en-US"/>
              </w:rPr>
            </w:pPr>
          </w:p>
        </w:tc>
      </w:tr>
      <w:tr w:rsidR="00B7381E" w:rsidRPr="00AA4D36" w14:paraId="35640F58"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58820A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025AA6D4"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ABED0FB" w14:textId="77777777" w:rsidR="00B7381E" w:rsidRPr="001153FA" w:rsidRDefault="00B7381E" w:rsidP="00E4223A">
            <w:pPr>
              <w:pStyle w:val="Value"/>
              <w:rPr>
                <w:sz w:val="18"/>
                <w:szCs w:val="18"/>
                <w:lang w:val="sk-SK" w:eastAsia="en-US"/>
              </w:rPr>
            </w:pPr>
          </w:p>
        </w:tc>
      </w:tr>
      <w:tr w:rsidR="00B7381E" w:rsidRPr="00AA4D36" w14:paraId="3DD304CE"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5AAD6B7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A01E0BF"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4517D1A8" w14:textId="77777777" w:rsidR="00B7381E" w:rsidRPr="001153FA" w:rsidRDefault="00B7381E" w:rsidP="00E4223A">
            <w:pPr>
              <w:pStyle w:val="Value"/>
              <w:rPr>
                <w:sz w:val="18"/>
                <w:szCs w:val="18"/>
                <w:lang w:val="sk-SK" w:eastAsia="en-US"/>
              </w:rPr>
            </w:pPr>
          </w:p>
        </w:tc>
      </w:tr>
      <w:tr w:rsidR="00B7381E" w:rsidRPr="00AA4D36" w14:paraId="270A4227" w14:textId="77777777">
        <w:trPr>
          <w:trHeight w:val="340"/>
          <w:jc w:val="center"/>
        </w:trPr>
        <w:tc>
          <w:tcPr>
            <w:tcW w:w="2359" w:type="pct"/>
            <w:tcBorders>
              <w:top w:val="single" w:sz="4" w:space="0" w:color="auto"/>
              <w:left w:val="single" w:sz="12" w:space="0" w:color="auto"/>
              <w:bottom w:val="nil"/>
              <w:right w:val="single" w:sz="12" w:space="0" w:color="auto"/>
            </w:tcBorders>
            <w:vAlign w:val="center"/>
          </w:tcPr>
          <w:p w14:paraId="636C267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70C254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7FE04C8" w14:textId="77777777" w:rsidR="00B7381E" w:rsidRPr="001153FA" w:rsidRDefault="00B7381E" w:rsidP="00E4223A">
            <w:pPr>
              <w:pStyle w:val="Value"/>
              <w:rPr>
                <w:sz w:val="18"/>
                <w:szCs w:val="18"/>
                <w:lang w:val="sk-SK" w:eastAsia="en-US"/>
              </w:rPr>
            </w:pPr>
          </w:p>
        </w:tc>
      </w:tr>
      <w:tr w:rsidR="00B7381E" w:rsidRPr="00AA4D36" w14:paraId="190429FB" w14:textId="77777777">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F988F4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ABEABEF"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FD6A851" w14:textId="77777777" w:rsidR="00B7381E" w:rsidRPr="001153FA" w:rsidRDefault="00B7381E" w:rsidP="00E4223A">
            <w:pPr>
              <w:pStyle w:val="Value"/>
              <w:rPr>
                <w:sz w:val="18"/>
                <w:szCs w:val="18"/>
                <w:lang w:val="sk-SK" w:eastAsia="en-US"/>
              </w:rPr>
            </w:pPr>
          </w:p>
        </w:tc>
      </w:tr>
      <w:tr w:rsidR="00B7381E" w:rsidRPr="00AA4D36" w14:paraId="0863823A" w14:textId="77777777">
        <w:trPr>
          <w:trHeight w:val="340"/>
          <w:jc w:val="center"/>
        </w:trPr>
        <w:tc>
          <w:tcPr>
            <w:tcW w:w="2359" w:type="pct"/>
            <w:tcBorders>
              <w:top w:val="nil"/>
              <w:left w:val="single" w:sz="12" w:space="0" w:color="auto"/>
              <w:bottom w:val="nil"/>
              <w:right w:val="single" w:sz="12" w:space="0" w:color="auto"/>
            </w:tcBorders>
            <w:noWrap/>
            <w:vAlign w:val="center"/>
          </w:tcPr>
          <w:p w14:paraId="4FCB541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665718F"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3CC2632D" w14:textId="77777777" w:rsidR="00B7381E" w:rsidRPr="001153FA" w:rsidRDefault="00B7381E" w:rsidP="00E4223A">
            <w:pPr>
              <w:pStyle w:val="Value"/>
              <w:rPr>
                <w:sz w:val="18"/>
                <w:szCs w:val="18"/>
                <w:lang w:val="sk-SK" w:eastAsia="en-US"/>
              </w:rPr>
            </w:pPr>
          </w:p>
        </w:tc>
      </w:tr>
      <w:tr w:rsidR="00B7381E" w:rsidRPr="00AA4D36" w14:paraId="0B86FA0D" w14:textId="77777777">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C87AC7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BF0DA7A"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51FA5475" w14:textId="77777777" w:rsidR="00B7381E" w:rsidRPr="001153FA" w:rsidRDefault="00B7381E" w:rsidP="00E4223A">
            <w:pPr>
              <w:pStyle w:val="Value"/>
              <w:rPr>
                <w:sz w:val="18"/>
                <w:szCs w:val="18"/>
                <w:lang w:val="sk-SK" w:eastAsia="en-US"/>
              </w:rPr>
            </w:pPr>
          </w:p>
        </w:tc>
      </w:tr>
    </w:tbl>
    <w:p w14:paraId="54338DA1" w14:textId="77777777" w:rsidR="00B7381E" w:rsidRPr="00AA4D36" w:rsidRDefault="00B7381E" w:rsidP="00B7381E">
      <w:pPr>
        <w:ind w:right="-468"/>
        <w:jc w:val="both"/>
        <w:rPr>
          <w:rFonts w:ascii="Arial Narrow" w:hAnsi="Arial Narrow"/>
          <w:b/>
          <w:sz w:val="18"/>
          <w:szCs w:val="18"/>
        </w:rPr>
      </w:pPr>
    </w:p>
    <w:p w14:paraId="58CD2936" w14:textId="77777777"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14:paraId="51B2E0A5"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14:paraId="56610696" w14:textId="77777777" w:rsidR="00462239" w:rsidRPr="00AA4D36" w:rsidRDefault="00462239" w:rsidP="00462239">
      <w:pPr>
        <w:ind w:right="-468"/>
        <w:rPr>
          <w:rFonts w:ascii="Arial Narrow" w:hAnsi="Arial Narrow"/>
          <w:b/>
          <w:bCs/>
          <w:sz w:val="18"/>
          <w:szCs w:val="18"/>
        </w:rPr>
      </w:pPr>
    </w:p>
    <w:p w14:paraId="634690DE" w14:textId="77777777"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14:paraId="25306F77"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14:paraId="4E30E166" w14:textId="77777777"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14:paraId="4443F699"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14:paraId="7E581EAD"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14:paraId="159DBD8C"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14:paraId="5F7D7082"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14:paraId="6A522475" w14:textId="77777777"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14:paraId="6C4D98A8" w14:textId="77777777" w:rsidR="007C6778" w:rsidRPr="00AA4D36" w:rsidRDefault="007C6778" w:rsidP="00B7381E">
      <w:pPr>
        <w:ind w:right="-468"/>
        <w:jc w:val="both"/>
        <w:rPr>
          <w:rFonts w:ascii="Arial Narrow" w:hAnsi="Arial Narrow"/>
          <w:bCs/>
          <w:sz w:val="18"/>
          <w:szCs w:val="18"/>
        </w:rPr>
      </w:pPr>
    </w:p>
    <w:p w14:paraId="77E66468" w14:textId="77777777"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14:paraId="41054184" w14:textId="77777777">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14:paraId="5CA6E1E4" w14:textId="77777777"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14:paraId="0934C844" w14:textId="77777777"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14:paraId="48F38369" w14:textId="77777777"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14:paraId="204E068B" w14:textId="77777777">
        <w:trPr>
          <w:trHeight w:val="251"/>
          <w:jc w:val="center"/>
        </w:trPr>
        <w:tc>
          <w:tcPr>
            <w:tcW w:w="2026" w:type="dxa"/>
            <w:vMerge/>
            <w:tcBorders>
              <w:left w:val="single" w:sz="12" w:space="0" w:color="auto"/>
              <w:right w:val="single" w:sz="12" w:space="0" w:color="auto"/>
            </w:tcBorders>
            <w:noWrap/>
            <w:vAlign w:val="center"/>
          </w:tcPr>
          <w:p w14:paraId="01AF2DCA" w14:textId="77777777"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14:paraId="387C40C7" w14:textId="77777777"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14:paraId="11CDD416" w14:textId="77777777" w:rsidR="00B7381E" w:rsidRPr="00AA4D36" w:rsidRDefault="00B7381E" w:rsidP="00E4223A">
            <w:pPr>
              <w:pStyle w:val="TopHeader"/>
              <w:rPr>
                <w:b w:val="0"/>
                <w:sz w:val="18"/>
                <w:szCs w:val="18"/>
              </w:rPr>
            </w:pPr>
            <w:r w:rsidRPr="00AA4D36">
              <w:rPr>
                <w:b w:val="0"/>
                <w:sz w:val="18"/>
                <w:szCs w:val="18"/>
              </w:rPr>
              <w:t>c</w:t>
            </w:r>
          </w:p>
        </w:tc>
      </w:tr>
      <w:tr w:rsidR="00B7381E" w:rsidRPr="00AA4D36" w14:paraId="4D0626D2" w14:textId="77777777">
        <w:trPr>
          <w:trHeight w:val="330"/>
          <w:jc w:val="center"/>
        </w:trPr>
        <w:tc>
          <w:tcPr>
            <w:tcW w:w="2026" w:type="dxa"/>
            <w:vMerge/>
            <w:tcBorders>
              <w:left w:val="single" w:sz="12" w:space="0" w:color="auto"/>
              <w:right w:val="single" w:sz="12" w:space="0" w:color="auto"/>
            </w:tcBorders>
            <w:vAlign w:val="center"/>
          </w:tcPr>
          <w:p w14:paraId="6C5DBEF6" w14:textId="77777777"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6373D39C" w14:textId="77777777"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14:paraId="6D89E568" w14:textId="77777777"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14:paraId="5E32A989" w14:textId="77777777"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589ED631" w14:textId="77777777"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14:paraId="608C0571" w14:textId="77777777"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14:paraId="76B9B29D" w14:textId="77777777" w:rsidR="00B7381E" w:rsidRPr="00AA4D36" w:rsidRDefault="00B7381E" w:rsidP="00E4223A">
            <w:pPr>
              <w:pStyle w:val="TopHeader"/>
              <w:rPr>
                <w:sz w:val="18"/>
                <w:szCs w:val="18"/>
              </w:rPr>
            </w:pPr>
            <w:r w:rsidRPr="00AA4D36">
              <w:rPr>
                <w:sz w:val="18"/>
                <w:szCs w:val="18"/>
              </w:rPr>
              <w:t>iných</w:t>
            </w:r>
          </w:p>
        </w:tc>
      </w:tr>
      <w:tr w:rsidR="00B7381E" w:rsidRPr="00AA4D36" w14:paraId="64FD29EB" w14:textId="77777777">
        <w:trPr>
          <w:trHeight w:val="330"/>
          <w:jc w:val="center"/>
        </w:trPr>
        <w:tc>
          <w:tcPr>
            <w:tcW w:w="2026" w:type="dxa"/>
            <w:vMerge/>
            <w:tcBorders>
              <w:left w:val="single" w:sz="12" w:space="0" w:color="auto"/>
              <w:right w:val="single" w:sz="12" w:space="0" w:color="auto"/>
            </w:tcBorders>
            <w:vAlign w:val="center"/>
          </w:tcPr>
          <w:p w14:paraId="000C34D0" w14:textId="77777777"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14:paraId="6F52BFF7" w14:textId="77777777"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14:paraId="549B4D9C" w14:textId="77777777"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14:paraId="1C39626B" w14:textId="77777777">
        <w:trPr>
          <w:trHeight w:val="345"/>
          <w:jc w:val="center"/>
        </w:trPr>
        <w:tc>
          <w:tcPr>
            <w:tcW w:w="2026" w:type="dxa"/>
            <w:tcBorders>
              <w:top w:val="nil"/>
              <w:left w:val="single" w:sz="12" w:space="0" w:color="auto"/>
              <w:bottom w:val="single" w:sz="12" w:space="0" w:color="auto"/>
              <w:right w:val="single" w:sz="12" w:space="0" w:color="auto"/>
            </w:tcBorders>
            <w:noWrap/>
            <w:vAlign w:val="center"/>
          </w:tcPr>
          <w:p w14:paraId="5F3E0AD0" w14:textId="77777777"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14:paraId="6A31C3B9"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14:paraId="122E7B35"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14:paraId="782D759B"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6081654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5F166C44" w14:textId="77777777"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14:paraId="7A445DFE" w14:textId="77777777"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14:paraId="2BD6CBB1" w14:textId="77777777"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A5106DC" w14:textId="77777777"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14:paraId="418123A7" w14:textId="77777777"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14:paraId="12418F91" w14:textId="77777777" w:rsidR="00B7381E" w:rsidRPr="001153FA" w:rsidRDefault="00B7381E" w:rsidP="00E4223A">
            <w:pPr>
              <w:pStyle w:val="Value"/>
              <w:rPr>
                <w:sz w:val="18"/>
                <w:szCs w:val="18"/>
                <w:lang w:val="sk-SK" w:eastAsia="en-US"/>
              </w:rPr>
            </w:pPr>
          </w:p>
        </w:tc>
      </w:tr>
      <w:tr w:rsidR="00B7381E" w:rsidRPr="00AA4D36" w14:paraId="6D97155A"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0305A38A"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A5F8BB9"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0E800098"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5FA37D28"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1E055019"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4CDE81BC"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0F23DB0C" w14:textId="77777777" w:rsidR="00B7381E" w:rsidRPr="001153FA" w:rsidRDefault="00B7381E" w:rsidP="00E4223A">
            <w:pPr>
              <w:pStyle w:val="Value"/>
              <w:rPr>
                <w:sz w:val="18"/>
                <w:szCs w:val="18"/>
                <w:lang w:val="sk-SK" w:eastAsia="en-US"/>
              </w:rPr>
            </w:pPr>
          </w:p>
        </w:tc>
      </w:tr>
      <w:tr w:rsidR="00B7381E" w:rsidRPr="00AA4D36" w14:paraId="239C8194"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581B0E2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0FB2D76"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5F0BD74A"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644F2066"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A9AE62F"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337D7FF4"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70A2762D" w14:textId="77777777" w:rsidR="00B7381E" w:rsidRPr="001153FA" w:rsidRDefault="00B7381E" w:rsidP="00E4223A">
            <w:pPr>
              <w:pStyle w:val="Value"/>
              <w:rPr>
                <w:sz w:val="18"/>
                <w:szCs w:val="18"/>
                <w:lang w:val="sk-SK" w:eastAsia="en-US"/>
              </w:rPr>
            </w:pPr>
          </w:p>
        </w:tc>
      </w:tr>
      <w:tr w:rsidR="00B7381E" w:rsidRPr="00AA4D36" w14:paraId="6E5820B1"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4623CD87"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69087D0"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51B7133F"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776A4C2C"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43F93097"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49C9ED64"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62A4FBAE" w14:textId="77777777" w:rsidR="00B7381E" w:rsidRPr="001153FA" w:rsidRDefault="00B7381E" w:rsidP="00E4223A">
            <w:pPr>
              <w:pStyle w:val="Value"/>
              <w:rPr>
                <w:sz w:val="18"/>
                <w:szCs w:val="18"/>
                <w:lang w:val="sk-SK" w:eastAsia="en-US"/>
              </w:rPr>
            </w:pPr>
          </w:p>
        </w:tc>
      </w:tr>
      <w:tr w:rsidR="00B7381E" w:rsidRPr="00AA4D36" w14:paraId="65240810"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45EB286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6978D14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5B025C6D"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04A09931"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2021AD3E"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46FFDF17"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611E5EB4" w14:textId="77777777" w:rsidR="00B7381E" w:rsidRPr="001153FA" w:rsidRDefault="00B7381E" w:rsidP="00E4223A">
            <w:pPr>
              <w:pStyle w:val="Value"/>
              <w:rPr>
                <w:sz w:val="18"/>
                <w:szCs w:val="18"/>
                <w:lang w:val="sk-SK" w:eastAsia="en-US"/>
              </w:rPr>
            </w:pPr>
          </w:p>
        </w:tc>
      </w:tr>
      <w:tr w:rsidR="00B7381E" w:rsidRPr="00AA4D36" w14:paraId="065106A7"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2564480"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28EB18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273E39E7"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194017EE" w14:textId="77777777"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4AE2C41A" w14:textId="77777777"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14:paraId="7889ED96" w14:textId="77777777"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14:paraId="5E6C9305" w14:textId="77777777" w:rsidR="00B7381E" w:rsidRPr="001153FA" w:rsidRDefault="00B7381E" w:rsidP="00E4223A">
            <w:pPr>
              <w:pStyle w:val="Value"/>
              <w:rPr>
                <w:sz w:val="18"/>
                <w:szCs w:val="18"/>
                <w:lang w:val="sk-SK" w:eastAsia="en-US"/>
              </w:rPr>
            </w:pPr>
          </w:p>
        </w:tc>
      </w:tr>
      <w:tr w:rsidR="00B7381E" w:rsidRPr="00AA4D36" w14:paraId="376000D0"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D78F45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4433008"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30968F2E"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1AFF9D3F"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5B4042F1"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4B54F536"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154FF468" w14:textId="77777777" w:rsidR="00B7381E" w:rsidRPr="001153FA" w:rsidRDefault="00B7381E" w:rsidP="00E4223A">
            <w:pPr>
              <w:pStyle w:val="Value"/>
              <w:rPr>
                <w:sz w:val="18"/>
                <w:szCs w:val="18"/>
                <w:lang w:val="sk-SK" w:eastAsia="en-US"/>
              </w:rPr>
            </w:pPr>
          </w:p>
        </w:tc>
      </w:tr>
      <w:tr w:rsidR="00B7381E" w:rsidRPr="00AA4D36" w14:paraId="130379FB"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790C0CE4"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5E578528"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5E9C32F6"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295BE2A2"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45121D78"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63015C68"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4642FD7D" w14:textId="77777777" w:rsidR="00B7381E" w:rsidRPr="001153FA" w:rsidRDefault="00B7381E" w:rsidP="00E4223A">
            <w:pPr>
              <w:pStyle w:val="Value"/>
              <w:rPr>
                <w:sz w:val="18"/>
                <w:szCs w:val="18"/>
                <w:lang w:val="sk-SK" w:eastAsia="en-US"/>
              </w:rPr>
            </w:pPr>
          </w:p>
        </w:tc>
      </w:tr>
      <w:tr w:rsidR="00B7381E" w:rsidRPr="00AA4D36" w14:paraId="7B9D49F5"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076B564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3BDA595B"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42A2D74B"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7C2A2CE9"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909F096"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0D5F93C5"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26B4A7FD" w14:textId="77777777" w:rsidR="00B7381E" w:rsidRPr="001153FA" w:rsidRDefault="00B7381E" w:rsidP="00E4223A">
            <w:pPr>
              <w:pStyle w:val="Value"/>
              <w:rPr>
                <w:sz w:val="18"/>
                <w:szCs w:val="18"/>
                <w:lang w:val="sk-SK" w:eastAsia="en-US"/>
              </w:rPr>
            </w:pPr>
          </w:p>
        </w:tc>
      </w:tr>
      <w:tr w:rsidR="00B7381E" w:rsidRPr="00AA4D36" w14:paraId="10691B56"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5C2B2CEB"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F672961"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33AB71AA"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53345150"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192039A4"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044FF850"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0AF5BD3A" w14:textId="77777777" w:rsidR="00B7381E" w:rsidRPr="001153FA" w:rsidRDefault="00B7381E" w:rsidP="00E4223A">
            <w:pPr>
              <w:pStyle w:val="Value"/>
              <w:rPr>
                <w:sz w:val="18"/>
                <w:szCs w:val="18"/>
                <w:lang w:val="sk-SK" w:eastAsia="en-US"/>
              </w:rPr>
            </w:pPr>
          </w:p>
        </w:tc>
      </w:tr>
      <w:tr w:rsidR="00B7381E" w:rsidRPr="00AA4D36" w14:paraId="0FFE7425"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2B4A6DB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6160A7A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540D84A5"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25A67DE4"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7F386665"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31BD3757"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4300C7D1" w14:textId="77777777" w:rsidR="00B7381E" w:rsidRPr="001153FA" w:rsidRDefault="00B7381E" w:rsidP="00E4223A">
            <w:pPr>
              <w:pStyle w:val="Value"/>
              <w:rPr>
                <w:sz w:val="18"/>
                <w:szCs w:val="18"/>
                <w:lang w:val="sk-SK" w:eastAsia="en-US"/>
              </w:rPr>
            </w:pPr>
          </w:p>
        </w:tc>
      </w:tr>
      <w:tr w:rsidR="00B7381E" w:rsidRPr="00AA4D36" w14:paraId="62B96AC4"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2FBA7367"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EEA0698"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130BB656"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435EAECC"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2264B2BC"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0C299BFC"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3351C32D" w14:textId="77777777" w:rsidR="00B7381E" w:rsidRPr="001153FA" w:rsidRDefault="00B7381E" w:rsidP="00E4223A">
            <w:pPr>
              <w:pStyle w:val="Value"/>
              <w:rPr>
                <w:sz w:val="18"/>
                <w:szCs w:val="18"/>
                <w:lang w:val="sk-SK" w:eastAsia="en-US"/>
              </w:rPr>
            </w:pPr>
          </w:p>
        </w:tc>
      </w:tr>
      <w:tr w:rsidR="00B7381E" w:rsidRPr="00AA4D36" w14:paraId="658DC15A"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E41BDB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B18E203"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44A36BB9"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4C6881DB"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604A8CBE"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27063B3A"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351AF09F" w14:textId="77777777" w:rsidR="00B7381E" w:rsidRPr="001153FA" w:rsidRDefault="00B7381E" w:rsidP="00E4223A">
            <w:pPr>
              <w:pStyle w:val="Value"/>
              <w:rPr>
                <w:sz w:val="18"/>
                <w:szCs w:val="18"/>
                <w:lang w:val="sk-SK" w:eastAsia="en-US"/>
              </w:rPr>
            </w:pPr>
          </w:p>
        </w:tc>
      </w:tr>
      <w:tr w:rsidR="00B7381E" w:rsidRPr="00AA4D36" w14:paraId="4EF8A892" w14:textId="77777777">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0A3F7F60"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41064C02"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14:paraId="299EC32B"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14:paraId="4AB20550"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14:paraId="2A82ACD9"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14:paraId="722DD20D"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14:paraId="62E03907" w14:textId="77777777" w:rsidR="00B7381E" w:rsidRPr="001153FA" w:rsidRDefault="00B7381E" w:rsidP="00E4223A">
            <w:pPr>
              <w:pStyle w:val="Value"/>
              <w:rPr>
                <w:sz w:val="18"/>
                <w:szCs w:val="18"/>
                <w:lang w:val="sk-SK" w:eastAsia="en-US"/>
              </w:rPr>
            </w:pPr>
          </w:p>
        </w:tc>
      </w:tr>
    </w:tbl>
    <w:p w14:paraId="3467B983" w14:textId="77777777" w:rsidR="00B7381E" w:rsidRPr="00AA4D36" w:rsidRDefault="00B7381E" w:rsidP="00B7381E">
      <w:pPr>
        <w:ind w:right="-468"/>
        <w:jc w:val="both"/>
        <w:rPr>
          <w:rFonts w:ascii="Arial Narrow" w:hAnsi="Arial Narrow"/>
          <w:bCs/>
          <w:sz w:val="18"/>
          <w:szCs w:val="18"/>
        </w:rPr>
      </w:pPr>
    </w:p>
    <w:p w14:paraId="0A44B394" w14:textId="77777777" w:rsidR="00462239" w:rsidRPr="00AA4D36" w:rsidRDefault="00462239" w:rsidP="00462239">
      <w:pPr>
        <w:ind w:left="567" w:right="-468"/>
        <w:jc w:val="both"/>
        <w:rPr>
          <w:rFonts w:ascii="Arial Narrow" w:hAnsi="Arial Narrow"/>
          <w:bCs/>
          <w:sz w:val="18"/>
          <w:szCs w:val="18"/>
        </w:rPr>
      </w:pPr>
    </w:p>
    <w:p w14:paraId="08A9F834"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14:paraId="7BA3A8A5" w14:textId="77777777" w:rsidR="00462239" w:rsidRPr="00AA4D36" w:rsidRDefault="00462239" w:rsidP="00462239">
      <w:pPr>
        <w:ind w:left="964" w:right="-468"/>
        <w:rPr>
          <w:rFonts w:ascii="Arial Narrow" w:hAnsi="Arial Narrow"/>
          <w:bCs/>
          <w:sz w:val="18"/>
          <w:szCs w:val="18"/>
        </w:rPr>
      </w:pPr>
    </w:p>
    <w:p w14:paraId="5089C644" w14:textId="77777777"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14:paraId="5087F026"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14:paraId="0A14CCA8"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5AFBFD41" w14:textId="77777777"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14:paraId="102F979C" w14:textId="77777777" w:rsidR="007C6778" w:rsidRPr="00AA4D36" w:rsidRDefault="007C6778" w:rsidP="007C6778">
      <w:pPr>
        <w:ind w:left="964" w:right="-468"/>
        <w:jc w:val="both"/>
        <w:rPr>
          <w:rFonts w:ascii="Arial Narrow" w:hAnsi="Arial Narrow"/>
          <w:bCs/>
          <w:sz w:val="18"/>
          <w:szCs w:val="18"/>
        </w:rPr>
      </w:pPr>
    </w:p>
    <w:p w14:paraId="0CD7EBDB" w14:textId="77777777"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14:paraId="527FDC2B" w14:textId="77777777"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1524C34E"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0E2E2C86" w14:textId="77777777"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14:paraId="1C6ECE6C"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61F1D27C"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04F22728" w14:textId="77777777">
        <w:trPr>
          <w:trHeight w:val="455"/>
          <w:jc w:val="center"/>
        </w:trPr>
        <w:tc>
          <w:tcPr>
            <w:tcW w:w="3697" w:type="dxa"/>
            <w:vMerge/>
            <w:tcBorders>
              <w:left w:val="single" w:sz="12" w:space="0" w:color="auto"/>
              <w:bottom w:val="single" w:sz="4" w:space="0" w:color="auto"/>
              <w:right w:val="single" w:sz="12" w:space="0" w:color="auto"/>
            </w:tcBorders>
            <w:noWrap/>
            <w:vAlign w:val="center"/>
          </w:tcPr>
          <w:p w14:paraId="3E653C29"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4CC1CCE8"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41DEBC38"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18E78551"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38E1AC8A" w14:textId="77777777">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58D4DBE2" w14:textId="77777777"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9044956" w14:textId="77777777"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347E5916" w14:textId="77777777"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6E2C69BF" w14:textId="77777777" w:rsidR="00B7381E" w:rsidRPr="00AA4D36" w:rsidRDefault="00B7381E" w:rsidP="00E4223A">
            <w:pPr>
              <w:pStyle w:val="TopHeader"/>
              <w:rPr>
                <w:b w:val="0"/>
                <w:sz w:val="18"/>
                <w:szCs w:val="18"/>
              </w:rPr>
            </w:pPr>
            <w:r w:rsidRPr="00AA4D36">
              <w:rPr>
                <w:b w:val="0"/>
                <w:sz w:val="18"/>
                <w:szCs w:val="18"/>
              </w:rPr>
              <w:t>d</w:t>
            </w:r>
          </w:p>
        </w:tc>
      </w:tr>
      <w:tr w:rsidR="00B7381E" w:rsidRPr="00AA4D36" w14:paraId="0D67A292"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44A4F031"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069F5B46"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A7D4D3F"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40921EF" w14:textId="77777777" w:rsidR="00B7381E" w:rsidRPr="001153FA" w:rsidRDefault="00B7381E" w:rsidP="00E4223A">
            <w:pPr>
              <w:pStyle w:val="Value"/>
              <w:rPr>
                <w:sz w:val="18"/>
                <w:szCs w:val="18"/>
                <w:lang w:val="sk-SK" w:eastAsia="en-US"/>
              </w:rPr>
            </w:pPr>
          </w:p>
        </w:tc>
      </w:tr>
      <w:tr w:rsidR="00B7381E" w:rsidRPr="00AA4D36" w14:paraId="49D556C1"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5BD47F39"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022192CA"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5D090422"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3DF06166" w14:textId="77777777" w:rsidR="00B7381E" w:rsidRPr="001153FA" w:rsidRDefault="00B7381E" w:rsidP="00E4223A">
            <w:pPr>
              <w:pStyle w:val="Value"/>
              <w:rPr>
                <w:sz w:val="18"/>
                <w:szCs w:val="18"/>
                <w:lang w:val="sk-SK" w:eastAsia="en-US"/>
              </w:rPr>
            </w:pPr>
          </w:p>
        </w:tc>
      </w:tr>
      <w:tr w:rsidR="00B7381E" w:rsidRPr="00AA4D36" w14:paraId="3C3C056C"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86DF5A5"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D757203"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DA3CA56"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F9618A2" w14:textId="77777777" w:rsidR="00B7381E" w:rsidRPr="001153FA" w:rsidRDefault="00B7381E" w:rsidP="00E4223A">
            <w:pPr>
              <w:pStyle w:val="Value"/>
              <w:rPr>
                <w:sz w:val="18"/>
                <w:szCs w:val="18"/>
                <w:lang w:val="sk-SK" w:eastAsia="en-US"/>
              </w:rPr>
            </w:pPr>
          </w:p>
        </w:tc>
      </w:tr>
      <w:tr w:rsidR="00B7381E" w:rsidRPr="00AA4D36" w14:paraId="23AD9404"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5A8E2C3"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B104D93"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B7CC81B"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D15AD7E" w14:textId="77777777" w:rsidR="00B7381E" w:rsidRPr="001153FA" w:rsidRDefault="00B7381E" w:rsidP="00E4223A">
            <w:pPr>
              <w:pStyle w:val="Value"/>
              <w:rPr>
                <w:sz w:val="18"/>
                <w:szCs w:val="18"/>
                <w:lang w:val="sk-SK" w:eastAsia="en-US"/>
              </w:rPr>
            </w:pPr>
          </w:p>
        </w:tc>
      </w:tr>
      <w:tr w:rsidR="00B7381E" w:rsidRPr="00AA4D36" w14:paraId="7AB5BF19"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5141DBE"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FC5D604"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3B0490B"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EF12EB" w14:textId="77777777" w:rsidR="00B7381E" w:rsidRPr="001153FA" w:rsidRDefault="00B7381E" w:rsidP="00E4223A">
            <w:pPr>
              <w:pStyle w:val="Value"/>
              <w:rPr>
                <w:sz w:val="18"/>
                <w:szCs w:val="18"/>
                <w:lang w:val="sk-SK" w:eastAsia="en-US"/>
              </w:rPr>
            </w:pPr>
          </w:p>
        </w:tc>
      </w:tr>
      <w:tr w:rsidR="00B7381E" w:rsidRPr="00AA4D36" w14:paraId="12173CDE"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9711A7E"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31229B7"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AD7386F"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9CC3FA" w14:textId="77777777" w:rsidR="00B7381E" w:rsidRPr="001153FA" w:rsidRDefault="00B7381E" w:rsidP="00E4223A">
            <w:pPr>
              <w:pStyle w:val="Value"/>
              <w:rPr>
                <w:sz w:val="18"/>
                <w:szCs w:val="18"/>
                <w:lang w:val="sk-SK" w:eastAsia="en-US"/>
              </w:rPr>
            </w:pPr>
          </w:p>
        </w:tc>
      </w:tr>
      <w:tr w:rsidR="00B7381E" w:rsidRPr="00AA4D36" w14:paraId="04D89EDC"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086CB78"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E38849F"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944B34A"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B9EC42C" w14:textId="77777777" w:rsidR="00B7381E" w:rsidRPr="001153FA" w:rsidRDefault="00B7381E" w:rsidP="00E4223A">
            <w:pPr>
              <w:pStyle w:val="Value"/>
              <w:rPr>
                <w:sz w:val="18"/>
                <w:szCs w:val="18"/>
                <w:lang w:val="sk-SK" w:eastAsia="en-US"/>
              </w:rPr>
            </w:pPr>
          </w:p>
        </w:tc>
      </w:tr>
      <w:tr w:rsidR="00B7381E" w:rsidRPr="00AA4D36" w14:paraId="6EF81F0B"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5530D5B"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E340EB5"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E252DDE"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35D57A5" w14:textId="77777777" w:rsidR="00B7381E" w:rsidRPr="001153FA" w:rsidRDefault="00B7381E" w:rsidP="00E4223A">
            <w:pPr>
              <w:pStyle w:val="Value"/>
              <w:rPr>
                <w:sz w:val="18"/>
                <w:szCs w:val="18"/>
                <w:lang w:val="sk-SK" w:eastAsia="en-US"/>
              </w:rPr>
            </w:pPr>
          </w:p>
        </w:tc>
      </w:tr>
      <w:tr w:rsidR="00B7381E" w:rsidRPr="00AA4D36" w14:paraId="0B8741D0" w14:textId="77777777">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3FCBDB7D"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0AB012DF"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FD09AED"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0D44C7E" w14:textId="77777777" w:rsidR="00B7381E" w:rsidRPr="001153FA" w:rsidRDefault="00B7381E" w:rsidP="00E4223A">
            <w:pPr>
              <w:pStyle w:val="Value"/>
              <w:rPr>
                <w:sz w:val="18"/>
                <w:szCs w:val="18"/>
                <w:lang w:val="sk-SK" w:eastAsia="en-US"/>
              </w:rPr>
            </w:pPr>
          </w:p>
        </w:tc>
      </w:tr>
      <w:tr w:rsidR="00B7381E" w:rsidRPr="00AA4D36" w14:paraId="0B774F95" w14:textId="77777777">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5EF47957"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63DFE1F5"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1EEC6EAA"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6F5E307E" w14:textId="77777777" w:rsidR="00B7381E" w:rsidRPr="001153FA" w:rsidRDefault="00B7381E" w:rsidP="00E4223A">
            <w:pPr>
              <w:pStyle w:val="Value"/>
              <w:rPr>
                <w:sz w:val="18"/>
                <w:szCs w:val="18"/>
                <w:lang w:val="sk-SK" w:eastAsia="en-US"/>
              </w:rPr>
            </w:pPr>
          </w:p>
        </w:tc>
      </w:tr>
    </w:tbl>
    <w:p w14:paraId="7B34B9B4" w14:textId="77777777" w:rsidR="00B7381E" w:rsidRPr="00AA4D36" w:rsidRDefault="00B7381E" w:rsidP="00B7381E">
      <w:pPr>
        <w:pStyle w:val="Nzov"/>
        <w:keepNext w:val="0"/>
        <w:widowControl w:val="0"/>
        <w:spacing w:before="0" w:beforeAutospacing="0" w:after="0"/>
        <w:jc w:val="left"/>
        <w:rPr>
          <w:b w:val="0"/>
          <w:sz w:val="18"/>
          <w:szCs w:val="18"/>
        </w:rPr>
      </w:pPr>
    </w:p>
    <w:p w14:paraId="30C51F89" w14:textId="77777777"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785E0807" w14:textId="77777777">
        <w:trPr>
          <w:trHeight w:val="259"/>
          <w:jc w:val="center"/>
        </w:trPr>
        <w:tc>
          <w:tcPr>
            <w:tcW w:w="3697" w:type="dxa"/>
            <w:vMerge w:val="restart"/>
            <w:tcBorders>
              <w:top w:val="single" w:sz="12" w:space="0" w:color="auto"/>
              <w:left w:val="single" w:sz="12" w:space="0" w:color="auto"/>
              <w:right w:val="single" w:sz="12" w:space="0" w:color="auto"/>
            </w:tcBorders>
            <w:vAlign w:val="center"/>
          </w:tcPr>
          <w:p w14:paraId="1557890A" w14:textId="77777777"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14:paraId="5A30F5EF"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2357BF99"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690AE522" w14:textId="77777777">
        <w:trPr>
          <w:trHeight w:val="821"/>
          <w:jc w:val="center"/>
        </w:trPr>
        <w:tc>
          <w:tcPr>
            <w:tcW w:w="3697" w:type="dxa"/>
            <w:vMerge/>
            <w:tcBorders>
              <w:left w:val="single" w:sz="12" w:space="0" w:color="auto"/>
              <w:bottom w:val="single" w:sz="4" w:space="0" w:color="auto"/>
              <w:right w:val="single" w:sz="12" w:space="0" w:color="auto"/>
            </w:tcBorders>
            <w:vAlign w:val="center"/>
          </w:tcPr>
          <w:p w14:paraId="4A66DE44"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6769BBEE"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5E5B8282"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77AAA863" w14:textId="77777777"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14:paraId="50F664FB" w14:textId="77777777">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62053D44"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14:paraId="7E0C3377"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351F4D4C"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0CE53A33"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14:paraId="223F5133" w14:textId="77777777">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14:paraId="178CE2B4"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14:paraId="12E1CDFD"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BA81808"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AAEE2CA" w14:textId="77777777" w:rsidR="00B7381E" w:rsidRPr="001153FA" w:rsidRDefault="00B7381E" w:rsidP="00E4223A">
            <w:pPr>
              <w:pStyle w:val="Value"/>
              <w:rPr>
                <w:sz w:val="18"/>
                <w:szCs w:val="18"/>
                <w:lang w:val="sk-SK" w:eastAsia="en-US"/>
              </w:rPr>
            </w:pPr>
          </w:p>
        </w:tc>
      </w:tr>
      <w:tr w:rsidR="00B7381E" w:rsidRPr="00AA4D36" w14:paraId="40A917FC" w14:textId="77777777">
        <w:trPr>
          <w:trHeight w:val="330"/>
          <w:jc w:val="center"/>
        </w:trPr>
        <w:tc>
          <w:tcPr>
            <w:tcW w:w="3697" w:type="dxa"/>
            <w:tcBorders>
              <w:top w:val="nil"/>
              <w:left w:val="single" w:sz="12" w:space="0" w:color="auto"/>
              <w:bottom w:val="single" w:sz="6" w:space="0" w:color="auto"/>
              <w:right w:val="single" w:sz="12" w:space="0" w:color="auto"/>
            </w:tcBorders>
            <w:noWrap/>
            <w:vAlign w:val="center"/>
          </w:tcPr>
          <w:p w14:paraId="721AE811"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14:paraId="0D45CC84"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49C38CA4"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6DF73B41" w14:textId="77777777" w:rsidR="00B7381E" w:rsidRPr="001153FA" w:rsidRDefault="00B7381E" w:rsidP="00E4223A">
            <w:pPr>
              <w:pStyle w:val="Value"/>
              <w:rPr>
                <w:sz w:val="18"/>
                <w:szCs w:val="18"/>
                <w:lang w:val="sk-SK" w:eastAsia="en-US"/>
              </w:rPr>
            </w:pPr>
          </w:p>
        </w:tc>
      </w:tr>
      <w:tr w:rsidR="00B7381E" w:rsidRPr="00AA4D36" w14:paraId="65861DDF"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320A03A0"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4539EC3D"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A28B534"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6BC6BF2" w14:textId="77777777" w:rsidR="00B7381E" w:rsidRPr="001153FA" w:rsidRDefault="00B7381E" w:rsidP="00E4223A">
            <w:pPr>
              <w:pStyle w:val="Value"/>
              <w:rPr>
                <w:sz w:val="18"/>
                <w:szCs w:val="18"/>
                <w:lang w:val="sk-SK" w:eastAsia="en-US"/>
              </w:rPr>
            </w:pPr>
          </w:p>
        </w:tc>
      </w:tr>
      <w:tr w:rsidR="00B7381E" w:rsidRPr="00AA4D36" w14:paraId="0CC23455"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6534D09F"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36345115"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0176CFF"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DBD285C" w14:textId="77777777" w:rsidR="00B7381E" w:rsidRPr="001153FA" w:rsidRDefault="00B7381E" w:rsidP="00E4223A">
            <w:pPr>
              <w:pStyle w:val="Value"/>
              <w:rPr>
                <w:sz w:val="18"/>
                <w:szCs w:val="18"/>
                <w:lang w:val="sk-SK" w:eastAsia="en-US"/>
              </w:rPr>
            </w:pPr>
          </w:p>
        </w:tc>
      </w:tr>
      <w:tr w:rsidR="00B7381E" w:rsidRPr="00AA4D36" w14:paraId="67C2D5B6"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115E4B5E"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97E083F"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30F5472"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E27610C" w14:textId="77777777" w:rsidR="00B7381E" w:rsidRPr="001153FA" w:rsidRDefault="00B7381E" w:rsidP="00E4223A">
            <w:pPr>
              <w:pStyle w:val="Value"/>
              <w:rPr>
                <w:sz w:val="18"/>
                <w:szCs w:val="18"/>
                <w:lang w:val="sk-SK" w:eastAsia="en-US"/>
              </w:rPr>
            </w:pPr>
          </w:p>
        </w:tc>
      </w:tr>
      <w:tr w:rsidR="00B7381E" w:rsidRPr="00AA4D36" w14:paraId="0364B424"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388D847B"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28202299"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3DC1F18"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EA1E1EA" w14:textId="77777777" w:rsidR="00B7381E" w:rsidRPr="001153FA" w:rsidRDefault="00B7381E" w:rsidP="00E4223A">
            <w:pPr>
              <w:pStyle w:val="Value"/>
              <w:rPr>
                <w:sz w:val="18"/>
                <w:szCs w:val="18"/>
                <w:lang w:val="sk-SK" w:eastAsia="en-US"/>
              </w:rPr>
            </w:pPr>
          </w:p>
        </w:tc>
      </w:tr>
      <w:tr w:rsidR="00B7381E" w:rsidRPr="00AA4D36" w14:paraId="7CCF918D"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495F6C4B"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CCA6152"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B046C18"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3B39E5F" w14:textId="77777777" w:rsidR="00B7381E" w:rsidRPr="001153FA" w:rsidRDefault="00B7381E" w:rsidP="00E4223A">
            <w:pPr>
              <w:pStyle w:val="Value"/>
              <w:rPr>
                <w:sz w:val="18"/>
                <w:szCs w:val="18"/>
                <w:lang w:val="sk-SK" w:eastAsia="en-US"/>
              </w:rPr>
            </w:pPr>
          </w:p>
        </w:tc>
      </w:tr>
      <w:tr w:rsidR="00B7381E" w:rsidRPr="00AA4D36" w14:paraId="3448730D" w14:textId="77777777">
        <w:trPr>
          <w:trHeight w:val="300"/>
          <w:jc w:val="center"/>
        </w:trPr>
        <w:tc>
          <w:tcPr>
            <w:tcW w:w="3697" w:type="dxa"/>
            <w:tcBorders>
              <w:top w:val="nil"/>
              <w:left w:val="single" w:sz="12" w:space="0" w:color="auto"/>
              <w:bottom w:val="single" w:sz="4" w:space="0" w:color="auto"/>
              <w:right w:val="single" w:sz="12" w:space="0" w:color="auto"/>
            </w:tcBorders>
            <w:noWrap/>
            <w:vAlign w:val="center"/>
          </w:tcPr>
          <w:p w14:paraId="420FD5C5"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14:paraId="7488B0AB"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3AEE829D"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6B15897D" w14:textId="77777777" w:rsidR="00B7381E" w:rsidRPr="001153FA" w:rsidRDefault="00B7381E" w:rsidP="00E4223A">
            <w:pPr>
              <w:pStyle w:val="Value"/>
              <w:rPr>
                <w:sz w:val="18"/>
                <w:szCs w:val="18"/>
                <w:lang w:val="sk-SK" w:eastAsia="en-US"/>
              </w:rPr>
            </w:pPr>
          </w:p>
        </w:tc>
      </w:tr>
      <w:tr w:rsidR="00B7381E" w:rsidRPr="00AA4D36" w14:paraId="279B92E6" w14:textId="77777777">
        <w:trPr>
          <w:trHeight w:val="330"/>
          <w:jc w:val="center"/>
        </w:trPr>
        <w:tc>
          <w:tcPr>
            <w:tcW w:w="3697" w:type="dxa"/>
            <w:tcBorders>
              <w:top w:val="nil"/>
              <w:left w:val="single" w:sz="12" w:space="0" w:color="auto"/>
              <w:bottom w:val="single" w:sz="12" w:space="0" w:color="auto"/>
              <w:right w:val="single" w:sz="12" w:space="0" w:color="auto"/>
            </w:tcBorders>
            <w:noWrap/>
            <w:vAlign w:val="center"/>
          </w:tcPr>
          <w:p w14:paraId="5A729043"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14:paraId="781552AC"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651185BF"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6C44D490" w14:textId="77777777" w:rsidR="00B7381E" w:rsidRPr="001153FA" w:rsidRDefault="00B7381E" w:rsidP="00E4223A">
            <w:pPr>
              <w:pStyle w:val="Value"/>
              <w:rPr>
                <w:sz w:val="18"/>
                <w:szCs w:val="18"/>
                <w:lang w:val="sk-SK" w:eastAsia="en-US"/>
              </w:rPr>
            </w:pPr>
          </w:p>
        </w:tc>
      </w:tr>
    </w:tbl>
    <w:p w14:paraId="165F3B54" w14:textId="77777777" w:rsidR="00B7381E" w:rsidRPr="00AA4D36" w:rsidRDefault="00B7381E" w:rsidP="00B7381E">
      <w:pPr>
        <w:ind w:right="-468"/>
        <w:jc w:val="both"/>
        <w:rPr>
          <w:rFonts w:ascii="Arial Narrow" w:hAnsi="Arial Narrow"/>
          <w:bCs/>
          <w:sz w:val="18"/>
          <w:szCs w:val="18"/>
        </w:rPr>
      </w:pPr>
    </w:p>
    <w:p w14:paraId="5E73BAB7" w14:textId="77777777" w:rsidR="00462239" w:rsidRPr="00AA4D36" w:rsidRDefault="00462239" w:rsidP="00462239">
      <w:pPr>
        <w:ind w:right="-468"/>
        <w:rPr>
          <w:rFonts w:ascii="Arial Narrow" w:hAnsi="Arial Narrow"/>
          <w:bCs/>
          <w:sz w:val="18"/>
          <w:szCs w:val="18"/>
        </w:rPr>
      </w:pPr>
    </w:p>
    <w:p w14:paraId="18CED6F9"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14:paraId="5219D5CA" w14:textId="77777777" w:rsidR="00462239" w:rsidRPr="00AA4D36" w:rsidRDefault="00462239" w:rsidP="00462239">
      <w:pPr>
        <w:ind w:right="-468"/>
        <w:jc w:val="both"/>
        <w:rPr>
          <w:rFonts w:ascii="Arial Narrow" w:hAnsi="Arial Narrow"/>
          <w:b/>
          <w:bCs/>
          <w:sz w:val="18"/>
          <w:szCs w:val="18"/>
        </w:rPr>
      </w:pPr>
    </w:p>
    <w:p w14:paraId="442B7D3A"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14:paraId="536FE18D"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14:paraId="062CC301"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14:paraId="7E41BC99"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14:paraId="3AED4579"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14:paraId="3B8F1198"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14:paraId="7AA2B780"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14:paraId="4F66AE0C"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14:paraId="312FE8A3"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14:paraId="15FC8CBC"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14:paraId="14AFC1C5" w14:textId="77777777" w:rsidR="00462239" w:rsidRPr="00AA4D36" w:rsidRDefault="00462239" w:rsidP="00462239">
      <w:pPr>
        <w:ind w:right="-468"/>
        <w:rPr>
          <w:rFonts w:ascii="Arial Narrow" w:hAnsi="Arial Narrow"/>
          <w:bCs/>
          <w:sz w:val="18"/>
          <w:szCs w:val="18"/>
        </w:rPr>
      </w:pPr>
    </w:p>
    <w:p w14:paraId="35A96242" w14:textId="77777777" w:rsidR="00462239" w:rsidRPr="00AA4D36" w:rsidRDefault="00462239" w:rsidP="00462239">
      <w:pPr>
        <w:ind w:right="-468"/>
        <w:rPr>
          <w:rFonts w:ascii="Arial Narrow" w:hAnsi="Arial Narrow"/>
          <w:bCs/>
          <w:sz w:val="18"/>
          <w:szCs w:val="18"/>
        </w:rPr>
      </w:pPr>
    </w:p>
    <w:p w14:paraId="3E2B4097" w14:textId="77777777"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14:paraId="1C59A6B1" w14:textId="77777777" w:rsidR="00462239" w:rsidRPr="00AA4D36" w:rsidRDefault="00462239" w:rsidP="00462239">
      <w:pPr>
        <w:ind w:right="-468"/>
        <w:rPr>
          <w:rFonts w:ascii="Arial Narrow" w:hAnsi="Arial Narrow"/>
          <w:bCs/>
          <w:sz w:val="18"/>
          <w:szCs w:val="18"/>
        </w:rPr>
      </w:pPr>
    </w:p>
    <w:p w14:paraId="365C92DE"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14:paraId="187B1BD4"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14:paraId="45E74AF0"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14:paraId="5532B87F"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14:paraId="15DCBBC7"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14:paraId="501C7A6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14:paraId="6F901189"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14:paraId="04FDB25A"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14:paraId="13AFEAA9"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14:paraId="5EC9FF34"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14:paraId="0650555F"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14:paraId="52E7CB11"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14:paraId="216635CD"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14:paraId="692ABF27"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14:paraId="27F43886" w14:textId="77777777" w:rsidR="00B7381E" w:rsidRPr="00AA4D36" w:rsidRDefault="00B7381E" w:rsidP="00B7381E">
      <w:pPr>
        <w:ind w:right="-468"/>
        <w:rPr>
          <w:rFonts w:ascii="Arial Narrow" w:hAnsi="Arial Narrow"/>
          <w:bCs/>
          <w:sz w:val="18"/>
          <w:szCs w:val="18"/>
        </w:rPr>
      </w:pPr>
    </w:p>
    <w:p w14:paraId="5F294219" w14:textId="77777777"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14:paraId="4CD9959E"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14:paraId="7074C182" w14:textId="77777777">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14:paraId="524DB4C0" w14:textId="77777777"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14:paraId="0A1C083D"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241558D7" w14:textId="77777777">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14:paraId="4A307EA7" w14:textId="77777777"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14:paraId="4177B232"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14:paraId="27FC06BA" w14:textId="77777777"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14:paraId="0A9AC9E4" w14:textId="77777777"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14:paraId="6F3FEBC5" w14:textId="77777777"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14:paraId="0244CA66"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7DD7CCAE" w14:textId="77777777">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14:paraId="61FDE2E8" w14:textId="77777777"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14:paraId="63F6D4F7" w14:textId="77777777"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0F54FD25" w14:textId="77777777"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4A80401E" w14:textId="77777777"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3528AA46" w14:textId="77777777"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14:paraId="7418FE11" w14:textId="77777777" w:rsidR="00B7381E" w:rsidRPr="00AA4D36" w:rsidRDefault="00B7381E" w:rsidP="00E4223A">
            <w:pPr>
              <w:pStyle w:val="TopHeader"/>
              <w:rPr>
                <w:b w:val="0"/>
                <w:sz w:val="18"/>
                <w:szCs w:val="18"/>
              </w:rPr>
            </w:pPr>
            <w:r w:rsidRPr="00AA4D36">
              <w:rPr>
                <w:b w:val="0"/>
                <w:sz w:val="18"/>
                <w:szCs w:val="18"/>
              </w:rPr>
              <w:t>f</w:t>
            </w:r>
          </w:p>
        </w:tc>
      </w:tr>
      <w:tr w:rsidR="00B7381E" w:rsidRPr="00AA4D36" w14:paraId="7AE40B44" w14:textId="77777777">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14:paraId="5AD42ED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14:paraId="1914C84B" w14:textId="77777777" w:rsidR="00B7381E" w:rsidRPr="001153FA" w:rsidRDefault="00AA20EE"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14:paraId="4D5499D8" w14:textId="77777777" w:rsidR="00B7381E" w:rsidRPr="001153FA" w:rsidRDefault="00AA20EE" w:rsidP="00E4223A">
            <w:pPr>
              <w:pStyle w:val="Value"/>
              <w:rPr>
                <w:sz w:val="18"/>
                <w:szCs w:val="18"/>
                <w:lang w:val="sk-SK" w:eastAsia="en-US"/>
              </w:rPr>
            </w:pPr>
            <w:r>
              <w:rPr>
                <w:sz w:val="16"/>
                <w:szCs w:val="16"/>
              </w:rPr>
              <w:t>1,22</w:t>
            </w:r>
          </w:p>
        </w:tc>
        <w:tc>
          <w:tcPr>
            <w:tcW w:w="1538" w:type="dxa"/>
            <w:tcBorders>
              <w:top w:val="single" w:sz="12" w:space="0" w:color="auto"/>
              <w:left w:val="nil"/>
              <w:bottom w:val="single" w:sz="4" w:space="0" w:color="auto"/>
              <w:right w:val="single" w:sz="4" w:space="0" w:color="auto"/>
            </w:tcBorders>
            <w:noWrap/>
            <w:vAlign w:val="center"/>
          </w:tcPr>
          <w:p w14:paraId="419EE0F0" w14:textId="77777777" w:rsidR="00B7381E" w:rsidRPr="001153FA" w:rsidRDefault="00AA20EE" w:rsidP="00E4223A">
            <w:pPr>
              <w:pStyle w:val="Value"/>
              <w:rPr>
                <w:sz w:val="18"/>
                <w:szCs w:val="18"/>
                <w:lang w:val="sk-SK" w:eastAsia="en-US"/>
              </w:rPr>
            </w:pPr>
            <w:r>
              <w:rPr>
                <w:sz w:val="16"/>
                <w:szCs w:val="16"/>
              </w:rPr>
              <w:t>8962,78</w:t>
            </w:r>
          </w:p>
        </w:tc>
        <w:tc>
          <w:tcPr>
            <w:tcW w:w="1538" w:type="dxa"/>
            <w:tcBorders>
              <w:top w:val="single" w:sz="12" w:space="0" w:color="auto"/>
              <w:left w:val="nil"/>
              <w:bottom w:val="single" w:sz="4" w:space="0" w:color="auto"/>
              <w:right w:val="single" w:sz="4" w:space="0" w:color="auto"/>
            </w:tcBorders>
            <w:noWrap/>
            <w:vAlign w:val="center"/>
          </w:tcPr>
          <w:p w14:paraId="07283F7E" w14:textId="77777777"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14:paraId="2E187242" w14:textId="77777777" w:rsidR="00B7381E" w:rsidRPr="001153FA" w:rsidRDefault="00AA20EE" w:rsidP="00E4223A">
            <w:pPr>
              <w:pStyle w:val="Value"/>
              <w:rPr>
                <w:sz w:val="18"/>
                <w:szCs w:val="18"/>
                <w:lang w:val="sk-SK" w:eastAsia="en-US"/>
              </w:rPr>
            </w:pPr>
            <w:r>
              <w:rPr>
                <w:sz w:val="16"/>
                <w:szCs w:val="16"/>
              </w:rPr>
              <w:t>-2322,78</w:t>
            </w:r>
          </w:p>
        </w:tc>
      </w:tr>
      <w:tr w:rsidR="005B0941" w:rsidRPr="00AA4D36" w14:paraId="4A82D7C1"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19911FE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14:paraId="6F8084B4"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306FCD4D"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C23C9A1"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13FB0A5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20C8982E" w14:textId="77777777" w:rsidR="005B0941" w:rsidRPr="001153FA" w:rsidRDefault="005B0941" w:rsidP="005B0941">
            <w:pPr>
              <w:pStyle w:val="Value"/>
              <w:rPr>
                <w:sz w:val="18"/>
                <w:szCs w:val="18"/>
                <w:lang w:val="sk-SK" w:eastAsia="en-US"/>
              </w:rPr>
            </w:pPr>
          </w:p>
        </w:tc>
      </w:tr>
      <w:tr w:rsidR="005B0941" w:rsidRPr="00AA4D36" w14:paraId="3A194A94"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189BE60D"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14:paraId="2FD53985"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20C7105"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2588E27"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A5256FF"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33E02C89"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258817E3"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774EDC3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14:paraId="27622822"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7BAA5C37"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51A0AF34"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1C6E363C"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4B235531" w14:textId="77777777" w:rsidR="005B0941" w:rsidRPr="001153FA" w:rsidRDefault="005B0941" w:rsidP="005B0941">
            <w:pPr>
              <w:pStyle w:val="Value"/>
              <w:rPr>
                <w:sz w:val="18"/>
                <w:szCs w:val="18"/>
                <w:lang w:val="sk-SK" w:eastAsia="en-US"/>
              </w:rPr>
            </w:pPr>
          </w:p>
        </w:tc>
      </w:tr>
      <w:tr w:rsidR="005B0941" w:rsidRPr="00AA4D36" w14:paraId="0EC470D9"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7109263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14:paraId="070B37FD"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46FA712"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A69464A"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3BA5C2D"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6F6EF546"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7DF304FF"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2129F66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61DE580E"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9E50959"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2A46343"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0780E992"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778D2C8D"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149BE000"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6F139A81"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5E1B280B"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2DC1E76"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189875B"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741A9CE0"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3C013004"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67AC3EF1"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3AED0B9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14:paraId="32E32E93"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07E7B25"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1F4707B2"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02FEF58F"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0A1F23C7"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417209B8"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55F7967B"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14:paraId="1654CFAB"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EAF8493"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3E7DD0BF"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7BBE04F4"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43D0EF1D"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79806BD1" w14:textId="77777777">
        <w:trPr>
          <w:trHeight w:val="660"/>
          <w:jc w:val="center"/>
        </w:trPr>
        <w:tc>
          <w:tcPr>
            <w:tcW w:w="2344" w:type="dxa"/>
            <w:tcBorders>
              <w:top w:val="nil"/>
              <w:left w:val="single" w:sz="12" w:space="0" w:color="auto"/>
              <w:bottom w:val="single" w:sz="4" w:space="0" w:color="auto"/>
              <w:right w:val="single" w:sz="12" w:space="0" w:color="auto"/>
            </w:tcBorders>
            <w:vAlign w:val="center"/>
          </w:tcPr>
          <w:p w14:paraId="4EEBBE0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14:paraId="44E6A2E8"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F04823C"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B051D79"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E489775"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61E71794"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69547191" w14:textId="77777777">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14:paraId="4EB5361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14:paraId="18E84834" w14:textId="77777777" w:rsidR="005B0941" w:rsidRPr="001153FA" w:rsidRDefault="00AA20EE" w:rsidP="005B0941">
            <w:pPr>
              <w:pStyle w:val="Value"/>
              <w:rPr>
                <w:sz w:val="18"/>
                <w:szCs w:val="18"/>
                <w:lang w:val="sk-SK"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14:paraId="2226A971"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403F1085"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4E698832"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419AC3C0" w14:textId="77777777" w:rsidR="005B0941" w:rsidRPr="001153FA" w:rsidRDefault="00AA20EE" w:rsidP="005B0941">
            <w:pPr>
              <w:pStyle w:val="Value"/>
              <w:rPr>
                <w:sz w:val="18"/>
                <w:szCs w:val="18"/>
                <w:lang w:val="sk-SK" w:eastAsia="en-US"/>
              </w:rPr>
            </w:pPr>
            <w:r>
              <w:rPr>
                <w:sz w:val="16"/>
                <w:szCs w:val="16"/>
              </w:rPr>
              <w:t>331,94</w:t>
            </w:r>
          </w:p>
        </w:tc>
      </w:tr>
      <w:tr w:rsidR="005B0941" w:rsidRPr="00AA4D36" w14:paraId="67288F25" w14:textId="77777777">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14:paraId="6795B931"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14:paraId="75EE6DC1"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56F586F7"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24478354"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6685FFEF"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14:paraId="3DB86C89"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0C16E10C"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1A08744E"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14:paraId="5162A376"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025B883"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22460D7"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8A3FD7B"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26404EAC"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1CF2290E"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64C4448D"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14:paraId="5886C218" w14:textId="77777777" w:rsidR="005B0941" w:rsidRPr="001153FA" w:rsidRDefault="00AA20EE" w:rsidP="005B0941">
            <w:pPr>
              <w:pStyle w:val="Value"/>
              <w:rPr>
                <w:sz w:val="18"/>
                <w:szCs w:val="18"/>
                <w:lang w:val="sk-SK" w:eastAsia="en-US"/>
              </w:rPr>
            </w:pPr>
            <w:r>
              <w:rPr>
                <w:sz w:val="16"/>
                <w:szCs w:val="16"/>
              </w:rPr>
              <w:t>374255,62</w:t>
            </w:r>
          </w:p>
        </w:tc>
        <w:tc>
          <w:tcPr>
            <w:tcW w:w="1538" w:type="dxa"/>
            <w:tcBorders>
              <w:top w:val="single" w:sz="4" w:space="0" w:color="auto"/>
              <w:left w:val="nil"/>
              <w:bottom w:val="single" w:sz="4" w:space="0" w:color="auto"/>
              <w:right w:val="single" w:sz="4" w:space="0" w:color="auto"/>
            </w:tcBorders>
            <w:noWrap/>
            <w:vAlign w:val="center"/>
          </w:tcPr>
          <w:p w14:paraId="44D0E9A3" w14:textId="77777777" w:rsidR="005B0941" w:rsidRPr="001153FA" w:rsidRDefault="00AA20EE" w:rsidP="005B0941">
            <w:pPr>
              <w:pStyle w:val="Value"/>
              <w:rPr>
                <w:sz w:val="18"/>
                <w:szCs w:val="18"/>
                <w:lang w:val="sk-SK" w:eastAsia="en-US"/>
              </w:rPr>
            </w:pPr>
            <w:r>
              <w:rPr>
                <w:sz w:val="16"/>
                <w:szCs w:val="16"/>
              </w:rPr>
              <w:t>75355,1</w:t>
            </w:r>
          </w:p>
        </w:tc>
        <w:tc>
          <w:tcPr>
            <w:tcW w:w="1538" w:type="dxa"/>
            <w:tcBorders>
              <w:top w:val="single" w:sz="4" w:space="0" w:color="auto"/>
              <w:left w:val="nil"/>
              <w:bottom w:val="single" w:sz="4" w:space="0" w:color="auto"/>
              <w:right w:val="single" w:sz="4" w:space="0" w:color="auto"/>
            </w:tcBorders>
            <w:noWrap/>
            <w:vAlign w:val="center"/>
          </w:tcPr>
          <w:p w14:paraId="1D9FE0AB" w14:textId="77777777" w:rsidR="005B0941" w:rsidRPr="001153FA" w:rsidRDefault="00AA20EE" w:rsidP="005B0941">
            <w:pPr>
              <w:pStyle w:val="Value"/>
              <w:rPr>
                <w:sz w:val="18"/>
                <w:szCs w:val="18"/>
                <w:lang w:val="sk-SK" w:eastAsia="en-US"/>
              </w:rPr>
            </w:pPr>
            <w:r>
              <w:rPr>
                <w:sz w:val="16"/>
                <w:szCs w:val="16"/>
              </w:rPr>
              <w:t>1,22</w:t>
            </w:r>
          </w:p>
        </w:tc>
        <w:tc>
          <w:tcPr>
            <w:tcW w:w="1538" w:type="dxa"/>
            <w:tcBorders>
              <w:top w:val="single" w:sz="4" w:space="0" w:color="auto"/>
              <w:left w:val="nil"/>
              <w:bottom w:val="single" w:sz="4" w:space="0" w:color="auto"/>
              <w:right w:val="single" w:sz="4" w:space="0" w:color="auto"/>
            </w:tcBorders>
            <w:noWrap/>
            <w:vAlign w:val="center"/>
          </w:tcPr>
          <w:p w14:paraId="197ABA6B"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144E5A7D" w14:textId="77777777" w:rsidR="005B0941" w:rsidRPr="001153FA" w:rsidRDefault="00AA20EE" w:rsidP="005B0941">
            <w:pPr>
              <w:pStyle w:val="Value"/>
              <w:rPr>
                <w:sz w:val="18"/>
                <w:szCs w:val="18"/>
                <w:lang w:val="sk-SK" w:eastAsia="en-US"/>
              </w:rPr>
            </w:pPr>
            <w:r>
              <w:rPr>
                <w:sz w:val="16"/>
                <w:szCs w:val="16"/>
              </w:rPr>
              <w:t>449609,5</w:t>
            </w:r>
          </w:p>
        </w:tc>
      </w:tr>
      <w:tr w:rsidR="005B0941" w:rsidRPr="00AA4D36" w14:paraId="341F8DA5"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111DC80B"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3E900C30"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37305E23"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598303E"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4A7F97F5"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1BF57F40" w14:textId="77777777" w:rsidR="005B0941" w:rsidRPr="001153FA" w:rsidRDefault="00AA20EE" w:rsidP="005B0941">
            <w:pPr>
              <w:pStyle w:val="Value"/>
              <w:rPr>
                <w:sz w:val="18"/>
                <w:szCs w:val="18"/>
                <w:lang w:val="sk-SK" w:eastAsia="en-US"/>
              </w:rPr>
            </w:pPr>
            <w:r>
              <w:rPr>
                <w:sz w:val="16"/>
                <w:szCs w:val="16"/>
              </w:rPr>
              <w:t>0</w:t>
            </w:r>
          </w:p>
        </w:tc>
      </w:tr>
      <w:tr w:rsidR="005B0941" w:rsidRPr="00AA4D36" w14:paraId="690EF562"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3989D32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14:paraId="77763B55" w14:textId="77777777" w:rsidR="005B0941" w:rsidRPr="001153FA" w:rsidRDefault="00AA20EE" w:rsidP="005B0941">
            <w:pPr>
              <w:pStyle w:val="Value"/>
              <w:rPr>
                <w:sz w:val="18"/>
                <w:szCs w:val="18"/>
                <w:lang w:val="sk-SK" w:eastAsia="en-US"/>
              </w:rPr>
            </w:pPr>
            <w:r>
              <w:rPr>
                <w:sz w:val="16"/>
                <w:szCs w:val="16"/>
              </w:rPr>
              <w:t>37232,63</w:t>
            </w:r>
          </w:p>
        </w:tc>
        <w:tc>
          <w:tcPr>
            <w:tcW w:w="1538" w:type="dxa"/>
            <w:tcBorders>
              <w:top w:val="single" w:sz="6" w:space="0" w:color="auto"/>
              <w:left w:val="nil"/>
              <w:bottom w:val="single" w:sz="4" w:space="0" w:color="auto"/>
              <w:right w:val="single" w:sz="4" w:space="0" w:color="auto"/>
            </w:tcBorders>
            <w:noWrap/>
            <w:vAlign w:val="center"/>
          </w:tcPr>
          <w:p w14:paraId="0DCF269D" w14:textId="77777777" w:rsidR="005B0941" w:rsidRPr="001153FA" w:rsidRDefault="00AA20EE" w:rsidP="005B0941">
            <w:pPr>
              <w:pStyle w:val="Value"/>
              <w:rPr>
                <w:sz w:val="18"/>
                <w:szCs w:val="18"/>
                <w:lang w:val="sk-SK" w:eastAsia="en-US"/>
              </w:rPr>
            </w:pPr>
            <w:r>
              <w:rPr>
                <w:sz w:val="16"/>
                <w:szCs w:val="16"/>
              </w:rPr>
              <w:t>28144,06</w:t>
            </w:r>
          </w:p>
        </w:tc>
        <w:tc>
          <w:tcPr>
            <w:tcW w:w="1538" w:type="dxa"/>
            <w:tcBorders>
              <w:top w:val="single" w:sz="6" w:space="0" w:color="auto"/>
              <w:left w:val="nil"/>
              <w:bottom w:val="single" w:sz="4" w:space="0" w:color="auto"/>
              <w:right w:val="single" w:sz="4" w:space="0" w:color="auto"/>
            </w:tcBorders>
            <w:noWrap/>
            <w:vAlign w:val="center"/>
          </w:tcPr>
          <w:p w14:paraId="5F091CE4" w14:textId="77777777" w:rsidR="005B0941" w:rsidRPr="001153FA" w:rsidRDefault="00AA20EE" w:rsidP="005B0941">
            <w:pPr>
              <w:pStyle w:val="Value"/>
              <w:rPr>
                <w:sz w:val="18"/>
                <w:szCs w:val="18"/>
                <w:lang w:val="sk-SK" w:eastAsia="en-US"/>
              </w:rPr>
            </w:pPr>
            <w:r>
              <w:rPr>
                <w:sz w:val="16"/>
                <w:szCs w:val="16"/>
              </w:rPr>
              <w:t>37337,35</w:t>
            </w:r>
          </w:p>
        </w:tc>
        <w:tc>
          <w:tcPr>
            <w:tcW w:w="1538" w:type="dxa"/>
            <w:tcBorders>
              <w:top w:val="single" w:sz="6" w:space="0" w:color="auto"/>
              <w:left w:val="nil"/>
              <w:bottom w:val="single" w:sz="4" w:space="0" w:color="auto"/>
              <w:right w:val="single" w:sz="4" w:space="0" w:color="auto"/>
            </w:tcBorders>
            <w:noWrap/>
            <w:vAlign w:val="center"/>
          </w:tcPr>
          <w:p w14:paraId="7BA63815"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32C274FE" w14:textId="77777777" w:rsidR="005B0941" w:rsidRPr="001153FA" w:rsidRDefault="00AA20EE" w:rsidP="005B0941">
            <w:pPr>
              <w:pStyle w:val="Value"/>
              <w:rPr>
                <w:sz w:val="18"/>
                <w:szCs w:val="18"/>
                <w:lang w:val="sk-SK" w:eastAsia="en-US"/>
              </w:rPr>
            </w:pPr>
            <w:r>
              <w:rPr>
                <w:sz w:val="16"/>
                <w:szCs w:val="16"/>
              </w:rPr>
              <w:t>28144,06</w:t>
            </w:r>
          </w:p>
        </w:tc>
      </w:tr>
      <w:tr w:rsidR="005B0941" w:rsidRPr="00AA4D36" w14:paraId="15761767" w14:textId="77777777">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14:paraId="7DE8AAE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61F08AB9"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406C754"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7319BF79"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3DD37C9E"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75609662" w14:textId="77777777" w:rsidR="005B0941" w:rsidRPr="001153FA" w:rsidRDefault="005B0941" w:rsidP="00E4223A">
            <w:pPr>
              <w:pStyle w:val="Value"/>
              <w:rPr>
                <w:sz w:val="18"/>
                <w:szCs w:val="18"/>
                <w:lang w:val="sk-SK" w:eastAsia="en-US"/>
              </w:rPr>
            </w:pPr>
          </w:p>
        </w:tc>
      </w:tr>
      <w:tr w:rsidR="005B0941" w:rsidRPr="00AA4D36" w14:paraId="5BB73808"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6E6C902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14:paraId="55E3EC4F"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23ED6426"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527CA4A"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2885379"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02F71397" w14:textId="77777777" w:rsidR="005B0941" w:rsidRPr="001153FA" w:rsidRDefault="005B0941" w:rsidP="00E4223A">
            <w:pPr>
              <w:pStyle w:val="Value"/>
              <w:rPr>
                <w:sz w:val="18"/>
                <w:szCs w:val="18"/>
                <w:lang w:val="sk-SK" w:eastAsia="en-US"/>
              </w:rPr>
            </w:pPr>
          </w:p>
        </w:tc>
      </w:tr>
      <w:tr w:rsidR="005B0941" w:rsidRPr="00AA4D36" w14:paraId="1EB7CA0B" w14:textId="77777777">
        <w:trPr>
          <w:trHeight w:val="345"/>
          <w:jc w:val="center"/>
        </w:trPr>
        <w:tc>
          <w:tcPr>
            <w:tcW w:w="2344" w:type="dxa"/>
            <w:tcBorders>
              <w:top w:val="nil"/>
              <w:left w:val="single" w:sz="12" w:space="0" w:color="auto"/>
              <w:bottom w:val="single" w:sz="12" w:space="0" w:color="auto"/>
              <w:right w:val="single" w:sz="12" w:space="0" w:color="auto"/>
            </w:tcBorders>
            <w:noWrap/>
            <w:vAlign w:val="center"/>
          </w:tcPr>
          <w:p w14:paraId="1EED833F"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14:paraId="18D0C76E"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1C7F7BA3"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61B6EA4A" w14:textId="77777777" w:rsidR="005B0941" w:rsidRPr="001153FA" w:rsidRDefault="00AA20EE"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4146FD10"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14:paraId="5B672308" w14:textId="77777777" w:rsidR="005B0941" w:rsidRPr="001153FA" w:rsidRDefault="00AA20EE" w:rsidP="005B0941">
            <w:pPr>
              <w:pStyle w:val="Value"/>
              <w:rPr>
                <w:sz w:val="18"/>
                <w:szCs w:val="18"/>
                <w:lang w:val="sk-SK" w:eastAsia="en-US"/>
              </w:rPr>
            </w:pPr>
            <w:r>
              <w:rPr>
                <w:sz w:val="16"/>
                <w:szCs w:val="16"/>
              </w:rPr>
              <w:t>0</w:t>
            </w:r>
          </w:p>
        </w:tc>
      </w:tr>
    </w:tbl>
    <w:p w14:paraId="0BCEBD33" w14:textId="77777777" w:rsidR="00B7381E" w:rsidRPr="00AA4D36" w:rsidRDefault="00B7381E" w:rsidP="00B7381E">
      <w:pPr>
        <w:rPr>
          <w:rFonts w:ascii="Arial Narrow" w:hAnsi="Arial Narrow"/>
          <w:sz w:val="18"/>
          <w:szCs w:val="18"/>
        </w:rPr>
      </w:pPr>
    </w:p>
    <w:p w14:paraId="153CFFA8"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14:paraId="0D9C64F9" w14:textId="77777777"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14:paraId="6028975D" w14:textId="77777777"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14:paraId="1043A1A1"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652538EA" w14:textId="77777777"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14:paraId="43DA62DF" w14:textId="77777777"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14:paraId="2C0FEA9E"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14:paraId="79A86E8F" w14:textId="77777777"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14:paraId="4DA668DF" w14:textId="77777777"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14:paraId="041215D9" w14:textId="77777777"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14:paraId="44DCC959"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6C75E42B" w14:textId="77777777"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14:paraId="60056430" w14:textId="77777777"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14:paraId="49E176F4" w14:textId="77777777"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699D4F98" w14:textId="77777777"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53037C12" w14:textId="77777777"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47BB9010" w14:textId="77777777"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14:paraId="01928145" w14:textId="77777777" w:rsidR="00B7381E" w:rsidRPr="00AA4D36" w:rsidRDefault="00B7381E" w:rsidP="00E4223A">
            <w:pPr>
              <w:pStyle w:val="TopHeader"/>
              <w:rPr>
                <w:b w:val="0"/>
                <w:sz w:val="18"/>
                <w:szCs w:val="18"/>
              </w:rPr>
            </w:pPr>
            <w:r w:rsidRPr="00AA4D36">
              <w:rPr>
                <w:b w:val="0"/>
                <w:sz w:val="18"/>
                <w:szCs w:val="18"/>
              </w:rPr>
              <w:t>f</w:t>
            </w:r>
          </w:p>
        </w:tc>
      </w:tr>
      <w:tr w:rsidR="0050631E" w:rsidRPr="00AA4D36" w14:paraId="43403BE3" w14:textId="77777777"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14:paraId="01BF36FE"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14:paraId="1FAD668C" w14:textId="77777777" w:rsidR="0050631E" w:rsidRPr="001153FA" w:rsidRDefault="00AA20EE"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14:paraId="5A43CC25"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75FB9CA0"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50B4A9A0" w14:textId="77777777"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14:paraId="3DDC3093" w14:textId="77777777" w:rsidR="0050631E" w:rsidRPr="001153FA" w:rsidRDefault="00AA20EE" w:rsidP="004F1961">
            <w:pPr>
              <w:pStyle w:val="Value"/>
              <w:rPr>
                <w:sz w:val="18"/>
                <w:szCs w:val="18"/>
                <w:lang w:val="sk-SK" w:eastAsia="en-US"/>
              </w:rPr>
            </w:pPr>
            <w:r>
              <w:rPr>
                <w:sz w:val="16"/>
                <w:szCs w:val="16"/>
              </w:rPr>
              <w:t>6638,78</w:t>
            </w:r>
          </w:p>
        </w:tc>
      </w:tr>
      <w:tr w:rsidR="0050631E" w:rsidRPr="00AA4D36" w14:paraId="33D57669"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2464E0E"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14:paraId="2E2D39B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180BF80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1E36D02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7DC371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6396B48" w14:textId="77777777" w:rsidR="0050631E" w:rsidRPr="001153FA" w:rsidRDefault="0050631E" w:rsidP="004F1961">
            <w:pPr>
              <w:pStyle w:val="Value"/>
              <w:rPr>
                <w:sz w:val="18"/>
                <w:szCs w:val="18"/>
                <w:lang w:val="sk-SK" w:eastAsia="en-US"/>
              </w:rPr>
            </w:pPr>
          </w:p>
        </w:tc>
      </w:tr>
      <w:tr w:rsidR="0050631E" w:rsidRPr="00AA4D36" w14:paraId="50881EAD"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F2C580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033A2C76"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69C86083"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72B83E4"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6B6FADC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366B617F"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3FB1941D"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10DAF03"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14:paraId="54FFC99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3E5E5AB"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55A8D153"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48732EE6"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05DB0DEB" w14:textId="77777777" w:rsidR="0050631E" w:rsidRPr="001153FA" w:rsidRDefault="0050631E" w:rsidP="004F1961">
            <w:pPr>
              <w:pStyle w:val="Value"/>
              <w:rPr>
                <w:sz w:val="18"/>
                <w:szCs w:val="18"/>
                <w:lang w:val="sk-SK" w:eastAsia="en-US"/>
              </w:rPr>
            </w:pPr>
          </w:p>
        </w:tc>
      </w:tr>
      <w:tr w:rsidR="0050631E" w:rsidRPr="00AA4D36" w14:paraId="7FB6BB5A"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1A8BE8A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14:paraId="04698A38"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5FE82C41"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68F6B65E"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5BBF1E8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4E03B800"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1480E8ED"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203E665B"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14:paraId="14E971E0"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5AC2566C"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6C7A41FA"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2941FE5F"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63C84160"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7B9FA1CE"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307498E7"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14:paraId="041A905E"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A210D57"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1097602"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300F56E"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66D45A78"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7DABD541"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360F517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14:paraId="04B56FB2"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3F8A9FE2"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44247EFD"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47287A3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76E65730"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39C9043B"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44211287"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14:paraId="43D09EE2"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56C15C6"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0E8C2653"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1A6E604"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6AD2F334"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506D5998" w14:textId="77777777"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14:paraId="6FB42C77"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14:paraId="6E1AB3AF"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16C347E"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7F26793F"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2065DE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494E0046"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111F011B"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0E12F6BC"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08904DF6" w14:textId="77777777" w:rsidR="0050631E" w:rsidRPr="001153FA" w:rsidRDefault="00AA20EE" w:rsidP="004F1961">
            <w:pPr>
              <w:pStyle w:val="Value"/>
              <w:rPr>
                <w:sz w:val="18"/>
                <w:szCs w:val="18"/>
                <w:lang w:val="sk-SK" w:eastAsia="en-US"/>
              </w:rPr>
            </w:pPr>
            <w:r>
              <w:rPr>
                <w:sz w:val="16"/>
                <w:szCs w:val="16"/>
              </w:rPr>
              <w:t>331,94</w:t>
            </w:r>
          </w:p>
        </w:tc>
        <w:tc>
          <w:tcPr>
            <w:tcW w:w="1542" w:type="dxa"/>
            <w:tcBorders>
              <w:top w:val="single" w:sz="4" w:space="0" w:color="auto"/>
              <w:left w:val="nil"/>
              <w:bottom w:val="single" w:sz="4" w:space="0" w:color="auto"/>
              <w:right w:val="single" w:sz="4" w:space="0" w:color="auto"/>
            </w:tcBorders>
            <w:noWrap/>
            <w:vAlign w:val="center"/>
          </w:tcPr>
          <w:p w14:paraId="230B8AAB"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CD393B9"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2BD6CC4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6A671F0C" w14:textId="77777777" w:rsidR="0050631E" w:rsidRPr="001153FA" w:rsidRDefault="00AA20EE" w:rsidP="004F1961">
            <w:pPr>
              <w:pStyle w:val="Value"/>
              <w:rPr>
                <w:sz w:val="18"/>
                <w:szCs w:val="18"/>
                <w:lang w:val="sk-SK" w:eastAsia="en-US"/>
              </w:rPr>
            </w:pPr>
            <w:r>
              <w:rPr>
                <w:sz w:val="16"/>
                <w:szCs w:val="16"/>
              </w:rPr>
              <w:t>331,94</w:t>
            </w:r>
          </w:p>
        </w:tc>
      </w:tr>
      <w:tr w:rsidR="0050631E" w:rsidRPr="00AA4D36" w14:paraId="1BC4D644"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6D7A11F1"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7F0F4009"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7189248"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4B0951E"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5558C3F"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0DF21964"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10144764" w14:textId="77777777"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14:paraId="695CA65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14:paraId="22678925"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790502DD"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504BE1DA"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0A2454EB"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2EDA845A"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5A290A3E" w14:textId="77777777"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14:paraId="750380D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14:paraId="2273D809" w14:textId="77777777" w:rsidR="0050631E" w:rsidRPr="001153FA" w:rsidRDefault="00AA20EE" w:rsidP="004F1961">
            <w:pPr>
              <w:pStyle w:val="Value"/>
              <w:rPr>
                <w:sz w:val="18"/>
                <w:szCs w:val="18"/>
                <w:lang w:val="sk-SK" w:eastAsia="en-US"/>
              </w:rPr>
            </w:pPr>
            <w:r>
              <w:rPr>
                <w:sz w:val="16"/>
                <w:szCs w:val="16"/>
              </w:rPr>
              <w:t>358504,17</w:t>
            </w:r>
          </w:p>
        </w:tc>
        <w:tc>
          <w:tcPr>
            <w:tcW w:w="1542" w:type="dxa"/>
            <w:tcBorders>
              <w:top w:val="single" w:sz="6" w:space="0" w:color="auto"/>
              <w:left w:val="nil"/>
              <w:bottom w:val="single" w:sz="6" w:space="0" w:color="auto"/>
              <w:right w:val="single" w:sz="4" w:space="0" w:color="auto"/>
            </w:tcBorders>
            <w:noWrap/>
            <w:vAlign w:val="center"/>
          </w:tcPr>
          <w:p w14:paraId="51338FD5" w14:textId="77777777" w:rsidR="0050631E" w:rsidRPr="001153FA" w:rsidRDefault="00AA20EE" w:rsidP="004F1961">
            <w:pPr>
              <w:pStyle w:val="Value"/>
              <w:rPr>
                <w:sz w:val="18"/>
                <w:szCs w:val="18"/>
                <w:lang w:val="sk-SK" w:eastAsia="en-US"/>
              </w:rPr>
            </w:pPr>
            <w:r>
              <w:rPr>
                <w:sz w:val="16"/>
                <w:szCs w:val="16"/>
              </w:rPr>
              <w:t>15751,45</w:t>
            </w:r>
          </w:p>
        </w:tc>
        <w:tc>
          <w:tcPr>
            <w:tcW w:w="1542" w:type="dxa"/>
            <w:tcBorders>
              <w:top w:val="single" w:sz="6" w:space="0" w:color="auto"/>
              <w:left w:val="nil"/>
              <w:bottom w:val="single" w:sz="6" w:space="0" w:color="auto"/>
              <w:right w:val="single" w:sz="4" w:space="0" w:color="auto"/>
            </w:tcBorders>
            <w:noWrap/>
            <w:vAlign w:val="center"/>
          </w:tcPr>
          <w:p w14:paraId="4221D1EB"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14:paraId="267F01A9"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14:paraId="716F6956" w14:textId="77777777" w:rsidR="0050631E" w:rsidRPr="001153FA" w:rsidRDefault="00AA20EE" w:rsidP="004F1961">
            <w:pPr>
              <w:pStyle w:val="Value"/>
              <w:rPr>
                <w:sz w:val="18"/>
                <w:szCs w:val="18"/>
                <w:lang w:val="sk-SK" w:eastAsia="en-US"/>
              </w:rPr>
            </w:pPr>
            <w:r>
              <w:rPr>
                <w:sz w:val="16"/>
                <w:szCs w:val="16"/>
              </w:rPr>
              <w:t>374255,62</w:t>
            </w:r>
          </w:p>
        </w:tc>
      </w:tr>
      <w:tr w:rsidR="0050631E" w:rsidRPr="00AA4D36" w14:paraId="75B7B1CD"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737ACC0E"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14:paraId="48F325A1"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2F764BC"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57E05291"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53CC6F73"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64DC6265" w14:textId="77777777" w:rsidR="0050631E" w:rsidRPr="001153FA" w:rsidRDefault="00AA20EE" w:rsidP="004F1961">
            <w:pPr>
              <w:pStyle w:val="Value"/>
              <w:rPr>
                <w:sz w:val="18"/>
                <w:szCs w:val="18"/>
                <w:lang w:val="sk-SK" w:eastAsia="en-US"/>
              </w:rPr>
            </w:pPr>
            <w:r>
              <w:rPr>
                <w:sz w:val="16"/>
                <w:szCs w:val="16"/>
              </w:rPr>
              <w:t>0</w:t>
            </w:r>
          </w:p>
        </w:tc>
      </w:tr>
      <w:tr w:rsidR="0050631E" w:rsidRPr="00AA4D36" w14:paraId="0089E477" w14:textId="77777777" w:rsidTr="0050631E">
        <w:trPr>
          <w:trHeight w:val="330"/>
          <w:jc w:val="center"/>
        </w:trPr>
        <w:tc>
          <w:tcPr>
            <w:tcW w:w="2325" w:type="dxa"/>
            <w:tcBorders>
              <w:top w:val="nil"/>
              <w:left w:val="single" w:sz="12" w:space="0" w:color="auto"/>
              <w:bottom w:val="nil"/>
              <w:right w:val="single" w:sz="12" w:space="0" w:color="auto"/>
            </w:tcBorders>
            <w:noWrap/>
            <w:vAlign w:val="center"/>
          </w:tcPr>
          <w:p w14:paraId="232D0201"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10B2B60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2FD35CE" w14:textId="77777777" w:rsidR="0050631E" w:rsidRPr="001153FA" w:rsidRDefault="00AA20EE" w:rsidP="004F1961">
            <w:pPr>
              <w:pStyle w:val="Value"/>
              <w:rPr>
                <w:sz w:val="18"/>
                <w:szCs w:val="18"/>
                <w:lang w:val="sk-SK" w:eastAsia="en-US"/>
              </w:rPr>
            </w:pPr>
            <w:r>
              <w:rPr>
                <w:sz w:val="16"/>
                <w:szCs w:val="16"/>
              </w:rPr>
              <w:t>37232,63</w:t>
            </w:r>
          </w:p>
        </w:tc>
        <w:tc>
          <w:tcPr>
            <w:tcW w:w="1542" w:type="dxa"/>
            <w:tcBorders>
              <w:top w:val="single" w:sz="4" w:space="0" w:color="auto"/>
              <w:left w:val="nil"/>
              <w:bottom w:val="single" w:sz="4" w:space="0" w:color="auto"/>
              <w:right w:val="single" w:sz="4" w:space="0" w:color="auto"/>
            </w:tcBorders>
            <w:noWrap/>
            <w:vAlign w:val="center"/>
          </w:tcPr>
          <w:p w14:paraId="3705F9D3"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7B4DF34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787A227C" w14:textId="77777777" w:rsidR="0050631E" w:rsidRPr="001153FA" w:rsidRDefault="00AA20EE" w:rsidP="004F1961">
            <w:pPr>
              <w:pStyle w:val="Value"/>
              <w:rPr>
                <w:sz w:val="18"/>
                <w:szCs w:val="18"/>
                <w:lang w:val="sk-SK" w:eastAsia="en-US"/>
              </w:rPr>
            </w:pPr>
            <w:r>
              <w:rPr>
                <w:sz w:val="16"/>
                <w:szCs w:val="16"/>
              </w:rPr>
              <w:t>37232,63</w:t>
            </w:r>
          </w:p>
        </w:tc>
      </w:tr>
      <w:tr w:rsidR="0050631E" w:rsidRPr="00AA4D36" w14:paraId="0E79C058" w14:textId="77777777"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14:paraId="450E4E9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14:paraId="50EAF5B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0E2400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2BE593A"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B71F15E"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D458130" w14:textId="77777777" w:rsidR="0050631E" w:rsidRPr="001153FA" w:rsidRDefault="0050631E" w:rsidP="004F1961">
            <w:pPr>
              <w:pStyle w:val="Value"/>
              <w:rPr>
                <w:sz w:val="18"/>
                <w:szCs w:val="18"/>
                <w:lang w:val="sk-SK" w:eastAsia="en-US"/>
              </w:rPr>
            </w:pPr>
          </w:p>
        </w:tc>
      </w:tr>
      <w:tr w:rsidR="0050631E" w:rsidRPr="00AA4D36" w14:paraId="637B1C37"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6FD4A265"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4B66DFE5"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44A840EA"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05CF19FE"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524D59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212354DB" w14:textId="77777777" w:rsidR="0050631E" w:rsidRPr="001153FA" w:rsidRDefault="0050631E" w:rsidP="004F1961">
            <w:pPr>
              <w:pStyle w:val="Value"/>
              <w:rPr>
                <w:sz w:val="18"/>
                <w:szCs w:val="18"/>
                <w:lang w:val="sk-SK" w:eastAsia="en-US"/>
              </w:rPr>
            </w:pPr>
          </w:p>
        </w:tc>
      </w:tr>
      <w:tr w:rsidR="0050631E" w:rsidRPr="00AA4D36" w14:paraId="00045E34" w14:textId="77777777"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14:paraId="04F64ED6"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14:paraId="783B2DF2"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115EA4B0"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76E0AC81" w14:textId="77777777" w:rsidR="0050631E" w:rsidRPr="001153FA" w:rsidRDefault="00AA20EE"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2446D663"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14:paraId="4C9B61D1" w14:textId="77777777" w:rsidR="0050631E" w:rsidRPr="001153FA" w:rsidRDefault="00AA20EE" w:rsidP="004F1961">
            <w:pPr>
              <w:pStyle w:val="Value"/>
              <w:rPr>
                <w:sz w:val="18"/>
                <w:szCs w:val="18"/>
                <w:lang w:val="sk-SK" w:eastAsia="en-US"/>
              </w:rPr>
            </w:pPr>
            <w:r>
              <w:rPr>
                <w:sz w:val="16"/>
                <w:szCs w:val="16"/>
              </w:rPr>
              <w:t>0</w:t>
            </w:r>
          </w:p>
        </w:tc>
      </w:tr>
    </w:tbl>
    <w:p w14:paraId="429EAB1C" w14:textId="77777777" w:rsidR="00B7381E" w:rsidRPr="00AA4D36" w:rsidRDefault="00B7381E" w:rsidP="00B7381E">
      <w:pPr>
        <w:ind w:right="-468"/>
        <w:rPr>
          <w:rFonts w:ascii="Arial Narrow" w:hAnsi="Arial Narrow"/>
          <w:bCs/>
          <w:sz w:val="18"/>
          <w:szCs w:val="18"/>
        </w:rPr>
      </w:pPr>
    </w:p>
    <w:p w14:paraId="5C17302E" w14:textId="77777777" w:rsidR="00462239" w:rsidRPr="00AA4D36" w:rsidRDefault="00462239" w:rsidP="00462239">
      <w:pPr>
        <w:ind w:right="-468"/>
        <w:rPr>
          <w:rFonts w:ascii="Arial Narrow" w:hAnsi="Arial Narrow"/>
          <w:bCs/>
          <w:sz w:val="18"/>
          <w:szCs w:val="18"/>
        </w:rPr>
      </w:pPr>
    </w:p>
    <w:p w14:paraId="00A048B4"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14:paraId="2011DBC3" w14:textId="77777777" w:rsidR="00462239" w:rsidRPr="00AA4D36" w:rsidRDefault="00462239" w:rsidP="00462239">
      <w:pPr>
        <w:ind w:right="-468"/>
        <w:rPr>
          <w:rFonts w:ascii="Arial Narrow" w:hAnsi="Arial Narrow"/>
          <w:b/>
          <w:bCs/>
          <w:sz w:val="18"/>
          <w:szCs w:val="18"/>
        </w:rPr>
      </w:pPr>
    </w:p>
    <w:p w14:paraId="68288E6C"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14:paraId="76ECAE9E"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14:paraId="70F3E2C6"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574FBE0A"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14:paraId="293A6611"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14:paraId="406A6B40"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14:paraId="4DA13E41"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14:paraId="3DDE32CF" w14:textId="77777777"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14:paraId="104FF7F5"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14:paraId="66E833CA"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14:paraId="7517B8A7" w14:textId="77777777"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14:paraId="2A13CA91"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14:paraId="544EE5BB"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14:paraId="71D01497"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14:paraId="56B2E701"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14:paraId="2854FED6"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14:paraId="5FC119AD"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14:paraId="0E02FC0F"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14:paraId="238C88BE"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14:paraId="6166AAD3"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14:paraId="3AB45DA2" w14:textId="77777777"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14:paraId="3478E8CB" w14:textId="77777777"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14:paraId="1D877E87"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14:paraId="720DBF28"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14:paraId="146B51A1"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14:paraId="742736C5"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14:paraId="1F6D26FE"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14:paraId="397DA8D4"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14:paraId="24C29C97"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14:paraId="58FE22F2"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14:paraId="288F92CE"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14:paraId="26FFAA1A"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14:paraId="392D62F0" w14:textId="77777777"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14:paraId="1D397392" w14:textId="77777777"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14:paraId="40136E79"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14:paraId="4481E7E8"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14:paraId="46AA81DA"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14:paraId="1644687B"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14:paraId="5968F9D1"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14:paraId="2B44BD8A"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14:paraId="07281F38"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14:paraId="294250C8" w14:textId="77777777"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14:paraId="7021CD4A" w14:textId="77777777"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14:paraId="5BCD7868"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14:paraId="7491169A"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14:paraId="7D1D1691"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14:paraId="5FF7A5FF"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14:paraId="3AA80213"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14:paraId="5A6475F5"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14:paraId="5B0E16C9"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14:paraId="468D149B"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14:paraId="2D5C5441"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14:paraId="4A190234"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14:paraId="3C764E65"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14:paraId="21AA59CD"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14:paraId="1F43D089" w14:textId="77777777" w:rsidR="00462239" w:rsidRPr="00AA4D36" w:rsidRDefault="00462239" w:rsidP="00462239">
      <w:pPr>
        <w:ind w:left="360" w:right="-468"/>
        <w:rPr>
          <w:rFonts w:ascii="Arial Narrow" w:hAnsi="Arial Narrow"/>
          <w:bCs/>
          <w:color w:val="FF0000"/>
          <w:sz w:val="18"/>
          <w:szCs w:val="18"/>
        </w:rPr>
      </w:pPr>
    </w:p>
    <w:p w14:paraId="07A3E10E"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14:paraId="34FD7BED" w14:textId="77777777" w:rsidR="003540C3" w:rsidRPr="00AA4D36" w:rsidRDefault="003540C3">
      <w:pPr>
        <w:rPr>
          <w:rFonts w:ascii="Arial Narrow" w:hAnsi="Arial Narrow"/>
          <w:sz w:val="18"/>
          <w:szCs w:val="18"/>
        </w:rPr>
      </w:pPr>
    </w:p>
    <w:p w14:paraId="7B880285" w14:textId="77777777"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14:paraId="2BD596D6" w14:textId="77777777" w:rsidR="00462239" w:rsidRPr="00AA4D36" w:rsidRDefault="00462239">
      <w:pPr>
        <w:rPr>
          <w:rFonts w:ascii="Arial Narrow" w:hAnsi="Arial Narrow"/>
          <w:sz w:val="18"/>
          <w:szCs w:val="18"/>
        </w:rPr>
      </w:pPr>
    </w:p>
    <w:p w14:paraId="3C086696"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14:paraId="29544FFA"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14:paraId="228CE83D"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14:paraId="12B62B67"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14:paraId="71ABCD94"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14:paraId="66FAABB0"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14:paraId="399961C5"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14:paraId="4C488C72"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14:paraId="1640CF01"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14:paraId="4F5207D1" w14:textId="77777777" w:rsidR="00462239" w:rsidRPr="00AA4D36" w:rsidRDefault="00462239" w:rsidP="00462239">
      <w:pPr>
        <w:ind w:left="540"/>
        <w:rPr>
          <w:rFonts w:ascii="Arial Narrow" w:hAnsi="Arial Narrow" w:cs="Arial"/>
          <w:b/>
          <w:sz w:val="18"/>
          <w:szCs w:val="18"/>
        </w:rPr>
      </w:pPr>
    </w:p>
    <w:p w14:paraId="1902CE72"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14:paraId="1BB6A603"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14:paraId="490B7637"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14:paraId="57C2ED80"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14:paraId="6C1E3950"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14:paraId="5E89AEE4"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14:paraId="63075258"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14:paraId="2AEEDAED" w14:textId="77777777" w:rsidR="00462239" w:rsidRPr="00AA4D36" w:rsidRDefault="00462239" w:rsidP="00462239">
      <w:pPr>
        <w:rPr>
          <w:rFonts w:ascii="Arial Narrow" w:hAnsi="Arial Narrow" w:cs="Arial"/>
          <w:b/>
          <w:sz w:val="18"/>
          <w:szCs w:val="18"/>
        </w:rPr>
      </w:pPr>
    </w:p>
    <w:p w14:paraId="28519196"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5C4AF903"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14:paraId="433FD9E8"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14:paraId="03976FC1"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14:paraId="63A6E3C0"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14:paraId="147C3623" w14:textId="77777777" w:rsidR="00462239" w:rsidRPr="00AA4D36" w:rsidRDefault="00462239" w:rsidP="00462239">
      <w:pPr>
        <w:jc w:val="both"/>
        <w:rPr>
          <w:rFonts w:ascii="Arial Narrow" w:hAnsi="Arial Narrow"/>
          <w:b/>
          <w:sz w:val="18"/>
          <w:szCs w:val="18"/>
        </w:rPr>
      </w:pPr>
    </w:p>
    <w:p w14:paraId="7C359A14"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14:paraId="2F64E867" w14:textId="77777777" w:rsidR="003B2828" w:rsidRPr="00AA4D36" w:rsidRDefault="003B2828" w:rsidP="003B2828">
      <w:pPr>
        <w:rPr>
          <w:rFonts w:ascii="Arial Narrow" w:hAnsi="Arial Narrow"/>
          <w:b/>
          <w:sz w:val="18"/>
          <w:szCs w:val="18"/>
        </w:rPr>
      </w:pPr>
    </w:p>
    <w:p w14:paraId="4D348A10" w14:textId="77777777"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14:paraId="73A16F10" w14:textId="77777777" w:rsidR="003B2828" w:rsidRPr="00AA4D36" w:rsidRDefault="003B2828" w:rsidP="003B2828">
      <w:pPr>
        <w:jc w:val="both"/>
        <w:rPr>
          <w:rFonts w:ascii="Arial Narrow" w:hAnsi="Arial Narrow"/>
          <w:sz w:val="18"/>
          <w:szCs w:val="18"/>
        </w:rPr>
      </w:pPr>
    </w:p>
    <w:p w14:paraId="132E9E32" w14:textId="77777777"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14:paraId="7E778E7F" w14:textId="77777777" w:rsidR="003B2828" w:rsidRPr="00AA4D36" w:rsidRDefault="003B2828" w:rsidP="003B2828">
      <w:pPr>
        <w:rPr>
          <w:rFonts w:ascii="Arial Narrow" w:hAnsi="Arial Narrow" w:cs="FuturaTEE-Book"/>
          <w:sz w:val="18"/>
          <w:szCs w:val="18"/>
        </w:rPr>
      </w:pPr>
    </w:p>
    <w:p w14:paraId="4BA29007"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14:paraId="367C39FB" w14:textId="77777777" w:rsidR="003B2828" w:rsidRPr="00AA4D36" w:rsidRDefault="003B2828" w:rsidP="003B2828">
      <w:pPr>
        <w:autoSpaceDE w:val="0"/>
        <w:autoSpaceDN w:val="0"/>
        <w:adjustRightInd w:val="0"/>
        <w:rPr>
          <w:rFonts w:ascii="Arial Narrow" w:hAnsi="Arial Narrow" w:cs="FuturaTEE-Book"/>
          <w:sz w:val="18"/>
          <w:szCs w:val="18"/>
        </w:rPr>
      </w:pPr>
    </w:p>
    <w:p w14:paraId="56C91911"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14:paraId="7BD37491" w14:textId="77777777" w:rsidR="003B2828" w:rsidRPr="00AA4D36" w:rsidRDefault="003B2828" w:rsidP="003B2828">
      <w:pPr>
        <w:autoSpaceDE w:val="0"/>
        <w:autoSpaceDN w:val="0"/>
        <w:adjustRightInd w:val="0"/>
        <w:rPr>
          <w:rFonts w:ascii="Arial Narrow" w:hAnsi="Arial Narrow" w:cs="FuturaTEE-Book"/>
          <w:sz w:val="18"/>
          <w:szCs w:val="18"/>
        </w:rPr>
      </w:pPr>
    </w:p>
    <w:p w14:paraId="7A2BE53E" w14:textId="77777777"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14:paraId="0106846C" w14:textId="77777777" w:rsidR="003B2828" w:rsidRPr="00AA4D36" w:rsidRDefault="003B2828" w:rsidP="003B2828">
      <w:pPr>
        <w:autoSpaceDE w:val="0"/>
        <w:autoSpaceDN w:val="0"/>
        <w:adjustRightInd w:val="0"/>
        <w:rPr>
          <w:rFonts w:ascii="Arial Narrow" w:hAnsi="Arial Narrow" w:cs="FuturaTEE-Book"/>
          <w:sz w:val="18"/>
          <w:szCs w:val="18"/>
        </w:rPr>
      </w:pPr>
    </w:p>
    <w:p w14:paraId="7212D150" w14:textId="77777777"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14:paraId="5C8FBAA3" w14:textId="77777777">
        <w:trPr>
          <w:trHeight w:val="284"/>
        </w:trPr>
        <w:tc>
          <w:tcPr>
            <w:tcW w:w="0" w:type="auto"/>
            <w:tcBorders>
              <w:top w:val="nil"/>
              <w:left w:val="nil"/>
              <w:bottom w:val="nil"/>
              <w:right w:val="nil"/>
            </w:tcBorders>
            <w:noWrap/>
            <w:vAlign w:val="bottom"/>
          </w:tcPr>
          <w:p w14:paraId="56F4DF1A"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14:paraId="0B1FC330"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14:paraId="119763BA" w14:textId="77777777">
        <w:trPr>
          <w:trHeight w:val="284"/>
        </w:trPr>
        <w:tc>
          <w:tcPr>
            <w:tcW w:w="0" w:type="auto"/>
            <w:tcBorders>
              <w:top w:val="nil"/>
              <w:left w:val="nil"/>
              <w:bottom w:val="nil"/>
              <w:right w:val="nil"/>
            </w:tcBorders>
            <w:noWrap/>
            <w:vAlign w:val="bottom"/>
          </w:tcPr>
          <w:p w14:paraId="10F7F3E2"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14:paraId="1353D176"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14:paraId="6ABBBF8B" w14:textId="77777777">
        <w:trPr>
          <w:trHeight w:val="284"/>
        </w:trPr>
        <w:tc>
          <w:tcPr>
            <w:tcW w:w="0" w:type="auto"/>
            <w:tcBorders>
              <w:top w:val="nil"/>
              <w:left w:val="nil"/>
              <w:bottom w:val="nil"/>
              <w:right w:val="nil"/>
            </w:tcBorders>
            <w:noWrap/>
            <w:vAlign w:val="bottom"/>
          </w:tcPr>
          <w:p w14:paraId="77D99176"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14:paraId="70AE533A"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14:paraId="64682BF1" w14:textId="77777777">
        <w:trPr>
          <w:trHeight w:val="284"/>
        </w:trPr>
        <w:tc>
          <w:tcPr>
            <w:tcW w:w="0" w:type="auto"/>
            <w:tcBorders>
              <w:top w:val="nil"/>
              <w:left w:val="nil"/>
              <w:bottom w:val="nil"/>
              <w:right w:val="nil"/>
            </w:tcBorders>
            <w:noWrap/>
            <w:vAlign w:val="bottom"/>
          </w:tcPr>
          <w:p w14:paraId="3FB031DB"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14:paraId="657569C9"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14:paraId="7BE89704" w14:textId="77777777">
        <w:trPr>
          <w:trHeight w:val="284"/>
        </w:trPr>
        <w:tc>
          <w:tcPr>
            <w:tcW w:w="0" w:type="auto"/>
            <w:tcBorders>
              <w:top w:val="nil"/>
              <w:left w:val="nil"/>
              <w:bottom w:val="nil"/>
              <w:right w:val="nil"/>
            </w:tcBorders>
            <w:noWrap/>
            <w:vAlign w:val="bottom"/>
          </w:tcPr>
          <w:p w14:paraId="0B6ABA49"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14:paraId="18792E0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14:paraId="48CCAFA3" w14:textId="77777777">
        <w:trPr>
          <w:trHeight w:val="284"/>
        </w:trPr>
        <w:tc>
          <w:tcPr>
            <w:tcW w:w="0" w:type="auto"/>
            <w:tcBorders>
              <w:top w:val="nil"/>
              <w:left w:val="nil"/>
              <w:bottom w:val="nil"/>
              <w:right w:val="nil"/>
            </w:tcBorders>
            <w:noWrap/>
            <w:vAlign w:val="bottom"/>
          </w:tcPr>
          <w:p w14:paraId="24F65CA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14:paraId="1A4E4C2A"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14:paraId="0C2E89D9" w14:textId="77777777">
        <w:trPr>
          <w:trHeight w:val="284"/>
        </w:trPr>
        <w:tc>
          <w:tcPr>
            <w:tcW w:w="0" w:type="auto"/>
            <w:tcBorders>
              <w:top w:val="nil"/>
              <w:left w:val="nil"/>
              <w:bottom w:val="nil"/>
              <w:right w:val="nil"/>
            </w:tcBorders>
            <w:noWrap/>
            <w:vAlign w:val="bottom"/>
          </w:tcPr>
          <w:p w14:paraId="6F7AEBE2"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14:paraId="59B83DFA"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14:paraId="5CD04FC6" w14:textId="77777777">
        <w:trPr>
          <w:trHeight w:val="284"/>
        </w:trPr>
        <w:tc>
          <w:tcPr>
            <w:tcW w:w="0" w:type="auto"/>
            <w:tcBorders>
              <w:top w:val="nil"/>
              <w:left w:val="nil"/>
              <w:bottom w:val="nil"/>
              <w:right w:val="nil"/>
            </w:tcBorders>
            <w:noWrap/>
            <w:vAlign w:val="bottom"/>
          </w:tcPr>
          <w:p w14:paraId="706AFE21"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14:paraId="53A42FF3" w14:textId="77777777"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14:paraId="5CD1AB50" w14:textId="77777777">
        <w:trPr>
          <w:trHeight w:val="284"/>
        </w:trPr>
        <w:tc>
          <w:tcPr>
            <w:tcW w:w="0" w:type="auto"/>
            <w:tcBorders>
              <w:top w:val="nil"/>
              <w:left w:val="nil"/>
              <w:bottom w:val="nil"/>
              <w:right w:val="nil"/>
            </w:tcBorders>
            <w:noWrap/>
            <w:vAlign w:val="bottom"/>
          </w:tcPr>
          <w:p w14:paraId="3E91383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14:paraId="6427902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14:paraId="0F985B0B" w14:textId="77777777">
        <w:trPr>
          <w:trHeight w:val="284"/>
        </w:trPr>
        <w:tc>
          <w:tcPr>
            <w:tcW w:w="0" w:type="auto"/>
            <w:tcBorders>
              <w:top w:val="nil"/>
              <w:left w:val="nil"/>
              <w:bottom w:val="nil"/>
              <w:right w:val="nil"/>
            </w:tcBorders>
            <w:noWrap/>
            <w:vAlign w:val="bottom"/>
          </w:tcPr>
          <w:p w14:paraId="72A60E07"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14:paraId="677506F2"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14:paraId="3C3867BC" w14:textId="77777777">
        <w:trPr>
          <w:trHeight w:val="284"/>
        </w:trPr>
        <w:tc>
          <w:tcPr>
            <w:tcW w:w="0" w:type="auto"/>
            <w:tcBorders>
              <w:top w:val="nil"/>
              <w:left w:val="nil"/>
              <w:bottom w:val="nil"/>
              <w:right w:val="nil"/>
            </w:tcBorders>
            <w:noWrap/>
            <w:vAlign w:val="bottom"/>
          </w:tcPr>
          <w:p w14:paraId="62E96267"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14:paraId="2E70E61B"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14:paraId="2B0D5D9B" w14:textId="77777777">
        <w:trPr>
          <w:trHeight w:val="284"/>
        </w:trPr>
        <w:tc>
          <w:tcPr>
            <w:tcW w:w="0" w:type="auto"/>
            <w:tcBorders>
              <w:top w:val="nil"/>
              <w:left w:val="nil"/>
              <w:bottom w:val="nil"/>
              <w:right w:val="nil"/>
            </w:tcBorders>
            <w:noWrap/>
            <w:vAlign w:val="bottom"/>
          </w:tcPr>
          <w:p w14:paraId="5AF06D8A"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14:paraId="54A72398"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14:paraId="3ACCBF8D" w14:textId="77777777" w:rsidR="003B2828" w:rsidRPr="00AA4D36" w:rsidRDefault="003B2828" w:rsidP="003B2828">
      <w:pPr>
        <w:rPr>
          <w:rFonts w:ascii="Arial Narrow" w:hAnsi="Arial Narrow"/>
          <w:b/>
          <w:sz w:val="18"/>
          <w:szCs w:val="18"/>
        </w:rPr>
      </w:pPr>
    </w:p>
    <w:p w14:paraId="5BDD5F8F"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14:paraId="56A7DAE6" w14:textId="77777777" w:rsidR="003B2828" w:rsidRPr="00AA4D36" w:rsidRDefault="003B2828" w:rsidP="003B2828">
      <w:pPr>
        <w:rPr>
          <w:rFonts w:ascii="Arial Narrow" w:hAnsi="Arial Narrow"/>
          <w:sz w:val="18"/>
          <w:szCs w:val="18"/>
        </w:rPr>
      </w:pPr>
    </w:p>
    <w:p w14:paraId="00857D41" w14:textId="77777777"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14:paraId="1C22D5F8"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14:paraId="7F775D2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14:paraId="213D0F7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14:paraId="3E867715"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14:paraId="47934555"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14:paraId="77D7AC8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14:paraId="2802073E"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14:paraId="70DC8D7E"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14:paraId="582D0EE9"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14:paraId="53A1EF76"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14:paraId="066C748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14:paraId="09BE759F"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14:paraId="6AB318CB" w14:textId="77777777"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76EE" w14:textId="77777777" w:rsidR="003E7AC1" w:rsidRDefault="003E7AC1" w:rsidP="00462239">
      <w:r>
        <w:separator/>
      </w:r>
    </w:p>
  </w:endnote>
  <w:endnote w:type="continuationSeparator" w:id="0">
    <w:p w14:paraId="26999D7B" w14:textId="77777777" w:rsidR="003E7AC1" w:rsidRDefault="003E7AC1"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20002A87" w:usb1="00000000" w:usb2="00000000" w:usb3="00000000" w:csb0="000001FF"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EB38" w14:textId="77777777"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E72C5">
      <w:rPr>
        <w:noProof/>
        <w:sz w:val="20"/>
        <w:szCs w:val="20"/>
      </w:rPr>
      <w:t>1</w:t>
    </w:r>
    <w:r w:rsidRPr="00405E67">
      <w:rPr>
        <w:sz w:val="20"/>
        <w:szCs w:val="20"/>
      </w:rPr>
      <w:fldChar w:fldCharType="end"/>
    </w:r>
  </w:p>
  <w:p w14:paraId="75F3C0D8" w14:textId="77777777" w:rsidR="004F1961" w:rsidRDefault="004F19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124A" w14:textId="77777777" w:rsidR="003E7AC1" w:rsidRDefault="003E7AC1" w:rsidP="00462239">
      <w:r>
        <w:separator/>
      </w:r>
    </w:p>
  </w:footnote>
  <w:footnote w:type="continuationSeparator" w:id="0">
    <w:p w14:paraId="5876FCF3" w14:textId="77777777" w:rsidR="003E7AC1" w:rsidRDefault="003E7AC1" w:rsidP="00462239">
      <w:r>
        <w:continuationSeparator/>
      </w:r>
    </w:p>
  </w:footnote>
  <w:footnote w:id="1">
    <w:p w14:paraId="48A76FCC" w14:textId="77777777"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14:paraId="5A78B8CE" w14:textId="77777777"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14:paraId="64568C8D" w14:textId="77777777"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14:paraId="675AF5A1" w14:textId="77777777"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14:paraId="278E1DB9" w14:textId="77777777" w:rsidR="004F1961" w:rsidRPr="005736DE" w:rsidRDefault="004F1961" w:rsidP="00462239">
      <w:pPr>
        <w:pStyle w:val="Textpoznmkypodiarou"/>
        <w:rPr>
          <w:sz w:val="16"/>
          <w:szCs w:val="16"/>
        </w:rPr>
      </w:pPr>
    </w:p>
  </w:footnote>
  <w:footnote w:id="4">
    <w:p w14:paraId="1216FBD4" w14:textId="77777777"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19" w:type="dxa"/>
      <w:tblInd w:w="55" w:type="dxa"/>
      <w:tblCellMar>
        <w:left w:w="70" w:type="dxa"/>
        <w:right w:w="70" w:type="dxa"/>
      </w:tblCellMar>
      <w:tblLook w:val="04A0" w:firstRow="1" w:lastRow="0" w:firstColumn="1" w:lastColumn="0" w:noHBand="0" w:noVBand="1"/>
    </w:tblPr>
    <w:tblGrid>
      <w:gridCol w:w="278"/>
      <w:gridCol w:w="278"/>
      <w:gridCol w:w="278"/>
      <w:gridCol w:w="552"/>
      <w:gridCol w:w="278"/>
      <w:gridCol w:w="278"/>
      <w:gridCol w:w="1567"/>
      <w:gridCol w:w="277"/>
      <w:gridCol w:w="277"/>
      <w:gridCol w:w="277"/>
      <w:gridCol w:w="298"/>
      <w:gridCol w:w="298"/>
      <w:gridCol w:w="298"/>
      <w:gridCol w:w="298"/>
      <w:gridCol w:w="298"/>
      <w:gridCol w:w="298"/>
      <w:gridCol w:w="298"/>
      <w:gridCol w:w="277"/>
      <w:gridCol w:w="277"/>
      <w:gridCol w:w="277"/>
      <w:gridCol w:w="298"/>
      <w:gridCol w:w="298"/>
      <w:gridCol w:w="298"/>
      <w:gridCol w:w="298"/>
      <w:gridCol w:w="298"/>
      <w:gridCol w:w="298"/>
      <w:gridCol w:w="277"/>
      <w:gridCol w:w="298"/>
      <w:gridCol w:w="298"/>
    </w:tblGrid>
    <w:tr w:rsidR="00F62464" w14:paraId="22BE3DE0" w14:textId="77777777"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14:paraId="1CB597D7" w14:textId="77777777" w:rsidR="00F62464" w:rsidRDefault="00F6246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14:paraId="7D8EC322" w14:textId="77777777" w:rsidR="00F62464" w:rsidRDefault="00F62464">
          <w:pPr>
            <w:rPr>
              <w:rFonts w:ascii="Calibri" w:eastAsia="Calibri" w:hAnsi="Calibri"/>
              <w:sz w:val="20"/>
              <w:szCs w:val="20"/>
            </w:rPr>
          </w:pPr>
        </w:p>
      </w:tc>
      <w:tc>
        <w:tcPr>
          <w:tcW w:w="280" w:type="dxa"/>
          <w:noWrap/>
          <w:vAlign w:val="bottom"/>
          <w:hideMark/>
        </w:tcPr>
        <w:p w14:paraId="68E0D9BF" w14:textId="77777777" w:rsidR="00F62464" w:rsidRDefault="00F62464">
          <w:pPr>
            <w:rPr>
              <w:rFonts w:ascii="Calibri" w:eastAsia="Calibri" w:hAnsi="Calibri"/>
              <w:sz w:val="20"/>
              <w:szCs w:val="20"/>
            </w:rPr>
          </w:pPr>
        </w:p>
      </w:tc>
      <w:tc>
        <w:tcPr>
          <w:tcW w:w="1599" w:type="dxa"/>
          <w:noWrap/>
          <w:vAlign w:val="bottom"/>
          <w:hideMark/>
        </w:tcPr>
        <w:p w14:paraId="150E71E5" w14:textId="77777777" w:rsidR="00F62464" w:rsidRDefault="00F62464">
          <w:pPr>
            <w:rPr>
              <w:rFonts w:ascii="Calibri" w:eastAsia="Calibri" w:hAnsi="Calibri"/>
              <w:sz w:val="20"/>
              <w:szCs w:val="20"/>
            </w:rPr>
          </w:pPr>
        </w:p>
      </w:tc>
      <w:tc>
        <w:tcPr>
          <w:tcW w:w="280" w:type="dxa"/>
          <w:noWrap/>
          <w:vAlign w:val="bottom"/>
          <w:hideMark/>
        </w:tcPr>
        <w:p w14:paraId="66341B2E" w14:textId="77777777" w:rsidR="00F62464" w:rsidRDefault="00F62464">
          <w:pPr>
            <w:rPr>
              <w:rFonts w:ascii="Calibri" w:eastAsia="Calibri" w:hAnsi="Calibri"/>
              <w:sz w:val="20"/>
              <w:szCs w:val="20"/>
            </w:rPr>
          </w:pPr>
        </w:p>
      </w:tc>
      <w:tc>
        <w:tcPr>
          <w:tcW w:w="280" w:type="dxa"/>
          <w:noWrap/>
          <w:vAlign w:val="bottom"/>
          <w:hideMark/>
        </w:tcPr>
        <w:p w14:paraId="7803AE5E" w14:textId="77777777" w:rsidR="00F62464" w:rsidRDefault="00F62464">
          <w:pPr>
            <w:rPr>
              <w:rFonts w:ascii="Calibri" w:eastAsia="Calibri" w:hAnsi="Calibri"/>
              <w:sz w:val="20"/>
              <w:szCs w:val="20"/>
            </w:rPr>
          </w:pPr>
        </w:p>
      </w:tc>
      <w:tc>
        <w:tcPr>
          <w:tcW w:w="560" w:type="dxa"/>
          <w:gridSpan w:val="2"/>
          <w:noWrap/>
          <w:vAlign w:val="bottom"/>
          <w:hideMark/>
        </w:tcPr>
        <w:p w14:paraId="40453340" w14:textId="77777777"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14:paraId="39CBF5B1" w14:textId="77777777" w:rsidR="00F62464" w:rsidRDefault="00F62464">
          <w:pPr>
            <w:rPr>
              <w:rFonts w:ascii="Calibri" w:eastAsia="Calibri" w:hAnsi="Calibri"/>
              <w:sz w:val="20"/>
              <w:szCs w:val="20"/>
            </w:rPr>
          </w:pPr>
        </w:p>
      </w:tc>
      <w:tc>
        <w:tcPr>
          <w:tcW w:w="280" w:type="dxa"/>
          <w:noWrap/>
          <w:vAlign w:val="bottom"/>
          <w:hideMark/>
        </w:tcPr>
        <w:p w14:paraId="609D602A" w14:textId="77777777" w:rsidR="00F62464" w:rsidRDefault="00F62464">
          <w:pPr>
            <w:rPr>
              <w:rFonts w:ascii="Calibri" w:eastAsia="Calibri" w:hAnsi="Calibri"/>
              <w:sz w:val="20"/>
              <w:szCs w:val="20"/>
            </w:rPr>
          </w:pPr>
        </w:p>
      </w:tc>
      <w:tc>
        <w:tcPr>
          <w:tcW w:w="280" w:type="dxa"/>
          <w:noWrap/>
          <w:vAlign w:val="bottom"/>
          <w:hideMark/>
        </w:tcPr>
        <w:p w14:paraId="107F156F" w14:textId="77777777" w:rsidR="00F62464" w:rsidRDefault="00F62464">
          <w:pPr>
            <w:rPr>
              <w:rFonts w:ascii="Calibri" w:eastAsia="Calibri" w:hAnsi="Calibri"/>
              <w:sz w:val="20"/>
              <w:szCs w:val="20"/>
            </w:rPr>
          </w:pPr>
        </w:p>
      </w:tc>
      <w:tc>
        <w:tcPr>
          <w:tcW w:w="280" w:type="dxa"/>
          <w:noWrap/>
          <w:vAlign w:val="bottom"/>
          <w:hideMark/>
        </w:tcPr>
        <w:p w14:paraId="7666058F" w14:textId="77777777" w:rsidR="00F62464" w:rsidRDefault="00F62464">
          <w:pPr>
            <w:rPr>
              <w:rFonts w:ascii="Calibri" w:eastAsia="Calibri" w:hAnsi="Calibri"/>
              <w:sz w:val="20"/>
              <w:szCs w:val="20"/>
            </w:rPr>
          </w:pPr>
        </w:p>
      </w:tc>
      <w:tc>
        <w:tcPr>
          <w:tcW w:w="280" w:type="dxa"/>
          <w:noWrap/>
          <w:vAlign w:val="bottom"/>
          <w:hideMark/>
        </w:tcPr>
        <w:p w14:paraId="42F02EAB" w14:textId="77777777" w:rsidR="00F62464" w:rsidRDefault="00F62464">
          <w:pPr>
            <w:rPr>
              <w:rFonts w:ascii="Calibri" w:eastAsia="Calibri" w:hAnsi="Calibri"/>
              <w:sz w:val="20"/>
              <w:szCs w:val="20"/>
            </w:rPr>
          </w:pPr>
        </w:p>
      </w:tc>
      <w:tc>
        <w:tcPr>
          <w:tcW w:w="280" w:type="dxa"/>
          <w:noWrap/>
          <w:vAlign w:val="bottom"/>
          <w:hideMark/>
        </w:tcPr>
        <w:p w14:paraId="133B295F" w14:textId="77777777" w:rsidR="00F62464" w:rsidRDefault="00F62464">
          <w:pPr>
            <w:rPr>
              <w:rFonts w:ascii="Calibri" w:eastAsia="Calibri" w:hAnsi="Calibri"/>
              <w:sz w:val="20"/>
              <w:szCs w:val="20"/>
            </w:rPr>
          </w:pPr>
        </w:p>
      </w:tc>
      <w:tc>
        <w:tcPr>
          <w:tcW w:w="280" w:type="dxa"/>
          <w:noWrap/>
          <w:vAlign w:val="bottom"/>
          <w:hideMark/>
        </w:tcPr>
        <w:p w14:paraId="5FAECD6B" w14:textId="77777777" w:rsidR="00F62464" w:rsidRDefault="00F62464">
          <w:pPr>
            <w:rPr>
              <w:rFonts w:ascii="Calibri" w:eastAsia="Calibri" w:hAnsi="Calibri"/>
              <w:sz w:val="20"/>
              <w:szCs w:val="20"/>
            </w:rPr>
          </w:pPr>
        </w:p>
      </w:tc>
      <w:tc>
        <w:tcPr>
          <w:tcW w:w="280" w:type="dxa"/>
          <w:noWrap/>
          <w:vAlign w:val="bottom"/>
          <w:hideMark/>
        </w:tcPr>
        <w:p w14:paraId="500B6CA5" w14:textId="77777777" w:rsidR="00F62464" w:rsidRDefault="00F62464">
          <w:pPr>
            <w:rPr>
              <w:rFonts w:ascii="Calibri" w:eastAsia="Calibri" w:hAnsi="Calibri"/>
              <w:sz w:val="20"/>
              <w:szCs w:val="20"/>
            </w:rPr>
          </w:pPr>
        </w:p>
      </w:tc>
      <w:tc>
        <w:tcPr>
          <w:tcW w:w="560" w:type="dxa"/>
          <w:gridSpan w:val="2"/>
          <w:noWrap/>
          <w:vAlign w:val="bottom"/>
          <w:hideMark/>
        </w:tcPr>
        <w:p w14:paraId="6153C98F" w14:textId="77777777"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14:paraId="6668680F" w14:textId="77777777" w:rsidR="00F62464" w:rsidRDefault="00F62464">
          <w:pPr>
            <w:rPr>
              <w:rFonts w:ascii="Calibri" w:eastAsia="Calibri" w:hAnsi="Calibri"/>
              <w:sz w:val="20"/>
              <w:szCs w:val="20"/>
            </w:rPr>
          </w:pPr>
        </w:p>
      </w:tc>
      <w:tc>
        <w:tcPr>
          <w:tcW w:w="280" w:type="dxa"/>
          <w:noWrap/>
          <w:vAlign w:val="bottom"/>
          <w:hideMark/>
        </w:tcPr>
        <w:p w14:paraId="4E6D03FB" w14:textId="77777777" w:rsidR="00F62464" w:rsidRDefault="00F62464">
          <w:pPr>
            <w:rPr>
              <w:rFonts w:ascii="Calibri" w:eastAsia="Calibri" w:hAnsi="Calibri"/>
              <w:sz w:val="20"/>
              <w:szCs w:val="20"/>
            </w:rPr>
          </w:pPr>
        </w:p>
      </w:tc>
      <w:tc>
        <w:tcPr>
          <w:tcW w:w="280" w:type="dxa"/>
          <w:noWrap/>
          <w:vAlign w:val="bottom"/>
          <w:hideMark/>
        </w:tcPr>
        <w:p w14:paraId="473E89AD" w14:textId="77777777" w:rsidR="00F62464" w:rsidRDefault="00F62464">
          <w:pPr>
            <w:rPr>
              <w:rFonts w:ascii="Calibri" w:eastAsia="Calibri" w:hAnsi="Calibri"/>
              <w:sz w:val="20"/>
              <w:szCs w:val="20"/>
            </w:rPr>
          </w:pPr>
        </w:p>
      </w:tc>
      <w:tc>
        <w:tcPr>
          <w:tcW w:w="280" w:type="dxa"/>
          <w:noWrap/>
          <w:vAlign w:val="bottom"/>
          <w:hideMark/>
        </w:tcPr>
        <w:p w14:paraId="4534955A" w14:textId="77777777" w:rsidR="00F62464" w:rsidRDefault="00F62464">
          <w:pPr>
            <w:rPr>
              <w:rFonts w:ascii="Calibri" w:eastAsia="Calibri" w:hAnsi="Calibri"/>
              <w:sz w:val="20"/>
              <w:szCs w:val="20"/>
            </w:rPr>
          </w:pPr>
        </w:p>
      </w:tc>
      <w:tc>
        <w:tcPr>
          <w:tcW w:w="280" w:type="dxa"/>
          <w:noWrap/>
          <w:vAlign w:val="bottom"/>
          <w:hideMark/>
        </w:tcPr>
        <w:p w14:paraId="0D527FEE" w14:textId="77777777" w:rsidR="00F62464" w:rsidRDefault="00F62464">
          <w:pPr>
            <w:rPr>
              <w:rFonts w:ascii="Calibri" w:eastAsia="Calibri" w:hAnsi="Calibri"/>
              <w:sz w:val="20"/>
              <w:szCs w:val="20"/>
            </w:rPr>
          </w:pPr>
        </w:p>
      </w:tc>
      <w:tc>
        <w:tcPr>
          <w:tcW w:w="280" w:type="dxa"/>
          <w:noWrap/>
          <w:vAlign w:val="bottom"/>
          <w:hideMark/>
        </w:tcPr>
        <w:p w14:paraId="310285F5" w14:textId="77777777" w:rsidR="00F62464" w:rsidRDefault="00F62464">
          <w:pPr>
            <w:rPr>
              <w:rFonts w:ascii="Calibri" w:eastAsia="Calibri" w:hAnsi="Calibri"/>
              <w:sz w:val="20"/>
              <w:szCs w:val="20"/>
            </w:rPr>
          </w:pPr>
        </w:p>
      </w:tc>
      <w:tc>
        <w:tcPr>
          <w:tcW w:w="280" w:type="dxa"/>
          <w:noWrap/>
          <w:vAlign w:val="bottom"/>
          <w:hideMark/>
        </w:tcPr>
        <w:p w14:paraId="48D9E032" w14:textId="77777777" w:rsidR="00F62464" w:rsidRDefault="00F62464">
          <w:pPr>
            <w:rPr>
              <w:rFonts w:ascii="Calibri" w:eastAsia="Calibri" w:hAnsi="Calibri"/>
              <w:sz w:val="20"/>
              <w:szCs w:val="20"/>
            </w:rPr>
          </w:pPr>
        </w:p>
      </w:tc>
      <w:tc>
        <w:tcPr>
          <w:tcW w:w="280" w:type="dxa"/>
          <w:noWrap/>
          <w:vAlign w:val="bottom"/>
          <w:hideMark/>
        </w:tcPr>
        <w:p w14:paraId="697AAFFC" w14:textId="77777777" w:rsidR="00F62464" w:rsidRDefault="00F62464">
          <w:pPr>
            <w:rPr>
              <w:rFonts w:ascii="Calibri" w:eastAsia="Calibri" w:hAnsi="Calibri"/>
              <w:sz w:val="20"/>
              <w:szCs w:val="20"/>
            </w:rPr>
          </w:pPr>
        </w:p>
      </w:tc>
    </w:tr>
    <w:tr w:rsidR="00F62464" w14:paraId="6C88F3D0" w14:textId="77777777" w:rsidTr="00F62464">
      <w:trPr>
        <w:trHeight w:val="300"/>
      </w:trPr>
      <w:tc>
        <w:tcPr>
          <w:tcW w:w="280" w:type="dxa"/>
          <w:noWrap/>
          <w:vAlign w:val="bottom"/>
          <w:hideMark/>
        </w:tcPr>
        <w:p w14:paraId="7758805B" w14:textId="77777777" w:rsidR="00F62464" w:rsidRDefault="00F62464">
          <w:pPr>
            <w:rPr>
              <w:rFonts w:ascii="Calibri" w:eastAsia="Calibri" w:hAnsi="Calibri"/>
              <w:sz w:val="20"/>
              <w:szCs w:val="20"/>
            </w:rPr>
          </w:pPr>
        </w:p>
      </w:tc>
      <w:tc>
        <w:tcPr>
          <w:tcW w:w="280" w:type="dxa"/>
          <w:noWrap/>
          <w:vAlign w:val="bottom"/>
          <w:hideMark/>
        </w:tcPr>
        <w:p w14:paraId="194115ED" w14:textId="77777777" w:rsidR="00F62464" w:rsidRDefault="00F62464">
          <w:pPr>
            <w:rPr>
              <w:rFonts w:ascii="Calibri" w:eastAsia="Calibri" w:hAnsi="Calibri"/>
              <w:sz w:val="20"/>
              <w:szCs w:val="20"/>
            </w:rPr>
          </w:pPr>
        </w:p>
      </w:tc>
      <w:tc>
        <w:tcPr>
          <w:tcW w:w="280" w:type="dxa"/>
          <w:noWrap/>
          <w:vAlign w:val="bottom"/>
          <w:hideMark/>
        </w:tcPr>
        <w:p w14:paraId="70F2EA1B" w14:textId="77777777" w:rsidR="00F62464" w:rsidRDefault="00F62464">
          <w:pPr>
            <w:rPr>
              <w:rFonts w:ascii="Calibri" w:eastAsia="Calibri" w:hAnsi="Calibri"/>
              <w:sz w:val="20"/>
              <w:szCs w:val="20"/>
            </w:rPr>
          </w:pPr>
        </w:p>
      </w:tc>
      <w:tc>
        <w:tcPr>
          <w:tcW w:w="560" w:type="dxa"/>
          <w:noWrap/>
          <w:vAlign w:val="bottom"/>
          <w:hideMark/>
        </w:tcPr>
        <w:p w14:paraId="320BF2D0" w14:textId="77777777" w:rsidR="00F62464" w:rsidRDefault="00F62464">
          <w:pPr>
            <w:rPr>
              <w:rFonts w:ascii="Calibri" w:eastAsia="Calibri" w:hAnsi="Calibri"/>
              <w:sz w:val="20"/>
              <w:szCs w:val="20"/>
            </w:rPr>
          </w:pPr>
        </w:p>
      </w:tc>
      <w:tc>
        <w:tcPr>
          <w:tcW w:w="280" w:type="dxa"/>
          <w:noWrap/>
          <w:vAlign w:val="bottom"/>
          <w:hideMark/>
        </w:tcPr>
        <w:p w14:paraId="0F6EE9B6" w14:textId="77777777" w:rsidR="00F62464" w:rsidRDefault="00F62464">
          <w:pPr>
            <w:rPr>
              <w:rFonts w:ascii="Calibri" w:eastAsia="Calibri" w:hAnsi="Calibri"/>
              <w:sz w:val="20"/>
              <w:szCs w:val="20"/>
            </w:rPr>
          </w:pPr>
        </w:p>
      </w:tc>
      <w:tc>
        <w:tcPr>
          <w:tcW w:w="280" w:type="dxa"/>
          <w:noWrap/>
          <w:vAlign w:val="bottom"/>
          <w:hideMark/>
        </w:tcPr>
        <w:p w14:paraId="2D089DEC" w14:textId="77777777" w:rsidR="00F62464" w:rsidRDefault="00F62464">
          <w:pPr>
            <w:rPr>
              <w:rFonts w:ascii="Calibri" w:eastAsia="Calibri" w:hAnsi="Calibri"/>
              <w:sz w:val="20"/>
              <w:szCs w:val="20"/>
            </w:rPr>
          </w:pPr>
        </w:p>
      </w:tc>
      <w:tc>
        <w:tcPr>
          <w:tcW w:w="1599" w:type="dxa"/>
          <w:noWrap/>
          <w:vAlign w:val="bottom"/>
          <w:hideMark/>
        </w:tcPr>
        <w:p w14:paraId="3E9F200E" w14:textId="77777777" w:rsidR="00F62464" w:rsidRDefault="00F62464">
          <w:pPr>
            <w:rPr>
              <w:rFonts w:ascii="Calibri" w:eastAsia="Calibri" w:hAnsi="Calibri"/>
              <w:sz w:val="20"/>
              <w:szCs w:val="20"/>
            </w:rPr>
          </w:pPr>
        </w:p>
      </w:tc>
      <w:tc>
        <w:tcPr>
          <w:tcW w:w="280" w:type="dxa"/>
          <w:noWrap/>
          <w:vAlign w:val="bottom"/>
          <w:hideMark/>
        </w:tcPr>
        <w:p w14:paraId="799D9133" w14:textId="77777777" w:rsidR="00F62464" w:rsidRDefault="00F62464">
          <w:pPr>
            <w:rPr>
              <w:rFonts w:ascii="Calibri" w:eastAsia="Calibri" w:hAnsi="Calibri"/>
              <w:sz w:val="20"/>
              <w:szCs w:val="20"/>
            </w:rPr>
          </w:pPr>
        </w:p>
      </w:tc>
      <w:tc>
        <w:tcPr>
          <w:tcW w:w="280" w:type="dxa"/>
          <w:noWrap/>
          <w:vAlign w:val="bottom"/>
          <w:hideMark/>
        </w:tcPr>
        <w:p w14:paraId="2CD842BF" w14:textId="77777777"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F855E8B" w14:textId="7144A479" w:rsidR="00F62464" w:rsidRDefault="0068454A">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14:paraId="3A88ED70" w14:textId="7166A8F8"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14:paraId="3209ADBE" w14:textId="0A6D2B68"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14:paraId="385B1383" w14:textId="1926EB42" w:rsidR="00F62464" w:rsidRDefault="0068454A">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190858FE" w14:textId="051BF87B" w:rsidR="00F62464" w:rsidRDefault="0068454A">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704AB7ED" w14:textId="1D182E53"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14:paraId="7D7EED04" w14:textId="43B5DD00"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09579E47" w14:textId="32EC2157"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6</w:t>
          </w:r>
        </w:p>
      </w:tc>
      <w:tc>
        <w:tcPr>
          <w:tcW w:w="280" w:type="dxa"/>
          <w:noWrap/>
          <w:vAlign w:val="bottom"/>
          <w:hideMark/>
        </w:tcPr>
        <w:p w14:paraId="015FCBF5" w14:textId="77777777" w:rsidR="00F62464" w:rsidRDefault="00F62464">
          <w:pPr>
            <w:rPr>
              <w:rFonts w:ascii="Calibri" w:eastAsia="Calibri" w:hAnsi="Calibri"/>
              <w:sz w:val="20"/>
              <w:szCs w:val="20"/>
            </w:rPr>
          </w:pPr>
        </w:p>
      </w:tc>
      <w:tc>
        <w:tcPr>
          <w:tcW w:w="280" w:type="dxa"/>
          <w:noWrap/>
          <w:vAlign w:val="bottom"/>
          <w:hideMark/>
        </w:tcPr>
        <w:p w14:paraId="53203864" w14:textId="77777777"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16202BA0" w14:textId="3ADD5CDF" w:rsidR="00F62464" w:rsidRDefault="0068454A">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6B364927" w14:textId="59409DBE"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14:paraId="1CA14792" w14:textId="1EF06DD9"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72435CD1" w14:textId="08B2DFEC"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14:paraId="1D4CA148" w14:textId="51451C27"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1FD41B9A" w14:textId="6355DF94"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2733B19F" w14:textId="706F21AE" w:rsidR="00F62464" w:rsidRDefault="0068454A">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0531EFF7" w14:textId="3534B60C" w:rsidR="00F62464" w:rsidRDefault="0068454A">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67CF89FB" w14:textId="4238C6E5"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14:paraId="1FED4551" w14:textId="1733258C" w:rsidR="00F62464" w:rsidRDefault="00F62464">
          <w:pPr>
            <w:rPr>
              <w:rFonts w:ascii="Calibri" w:hAnsi="Calibri"/>
              <w:color w:val="000000"/>
              <w:sz w:val="22"/>
              <w:szCs w:val="22"/>
            </w:rPr>
          </w:pPr>
          <w:r>
            <w:rPr>
              <w:rFonts w:ascii="Calibri" w:hAnsi="Calibri"/>
              <w:color w:val="000000"/>
              <w:sz w:val="22"/>
              <w:szCs w:val="22"/>
            </w:rPr>
            <w:t> </w:t>
          </w:r>
          <w:r w:rsidR="0068454A">
            <w:rPr>
              <w:rFonts w:ascii="Calibri" w:hAnsi="Calibri"/>
              <w:color w:val="000000"/>
              <w:sz w:val="22"/>
              <w:szCs w:val="22"/>
            </w:rPr>
            <w:t>9</w:t>
          </w:r>
        </w:p>
      </w:tc>
    </w:tr>
  </w:tbl>
  <w:p w14:paraId="5CFE6607" w14:textId="77777777" w:rsidR="00F62464" w:rsidRDefault="00F624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51216411">
    <w:abstractNumId w:val="40"/>
  </w:num>
  <w:num w:numId="2" w16cid:durableId="1354842985">
    <w:abstractNumId w:val="46"/>
  </w:num>
  <w:num w:numId="3" w16cid:durableId="1822578881">
    <w:abstractNumId w:val="18"/>
  </w:num>
  <w:num w:numId="4" w16cid:durableId="1280145056">
    <w:abstractNumId w:val="21"/>
  </w:num>
  <w:num w:numId="5" w16cid:durableId="807358791">
    <w:abstractNumId w:val="36"/>
  </w:num>
  <w:num w:numId="6" w16cid:durableId="1343817875">
    <w:abstractNumId w:val="1"/>
  </w:num>
  <w:num w:numId="7" w16cid:durableId="703486024">
    <w:abstractNumId w:val="15"/>
  </w:num>
  <w:num w:numId="8" w16cid:durableId="239877694">
    <w:abstractNumId w:val="16"/>
  </w:num>
  <w:num w:numId="9" w16cid:durableId="498884035">
    <w:abstractNumId w:val="19"/>
  </w:num>
  <w:num w:numId="10" w16cid:durableId="2046364308">
    <w:abstractNumId w:val="29"/>
  </w:num>
  <w:num w:numId="11" w16cid:durableId="861555907">
    <w:abstractNumId w:val="41"/>
  </w:num>
  <w:num w:numId="12" w16cid:durableId="2010672725">
    <w:abstractNumId w:val="20"/>
  </w:num>
  <w:num w:numId="13" w16cid:durableId="1957984236">
    <w:abstractNumId w:val="8"/>
  </w:num>
  <w:num w:numId="14" w16cid:durableId="300155979">
    <w:abstractNumId w:val="11"/>
  </w:num>
  <w:num w:numId="15" w16cid:durableId="662701307">
    <w:abstractNumId w:val="0"/>
  </w:num>
  <w:num w:numId="16" w16cid:durableId="1795294514">
    <w:abstractNumId w:val="33"/>
  </w:num>
  <w:num w:numId="17" w16cid:durableId="267010210">
    <w:abstractNumId w:val="22"/>
  </w:num>
  <w:num w:numId="18" w16cid:durableId="313293166">
    <w:abstractNumId w:val="4"/>
  </w:num>
  <w:num w:numId="19" w16cid:durableId="1181701955">
    <w:abstractNumId w:val="12"/>
  </w:num>
  <w:num w:numId="20" w16cid:durableId="1915117704">
    <w:abstractNumId w:val="10"/>
  </w:num>
  <w:num w:numId="21" w16cid:durableId="1075274107">
    <w:abstractNumId w:val="34"/>
  </w:num>
  <w:num w:numId="22" w16cid:durableId="1233085021">
    <w:abstractNumId w:val="9"/>
  </w:num>
  <w:num w:numId="23" w16cid:durableId="1128207382">
    <w:abstractNumId w:val="17"/>
  </w:num>
  <w:num w:numId="24" w16cid:durableId="1946032283">
    <w:abstractNumId w:val="3"/>
  </w:num>
  <w:num w:numId="25" w16cid:durableId="1886790275">
    <w:abstractNumId w:val="37"/>
  </w:num>
  <w:num w:numId="26" w16cid:durableId="2109226605">
    <w:abstractNumId w:val="27"/>
  </w:num>
  <w:num w:numId="27" w16cid:durableId="1856967052">
    <w:abstractNumId w:val="28"/>
  </w:num>
  <w:num w:numId="28" w16cid:durableId="1829905862">
    <w:abstractNumId w:val="23"/>
  </w:num>
  <w:num w:numId="29" w16cid:durableId="1322537010">
    <w:abstractNumId w:val="42"/>
  </w:num>
  <w:num w:numId="30" w16cid:durableId="2065908231">
    <w:abstractNumId w:val="14"/>
  </w:num>
  <w:num w:numId="31" w16cid:durableId="1218934696">
    <w:abstractNumId w:val="44"/>
  </w:num>
  <w:num w:numId="32" w16cid:durableId="1789812437">
    <w:abstractNumId w:val="45"/>
  </w:num>
  <w:num w:numId="33" w16cid:durableId="1291473099">
    <w:abstractNumId w:val="39"/>
  </w:num>
  <w:num w:numId="34" w16cid:durableId="25450170">
    <w:abstractNumId w:val="38"/>
  </w:num>
  <w:num w:numId="35" w16cid:durableId="508101849">
    <w:abstractNumId w:val="30"/>
  </w:num>
  <w:num w:numId="36" w16cid:durableId="1040400342">
    <w:abstractNumId w:val="6"/>
  </w:num>
  <w:num w:numId="37" w16cid:durableId="1379090731">
    <w:abstractNumId w:val="13"/>
  </w:num>
  <w:num w:numId="38" w16cid:durableId="1947535521">
    <w:abstractNumId w:val="35"/>
  </w:num>
  <w:num w:numId="39" w16cid:durableId="2051882340">
    <w:abstractNumId w:val="24"/>
  </w:num>
  <w:num w:numId="40" w16cid:durableId="247540199">
    <w:abstractNumId w:val="5"/>
  </w:num>
  <w:num w:numId="41" w16cid:durableId="1426607096">
    <w:abstractNumId w:val="25"/>
  </w:num>
  <w:num w:numId="42" w16cid:durableId="634330605">
    <w:abstractNumId w:val="43"/>
  </w:num>
  <w:num w:numId="43" w16cid:durableId="906453040">
    <w:abstractNumId w:val="32"/>
  </w:num>
  <w:num w:numId="44" w16cid:durableId="97876296">
    <w:abstractNumId w:val="31"/>
  </w:num>
  <w:num w:numId="45" w16cid:durableId="751512446">
    <w:abstractNumId w:val="26"/>
  </w:num>
  <w:num w:numId="46" w16cid:durableId="1681007159">
    <w:abstractNumId w:val="7"/>
  </w:num>
  <w:num w:numId="47" w16cid:durableId="1263956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EE"/>
    <w:rsid w:val="0000161E"/>
    <w:rsid w:val="00003A88"/>
    <w:rsid w:val="000071C8"/>
    <w:rsid w:val="00014F3E"/>
    <w:rsid w:val="00022E80"/>
    <w:rsid w:val="000365F6"/>
    <w:rsid w:val="00054A83"/>
    <w:rsid w:val="000850C4"/>
    <w:rsid w:val="000B10B8"/>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E7AC1"/>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54A"/>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20EE"/>
    <w:rsid w:val="00AA4D36"/>
    <w:rsid w:val="00AA52BA"/>
    <w:rsid w:val="00AD25F3"/>
    <w:rsid w:val="00AE392C"/>
    <w:rsid w:val="00B01F4E"/>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3F70A5"/>
  <w15:docId w15:val="{13FAFBB2-A24C-434A-8125-5833DAC6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character" w:customStyle="1" w:styleId="tl">
    <w:name w:val="tl"/>
    <w:basedOn w:val="Predvolenpsmoodseku"/>
    <w:rsid w:val="0068454A"/>
  </w:style>
  <w:style w:type="character" w:customStyle="1" w:styleId="ra">
    <w:name w:val="ra"/>
    <w:basedOn w:val="Predvolenpsmoodseku"/>
    <w:rsid w:val="00684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17</TotalTime>
  <Pages>32</Pages>
  <Words>11000</Words>
  <Characters>62701</Characters>
  <Application>Microsoft Office Word</Application>
  <DocSecurity>0</DocSecurity>
  <Lines>522</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alzbeta</dc:creator>
  <cp:lastModifiedBy>Alžbeta Talafová</cp:lastModifiedBy>
  <cp:revision>3</cp:revision>
  <cp:lastPrinted>2012-02-28T15:09:00Z</cp:lastPrinted>
  <dcterms:created xsi:type="dcterms:W3CDTF">2023-06-06T14:17:00Z</dcterms:created>
  <dcterms:modified xsi:type="dcterms:W3CDTF">2023-06-06T14:44:00Z</dcterms:modified>
</cp:coreProperties>
</file>