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r>
                          <w:fldChar w:fldCharType="begin"/>
                        </w:r>
                        <w:r>
                          <w:instrText xml:space="preserve"> MERGEFIELD  aDMOD  \* MERGEFORMAT </w:instrText>
                        </w:r>
                        <w:r>
                          <w:fldChar w:fldCharType="separate"/>
                        </w:r>
                        <w:r w:rsidR="00727BE8" w:rsidRPr="00164431">
                          <w:rPr>
                            <w:rFonts w:ascii="Arial" w:hAnsi="Arial" w:cs="Arial"/>
                            <w:noProof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12889F7A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A949CB">
                          <w:rPr>
                            <w:rFonts w:ascii="Arial" w:hAnsi="Arial" w:cs="Arial"/>
                          </w:rPr>
                          <w:t>37917153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0CDEAC4A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2021787658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183CD021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VLASTNÍKOV BYTOV, Braneckého ul. 131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55C34E71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Braneckého 131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1A9BD71F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</w:t>
                        </w:r>
                        <w:r w:rsidR="00A949CB">
                          <w:t>4</w:t>
                        </w:r>
                        <w:r>
                          <w:t>0</w:t>
                        </w:r>
                        <w:r w:rsidR="00E70EEE"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1FE94641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Trenčianska Teplá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68A6B203" w:rsidR="00D96BED" w:rsidRPr="00ED0163" w:rsidRDefault="00A949C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08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1354F426" w:rsidR="00727BE8" w:rsidRPr="008D0433" w:rsidRDefault="00A949CB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RNDr. Alexander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Doms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15AAD0FA" w:rsidR="00727BE8" w:rsidRPr="008D0433" w:rsidRDefault="00A949C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03A4265D" w:rsidR="00727BE8" w:rsidRPr="008C56AB" w:rsidRDefault="00A949CB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173,91</w:t>
            </w:r>
          </w:p>
        </w:tc>
        <w:tc>
          <w:tcPr>
            <w:tcW w:w="1325" w:type="dxa"/>
            <w:vAlign w:val="center"/>
          </w:tcPr>
          <w:p w14:paraId="057AB2C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1E193F4E" w:rsidR="00727BE8" w:rsidRPr="008C56AB" w:rsidRDefault="00A949C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28,50</w:t>
            </w:r>
          </w:p>
        </w:tc>
        <w:tc>
          <w:tcPr>
            <w:tcW w:w="1978" w:type="dxa"/>
            <w:vAlign w:val="center"/>
          </w:tcPr>
          <w:p w14:paraId="70A05763" w14:textId="5F6312C7" w:rsidR="00727BE8" w:rsidRPr="008C56AB" w:rsidRDefault="00A949C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145,41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0792E7F0" w:rsidR="00727BE8" w:rsidRDefault="00A949C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3 808,43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059541CF" w:rsidR="00727BE8" w:rsidRPr="008C56AB" w:rsidRDefault="00A949C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3 255,71</w:t>
            </w:r>
          </w:p>
        </w:tc>
        <w:tc>
          <w:tcPr>
            <w:tcW w:w="1234" w:type="dxa"/>
            <w:vAlign w:val="center"/>
          </w:tcPr>
          <w:p w14:paraId="563A6FDB" w14:textId="34180680" w:rsidR="00727BE8" w:rsidRPr="008C56AB" w:rsidRDefault="00A949C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2 880,72</w:t>
            </w:r>
          </w:p>
        </w:tc>
        <w:tc>
          <w:tcPr>
            <w:tcW w:w="1978" w:type="dxa"/>
            <w:vAlign w:val="center"/>
          </w:tcPr>
          <w:p w14:paraId="1AE1FE1A" w14:textId="7419EB33" w:rsidR="00727BE8" w:rsidRPr="008C56AB" w:rsidRDefault="00A949C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4 183,42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3B98BF64" w:rsidR="00727BE8" w:rsidRPr="008C56AB" w:rsidRDefault="00A949C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3 982,34</w:t>
            </w:r>
          </w:p>
        </w:tc>
        <w:tc>
          <w:tcPr>
            <w:tcW w:w="1325" w:type="dxa"/>
            <w:vAlign w:val="center"/>
          </w:tcPr>
          <w:p w14:paraId="72A1B8CF" w14:textId="7DAF59EE" w:rsidR="00727BE8" w:rsidRPr="008C56AB" w:rsidRDefault="00A949C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3 255,71</w:t>
            </w:r>
          </w:p>
        </w:tc>
        <w:tc>
          <w:tcPr>
            <w:tcW w:w="1234" w:type="dxa"/>
            <w:vAlign w:val="center"/>
          </w:tcPr>
          <w:p w14:paraId="413BCFD7" w14:textId="4631E473" w:rsidR="00727BE8" w:rsidRPr="008C56AB" w:rsidRDefault="00A949C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2 909,22</w:t>
            </w:r>
          </w:p>
        </w:tc>
        <w:tc>
          <w:tcPr>
            <w:tcW w:w="1978" w:type="dxa"/>
            <w:vAlign w:val="center"/>
          </w:tcPr>
          <w:p w14:paraId="2EA141A6" w14:textId="287C94E3" w:rsidR="00727BE8" w:rsidRPr="008C56AB" w:rsidRDefault="00A949CB" w:rsidP="00E70E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4 328,83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3F1D0335" w:rsidR="00727BE8" w:rsidRPr="008C56AB" w:rsidRDefault="00A949C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1 233,67</w:t>
            </w:r>
          </w:p>
        </w:tc>
        <w:tc>
          <w:tcPr>
            <w:tcW w:w="2883" w:type="dxa"/>
            <w:vAlign w:val="center"/>
          </w:tcPr>
          <w:p w14:paraId="0D87AACC" w14:textId="088713CD" w:rsidR="00727BE8" w:rsidRPr="008C56AB" w:rsidRDefault="00A949C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1 059,33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606FBCF9" w:rsidR="00727BE8" w:rsidRPr="008C56AB" w:rsidRDefault="00A949C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1 233,67</w:t>
            </w:r>
          </w:p>
        </w:tc>
        <w:tc>
          <w:tcPr>
            <w:tcW w:w="2883" w:type="dxa"/>
            <w:vAlign w:val="center"/>
          </w:tcPr>
          <w:p w14:paraId="733B1440" w14:textId="31981628" w:rsidR="00A136FC" w:rsidRPr="00A949CB" w:rsidRDefault="00A949CB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A949CB">
              <w:rPr>
                <w:rFonts w:ascii="Arial" w:hAnsi="Arial"/>
                <w:b/>
                <w:bCs/>
                <w:sz w:val="18"/>
                <w:szCs w:val="18"/>
              </w:rPr>
              <w:t>1 059,33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4A4CFC0E" w:rsidR="00727BE8" w:rsidRPr="008C56AB" w:rsidRDefault="00A949C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3 168,71</w:t>
            </w:r>
          </w:p>
        </w:tc>
        <w:tc>
          <w:tcPr>
            <w:tcW w:w="1195" w:type="dxa"/>
            <w:vAlign w:val="center"/>
          </w:tcPr>
          <w:p w14:paraId="574DE2C9" w14:textId="444FA865" w:rsidR="00727BE8" w:rsidRPr="008C56AB" w:rsidRDefault="00A949C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1 004,52</w:t>
            </w:r>
          </w:p>
        </w:tc>
        <w:tc>
          <w:tcPr>
            <w:tcW w:w="1195" w:type="dxa"/>
            <w:vAlign w:val="center"/>
          </w:tcPr>
          <w:p w14:paraId="620228A9" w14:textId="5878D19A" w:rsidR="00727BE8" w:rsidRPr="008C56AB" w:rsidRDefault="00A949C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635,20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4A36384C" w:rsidR="00727BE8" w:rsidRPr="008C56AB" w:rsidRDefault="00A949C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3 538,03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5A2D79E3" w:rsidR="00727BE8" w:rsidRPr="008C56AB" w:rsidRDefault="00A949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2 024,47</w:t>
            </w:r>
          </w:p>
        </w:tc>
        <w:tc>
          <w:tcPr>
            <w:tcW w:w="2835" w:type="dxa"/>
            <w:vAlign w:val="center"/>
          </w:tcPr>
          <w:p w14:paraId="6EC8B8A1" w14:textId="3DD05613" w:rsidR="00727BE8" w:rsidRPr="008C56AB" w:rsidRDefault="00A949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1 872,96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6C532DB2" w:rsidR="00727BE8" w:rsidRPr="008C56AB" w:rsidRDefault="00A949C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2 024,47</w:t>
            </w:r>
          </w:p>
        </w:tc>
        <w:tc>
          <w:tcPr>
            <w:tcW w:w="2835" w:type="dxa"/>
            <w:vAlign w:val="center"/>
          </w:tcPr>
          <w:p w14:paraId="4253AF30" w14:textId="64566707" w:rsidR="00727BE8" w:rsidRPr="008C56AB" w:rsidRDefault="00A949C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1 872,96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4D61638B" w:rsidR="00727BE8" w:rsidRPr="008C56AB" w:rsidRDefault="00A949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2 024,47</w:t>
            </w:r>
          </w:p>
        </w:tc>
        <w:tc>
          <w:tcPr>
            <w:tcW w:w="2835" w:type="dxa"/>
            <w:vAlign w:val="center"/>
          </w:tcPr>
          <w:p w14:paraId="74A06852" w14:textId="7F114FEC" w:rsidR="00727BE8" w:rsidRPr="008C56AB" w:rsidRDefault="00A949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1 872,96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90114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54EB5" w14:textId="77777777" w:rsidR="00AB6C3A" w:rsidRDefault="00AB6C3A">
      <w:r>
        <w:separator/>
      </w:r>
    </w:p>
  </w:endnote>
  <w:endnote w:type="continuationSeparator" w:id="0">
    <w:p w14:paraId="424216F5" w14:textId="77777777" w:rsidR="00AB6C3A" w:rsidRDefault="00AB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7711B" w14:textId="77777777" w:rsidR="00AB6C3A" w:rsidRDefault="00AB6C3A">
      <w:r>
        <w:separator/>
      </w:r>
    </w:p>
  </w:footnote>
  <w:footnote w:type="continuationSeparator" w:id="0">
    <w:p w14:paraId="799BAC87" w14:textId="77777777" w:rsidR="00AB6C3A" w:rsidRDefault="00AB6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142</TotalTime>
  <Pages>16</Pages>
  <Words>5117</Words>
  <Characters>29173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13</cp:revision>
  <cp:lastPrinted>2020-02-10T14:26:00Z</cp:lastPrinted>
  <dcterms:created xsi:type="dcterms:W3CDTF">2021-09-08T09:47:00Z</dcterms:created>
  <dcterms:modified xsi:type="dcterms:W3CDTF">2023-06-08T09:15:00Z</dcterms:modified>
</cp:coreProperties>
</file>