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3E09D7E1" w:rsidR="00727BE8" w:rsidRDefault="00893D0C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4577BA72" w:rsidR="00727BE8" w:rsidRDefault="00893D0C" w:rsidP="00944C3D">
                        <w:r>
                          <w:t>1</w:t>
                        </w:r>
                        <w:r w:rsidR="004F36A7"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1A049DE7" w:rsidR="00727BE8" w:rsidRDefault="00893D0C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7DBC93DB" w:rsidR="00727BE8" w:rsidRDefault="00893D0C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2A52CA65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4F36A7">
                          <w:rPr>
                            <w:rFonts w:ascii="Arial" w:hAnsi="Arial" w:cs="Arial"/>
                          </w:rPr>
                          <w:t>34058524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25EECCD7" w:rsidR="00727BE8" w:rsidRPr="00391121" w:rsidRDefault="004F36A7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2021450651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0170B758" w:rsidR="00727BE8" w:rsidRPr="00391121" w:rsidRDefault="00E14E23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</w:t>
                        </w:r>
                        <w:r w:rsidR="00277F8D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4F36A7">
                          <w:rPr>
                            <w:rFonts w:ascii="Arial" w:hAnsi="Arial" w:cs="Arial"/>
                          </w:rPr>
                          <w:t>Pod Sokolice 513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26D755C3" w:rsidR="00727BE8" w:rsidRPr="00391121" w:rsidRDefault="004F36A7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Pod Sokolice 513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178FFE31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</w:t>
                        </w:r>
                        <w:r w:rsidR="00E14E23">
                          <w:t>0</w:t>
                        </w:r>
                        <w:r w:rsidR="004F36A7"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280C717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652A2A16" w:rsidR="00727BE8" w:rsidRPr="00391121" w:rsidRDefault="00E14E23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8D20C0A" w:rsidR="00D96BED" w:rsidRPr="00ED0163" w:rsidRDefault="00E14E23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07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32BF83C8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2B658EF9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5C2DDF8B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36E5DDE" w:rsidR="00727BE8" w:rsidRPr="008D0433" w:rsidRDefault="004F36A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arch. Pavol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Gago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4D2C2C99" w:rsidR="00727BE8" w:rsidRPr="008D0433" w:rsidRDefault="004F36A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135B92C7" w14:textId="77777777" w:rsidR="00727BE8" w:rsidRDefault="00727BE8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0B3199" w14:textId="75C13509" w:rsidR="00E14E23" w:rsidRPr="008C56AB" w:rsidRDefault="004F36A7" w:rsidP="00E14E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- 200,34</w:t>
            </w:r>
          </w:p>
        </w:tc>
        <w:tc>
          <w:tcPr>
            <w:tcW w:w="1325" w:type="dxa"/>
            <w:vAlign w:val="center"/>
          </w:tcPr>
          <w:p w14:paraId="057AB2C5" w14:textId="72404A84" w:rsidR="00727BE8" w:rsidRPr="008C56AB" w:rsidRDefault="004F36A7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200,34</w:t>
            </w:r>
          </w:p>
        </w:tc>
        <w:tc>
          <w:tcPr>
            <w:tcW w:w="1234" w:type="dxa"/>
            <w:vAlign w:val="center"/>
          </w:tcPr>
          <w:p w14:paraId="4F28F087" w14:textId="13A831DE" w:rsidR="00727BE8" w:rsidRPr="008C56AB" w:rsidRDefault="004F36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22,09</w:t>
            </w:r>
          </w:p>
        </w:tc>
        <w:tc>
          <w:tcPr>
            <w:tcW w:w="1978" w:type="dxa"/>
            <w:vAlign w:val="center"/>
          </w:tcPr>
          <w:p w14:paraId="70A05763" w14:textId="37228D08" w:rsidR="00727BE8" w:rsidRPr="008C56AB" w:rsidRDefault="00277F8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4F36A7">
              <w:rPr>
                <w:rFonts w:ascii="Arial" w:hAnsi="Arial" w:cs="Arial"/>
                <w:sz w:val="18"/>
                <w:szCs w:val="18"/>
              </w:rPr>
              <w:t>22,09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65B0316F" w:rsidR="00727BE8" w:rsidRDefault="004F36A7" w:rsidP="00E14E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15 628,65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6835AEF8" w:rsidR="00727BE8" w:rsidRPr="008C56AB" w:rsidRDefault="004F36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11 072,47</w:t>
            </w:r>
          </w:p>
        </w:tc>
        <w:tc>
          <w:tcPr>
            <w:tcW w:w="1234" w:type="dxa"/>
            <w:vAlign w:val="center"/>
          </w:tcPr>
          <w:p w14:paraId="563A6FDB" w14:textId="6F2EDB9F" w:rsidR="00727BE8" w:rsidRPr="008C56AB" w:rsidRDefault="004F36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10 767,06</w:t>
            </w:r>
          </w:p>
        </w:tc>
        <w:tc>
          <w:tcPr>
            <w:tcW w:w="1978" w:type="dxa"/>
            <w:vAlign w:val="center"/>
          </w:tcPr>
          <w:p w14:paraId="1AE1FE1A" w14:textId="41FBF7F1" w:rsidR="00727BE8" w:rsidRPr="008C56AB" w:rsidRDefault="004F36A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15 934,06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6FE42D4A" w:rsidR="00727BE8" w:rsidRPr="008C56AB" w:rsidRDefault="00A2325E" w:rsidP="00E14E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15 428,31</w:t>
            </w:r>
          </w:p>
        </w:tc>
        <w:tc>
          <w:tcPr>
            <w:tcW w:w="1325" w:type="dxa"/>
            <w:vAlign w:val="center"/>
          </w:tcPr>
          <w:p w14:paraId="72A1B8CF" w14:textId="32CCDA9F" w:rsidR="00727BE8" w:rsidRPr="008C56AB" w:rsidRDefault="00A2325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11 272,81</w:t>
            </w:r>
          </w:p>
        </w:tc>
        <w:tc>
          <w:tcPr>
            <w:tcW w:w="1234" w:type="dxa"/>
            <w:vAlign w:val="center"/>
          </w:tcPr>
          <w:p w14:paraId="413BCFD7" w14:textId="7896B420" w:rsidR="00727BE8" w:rsidRPr="008C56AB" w:rsidRDefault="00A2325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10 789,15</w:t>
            </w:r>
          </w:p>
        </w:tc>
        <w:tc>
          <w:tcPr>
            <w:tcW w:w="1978" w:type="dxa"/>
            <w:vAlign w:val="center"/>
          </w:tcPr>
          <w:p w14:paraId="2EA141A6" w14:textId="5C131AA3" w:rsidR="00727BE8" w:rsidRPr="008C56AB" w:rsidRDefault="00A2325E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15 911,97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5BDF63CA" w:rsidR="00727BE8" w:rsidRPr="008C56AB" w:rsidRDefault="00A232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3 783,96</w:t>
            </w:r>
          </w:p>
        </w:tc>
        <w:tc>
          <w:tcPr>
            <w:tcW w:w="2883" w:type="dxa"/>
            <w:vAlign w:val="center"/>
          </w:tcPr>
          <w:p w14:paraId="0D87AACC" w14:textId="436F9E70" w:rsidR="00727BE8" w:rsidRPr="008C56AB" w:rsidRDefault="00A232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3 603,00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1169783D" w:rsidR="00727BE8" w:rsidRPr="008C56AB" w:rsidRDefault="00A232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3 783,96</w:t>
            </w:r>
          </w:p>
        </w:tc>
        <w:tc>
          <w:tcPr>
            <w:tcW w:w="2883" w:type="dxa"/>
            <w:vAlign w:val="center"/>
          </w:tcPr>
          <w:p w14:paraId="733B1440" w14:textId="02E1184E" w:rsidR="00A136FC" w:rsidRPr="00A2325E" w:rsidRDefault="00A2325E" w:rsidP="00A136F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2325E">
              <w:rPr>
                <w:rFonts w:ascii="Arial" w:hAnsi="Arial"/>
                <w:b/>
                <w:bCs/>
                <w:sz w:val="18"/>
                <w:szCs w:val="18"/>
              </w:rPr>
              <w:t>3 603,00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4DDF2B99" w:rsidR="00727BE8" w:rsidRPr="008C56AB" w:rsidRDefault="00A232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13 311,32</w:t>
            </w:r>
          </w:p>
        </w:tc>
        <w:tc>
          <w:tcPr>
            <w:tcW w:w="1195" w:type="dxa"/>
            <w:vAlign w:val="center"/>
          </w:tcPr>
          <w:p w14:paraId="574DE2C9" w14:textId="285F4C60" w:rsidR="00727BE8" w:rsidRPr="008C56AB" w:rsidRDefault="00A232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5 981,76</w:t>
            </w:r>
          </w:p>
        </w:tc>
        <w:tc>
          <w:tcPr>
            <w:tcW w:w="1195" w:type="dxa"/>
            <w:vAlign w:val="center"/>
          </w:tcPr>
          <w:p w14:paraId="620228A9" w14:textId="7D3639BC" w:rsidR="00727BE8" w:rsidRPr="008C56AB" w:rsidRDefault="00A232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5 623,04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96963F8" w:rsidR="00727BE8" w:rsidRPr="008C56AB" w:rsidRDefault="00A232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13 670,04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07AAA714" w:rsidR="00727BE8" w:rsidRPr="008C56AB" w:rsidRDefault="00A232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13 311,32</w:t>
            </w:r>
          </w:p>
        </w:tc>
        <w:tc>
          <w:tcPr>
            <w:tcW w:w="1195" w:type="dxa"/>
            <w:vAlign w:val="center"/>
          </w:tcPr>
          <w:p w14:paraId="2EC0EAC9" w14:textId="3256D2C8" w:rsidR="00727BE8" w:rsidRPr="008C56AB" w:rsidRDefault="00A2325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5 981,76</w:t>
            </w:r>
          </w:p>
        </w:tc>
        <w:tc>
          <w:tcPr>
            <w:tcW w:w="1195" w:type="dxa"/>
            <w:vAlign w:val="center"/>
          </w:tcPr>
          <w:p w14:paraId="39FBFFBB" w14:textId="5A3F01C7" w:rsidR="00727BE8" w:rsidRPr="008C56AB" w:rsidRDefault="00A232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5 623,04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870E657" w:rsidR="00727BE8" w:rsidRPr="008C56AB" w:rsidRDefault="00A232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13 670,04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5DFE260D" w:rsidR="00727BE8" w:rsidRPr="008C56AB" w:rsidRDefault="00A0089A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0B49D5FF" w:rsidR="00727BE8" w:rsidRPr="008C56AB" w:rsidRDefault="00A0089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1A4C8777" w:rsidR="00727BE8" w:rsidRPr="008C56AB" w:rsidRDefault="00E14E23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55615159" w:rsidR="00727BE8" w:rsidRPr="008C56AB" w:rsidRDefault="00A0089A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73929979" w:rsidR="00727BE8" w:rsidRPr="008C56AB" w:rsidRDefault="00AE2F2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6 025,89</w:t>
            </w:r>
          </w:p>
        </w:tc>
        <w:tc>
          <w:tcPr>
            <w:tcW w:w="2835" w:type="dxa"/>
            <w:vAlign w:val="center"/>
          </w:tcPr>
          <w:p w14:paraId="6EC8B8A1" w14:textId="447371C5" w:rsidR="00727BE8" w:rsidRPr="008C56AB" w:rsidRDefault="00AE2F2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5 719,99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E1DDDBE" w:rsidR="00727BE8" w:rsidRPr="008C56AB" w:rsidRDefault="00AE2F2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6 025,89</w:t>
            </w:r>
          </w:p>
        </w:tc>
        <w:tc>
          <w:tcPr>
            <w:tcW w:w="2835" w:type="dxa"/>
            <w:vAlign w:val="center"/>
          </w:tcPr>
          <w:p w14:paraId="4253AF30" w14:textId="56DBD727" w:rsidR="00727BE8" w:rsidRPr="008C56AB" w:rsidRDefault="00AE2F2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5 719,99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6EB0139F" w:rsidR="00727BE8" w:rsidRPr="008C56AB" w:rsidRDefault="00AE2F2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6 025,89</w:t>
            </w:r>
          </w:p>
        </w:tc>
        <w:tc>
          <w:tcPr>
            <w:tcW w:w="2835" w:type="dxa"/>
            <w:vAlign w:val="center"/>
          </w:tcPr>
          <w:p w14:paraId="74A06852" w14:textId="2627E7DB" w:rsidR="00727BE8" w:rsidRPr="008C56AB" w:rsidRDefault="00AE2F2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5 719,99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6E3F396D" w:rsidR="00727BE8" w:rsidRPr="00E05001" w:rsidRDefault="00A0089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5A3197D4" w:rsidR="00727BE8" w:rsidRPr="00E05001" w:rsidRDefault="00A0089A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4B9BEBA1" w:rsidR="00727BE8" w:rsidRPr="00E05001" w:rsidRDefault="00FC7207" w:rsidP="00017E7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78 761,81</w:t>
            </w:r>
          </w:p>
        </w:tc>
        <w:tc>
          <w:tcPr>
            <w:tcW w:w="1843" w:type="dxa"/>
            <w:vAlign w:val="center"/>
          </w:tcPr>
          <w:p w14:paraId="13F3EF6B" w14:textId="0B2A68DB" w:rsidR="00727BE8" w:rsidRPr="00E05001" w:rsidRDefault="00FC7207" w:rsidP="00A008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81 951,52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B740A8C" w:rsidR="00727BE8" w:rsidRPr="00E05001" w:rsidRDefault="00A0089A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DD7D845" w:rsidR="00727BE8" w:rsidRPr="00E05001" w:rsidRDefault="00A0089A" w:rsidP="00503750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7C1C3249" w:rsidR="00727BE8" w:rsidRPr="00E05001" w:rsidRDefault="00FC7207" w:rsidP="00017E7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78 761,81</w:t>
            </w:r>
          </w:p>
        </w:tc>
        <w:tc>
          <w:tcPr>
            <w:tcW w:w="1843" w:type="dxa"/>
            <w:vAlign w:val="center"/>
          </w:tcPr>
          <w:p w14:paraId="5FB3E5B7" w14:textId="7C58D95C" w:rsidR="00727BE8" w:rsidRPr="00E05001" w:rsidRDefault="00FC7207" w:rsidP="00A0089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81 951,52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6F5B4" w14:textId="77777777" w:rsidR="0006570E" w:rsidRDefault="0006570E">
      <w:r>
        <w:separator/>
      </w:r>
    </w:p>
  </w:endnote>
  <w:endnote w:type="continuationSeparator" w:id="0">
    <w:p w14:paraId="3A1CA2C3" w14:textId="77777777" w:rsidR="0006570E" w:rsidRDefault="0006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0D11" w14:textId="77777777" w:rsidR="0006570E" w:rsidRDefault="0006570E">
      <w:r>
        <w:separator/>
      </w:r>
    </w:p>
  </w:footnote>
  <w:footnote w:type="continuationSeparator" w:id="0">
    <w:p w14:paraId="329ABCD1" w14:textId="77777777" w:rsidR="0006570E" w:rsidRDefault="00065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17E7E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570E"/>
    <w:rsid w:val="00070A5B"/>
    <w:rsid w:val="000722C5"/>
    <w:rsid w:val="000731BD"/>
    <w:rsid w:val="000772A5"/>
    <w:rsid w:val="00084436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012E"/>
    <w:rsid w:val="00271772"/>
    <w:rsid w:val="002739DE"/>
    <w:rsid w:val="00273F6B"/>
    <w:rsid w:val="00277F8D"/>
    <w:rsid w:val="00280B22"/>
    <w:rsid w:val="002848ED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36A7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3295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3D0C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73C14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089A"/>
    <w:rsid w:val="00A02DF7"/>
    <w:rsid w:val="00A052AA"/>
    <w:rsid w:val="00A0740D"/>
    <w:rsid w:val="00A136FC"/>
    <w:rsid w:val="00A2325E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2F23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2EC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970E7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4E23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C7207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3C61E-8390-46CB-83B1-D55664A4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230</TotalTime>
  <Pages>16</Pages>
  <Words>5123</Words>
  <Characters>29202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14</cp:revision>
  <cp:lastPrinted>2023-06-07T12:19:00Z</cp:lastPrinted>
  <dcterms:created xsi:type="dcterms:W3CDTF">2021-09-08T09:47:00Z</dcterms:created>
  <dcterms:modified xsi:type="dcterms:W3CDTF">2023-06-07T13:25:00Z</dcterms:modified>
</cp:coreProperties>
</file>