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Y="1"/>
        <w:tblOverlap w:val="never"/>
        <w:tblW w:w="9653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727BE8" w:rsidRPr="00ED0163" w14:paraId="2FBB5CF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0DEE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8CF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E41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626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5358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A8E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9D6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0F9D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1EC6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BFC7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5760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18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75F2F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F69C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DE28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B431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D70C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153D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7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18C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8F339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5863F3" w14:paraId="0390096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9FDD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BB1A7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F2EB0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FFE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4192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AB0EC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61FB5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F45B2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58B3B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34C3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BEF66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FF97E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31B4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B8DD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DAA1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63935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1860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28A3D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224A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FFA4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521D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5527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D3D3F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7728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0460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9BD45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EA86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EA53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54B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043E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E55A2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1366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51074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436738A7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C6790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1D167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F3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841E2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5BFA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15F1F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F130A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E55EC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1AA9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9784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793D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17B3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5057A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3E77E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89DC0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A40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27868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5FAE0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3E7A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A085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DFC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7E1C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D1D3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7320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72F5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F7BD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6F98A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40814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B901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4081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77419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1CBC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853C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6C5C63F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F540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CA764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28A29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24D0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82DB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1DD1B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041B7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9DD1E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89B36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44A4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1CFF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E5337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34CA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D115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1D1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72727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9ED6B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9FF1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0F6F5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F9A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34B93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B22F1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C4B94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05B13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6D4B2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E8D06A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9043A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0530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FD387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6AE9E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9BBB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7218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150B3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5863F3" w14:paraId="55DB95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502C2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F78D2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EE6E8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13F4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8C7F0D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F301D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A998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FFC23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A24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CD364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66A0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CFAD4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7189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B74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F8E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97EC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B0F1B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3571A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574AF9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40AC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7F13DF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A0AB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EA9507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64195E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DED50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F5D873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7D8B11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CFC78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7E53A6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5BC8CB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2E42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673575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B76C" w14:textId="77777777" w:rsidR="00727BE8" w:rsidRPr="005863F3" w:rsidRDefault="00727BE8" w:rsidP="00D92E41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727BE8" w:rsidRPr="00ED0163" w14:paraId="562C1FD7" w14:textId="77777777" w:rsidTr="00D92E41">
        <w:trPr>
          <w:trHeight w:val="80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159F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22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8D88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B7D8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5A5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0C30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D650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E66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DFF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298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1CD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D5C4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E346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62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0D2C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753B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6E29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1F12086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CE60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6984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1C17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BFD4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875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C0C2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F1B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AC6C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580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2A4C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744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25C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4B8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20D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34E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009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262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DC4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14:paraId="7FC4F5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Úč  NUJ </w:t>
            </w:r>
            <w:r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002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2EDA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89B2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8D6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086923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972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2486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4D1D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6E1FF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CCD9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24D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1CC9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DEE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891A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BA90F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5723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0AF62B" w14:textId="77777777" w:rsidR="00727BE8" w:rsidRPr="00ED0163" w:rsidRDefault="00727BE8" w:rsidP="00D92E41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92C8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90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A0E5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9C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F738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2D4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90D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9B1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4E2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B14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3C1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C28B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ED8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137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A629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CB986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A527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382E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F21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5483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F45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054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D62C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633F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95D3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EA7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2FAF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74CF5B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43A1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9DB4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DDF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D9D4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BC9B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A10C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74583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69A7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5636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7CDD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37F5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E4B7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5A42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B8BD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EF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C5E333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A252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3E3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7887C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FE3D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80BD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3D8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32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0A45D5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25B3E7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736F40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FA4EC" w14:textId="4CE55B5A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fldSimple w:instr=" MERGEFIELD  aDEF_DTDO  \* MERGEFORMAT ">
              <w:r w:rsidRPr="00EF3D5A">
                <w:rPr>
                  <w:rFonts w:ascii="Arial" w:hAnsi="Arial"/>
                  <w:noProof/>
                  <w:lang w:eastAsia="sk-SK"/>
                </w:rPr>
                <w:t>3</w:t>
              </w:r>
              <w:r w:rsidR="00E70EEE">
                <w:rPr>
                  <w:rFonts w:ascii="Arial" w:hAnsi="Arial"/>
                  <w:noProof/>
                  <w:lang w:eastAsia="sk-SK"/>
                </w:rPr>
                <w:t>1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</w:t>
              </w:r>
              <w:r w:rsidR="00E70EEE">
                <w:rPr>
                  <w:rFonts w:ascii="Arial" w:hAnsi="Arial"/>
                  <w:noProof/>
                  <w:lang w:eastAsia="sk-SK"/>
                </w:rPr>
                <w:t>12</w:t>
              </w:r>
              <w:r w:rsidRPr="00EF3D5A">
                <w:rPr>
                  <w:rFonts w:ascii="Arial" w:hAnsi="Arial"/>
                  <w:noProof/>
                  <w:lang w:eastAsia="sk-SK"/>
                </w:rPr>
                <w:t>.20</w:t>
              </w:r>
            </w:fldSimple>
            <w:r w:rsidR="00E70EEE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6ADD4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A76B6C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D0B3B2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AACF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AA938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DA9E3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F55C49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E212FE" w14:textId="77777777" w:rsidR="00727BE8" w:rsidRPr="00ED0163" w:rsidRDefault="00727BE8" w:rsidP="00D92E41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FF76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3EA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304B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D49D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B07C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ECE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BF0D97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E0E3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8C7F3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F8CF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3D4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4B46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D6FB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144C8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36CBE5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72509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F8DE98" w14:textId="77777777" w:rsidR="00727BE8" w:rsidRPr="00ED0163" w:rsidRDefault="00000000" w:rsidP="00D92E41">
            <w:pPr>
              <w:jc w:val="center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09C8DB7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6" type="#_x0000_t202" style="position:absolute;left:0;text-align:left;margin-left:113.5pt;margin-top:1.9pt;width:239.05pt;height:18.75pt;z-index: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<v:textbox>
                    <w:txbxContent>
                      <w:p w14:paraId="69D67AE6" w14:textId="77777777" w:rsidR="00727BE8" w:rsidRDefault="00727BE8" w:rsidP="00944C3D">
                        <w:pPr>
                          <w:tabs>
                            <w:tab w:val="left" w:pos="142"/>
                            <w:tab w:val="left" w:pos="1276"/>
                            <w:tab w:val="left" w:pos="2552"/>
                            <w:tab w:val="left" w:pos="3969"/>
                          </w:tabs>
                        </w:pP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  <w:r>
                          <w:tab/>
                          <w:t>mesiac</w:t>
                        </w:r>
                        <w:r>
                          <w:tab/>
                          <w:t>rok</w:t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804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57A8D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99172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BD177E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F1933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A964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84FD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F364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11E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14E2F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551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2934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D261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C37CC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</w:tcPr>
          <w:p w14:paraId="11D33A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74B05E7" w14:textId="77777777" w:rsidTr="00D92E41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A590AF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50F58D41">
                <v:shape id="Text Box 4" o:spid="_x0000_s1027" type="#_x0000_t202" style="position:absolute;margin-left:345.05pt;margin-top:.4pt;width:29.25pt;height:18.75pt;z-index:1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<v:textbox>
                    <w:txbxContent>
                      <w:p w14:paraId="798DA291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738E667">
                <v:shape id="Text Box 3" o:spid="_x0000_s1028" type="#_x0000_t202" style="position:absolute;margin-left:209.3pt;margin-top:.2pt;width:29.25pt;height:18.75pt;z-index:1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<v:textbox>
                    <w:txbxContent>
                      <w:p w14:paraId="7B64A26F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CEBFDEB">
                <v:shape id="Text Box 6" o:spid="_x0000_s1029" type="#_x0000_t202" style="position:absolute;margin-left:92.15pt;margin-top:.3pt;width:94.5pt;height:32.25pt;z-index:1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<v:textbox>
                    <w:txbxContent>
                      <w:p w14:paraId="6418950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bežné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64790DFD">
                <v:shape id="_x0000_s1030" type="#_x0000_t202" style="position:absolute;margin-left:247.5pt;margin-top:.7pt;width:38pt;height:18.75pt;z-index: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<v:textbox>
                    <w:txbxContent>
                      <w:p w14:paraId="760D85D4" w14:textId="77777777" w:rsidR="00727BE8" w:rsidRDefault="00000000" w:rsidP="00944C3D">
                        <w:fldSimple w:instr=" MERGEFIELD  aDMOD  \* MERGEFORMAT ">
                          <w:r w:rsidR="00727BE8" w:rsidRPr="00164431">
                            <w:rPr>
                              <w:rFonts w:ascii="Arial" w:hAnsi="Arial" w:cs="Arial"/>
                              <w:noProof/>
                            </w:rPr>
                            <w:t>1</w:t>
                          </w:r>
                        </w:fldSimple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131A9926">
                <v:shape id="_x0000_s1031" type="#_x0000_t202" style="position:absolute;margin-left:302.45pt;margin-top:.4pt;width:37.45pt;height:18.75pt;z-index: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">
                  <v:textbox>
                    <w:txbxContent>
                      <w:p w14:paraId="04E1257B" w14:textId="46D3B7AD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</w:t>
                        </w:r>
                        <w:r w:rsidR="000731BD">
                          <w:rPr>
                            <w:rFonts w:ascii="Arial" w:hAnsi="Arial" w:cs="Arial"/>
                          </w:rPr>
                          <w:t>2</w:t>
                        </w:r>
                        <w:r w:rsidR="00E70EEE">
                          <w:rPr>
                            <w:rFonts w:ascii="Arial" w:hAnsi="Arial" w:cs="Arial"/>
                          </w:rPr>
                          <w:t>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E721267">
                <v:shape id="_x0000_s1032" type="#_x0000_t202" style="position:absolute;margin-left:439.1pt;margin-top:.8pt;width:38.8pt;height:18.75pt;z-index:1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1l9KwIAAFcEAAAOAAAAZHJzL2Uyb0RvYy54bWysVNtu2zAMfR+wfxD0vjjxkjQ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">
                  <v:textbox>
                    <w:txbxContent>
                      <w:p w14:paraId="3999FF31" w14:textId="433A48E1" w:rsidR="00727BE8" w:rsidRDefault="00727BE8" w:rsidP="00944C3D">
                        <w:r>
                          <w:t>20</w:t>
                        </w:r>
                        <w:r w:rsidR="00D92E41">
                          <w:t>2</w:t>
                        </w:r>
                        <w:r w:rsidR="00E70EEE">
                          <w:t>2</w:t>
                        </w:r>
                        <w:r w:rsidR="00D92E41">
                          <w:t>1</w:t>
                        </w:r>
                      </w:p>
                      <w:p w14:paraId="5FFC8E9E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939042F">
                <v:shape id="_x0000_s1033" type="#_x0000_t202" style="position:absolute;margin-left:374.6pt;margin-top:.8pt;width:38pt;height:18.75pt;z-index: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<v:textbox>
                    <w:txbxContent>
                      <w:p w14:paraId="5A7A1891" w14:textId="6DC8C590" w:rsidR="00D92E41" w:rsidRDefault="00E70EEE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</w:p>
          <w:p w14:paraId="5BAC61EA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7F352DC3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3629974A" w14:textId="77777777" w:rsidR="00727BE8" w:rsidRDefault="00000000" w:rsidP="00D92E41">
            <w:pPr>
              <w:ind w:left="84"/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B626834">
                <v:shape id="Text Box 5" o:spid="_x0000_s1034" type="#_x0000_t202" style="position:absolute;left:0;text-align:left;margin-left:344.9pt;margin-top:5.35pt;width:29.25pt;height:18.75pt;z-index: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<v:textbox>
                    <w:txbxContent>
                      <w:p w14:paraId="10535A4A" w14:textId="77777777" w:rsidR="00727BE8" w:rsidRDefault="00727BE8" w:rsidP="00944C3D">
                        <w:r>
                          <w:t>do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29444060">
                <v:shape id="_x0000_s1035" type="#_x0000_t202" style="position:absolute;left:0;text-align:left;margin-left:209.4pt;margin-top:5.3pt;width:29.25pt;height:18.75pt;z-index:1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<v:textbox>
                    <w:txbxContent>
                      <w:p w14:paraId="7E6D46C2" w14:textId="77777777" w:rsidR="00727BE8" w:rsidRDefault="00727BE8" w:rsidP="00944C3D">
                        <w:r>
                          <w:t>od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3A66602B">
                <v:shape id="Text Box 7" o:spid="_x0000_s1036" type="#_x0000_t202" style="position:absolute;left:0;text-align:left;margin-left:92.65pt;margin-top:5.55pt;width:94.5pt;height:43.5pt;z-index:1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<v:textbox>
                    <w:txbxContent>
                      <w:p w14:paraId="6358DC29" w14:textId="77777777" w:rsidR="00727BE8" w:rsidRDefault="00727BE8" w:rsidP="00944C3D">
                        <w:r w:rsidRPr="00AA26F7">
                          <w:rPr>
                            <w:rFonts w:ascii="Arial" w:hAnsi="Arial"/>
                            <w:lang w:eastAsia="sk-SK"/>
                          </w:rPr>
                          <w:t>Za bezprostredne predchádzajúce účtovné obdobie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4841B6E">
                <v:shape id="_x0000_s1037" type="#_x0000_t202" style="position:absolute;left:0;text-align:left;margin-left:439.4pt;margin-top:5.6pt;width:38pt;height:18.75pt;z-index:7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">
                  <v:textbox>
                    <w:txbxContent>
                      <w:p w14:paraId="06ED66AE" w14:textId="15F90DBA" w:rsidR="00727BE8" w:rsidRDefault="006A2890" w:rsidP="00944C3D">
                        <w:pPr>
                          <w:rPr>
                            <w:rFonts w:ascii="Arial" w:hAnsi="Arial" w:cs="Arial"/>
                            <w:noProof/>
                          </w:rPr>
                        </w:pPr>
                        <w:r>
                          <w:rPr>
                            <w:rFonts w:ascii="Arial" w:hAnsi="Arial" w:cs="Arial"/>
                            <w:noProof/>
                          </w:rPr>
                          <w:t>2021</w:t>
                        </w:r>
                      </w:p>
                      <w:p w14:paraId="2EF07AB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5B1CFB37">
                <v:shape id="_x0000_s1038" type="#_x0000_t202" style="position:absolute;left:0;text-align:left;margin-left:374.9pt;margin-top:5.6pt;width:38pt;height:18.75pt;z-index: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<v:textbox>
                    <w:txbxContent>
                      <w:p w14:paraId="0AA17B1A" w14:textId="0962B70C" w:rsidR="00727BE8" w:rsidRDefault="006A2890" w:rsidP="00944C3D">
                        <w:r>
                          <w:t>12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01DE45ED">
                <v:shape id="_x0000_s1039" type="#_x0000_t202" style="position:absolute;left:0;text-align:left;margin-left:302.4pt;margin-top:5.6pt;width:38pt;height:18.75pt;z-index: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">
                  <v:textbox>
                    <w:txbxContent>
                      <w:p w14:paraId="3C2F1C9B" w14:textId="4E2810C0" w:rsidR="00727BE8" w:rsidRDefault="006A2890" w:rsidP="00944C3D">
                        <w:r>
                          <w:t>2021</w:t>
                        </w:r>
                      </w:p>
                      <w:p w14:paraId="15317A3D" w14:textId="77777777" w:rsidR="00D92E41" w:rsidRDefault="00D92E41" w:rsidP="00944C3D"/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472D3983">
                <v:shape id="_x0000_s1040" type="#_x0000_t202" style="position:absolute;left:0;text-align:left;margin-left:247.65pt;margin-top:5.6pt;width:38pt;height:18.75pt;z-index: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<v:textbox>
                    <w:txbxContent>
                      <w:p w14:paraId="3DC08FA2" w14:textId="6EA4F9B9" w:rsidR="00727BE8" w:rsidRDefault="006A2890" w:rsidP="00944C3D">
                        <w:r>
                          <w:t>1</w:t>
                        </w:r>
                      </w:p>
                    </w:txbxContent>
                  </v:textbox>
                </v:shape>
              </w:pict>
            </w:r>
          </w:p>
          <w:p w14:paraId="749DB8B0" w14:textId="77777777" w:rsidR="00727BE8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  <w:p w14:paraId="61C32ABA" w14:textId="77777777" w:rsidR="00727BE8" w:rsidRPr="00ED0163" w:rsidRDefault="00727BE8" w:rsidP="00D92E41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11D3AF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E2A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2960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5509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4896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B268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0FB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BEC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A225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841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8A0A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B74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B0D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A2C3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3918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5E01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0E0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EA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04D4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6861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5E615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C847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615E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00F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9B2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6EC7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70CC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1D784ED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F2AC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</w:tcPr>
          <w:p w14:paraId="02D27E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03CA65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5BA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8398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907F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817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9065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9886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22CA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7CBC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235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46B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E63C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BC07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A49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57CE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CA01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B65F4E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32215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EF4516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3A4571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E1F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984389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63A13B" w14:textId="77777777" w:rsidR="00727BE8" w:rsidRPr="00ED0163" w:rsidRDefault="00727BE8" w:rsidP="00D92E41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D32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E9D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EBF76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7E4E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6E29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509F7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175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1641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A48061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134B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49C0B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73537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5704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4B18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1C0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29FB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AFF8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D5392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FD5F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F307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345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4255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D79A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C0C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0B421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F2A3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4178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E6AE44" w14:textId="15EE7D11" w:rsidR="00727BE8" w:rsidRPr="00ED0163" w:rsidRDefault="00E70EEE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850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3066A0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1D2E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986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9CB7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8F94C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4C97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571C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EC6AE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F1A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481352E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1E184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95A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9C8C90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D5358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A0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3436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E8D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1DC7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689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06BD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974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E308C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D4B31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E6D8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10CA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3214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365FD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0800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9151F6E" w14:textId="3F8D4C1C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63AB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FC23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BA09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17C1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E5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CA64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80544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F21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2264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2FF796F0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20E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519C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E09B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C6B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CF16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9518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9EB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612A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0715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DEDE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C3F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1EB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71974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C43E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AB16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9B0F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A63C2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5EC62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0E5080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D710AF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44BEA8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552EF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1BF7C2B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0AF528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7A1A61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243C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44B21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700F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39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9987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97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D9BC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30D8B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1E1E15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664B9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E57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12BD6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F8D5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1FF1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83FC8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BBC9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FF5F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0FC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91A7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CA250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FA80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25CE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2E8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0D05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904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BA0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5F39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1C68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2BF46D7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5B18CA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6123EAC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</w:tcPr>
          <w:p w14:paraId="39F3646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0C5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0BF8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16F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62FF3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E601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D20D222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F66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54CF1EC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D043B13">
                <v:shape id="_x0000_s1041" type="#_x0000_t202" style="position:absolute;margin-left:2.05pt;margin-top:7.5pt;width:33.75pt;height:18.75pt;z-index:2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<v:textbox>
                    <w:txbxContent>
                      <w:p w14:paraId="51A5B948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IČO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9DBF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A7E4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FE7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BA9B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2B6A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AE6F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0ABAA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A7D45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8ACDFF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65B0246">
                <v:shape id="_x0000_s1042" type="#_x0000_t202" style="position:absolute;margin-left:-1.85pt;margin-top:5.6pt;width:194.25pt;height:18.75pt;z-index:2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" stroked="f">
                  <v:textbox>
                    <w:txbxContent>
                      <w:p w14:paraId="722FAEFA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ED0163">
                          <w:rPr>
                            <w:rFonts w:ascii="Arial" w:hAnsi="Arial"/>
                            <w:lang w:eastAsia="sk-SK"/>
                          </w:rPr>
                          <w:t>Daňové identifikačné číslo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0DA42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5F31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E8B0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CC2D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E970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BB50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7C0F0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5A53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366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104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AC584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C4480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0C2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EDF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C41A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894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69D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49F10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194D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A774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345E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184B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6D490E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2A5A5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6D7818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49224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60BF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3C72FE03">
                <v:shape id="_x0000_s1043" type="#_x0000_t202" style="position:absolute;margin-left:1.5pt;margin-top:-12.15pt;width:96.6pt;height:18.75pt;z-index:17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APOnc+KgIAAFkEAAAOAAAAAAAAAAAAAAAAAC4CAABkcnMv&#10;ZTJvRG9jLnhtbFBLAQItABQABgAIAAAAIQA0XU4l3wAAAAgBAAAPAAAAAAAAAAAAAAAAAIQEAABk&#10;cnMvZG93bnJldi54bWxQSwUGAAAAAAQABADzAAAAkAUAAAAA&#10;">
                  <v:textbox>
                    <w:txbxContent>
                      <w:p w14:paraId="249CABD4" w14:textId="19688806" w:rsidR="00727BE8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 xml:space="preserve">           </w:t>
                        </w:r>
                        <w:r w:rsidR="006B7447">
                          <w:rPr>
                            <w:rFonts w:ascii="Arial" w:hAnsi="Arial" w:cs="Arial"/>
                          </w:rPr>
                          <w:t>34057803</w:t>
                        </w:r>
                      </w:p>
                      <w:p w14:paraId="1C96BBAE" w14:textId="77777777" w:rsidR="00D92E41" w:rsidRPr="00391121" w:rsidRDefault="00D92E41" w:rsidP="00944C3D">
                        <w:pPr>
                          <w:rPr>
                            <w:rFonts w:ascii="Arial" w:hAnsi="Arial" w:cs="Arial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85AC3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D2D924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179C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95B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61F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1B7C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7A94B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724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280A7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28796FA">
                <v:shape id="_x0000_s1044" type="#_x0000_t202" style="position:absolute;margin-left:4.4pt;margin-top:-21.25pt;width:100.05pt;height:19.45pt;z-index: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">
                  <v:textbox style="mso-fit-shape-to-text:t">
                    <w:txbxContent>
                      <w:p w14:paraId="154C8C6F" w14:textId="1D275CB3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202</w:t>
                        </w:r>
                        <w:r w:rsidR="006B7447">
                          <w:rPr>
                            <w:rFonts w:ascii="Arial" w:hAnsi="Arial" w:cs="Arial"/>
                          </w:rPr>
                          <w:t>1443545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2754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1B0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4FA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E760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632FF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3304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30FA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14CA9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0AC3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E75B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A80F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653F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30261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3146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62AF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F6457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7BAF8D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C77BC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26E47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0410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0A6E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44B21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22F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A250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F63E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C68B5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DD0A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E05F7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B6D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5E67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C5568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951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86E2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A342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4705E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6B1A2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E91C3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BECF24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1673E4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46B7BF26">
                <v:shape id="_x0000_s1045" type="#_x0000_t202" style="position:absolute;margin-left:1pt;margin-top:-12.05pt;width:464.25pt;height:18.75pt;z-index:1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eNj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auQo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NUp42MsAgAAWAQAAA4AAAAAAAAAAAAAAAAALgIAAGRy&#10;cy9lMm9Eb2MueG1sUEsBAi0AFAAGAAgAAAAhAPxDB7HfAAAACAEAAA8AAAAAAAAAAAAAAAAAhgQA&#10;AGRycy9kb3ducmV2LnhtbFBLBQYAAAAABAAEAPMAAACSBQAAAAA=&#10;">
                  <v:textbox>
                    <w:txbxContent>
                      <w:p w14:paraId="04230665" w14:textId="7A6A1A1E" w:rsidR="00727BE8" w:rsidRPr="00391121" w:rsidRDefault="006B7447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Spoločenstvo vlastníkov bytov Saratovská 2652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68C83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D5F6B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67AE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91649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CDAF5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CC10B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A934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57FE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D9287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268A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A669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2DE7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BC5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6B50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FD96A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883F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F742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B917E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64B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91038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4FC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AA2A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308A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40C0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3365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D743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3D920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18D5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C9A5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E33D1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AC93D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8B0B9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A4ECA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</w:tcPr>
          <w:p w14:paraId="6D18A7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D52C7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3E18F3D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4FEBB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B13303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2E5CB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A6C58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55E2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F2902C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5BC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D96B9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02629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8C2A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3A972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C488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C3186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8C993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DE8C7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EFDD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1C96F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D9541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7C74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9743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1246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1B199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B1AFC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5E35DD09" w14:textId="77777777" w:rsidTr="00D92E41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DBD2D5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22CF5D7">
                <v:shape id="_x0000_s1046" type="#_x0000_t202" style="position:absolute;margin-left:16.05pt;margin-top:2.15pt;width:352.35pt;height:18.75pt;z-index:19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">
                  <v:textbox>
                    <w:txbxContent>
                      <w:p w14:paraId="27F3790C" w14:textId="2A7FD864" w:rsidR="00727BE8" w:rsidRPr="00391121" w:rsidRDefault="006B7447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Saratovská 2652</w:t>
                        </w:r>
                      </w:p>
                    </w:txbxContent>
                  </v:textbox>
                </v:shape>
              </w:pict>
            </w:r>
          </w:p>
          <w:p w14:paraId="323430D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434E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890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15F2B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20E00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2684D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C30A2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68DF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4D0BC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C8F4A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5FA3E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B20D0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F745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332C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2CD62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1105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D39A5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1DFF532">
                <v:shape id="_x0000_s1047" type="#_x0000_t202" style="position:absolute;margin-left:1.75pt;margin-top:-21.85pt;width:97.3pt;height:18.75pt;z-index: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">
                  <v:textbox>
                    <w:txbxContent>
                      <w:p w14:paraId="01AF2386" w14:textId="77777777" w:rsidR="00727BE8" w:rsidRDefault="00727BE8" w:rsidP="00944C3D"/>
                    </w:txbxContent>
                  </v:textbox>
                </v:shape>
              </w:pic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1926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E56D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A8E7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D86A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7FE2F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33830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A876EF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6D7F0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AAF2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09CC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BFAC00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7DA6B4F2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7CE72ED">
                <v:shape id="_x0000_s1048" type="#_x0000_t202" style="position:absolute;margin-left:1.75pt;margin-top:3.65pt;width:89.1pt;height:18.75pt;z-index:21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ATDBNMKgIAAFkEAAAOAAAAAAAAAAAAAAAAAC4CAABkcnMvZTJv&#10;RG9jLnhtbFBLAQItABQABgAIAAAAIQAkAQGq3AAAAAYBAAAPAAAAAAAAAAAAAAAAAIQEAABkcnMv&#10;ZG93bnJldi54bWxQSwUGAAAAAAQABADzAAAAjQUAAAAA&#10;">
                  <v:textbox>
                    <w:txbxContent>
                      <w:p w14:paraId="0DAC2E3D" w14:textId="79A81485" w:rsidR="00727BE8" w:rsidRPr="00391121" w:rsidRDefault="0044670F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911 0</w:t>
                        </w:r>
                        <w:r w:rsidR="006B7447">
                          <w:t>8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  <w:lang w:eastAsia="sk-SK"/>
              </w:rPr>
              <w:pict w14:anchorId="761BE049">
                <v:shape id="_x0000_s1049" type="#_x0000_t202" style="position:absolute;margin-left:101.35pt;margin-top:3.75pt;width:363.75pt;height:18.75pt;z-index:2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">
                  <v:textbox>
                    <w:txbxContent>
                      <w:p w14:paraId="5C5DF54C" w14:textId="610B7A9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t>Trenč</w:t>
                        </w:r>
                        <w:r w:rsidR="0044670F">
                          <w:t>ín</w:t>
                        </w:r>
                      </w:p>
                    </w:txbxContent>
                  </v:textbox>
                </v:shape>
              </w:pict>
            </w:r>
          </w:p>
          <w:p w14:paraId="7F789C4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1102D1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9E37A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C9BD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6F61DAA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B97D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3F0534FE" w14:textId="77777777" w:rsidR="00727BE8" w:rsidRPr="00ED0163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267849D5">
                <v:shape id="_x0000_s1050" type="#_x0000_t202" style="position:absolute;margin-left:1.7pt;margin-top:17.05pt;width:191.85pt;height:18.75pt;z-index:23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D1MwmGLAIAAFkEAAAOAAAAAAAAAAAAAAAAAC4CAABkcnMv&#10;ZTJvRG9jLnhtbFBLAQItABQABgAIAAAAIQAXK+e23QAAAAcBAAAPAAAAAAAAAAAAAAAAAIYEAABk&#10;cnMvZG93bnJldi54bWxQSwUGAAAAAAQABADzAAAAkAUAAAAA&#10;">
                  <v:textbox>
                    <w:txbxContent>
                      <w:p w14:paraId="3F749BD7" w14:textId="11CE1D9A" w:rsidR="00727BE8" w:rsidRPr="00391121" w:rsidRDefault="00E70EEE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032/7442220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aSUB_TELEFON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  <w:r w:rsidR="00727BE8"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CECCD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2995226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5955C28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4A1396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6C89F21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319A0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</w:tcPr>
          <w:p w14:paraId="092CF68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CFA6CF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4E331AFC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6FB526D9">
                <v:shape id="_x0000_s1051" type="#_x0000_t202" style="position:absolute;margin-left:.2pt;margin-top:5.75pt;width:252pt;height:18.75pt;z-index: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FrQC9YqAgAAWQQAAA4AAAAAAAAAAAAAAAAALgIAAGRycy9lMm9E&#10;b2MueG1sUEsBAi0AFAAGAAgAAAAhAElb28TbAAAABgEAAA8AAAAAAAAAAAAAAAAAhAQAAGRycy9k&#10;b3ducmV2LnhtbFBLBQYAAAAABAAEAPMAAACMBQAAAAA=&#10;">
                  <v:textbox>
                    <w:txbxContent>
                      <w:p w14:paraId="37E80309" w14:textId="77777777" w:rsidR="00727BE8" w:rsidRPr="00391121" w:rsidRDefault="00727BE8" w:rsidP="00944C3D">
                        <w:pPr>
                          <w:rPr>
                            <w:rFonts w:ascii="Arial" w:hAnsi="Arial" w:cs="Arial"/>
                          </w:rPr>
                        </w:pPr>
                        <w:r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Pr="00391121">
                          <w:rPr>
                            <w:rFonts w:ascii="Arial" w:hAnsi="Arial" w:cs="Arial"/>
                          </w:rPr>
                          <w:instrText xml:space="preserve"> MERGEFIELD  aSUB_FAX  \* MERGEFORMAT </w:instrText>
                        </w:r>
                        <w:r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99F094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3D52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84929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823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5FAD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552F1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CAAD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33410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809276B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0DDE2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70F914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B45ED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24B02A68" w14:textId="77777777" w:rsidR="00727BE8" w:rsidRDefault="00000000" w:rsidP="00D92E41">
            <w:pPr>
              <w:rPr>
                <w:rFonts w:ascii="Arial" w:hAnsi="Arial"/>
                <w:lang w:eastAsia="sk-SK"/>
              </w:rPr>
            </w:pPr>
            <w:r>
              <w:rPr>
                <w:noProof/>
                <w:lang w:eastAsia="sk-SK"/>
              </w:rPr>
              <w:pict w14:anchorId="13A0550F">
                <v:shape id="Text Box 25" o:spid="_x0000_s1052" type="#_x0000_t202" style="position:absolute;margin-left:1.75pt;margin-top:4.9pt;width:464.1pt;height:18.75pt;z-index:25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">
                  <v:textbox>
                    <w:txbxContent>
                      <w:p w14:paraId="781E5AFA" w14:textId="2BEA7D20" w:rsidR="00727BE8" w:rsidRPr="00391121" w:rsidRDefault="00A949CB" w:rsidP="00944C3D">
                        <w:pPr>
                          <w:rPr>
                            <w:rFonts w:ascii="Arial" w:hAnsi="Arial" w:cs="Arial"/>
                          </w:rPr>
                        </w:pPr>
                        <w:r>
                          <w:rPr>
                            <w:rFonts w:ascii="Arial" w:hAnsi="Arial" w:cs="Arial"/>
                          </w:rPr>
                          <w:t>info</w:t>
                        </w:r>
                        <w:r w:rsidR="00D96BED">
                          <w:rPr>
                            <w:rFonts w:ascii="Arial" w:hAnsi="Arial" w:cs="Arial"/>
                          </w:rPr>
                          <w:t>@eresproperty.sk</w: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begin"/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instrText xml:space="preserve"> MERGEFIELD  aSUB_EMAIL  \* MERGEFORMAT </w:instrText>
                        </w:r>
                        <w:r w:rsidR="00727BE8" w:rsidRPr="00391121">
                          <w:rPr>
                            <w:rFonts w:ascii="Arial" w:hAnsi="Arial" w:cs="Arial"/>
                          </w:rPr>
                          <w:fldChar w:fldCharType="end"/>
                        </w:r>
                      </w:p>
                    </w:txbxContent>
                  </v:textbox>
                </v:shape>
              </w:pict>
            </w:r>
          </w:p>
          <w:p w14:paraId="1557A9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F1DDFC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1DCAF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00A6D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0CA3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E93DD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F640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233D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FBEC1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9BE5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D34CB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32E39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52134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B9D16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A30A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E21EA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BEF81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41254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40369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7A125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1F9B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8E376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F0F13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61BF2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EF8A5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9B34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8463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BAD2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1DB72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050D2B5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523A073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E4B4E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</w:p>
          <w:p w14:paraId="1732BC0B" w14:textId="0755FDAD" w:rsidR="00D96BED" w:rsidRPr="00ED0163" w:rsidRDefault="006B7447" w:rsidP="00D92E41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12</w:t>
            </w:r>
            <w:r w:rsidR="00D96BED">
              <w:rPr>
                <w:rFonts w:ascii="Arial" w:hAnsi="Arial"/>
                <w:lang w:eastAsia="sk-SK"/>
              </w:rPr>
              <w:t>.</w:t>
            </w:r>
            <w:r w:rsidR="00E70EEE">
              <w:rPr>
                <w:rFonts w:ascii="Arial" w:hAnsi="Arial"/>
                <w:lang w:eastAsia="sk-SK"/>
              </w:rPr>
              <w:t>0</w:t>
            </w:r>
            <w:r w:rsidR="00A949CB">
              <w:rPr>
                <w:rFonts w:ascii="Arial" w:hAnsi="Arial"/>
                <w:lang w:eastAsia="sk-SK"/>
              </w:rPr>
              <w:t>6</w:t>
            </w:r>
            <w:r w:rsidR="00D96BED">
              <w:rPr>
                <w:rFonts w:ascii="Arial" w:hAnsi="Arial"/>
                <w:lang w:eastAsia="sk-SK"/>
              </w:rPr>
              <w:t>.202</w:t>
            </w:r>
            <w:r w:rsidR="00E70EEE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064B24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2186E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54892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1F91A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223089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713812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6543D7E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6BEC7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5B3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9CA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6C7C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4A2C03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8A56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D189FC5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24E352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A8C7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B5C8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9F38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029E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0F84750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78AA63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C29025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4B61D1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986AAA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CFA4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AE93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2826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191A0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D7998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47163E93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C4BB60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92C5A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6018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65215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CA7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7F7E28E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F51A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D489A94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3B6B76C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B78C6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301E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D89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BAFB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4702B0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2FDD4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16837EDA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055ED2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1C0E45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5758B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AF9F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23F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3FD2C12F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349EF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74486418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14:paraId="4DA61FF3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24944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44D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E965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A329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</w:tcPr>
          <w:p w14:paraId="676494E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B1B3B8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  <w:tr w:rsidR="00727BE8" w:rsidRPr="00ED0163" w14:paraId="37E1FB1C" w14:textId="77777777" w:rsidTr="00D92E41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ED2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17A8B2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39CB9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44009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CD7D5E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F3512F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24B1A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BFD7C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EC639D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5A60F0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9B472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60655B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C12916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F60693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B2470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25C2A7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D5FD5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0657C0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0530B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CDCDA8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FB7515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6B865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B1D929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88E858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A637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9BF7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F7A440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0917F2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8C7487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032F20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7B4A9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DE8384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0C2C31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AC3535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26253D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136D0A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EEF219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6E9251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40599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4B954C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4F6158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FA4E7F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4629A6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5C984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EE4A07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ECB4B2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ADCE4C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742B25D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4C1797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D5DC8B5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1E9B8F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E69ED9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0CD92F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98C4CB8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6682F1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25E49C5E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E4F8F66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D3D204F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0D0D51E4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30B4D7A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73A81D41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37741F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6129BA27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8D750D3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17445C49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349527C0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922B25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1F7E6E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A4213D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400A6DB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480DE16C" w14:textId="77777777" w:rsidR="00727BE8" w:rsidRDefault="00727BE8" w:rsidP="00D92E41">
            <w:pPr>
              <w:rPr>
                <w:rFonts w:ascii="Arial" w:hAnsi="Arial"/>
                <w:lang w:eastAsia="sk-SK"/>
              </w:rPr>
            </w:pPr>
          </w:p>
          <w:p w14:paraId="578DB91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73034EF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0F889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C7BEE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EF31E60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FE111C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4873F56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3996E4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0281359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2C7B25B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B626B9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9C579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7C7D6CD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8882335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39BB6C97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641A98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0010B31A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1BB39BE1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46FB964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5D2810B6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</w:tcPr>
          <w:p w14:paraId="6515F8B9" w14:textId="77777777" w:rsidR="00727BE8" w:rsidRPr="00ED0163" w:rsidRDefault="00727BE8" w:rsidP="00D92E41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3AC8C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2F3A72" w14:textId="77777777" w:rsidR="00727BE8" w:rsidRPr="00ED0163" w:rsidRDefault="00727BE8" w:rsidP="00D92E41">
            <w:pPr>
              <w:rPr>
                <w:rFonts w:ascii="Arial" w:hAnsi="Arial"/>
                <w:lang w:eastAsia="sk-SK"/>
              </w:rPr>
            </w:pPr>
          </w:p>
        </w:tc>
      </w:tr>
    </w:tbl>
    <w:p w14:paraId="1D10BB31" w14:textId="77777777" w:rsidR="00D96BED" w:rsidRDefault="00D92E41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br w:type="textWrapping" w:clear="all"/>
      </w:r>
    </w:p>
    <w:p w14:paraId="736B36E3" w14:textId="7BDE5FDE" w:rsidR="00727BE8" w:rsidRPr="009838F5" w:rsidRDefault="00727BE8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lastRenderedPageBreak/>
        <w:t>Základné informácie o účtovnej jednotke</w:t>
      </w:r>
    </w:p>
    <w:p w14:paraId="73259ADF" w14:textId="77777777" w:rsidR="00727BE8" w:rsidRDefault="00727BE8" w:rsidP="00944C3D">
      <w:pPr>
        <w:rPr>
          <w:rFonts w:ascii="Arial" w:hAnsi="Arial"/>
        </w:rPr>
      </w:pPr>
    </w:p>
    <w:p w14:paraId="04B3595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Meno a priezvisko fyzickej osoby alebo názov právnickej osoby, ktorá je zakladateľom alebo zriaďovateľom účtovnej jednotky:</w:t>
      </w:r>
    </w:p>
    <w:p w14:paraId="6F765F73" w14:textId="77777777" w:rsidR="00727BE8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Spoločenstvo vlastníkov bytov a nebytových priestorov </w:t>
      </w:r>
    </w:p>
    <w:p w14:paraId="2B38B59D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399C252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</w:p>
    <w:p w14:paraId="364ADA5B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</w:p>
    <w:p w14:paraId="70A7B8EF" w14:textId="77777777" w:rsidR="00727BE8" w:rsidRPr="0042605A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D6EADE5" w14:textId="77777777" w:rsidR="00727BE8" w:rsidRPr="0042605A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253"/>
        <w:gridCol w:w="3260"/>
        <w:gridCol w:w="2835"/>
      </w:tblGrid>
      <w:tr w:rsidR="00727BE8" w:rsidRPr="008D0433" w14:paraId="672B374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4A121AC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vAlign w:val="center"/>
          </w:tcPr>
          <w:p w14:paraId="339B515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vAlign w:val="center"/>
          </w:tcPr>
          <w:p w14:paraId="688C3D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727BE8" w:rsidRPr="008D0433" w14:paraId="665DF2C9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7FF4E19A" w14:textId="4778F454" w:rsidR="00727BE8" w:rsidRPr="008D0433" w:rsidRDefault="006B7447" w:rsidP="0016443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Ing. Martin Kováč</w:t>
            </w:r>
          </w:p>
        </w:tc>
        <w:tc>
          <w:tcPr>
            <w:tcW w:w="3260" w:type="dxa"/>
            <w:vAlign w:val="center"/>
          </w:tcPr>
          <w:p w14:paraId="707FDB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predseda</w:t>
            </w:r>
          </w:p>
        </w:tc>
        <w:tc>
          <w:tcPr>
            <w:tcW w:w="2835" w:type="dxa"/>
            <w:vAlign w:val="center"/>
          </w:tcPr>
          <w:p w14:paraId="740E5EF6" w14:textId="26B895FA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854D471" w14:textId="77777777" w:rsidTr="00503750">
        <w:trPr>
          <w:trHeight w:val="308"/>
        </w:trPr>
        <w:tc>
          <w:tcPr>
            <w:tcW w:w="4253" w:type="dxa"/>
            <w:vAlign w:val="center"/>
          </w:tcPr>
          <w:p w14:paraId="3D37E6C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249C5C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1DA399E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7B6CD75" w14:textId="77777777" w:rsidTr="00503750">
        <w:trPr>
          <w:trHeight w:val="334"/>
        </w:trPr>
        <w:tc>
          <w:tcPr>
            <w:tcW w:w="4253" w:type="dxa"/>
            <w:vAlign w:val="center"/>
          </w:tcPr>
          <w:p w14:paraId="5966C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14:paraId="570021C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B1DF7C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AF4BE46" w14:textId="77777777" w:rsidR="00727BE8" w:rsidRDefault="00727BE8" w:rsidP="00944C3D">
      <w:pPr>
        <w:ind w:left="720"/>
        <w:rPr>
          <w:rFonts w:ascii="Arial" w:hAnsi="Arial"/>
          <w:b/>
          <w:sz w:val="22"/>
          <w:szCs w:val="22"/>
        </w:rPr>
      </w:pPr>
    </w:p>
    <w:p w14:paraId="6A3442D1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71F43F63" w14:textId="77777777" w:rsidR="00727BE8" w:rsidRPr="001D6748" w:rsidRDefault="00727BE8" w:rsidP="001D6748">
      <w:pPr>
        <w:rPr>
          <w:rFonts w:ascii="Arial" w:hAnsi="Arial"/>
          <w:sz w:val="22"/>
          <w:szCs w:val="22"/>
        </w:rPr>
      </w:pPr>
      <w:r w:rsidRPr="001D6748">
        <w:rPr>
          <w:sz w:val="24"/>
          <w:szCs w:val="24"/>
          <w:lang w:eastAsia="sk-SK"/>
        </w:rPr>
        <w:t xml:space="preserve">Na správu domu </w:t>
      </w:r>
      <w:r>
        <w:rPr>
          <w:sz w:val="24"/>
          <w:szCs w:val="24"/>
          <w:lang w:eastAsia="sk-SK"/>
        </w:rPr>
        <w:t xml:space="preserve">podľa Zákona 182/1993 podľa </w:t>
      </w:r>
      <w:r w:rsidRPr="001D6748">
        <w:rPr>
          <w:sz w:val="24"/>
          <w:szCs w:val="24"/>
          <w:lang w:eastAsia="sk-SK"/>
        </w:rPr>
        <w:t xml:space="preserve">§ 6 </w:t>
      </w:r>
      <w:r>
        <w:rPr>
          <w:sz w:val="24"/>
          <w:szCs w:val="24"/>
          <w:lang w:eastAsia="sk-SK"/>
        </w:rPr>
        <w:t xml:space="preserve">Z. z. </w:t>
      </w:r>
      <w:r w:rsidRPr="001D6748">
        <w:rPr>
          <w:sz w:val="24"/>
          <w:szCs w:val="24"/>
          <w:lang w:eastAsia="sk-SK"/>
        </w:rPr>
        <w:t xml:space="preserve">ods. 1 </w:t>
      </w:r>
      <w:r w:rsidRPr="001D6748">
        <w:rPr>
          <w:rFonts w:ascii="Arial" w:hAnsi="Arial"/>
          <w:sz w:val="22"/>
          <w:szCs w:val="22"/>
        </w:rPr>
        <w:fldChar w:fldCharType="begin"/>
      </w:r>
      <w:r w:rsidRPr="001D6748">
        <w:rPr>
          <w:rFonts w:ascii="Arial" w:hAnsi="Arial"/>
          <w:sz w:val="22"/>
          <w:szCs w:val="22"/>
        </w:rPr>
        <w:instrText xml:space="preserve"> MERGEFIELD p04 </w:instrText>
      </w:r>
      <w:r w:rsidRPr="001D6748">
        <w:rPr>
          <w:rFonts w:ascii="Arial" w:hAnsi="Arial"/>
          <w:sz w:val="22"/>
          <w:szCs w:val="22"/>
        </w:rPr>
        <w:fldChar w:fldCharType="end"/>
      </w:r>
    </w:p>
    <w:p w14:paraId="4230B5A5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61B55E5F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05F23DC7" w14:textId="77777777" w:rsidR="00727BE8" w:rsidRPr="00C7085F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938B7E9" w14:textId="77777777" w:rsidR="00727BE8" w:rsidRPr="00C7085F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25"/>
        <w:gridCol w:w="2863"/>
        <w:gridCol w:w="2949"/>
      </w:tblGrid>
      <w:tr w:rsidR="00727BE8" w:rsidRPr="008D0433" w14:paraId="01B2E38D" w14:textId="77777777" w:rsidTr="00503750">
        <w:trPr>
          <w:trHeight w:val="471"/>
        </w:trPr>
        <w:tc>
          <w:tcPr>
            <w:tcW w:w="4725" w:type="dxa"/>
            <w:vAlign w:val="center"/>
          </w:tcPr>
          <w:p w14:paraId="4FF43D7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vAlign w:val="center"/>
          </w:tcPr>
          <w:p w14:paraId="67E6AD3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vAlign w:val="center"/>
          </w:tcPr>
          <w:p w14:paraId="178FC6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8D0433" w14:paraId="7B5BE1F3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46D04FF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vAlign w:val="center"/>
          </w:tcPr>
          <w:p w14:paraId="4098BC55" w14:textId="6F2BC00C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3E7DCE3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C48C6DF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0EF811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vAlign w:val="center"/>
          </w:tcPr>
          <w:p w14:paraId="5DBC91B6" w14:textId="7C737C60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vAlign w:val="center"/>
          </w:tcPr>
          <w:p w14:paraId="262ECB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9EF2E69" w14:textId="77777777" w:rsidTr="00503750">
        <w:trPr>
          <w:trHeight w:val="235"/>
        </w:trPr>
        <w:tc>
          <w:tcPr>
            <w:tcW w:w="4725" w:type="dxa"/>
            <w:vAlign w:val="center"/>
          </w:tcPr>
          <w:p w14:paraId="3F02521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vAlign w:val="center"/>
          </w:tcPr>
          <w:p w14:paraId="571450F0" w14:textId="75775DFE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4171E87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B2C18" w14:textId="77777777" w:rsidTr="00503750">
        <w:trPr>
          <w:trHeight w:val="490"/>
        </w:trPr>
        <w:tc>
          <w:tcPr>
            <w:tcW w:w="4725" w:type="dxa"/>
            <w:vAlign w:val="center"/>
          </w:tcPr>
          <w:p w14:paraId="77D4598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vAlign w:val="center"/>
          </w:tcPr>
          <w:p w14:paraId="287C1CD0" w14:textId="7F5DC17F" w:rsidR="00727BE8" w:rsidRPr="008D0433" w:rsidRDefault="00D96BED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2949" w:type="dxa"/>
            <w:vAlign w:val="center"/>
          </w:tcPr>
          <w:p w14:paraId="3C6A20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AB76B1D" w14:textId="77777777" w:rsidR="00727BE8" w:rsidRDefault="00727BE8" w:rsidP="008B48E4">
      <w:pPr>
        <w:rPr>
          <w:rFonts w:ascii="Arial" w:hAnsi="Arial"/>
          <w:sz w:val="22"/>
          <w:szCs w:val="22"/>
        </w:rPr>
      </w:pPr>
    </w:p>
    <w:p w14:paraId="0994FB93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3383E72F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648B31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0E0A677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0304DB2" w14:textId="77777777" w:rsidR="00727BE8" w:rsidRDefault="00727BE8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18217D1C" w14:textId="77777777" w:rsidR="00727BE8" w:rsidRPr="003A01A2" w:rsidRDefault="00727BE8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57C94DAC" w14:textId="77777777" w:rsidR="00727BE8" w:rsidRPr="009838F5" w:rsidRDefault="00727BE8" w:rsidP="00462D5E">
      <w:pPr>
        <w:keepNext/>
        <w:spacing w:after="120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60B5A9A8" w14:textId="77777777" w:rsidR="00727BE8" w:rsidRPr="00045728" w:rsidRDefault="00727BE8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343A7AA2" w14:textId="77777777" w:rsidR="00727BE8" w:rsidRPr="0029467C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427F6235" w14:textId="77777777" w:rsidR="00727BE8" w:rsidRPr="0029467C" w:rsidRDefault="00727BE8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>
        <w:rPr>
          <w:rFonts w:ascii="Arial" w:hAnsi="Arial"/>
          <w:sz w:val="22"/>
          <w:szCs w:val="22"/>
        </w:rPr>
        <w:tab/>
      </w:r>
    </w:p>
    <w:p w14:paraId="2BE75E6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12"/>
        <w:gridCol w:w="2855"/>
        <w:gridCol w:w="2940"/>
      </w:tblGrid>
      <w:tr w:rsidR="00727BE8" w:rsidRPr="008D0433" w14:paraId="32FF9F74" w14:textId="77777777" w:rsidTr="00503750">
        <w:trPr>
          <w:trHeight w:val="634"/>
        </w:trPr>
        <w:tc>
          <w:tcPr>
            <w:tcW w:w="4712" w:type="dxa"/>
            <w:vAlign w:val="center"/>
          </w:tcPr>
          <w:p w14:paraId="661E46E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vAlign w:val="center"/>
          </w:tcPr>
          <w:p w14:paraId="3292D473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vAlign w:val="center"/>
          </w:tcPr>
          <w:p w14:paraId="45ED130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727BE8" w:rsidRPr="008D0433" w14:paraId="5CE9B483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1394E98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52D099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27AAC23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4D55CFD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0CBEDB1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10E7982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1FC4329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FFE45E4" w14:textId="77777777" w:rsidTr="00503750">
        <w:trPr>
          <w:trHeight w:val="318"/>
        </w:trPr>
        <w:tc>
          <w:tcPr>
            <w:tcW w:w="4712" w:type="dxa"/>
            <w:vAlign w:val="center"/>
          </w:tcPr>
          <w:p w14:paraId="485D2E1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vAlign w:val="center"/>
          </w:tcPr>
          <w:p w14:paraId="39BE6D4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vAlign w:val="center"/>
          </w:tcPr>
          <w:p w14:paraId="5972B10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8CC0854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466869D0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2EB02E99" w14:textId="77777777" w:rsidR="00727BE8" w:rsidRPr="00664EC5" w:rsidRDefault="00727BE8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37F87BD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52B40C9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b) dlhodobý nehmotný majetok obstaraný vlastnou činnosťou</w:t>
      </w:r>
    </w:p>
    <w:p w14:paraId="605512F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3AC57A7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44F77D1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e) dlhodobý hmotný majetok obstaraný vlastnou činnosťou</w:t>
      </w:r>
    </w:p>
    <w:p w14:paraId="6587E4F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2967448D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79BD9BE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7A11EB9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1C87EC94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258BB2D3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7B57FFF2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7A02E910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5CB3F848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7F48CA87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68E9E39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4858A9E1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0C79E6EC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3B9C9878" w14:textId="77777777" w:rsidR="00727BE8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0191F7EF" w14:textId="77777777" w:rsidR="00727BE8" w:rsidRPr="0029467C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7E1321D" w14:textId="77777777" w:rsidR="00727BE8" w:rsidRPr="00664EC5" w:rsidRDefault="00727BE8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10"/>
        <w:gridCol w:w="1973"/>
        <w:gridCol w:w="1974"/>
        <w:gridCol w:w="1775"/>
      </w:tblGrid>
      <w:tr w:rsidR="00727BE8" w:rsidRPr="008D0433" w14:paraId="4590DE90" w14:textId="77777777" w:rsidTr="00503750">
        <w:trPr>
          <w:trHeight w:val="276"/>
        </w:trPr>
        <w:tc>
          <w:tcPr>
            <w:tcW w:w="4510" w:type="dxa"/>
            <w:vAlign w:val="center"/>
          </w:tcPr>
          <w:p w14:paraId="754C556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vAlign w:val="center"/>
          </w:tcPr>
          <w:p w14:paraId="0C75580B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vAlign w:val="center"/>
          </w:tcPr>
          <w:p w14:paraId="0CBF48C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vAlign w:val="center"/>
          </w:tcPr>
          <w:p w14:paraId="2157EFA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727BE8" w:rsidRPr="008D0433" w14:paraId="0A2BD855" w14:textId="77777777" w:rsidTr="00503750">
        <w:trPr>
          <w:trHeight w:val="302"/>
        </w:trPr>
        <w:tc>
          <w:tcPr>
            <w:tcW w:w="4510" w:type="dxa"/>
          </w:tcPr>
          <w:p w14:paraId="61B7037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450BEAA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536ECE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72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4E56789C" w14:textId="77777777" w:rsidTr="00503750">
        <w:trPr>
          <w:trHeight w:val="302"/>
        </w:trPr>
        <w:tc>
          <w:tcPr>
            <w:tcW w:w="4510" w:type="dxa"/>
          </w:tcPr>
          <w:p w14:paraId="4F16D8D8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A89B78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0518BF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6373036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AB27AB2" w14:textId="77777777" w:rsidTr="00503750">
        <w:trPr>
          <w:trHeight w:val="302"/>
        </w:trPr>
        <w:tc>
          <w:tcPr>
            <w:tcW w:w="4510" w:type="dxa"/>
          </w:tcPr>
          <w:p w14:paraId="665DCB9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375949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7587EC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1904DD8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4CF6AFB" w14:textId="77777777" w:rsidTr="00503750">
        <w:trPr>
          <w:trHeight w:val="302"/>
        </w:trPr>
        <w:tc>
          <w:tcPr>
            <w:tcW w:w="4510" w:type="dxa"/>
          </w:tcPr>
          <w:p w14:paraId="5C1A00E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6CA0F8D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7676BA3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43D31B6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D08D4B6" w14:textId="77777777" w:rsidTr="00503750">
        <w:trPr>
          <w:trHeight w:val="327"/>
        </w:trPr>
        <w:tc>
          <w:tcPr>
            <w:tcW w:w="4510" w:type="dxa"/>
          </w:tcPr>
          <w:p w14:paraId="7447DED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</w:tcPr>
          <w:p w14:paraId="043DF9F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</w:tcPr>
          <w:p w14:paraId="58AC24D1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</w:tcPr>
          <w:p w14:paraId="5F0D51D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6D50169" w14:textId="77777777" w:rsidR="00727BE8" w:rsidRDefault="00727BE8" w:rsidP="00944C3D">
      <w:pPr>
        <w:ind w:left="720"/>
        <w:rPr>
          <w:rFonts w:ascii="Arial" w:hAnsi="Arial"/>
          <w:sz w:val="22"/>
          <w:szCs w:val="22"/>
        </w:rPr>
      </w:pPr>
    </w:p>
    <w:p w14:paraId="64A41B4B" w14:textId="77777777" w:rsidR="00727BE8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  <w:sectPr w:rsidR="00727BE8" w:rsidSect="00D229D5">
          <w:footerReference w:type="default" r:id="rId7"/>
          <w:pgSz w:w="11906" w:h="16838"/>
          <w:pgMar w:top="851" w:right="567" w:bottom="851" w:left="851" w:header="709" w:footer="709" w:gutter="0"/>
          <w:pgNumType w:start="1"/>
          <w:cols w:space="708"/>
          <w:titlePg/>
          <w:docGrid w:linePitch="272"/>
        </w:sect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  <w:r w:rsidRPr="00ED0163">
        <w:rPr>
          <w:rFonts w:ascii="Arial" w:hAnsi="Arial"/>
          <w:sz w:val="16"/>
          <w:szCs w:val="16"/>
        </w:rPr>
        <w:t xml:space="preserve"> </w:t>
      </w:r>
    </w:p>
    <w:p w14:paraId="06B7F9B8" w14:textId="77777777" w:rsidR="00727BE8" w:rsidRPr="00ED0163" w:rsidRDefault="00727BE8" w:rsidP="00462D5E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sz w:val="16"/>
          <w:szCs w:val="16"/>
        </w:rPr>
      </w:pPr>
    </w:p>
    <w:p w14:paraId="5AF3C9C8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5590D180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2FC1FF28" w14:textId="77777777" w:rsidR="00727BE8" w:rsidRPr="009838F5" w:rsidRDefault="00727BE8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40666B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43098DC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727BE8" w:rsidRPr="00050529" w14:paraId="7242AA7C" w14:textId="77777777" w:rsidTr="00503750">
        <w:tc>
          <w:tcPr>
            <w:tcW w:w="2302" w:type="dxa"/>
            <w:vAlign w:val="center"/>
          </w:tcPr>
          <w:p w14:paraId="476508D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0A11D11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688E374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32EC01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2314A37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69D00FA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6DF56A6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7B010C5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27BE8" w:rsidRPr="00050529" w14:paraId="67BB18B0" w14:textId="77777777" w:rsidTr="00503750">
        <w:tc>
          <w:tcPr>
            <w:tcW w:w="15593" w:type="dxa"/>
            <w:gridSpan w:val="8"/>
            <w:vAlign w:val="center"/>
          </w:tcPr>
          <w:p w14:paraId="02934B4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09B8ED96" w14:textId="77777777" w:rsidTr="00503750">
        <w:tc>
          <w:tcPr>
            <w:tcW w:w="2302" w:type="dxa"/>
            <w:vAlign w:val="center"/>
          </w:tcPr>
          <w:p w14:paraId="0FAEFF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478C50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1776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67EBE0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4CE61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23C8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C1C1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16188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94F0F38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67F39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29CD01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8ADE94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2DAF9F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B398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5F7BD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2B71A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B469E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48F017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7907A4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53C7F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FD0C5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D0270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676DA7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A8D32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B9BF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3EF02B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58E3B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02F7DB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08F5D9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A9C3FF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74DFCA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1A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C7FE16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0F7CC3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D624E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4BFE921E" w14:textId="77777777" w:rsidTr="00503750">
        <w:tc>
          <w:tcPr>
            <w:tcW w:w="2302" w:type="dxa"/>
            <w:vAlign w:val="center"/>
          </w:tcPr>
          <w:p w14:paraId="20240C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1FFF5A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73808E4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F9FA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EFD6DD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B6AA6B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8AB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DDE09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0BD40FA" w14:textId="77777777" w:rsidTr="00503750">
        <w:tc>
          <w:tcPr>
            <w:tcW w:w="15593" w:type="dxa"/>
            <w:gridSpan w:val="8"/>
            <w:vAlign w:val="center"/>
          </w:tcPr>
          <w:p w14:paraId="003873C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70B7E001" w14:textId="77777777" w:rsidTr="00503750">
        <w:tc>
          <w:tcPr>
            <w:tcW w:w="2302" w:type="dxa"/>
            <w:vAlign w:val="center"/>
          </w:tcPr>
          <w:p w14:paraId="4772817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EDCFDB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EFD1DF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74063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204D1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3B548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225EC8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3F09C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ED1A6C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59197F1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422CC75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AE8C48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EC83A0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7B16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F0CB9F8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6472FD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4042A2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F118BAF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6BF727B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3BC272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4378E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6BB4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FDB2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7A63D9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3F96129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B53F60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A7D43C" w14:textId="77777777" w:rsidTr="00503750">
        <w:tc>
          <w:tcPr>
            <w:tcW w:w="2302" w:type="dxa"/>
            <w:vAlign w:val="center"/>
          </w:tcPr>
          <w:p w14:paraId="3F28943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12CABB1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677B17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8E06C8A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0AE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9139EE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60C3784D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5EB1C4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9024E76" w14:textId="77777777" w:rsidTr="00503750">
        <w:tc>
          <w:tcPr>
            <w:tcW w:w="15593" w:type="dxa"/>
            <w:gridSpan w:val="8"/>
            <w:vAlign w:val="center"/>
          </w:tcPr>
          <w:p w14:paraId="2C85EDD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529155ED" w14:textId="77777777" w:rsidTr="00503750">
        <w:tc>
          <w:tcPr>
            <w:tcW w:w="2302" w:type="dxa"/>
            <w:vAlign w:val="center"/>
          </w:tcPr>
          <w:p w14:paraId="5888DA4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52AFF0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7A27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F812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BBB50B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13A31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8648ED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C772F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0DD0DC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2C9A3EC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34678F1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3EA538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9355E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5291E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4B3F36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8CAD6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DE40D3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0278425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1B65F6F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31C1192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7EE034B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13B3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748DD0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1545D0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81258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189023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6BDCD9E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3705832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985C8AF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C70C70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902F2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6D1227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5E4419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675C6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51D0A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B719EA4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A85D60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730BB40B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60DFE55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86D82A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C3966C0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27D52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029075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10A99A5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EB54C5E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3FB4E6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D323E41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2306F7B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5D59182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E000AE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AFE484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DE5B31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D5D4C53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F461112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09E8BC" w14:textId="77777777" w:rsidR="00727BE8" w:rsidRPr="00BD47C9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B8B01CE" w14:textId="77777777" w:rsidR="00727BE8" w:rsidRDefault="00727BE8" w:rsidP="00944C3D">
      <w:pPr>
        <w:rPr>
          <w:rFonts w:ascii="Arial" w:hAnsi="Arial"/>
          <w:b/>
        </w:rPr>
      </w:pPr>
    </w:p>
    <w:p w14:paraId="0ED10C89" w14:textId="77777777" w:rsidR="00727BE8" w:rsidRPr="00ED0163" w:rsidRDefault="00727BE8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727BE8" w:rsidRPr="00050529" w14:paraId="7E471203" w14:textId="77777777" w:rsidTr="00503750">
        <w:tc>
          <w:tcPr>
            <w:tcW w:w="1944" w:type="dxa"/>
            <w:vAlign w:val="center"/>
          </w:tcPr>
          <w:p w14:paraId="04DAAF4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5483D4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06A97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7438F8E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48B22F9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Samostatné hnuteľné veci a súbory hnuteľných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vecí</w:t>
            </w:r>
          </w:p>
        </w:tc>
        <w:tc>
          <w:tcPr>
            <w:tcW w:w="1243" w:type="dxa"/>
            <w:vAlign w:val="center"/>
          </w:tcPr>
          <w:p w14:paraId="76D8234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Dopravné prostriedky</w:t>
            </w:r>
          </w:p>
        </w:tc>
        <w:tc>
          <w:tcPr>
            <w:tcW w:w="1439" w:type="dxa"/>
            <w:vAlign w:val="center"/>
          </w:tcPr>
          <w:p w14:paraId="5CCEE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09B2DB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2D89EF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Drobný a ostatný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49" w:type="dxa"/>
            <w:vAlign w:val="center"/>
          </w:tcPr>
          <w:p w14:paraId="1FC4CED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5C3F5C0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 xml:space="preserve">Poskytnuté preddavky na dlhodobý hmotný </w:t>
            </w: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majetok</w:t>
            </w:r>
          </w:p>
        </w:tc>
        <w:tc>
          <w:tcPr>
            <w:tcW w:w="1202" w:type="dxa"/>
            <w:vAlign w:val="center"/>
          </w:tcPr>
          <w:p w14:paraId="05BB520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Spolu</w:t>
            </w:r>
          </w:p>
        </w:tc>
      </w:tr>
      <w:tr w:rsidR="00727BE8" w:rsidRPr="00050529" w14:paraId="77105B6D" w14:textId="77777777" w:rsidTr="00503750">
        <w:tc>
          <w:tcPr>
            <w:tcW w:w="15685" w:type="dxa"/>
            <w:gridSpan w:val="12"/>
            <w:vAlign w:val="center"/>
          </w:tcPr>
          <w:p w14:paraId="078AE8C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C9715EA" w14:textId="77777777" w:rsidTr="00503750">
        <w:tc>
          <w:tcPr>
            <w:tcW w:w="1944" w:type="dxa"/>
            <w:vAlign w:val="center"/>
          </w:tcPr>
          <w:p w14:paraId="4990559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413058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6BC130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832C2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E5A4D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951A4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C267A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2B41E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A22BF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22363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2A065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E6F3D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C84949C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B30979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7235213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B4780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109AE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B849E9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9C58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86EE87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2043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226" w:type="dxa"/>
            <w:vAlign w:val="center"/>
          </w:tcPr>
          <w:p w14:paraId="187955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1C4CE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632DEB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896E0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F348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1FC2ED8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1546060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3A612C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CEE75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329E0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893ED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E0CEA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09D62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0D807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AA600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D6CAC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1D121C6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AD7C0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C69C8D4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629DD3A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5BCCC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CABA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E6E12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4FDA26D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7F108D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390F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1A22A2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3DBA9B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3AFDA9E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6B90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989F4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5D12E4F4" w14:textId="77777777" w:rsidTr="00503750">
        <w:tc>
          <w:tcPr>
            <w:tcW w:w="1944" w:type="dxa"/>
            <w:vAlign w:val="center"/>
          </w:tcPr>
          <w:p w14:paraId="714A3C5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47FAA3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558F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70C699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DF150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DB42B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3E530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A7E91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49CAF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A03ADD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7A31B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538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33CC9E" w14:textId="77777777" w:rsidTr="00503750">
        <w:tc>
          <w:tcPr>
            <w:tcW w:w="15685" w:type="dxa"/>
            <w:gridSpan w:val="12"/>
            <w:vAlign w:val="center"/>
          </w:tcPr>
          <w:p w14:paraId="38E64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727BE8" w:rsidRPr="00050529" w14:paraId="57F1B0EA" w14:textId="77777777" w:rsidTr="00503750">
        <w:tc>
          <w:tcPr>
            <w:tcW w:w="1944" w:type="dxa"/>
            <w:vAlign w:val="center"/>
          </w:tcPr>
          <w:p w14:paraId="3C3DBAB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72FE4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3583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A7E234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41B71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BCD8E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CFE36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D5521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5F4B4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7AB44F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60826C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068C85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590E43D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6E1CE42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568F8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0710E0D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D8EA2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54056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F68F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880795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BB60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6742E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215D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AF241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AC3D3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70DD38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1290D44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592B57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D3D7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002BB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3E6FD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FA7F5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992E2A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30E4B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67373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6135A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F8D5B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CF58E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7BD2FDE" w14:textId="77777777" w:rsidTr="00503750">
        <w:tc>
          <w:tcPr>
            <w:tcW w:w="1944" w:type="dxa"/>
            <w:vAlign w:val="center"/>
          </w:tcPr>
          <w:p w14:paraId="2BE385E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29509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AAB5B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5AE744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52B47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86E2E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55EBA9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CCA297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2A4985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73FAB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1F6748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58509D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FD14547" w14:textId="77777777" w:rsidTr="00503750">
        <w:tc>
          <w:tcPr>
            <w:tcW w:w="15685" w:type="dxa"/>
            <w:gridSpan w:val="12"/>
            <w:vAlign w:val="center"/>
          </w:tcPr>
          <w:p w14:paraId="1FE2187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3C05D1A6" w14:textId="77777777" w:rsidTr="00503750">
        <w:tc>
          <w:tcPr>
            <w:tcW w:w="1944" w:type="dxa"/>
            <w:vAlign w:val="center"/>
          </w:tcPr>
          <w:p w14:paraId="5A5B898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4B837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2A2F03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8A646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DFDB9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9D0335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34E8B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74CEF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9D1E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F96D9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920EC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F2BBD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7DCAF61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4648A6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6C32A8C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8108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72ED6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AE07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F876F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9D113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4F83E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2707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7F482E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F23F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26641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02B9FF6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840FE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007A9F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B5681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C201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C0E3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BDF72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4215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3723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E54166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AEB43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E7D21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017C7F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A74341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4A459B0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01198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E1659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A631D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75EEA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F63455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E6901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D633B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2DDC4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40BDE91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0A419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279170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6BDA1C6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16FF2F1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553257F5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43F419C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068D89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7EE226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44FE5F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6DAA1A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1D64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56936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06DA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8E8F9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CB4C02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D3B98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252FF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A1E1AA6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076538C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14118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496000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30209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0428CE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2362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C91C20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ECE8B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4CA5D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25ECF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A4B16B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DB2A98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FF12925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41C45E4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561FB4D" w14:textId="77777777" w:rsidR="00727BE8" w:rsidRPr="00B54A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796"/>
        <w:gridCol w:w="3261"/>
      </w:tblGrid>
      <w:tr w:rsidR="00727BE8" w:rsidRPr="008D0433" w14:paraId="62388B00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3AF2783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vAlign w:val="center"/>
          </w:tcPr>
          <w:p w14:paraId="02FA9526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727BE8" w:rsidRPr="008D0433" w14:paraId="4AC25014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2E3961A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A65498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0D8354B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1B86E429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20EBCB0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D6E572E" w14:textId="77777777" w:rsidTr="00503750">
        <w:trPr>
          <w:trHeight w:val="293"/>
        </w:trPr>
        <w:tc>
          <w:tcPr>
            <w:tcW w:w="7796" w:type="dxa"/>
            <w:vAlign w:val="center"/>
          </w:tcPr>
          <w:p w14:paraId="518133B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vAlign w:val="center"/>
          </w:tcPr>
          <w:p w14:paraId="64AAF46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1A01E7C0" w14:textId="77777777" w:rsidTr="00503750">
        <w:trPr>
          <w:trHeight w:val="318"/>
        </w:trPr>
        <w:tc>
          <w:tcPr>
            <w:tcW w:w="7796" w:type="dxa"/>
            <w:vAlign w:val="center"/>
          </w:tcPr>
          <w:p w14:paraId="5D1331B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lastRenderedPageBreak/>
              <w:t>Dlhodobý nehmotný majetok, pri ktorom má účt. jednotka obmedzené právo s ním nakladať</w:t>
            </w:r>
          </w:p>
        </w:tc>
        <w:tc>
          <w:tcPr>
            <w:tcW w:w="3261" w:type="dxa"/>
            <w:vAlign w:val="center"/>
          </w:tcPr>
          <w:p w14:paraId="44660CB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624777B" w14:textId="77777777" w:rsidR="00727BE8" w:rsidRPr="00782EA1" w:rsidRDefault="00727BE8" w:rsidP="00944C3D">
      <w:pPr>
        <w:ind w:left="426"/>
        <w:rPr>
          <w:rFonts w:ascii="Arial" w:hAnsi="Arial"/>
          <w:sz w:val="22"/>
          <w:szCs w:val="22"/>
        </w:rPr>
      </w:pPr>
    </w:p>
    <w:p w14:paraId="50089581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45"/>
        <w:gridCol w:w="2977"/>
        <w:gridCol w:w="2835"/>
      </w:tblGrid>
      <w:tr w:rsidR="00727BE8" w:rsidRPr="008D0433" w14:paraId="5EBF6186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745C5E4F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vAlign w:val="center"/>
          </w:tcPr>
          <w:p w14:paraId="169B04D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vAlign w:val="center"/>
          </w:tcPr>
          <w:p w14:paraId="5415ADF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727BE8" w:rsidRPr="008D0433" w14:paraId="0577FDE7" w14:textId="77777777" w:rsidTr="00503750">
        <w:trPr>
          <w:trHeight w:val="274"/>
        </w:trPr>
        <w:tc>
          <w:tcPr>
            <w:tcW w:w="5245" w:type="dxa"/>
            <w:vAlign w:val="center"/>
          </w:tcPr>
          <w:p w14:paraId="6F0D437E" w14:textId="15AAD0FA" w:rsidR="00727BE8" w:rsidRPr="008D0433" w:rsidRDefault="00A949CB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ALLIANZ</w:t>
            </w:r>
            <w:r w:rsidR="00E70EEE">
              <w:rPr>
                <w:rFonts w:ascii="Arial" w:hAnsi="Arial" w:cs="Arial"/>
                <w:sz w:val="16"/>
                <w:szCs w:val="16"/>
              </w:rPr>
              <w:t>, a. s.</w:t>
            </w:r>
          </w:p>
        </w:tc>
        <w:tc>
          <w:tcPr>
            <w:tcW w:w="2977" w:type="dxa"/>
            <w:vAlign w:val="center"/>
          </w:tcPr>
          <w:p w14:paraId="6AE335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298C4677" w14:textId="4558F49B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00F84EE5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67544302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269B977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3A0F889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6B209D0F" w14:textId="77777777" w:rsidTr="00503750">
        <w:trPr>
          <w:trHeight w:val="253"/>
        </w:trPr>
        <w:tc>
          <w:tcPr>
            <w:tcW w:w="5245" w:type="dxa"/>
            <w:vAlign w:val="center"/>
          </w:tcPr>
          <w:p w14:paraId="50F75D97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14:paraId="3CCE3E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14:paraId="4F4A2956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D3639F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045A99C4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2C9B04C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E7D2103" w14:textId="77777777" w:rsidR="00727BE8" w:rsidRPr="00782EA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727BE8" w:rsidRPr="00050529" w14:paraId="439143AE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11683B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66CF795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406DF5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564075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797A19F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5C444ED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727BE8" w:rsidRPr="00050529" w14:paraId="7DB0DD78" w14:textId="77777777" w:rsidTr="00503750">
        <w:trPr>
          <w:trHeight w:val="1073"/>
        </w:trPr>
        <w:tc>
          <w:tcPr>
            <w:tcW w:w="3614" w:type="dxa"/>
            <w:vMerge/>
          </w:tcPr>
          <w:p w14:paraId="36DE3F2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72AA0C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0967B13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6A055AA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6A74695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0EF9842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154E737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727BE8" w:rsidRPr="00050529" w14:paraId="62D956ED" w14:textId="77777777" w:rsidTr="00503750">
        <w:trPr>
          <w:trHeight w:val="283"/>
        </w:trPr>
        <w:tc>
          <w:tcPr>
            <w:tcW w:w="3614" w:type="dxa"/>
          </w:tcPr>
          <w:p w14:paraId="052D2FB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18D5C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719B18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FBBBE6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083C6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A74B3E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A261AA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00F04E42" w14:textId="77777777" w:rsidTr="00503750">
        <w:trPr>
          <w:trHeight w:val="283"/>
        </w:trPr>
        <w:tc>
          <w:tcPr>
            <w:tcW w:w="3614" w:type="dxa"/>
          </w:tcPr>
          <w:p w14:paraId="46E8AF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798B67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89DE41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0C449B9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3F123AD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3968000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65D6EA8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050529" w14:paraId="66C02B30" w14:textId="77777777" w:rsidTr="00503750">
        <w:trPr>
          <w:trHeight w:val="283"/>
        </w:trPr>
        <w:tc>
          <w:tcPr>
            <w:tcW w:w="3614" w:type="dxa"/>
          </w:tcPr>
          <w:p w14:paraId="1DF6EE3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251D0B8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664FCF5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ED2DD0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A76BE4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86E3DA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83FE85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7545C06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FF23151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95AAF7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70952AD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0BB57B69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C4C2656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01"/>
        <w:gridCol w:w="1519"/>
        <w:gridCol w:w="1519"/>
        <w:gridCol w:w="1519"/>
        <w:gridCol w:w="1519"/>
        <w:gridCol w:w="1519"/>
        <w:gridCol w:w="1519"/>
        <w:gridCol w:w="1519"/>
        <w:gridCol w:w="1350"/>
      </w:tblGrid>
      <w:tr w:rsidR="00727BE8" w:rsidRPr="00050529" w14:paraId="05FD96B0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20679E1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4229957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5057519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40E1EE8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687FD91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1A1785AF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1370548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5767A39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3DFBF5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727BE8" w:rsidRPr="00050529" w14:paraId="1B835AF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C8A9502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727BE8" w:rsidRPr="00050529" w14:paraId="46E30E7E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945D60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272FAC25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6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6AEBE1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63F9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0B911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EAC3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7531E9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C86B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CF25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B2745C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FAFC7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58257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5BC90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3B60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E230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72C4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D8FB9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837F4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5B4FB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C8C59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0CABE24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9142CC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606EB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2965C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7A00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C769B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D429D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F9D1A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91A5F5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D81F357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85190D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4C2E77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DAC2D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1543E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EA6F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7CCED8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BC19F1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E0165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169A6E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050529" w14:paraId="06086A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612A85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lastRenderedPageBreak/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3A908F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6C974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7E700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9CAB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3B7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D1B8D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51183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2BF58BF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1732D59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0BF1AC7F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727BE8" w:rsidRPr="00050529" w14:paraId="686C7F6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A9F856D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64CE75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700D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D19F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CD9EF2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1075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519" w:type="dxa"/>
            <w:vAlign w:val="center"/>
          </w:tcPr>
          <w:p w14:paraId="5FB931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A9A5D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B3B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3A4447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BC3BDB3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55FEF9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6C76C8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403FC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7FF97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6638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3902B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CE889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FFE44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88EDD1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970D046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F5164C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1093FD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79EE2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8B285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A7C5C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5B2C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CCAF7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74A6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2910A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30A14B1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7F30611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213C95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C438C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66E67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48DD3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086CB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3F69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C87FE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3DEBD1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492199A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4C8C09E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727BE8" w:rsidRPr="00050529" w14:paraId="44AF92EA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3ED2F98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5D479D6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6F5C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01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595DA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0F246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987BD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7701F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36494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A54761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EA3F06E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24B62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098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EEF0FE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440E0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7E472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01623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A21B0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96A9A1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44CB8F5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04B03FD7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88DC849" w14:textId="77777777" w:rsidR="00727BE8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  <w:p w14:paraId="724986A9" w14:textId="77777777" w:rsidR="00727BE8" w:rsidRPr="00050529" w:rsidRDefault="00727BE8" w:rsidP="00503750">
            <w:pPr>
              <w:rPr>
                <w:rFonts w:ascii="Arial" w:hAnsi="Arial"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09C0023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26211B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F20F1F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DF0B71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6AD36C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E1ABA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268C4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0840A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E6054F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0A8DE7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96A4839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7D61B53B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28728275" w14:textId="77777777" w:rsidR="00727BE8" w:rsidRPr="00D229D5" w:rsidRDefault="00727BE8" w:rsidP="00D229D5">
      <w:pPr>
        <w:pStyle w:val="Odsekzoznamu"/>
        <w:numPr>
          <w:ilvl w:val="0"/>
          <w:numId w:val="18"/>
        </w:numPr>
        <w:spacing w:after="120"/>
        <w:jc w:val="both"/>
        <w:rPr>
          <w:rFonts w:ascii="Arial" w:hAnsi="Arial"/>
          <w:b/>
          <w:sz w:val="22"/>
          <w:szCs w:val="22"/>
        </w:rPr>
      </w:pPr>
      <w:r w:rsidRPr="00D229D5">
        <w:rPr>
          <w:rFonts w:ascii="Arial" w:hAnsi="Arial"/>
          <w:b/>
          <w:sz w:val="22"/>
          <w:szCs w:val="22"/>
        </w:rPr>
        <w:t>Informácia o výške tvorby, zníženia a zúčtovania opravných položiek k dlhodobému finančnému majetku a opis dôvodu ich tvorby, zníženia a zúčtovania</w:t>
      </w:r>
    </w:p>
    <w:p w14:paraId="4C039D3E" w14:textId="77777777" w:rsidR="00727BE8" w:rsidRDefault="00727BE8" w:rsidP="003E01A5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41B42C1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380C3CA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487FCBC0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9B872F8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641F7559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5E5CEB2" w14:textId="77777777" w:rsidR="00727BE8" w:rsidRDefault="00727BE8" w:rsidP="00462D5E">
      <w:pPr>
        <w:tabs>
          <w:tab w:val="left" w:pos="3990"/>
        </w:tabs>
        <w:rPr>
          <w:rFonts w:ascii="Arial" w:hAnsi="Arial"/>
          <w:sz w:val="22"/>
          <w:szCs w:val="22"/>
        </w:rPr>
      </w:pPr>
    </w:p>
    <w:p w14:paraId="7C3743B3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6F2D1D5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CB816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A30FEF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14B18DA4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7A938C7D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0981954B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B4917B7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4E1FAD88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0512362" w14:textId="77777777" w:rsidR="00727BE8" w:rsidRPr="00D229D5" w:rsidRDefault="00727BE8" w:rsidP="00D229D5">
      <w:pPr>
        <w:rPr>
          <w:rFonts w:ascii="Arial" w:hAnsi="Arial"/>
          <w:sz w:val="22"/>
          <w:szCs w:val="22"/>
        </w:rPr>
      </w:pPr>
    </w:p>
    <w:p w14:paraId="33C72C7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7B008340" w14:textId="77777777" w:rsidR="00727BE8" w:rsidRDefault="00727BE8" w:rsidP="00D229D5">
      <w:pPr>
        <w:rPr>
          <w:rFonts w:ascii="Arial" w:hAnsi="Arial"/>
          <w:sz w:val="22"/>
          <w:szCs w:val="22"/>
        </w:rPr>
      </w:pPr>
    </w:p>
    <w:p w14:paraId="5DB821CA" w14:textId="77777777" w:rsidR="00727BE8" w:rsidRPr="00D229D5" w:rsidRDefault="00727BE8" w:rsidP="00D229D5">
      <w:pPr>
        <w:rPr>
          <w:rFonts w:ascii="Arial" w:hAnsi="Arial"/>
          <w:sz w:val="22"/>
          <w:szCs w:val="22"/>
        </w:rPr>
        <w:sectPr w:rsidR="00727BE8" w:rsidRPr="00D229D5" w:rsidSect="00D229D5">
          <w:pgSz w:w="16838" w:h="11906" w:orient="landscape"/>
          <w:pgMar w:top="851" w:right="851" w:bottom="567" w:left="851" w:header="709" w:footer="709" w:gutter="0"/>
          <w:pgNumType w:start="1"/>
          <w:cols w:space="708"/>
          <w:titlePg/>
          <w:docGrid w:linePitch="272"/>
        </w:sectPr>
      </w:pPr>
    </w:p>
    <w:p w14:paraId="7BF51FD1" w14:textId="77777777" w:rsidR="00727BE8" w:rsidRPr="00782EA1" w:rsidRDefault="00727BE8" w:rsidP="00944C3D">
      <w:pPr>
        <w:rPr>
          <w:rFonts w:ascii="Arial" w:hAnsi="Arial"/>
          <w:sz w:val="22"/>
          <w:szCs w:val="22"/>
        </w:rPr>
      </w:pPr>
    </w:p>
    <w:p w14:paraId="05D2822D" w14:textId="77777777" w:rsidR="00727BE8" w:rsidRPr="00770FC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77D8A587" w14:textId="77777777" w:rsidR="00727BE8" w:rsidRPr="00503750" w:rsidRDefault="00727BE8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6"/>
        <w:gridCol w:w="1909"/>
        <w:gridCol w:w="1325"/>
        <w:gridCol w:w="1234"/>
        <w:gridCol w:w="1978"/>
      </w:tblGrid>
      <w:tr w:rsidR="00727BE8" w:rsidRPr="008D0433" w14:paraId="7EA8E19D" w14:textId="77777777" w:rsidTr="00417853">
        <w:trPr>
          <w:trHeight w:val="975"/>
        </w:trPr>
        <w:tc>
          <w:tcPr>
            <w:tcW w:w="2506" w:type="dxa"/>
            <w:vAlign w:val="center"/>
          </w:tcPr>
          <w:p w14:paraId="4D531A3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09" w:type="dxa"/>
            <w:vAlign w:val="center"/>
          </w:tcPr>
          <w:p w14:paraId="08207DE1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25" w:type="dxa"/>
            <w:vAlign w:val="center"/>
          </w:tcPr>
          <w:p w14:paraId="6189DD6E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234" w:type="dxa"/>
            <w:vAlign w:val="center"/>
          </w:tcPr>
          <w:p w14:paraId="0100A3C0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78" w:type="dxa"/>
            <w:vAlign w:val="center"/>
          </w:tcPr>
          <w:p w14:paraId="1096A79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524563D4" w14:textId="77777777" w:rsidTr="00417853">
        <w:trPr>
          <w:trHeight w:val="437"/>
        </w:trPr>
        <w:tc>
          <w:tcPr>
            <w:tcW w:w="2506" w:type="dxa"/>
          </w:tcPr>
          <w:p w14:paraId="2FE4367D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Pokladnica</w:t>
            </w:r>
          </w:p>
        </w:tc>
        <w:tc>
          <w:tcPr>
            <w:tcW w:w="1909" w:type="dxa"/>
            <w:vAlign w:val="center"/>
          </w:tcPr>
          <w:p w14:paraId="610B3199" w14:textId="16A40A92" w:rsidR="00727BE8" w:rsidRPr="008C56AB" w:rsidRDefault="006B7447" w:rsidP="006B744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594,39</w:t>
            </w:r>
          </w:p>
        </w:tc>
        <w:tc>
          <w:tcPr>
            <w:tcW w:w="1325" w:type="dxa"/>
            <w:vAlign w:val="center"/>
          </w:tcPr>
          <w:p w14:paraId="057AB2C5" w14:textId="134AD7C8" w:rsidR="00727BE8" w:rsidRPr="008C56AB" w:rsidRDefault="006B744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0,00</w:t>
            </w:r>
          </w:p>
        </w:tc>
        <w:tc>
          <w:tcPr>
            <w:tcW w:w="1234" w:type="dxa"/>
            <w:vAlign w:val="center"/>
          </w:tcPr>
          <w:p w14:paraId="4F28F087" w14:textId="2715DC23" w:rsidR="00727BE8" w:rsidRPr="008C56AB" w:rsidRDefault="006B744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142,70</w:t>
            </w:r>
          </w:p>
        </w:tc>
        <w:tc>
          <w:tcPr>
            <w:tcW w:w="1978" w:type="dxa"/>
            <w:vAlign w:val="center"/>
          </w:tcPr>
          <w:p w14:paraId="70A05763" w14:textId="212A20C8" w:rsidR="00727BE8" w:rsidRPr="008C56AB" w:rsidRDefault="006B744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451,69</w:t>
            </w:r>
          </w:p>
        </w:tc>
      </w:tr>
      <w:tr w:rsidR="00727BE8" w:rsidRPr="008D0433" w14:paraId="63DDACDB" w14:textId="77777777" w:rsidTr="00417853">
        <w:trPr>
          <w:trHeight w:val="420"/>
        </w:trPr>
        <w:tc>
          <w:tcPr>
            <w:tcW w:w="2506" w:type="dxa"/>
          </w:tcPr>
          <w:p w14:paraId="4B13A763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Ceniny</w:t>
            </w:r>
          </w:p>
        </w:tc>
        <w:tc>
          <w:tcPr>
            <w:tcW w:w="1909" w:type="dxa"/>
            <w:vAlign w:val="center"/>
          </w:tcPr>
          <w:p w14:paraId="4C0965F8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1F99AF3E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65E4905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0C819FD7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6ADDE13E" w14:textId="77777777" w:rsidTr="00417853">
        <w:trPr>
          <w:trHeight w:val="630"/>
        </w:trPr>
        <w:tc>
          <w:tcPr>
            <w:tcW w:w="2506" w:type="dxa"/>
          </w:tcPr>
          <w:p w14:paraId="4A3D3EC6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Bežné bankové účty</w:t>
            </w:r>
          </w:p>
        </w:tc>
        <w:tc>
          <w:tcPr>
            <w:tcW w:w="1909" w:type="dxa"/>
            <w:vAlign w:val="center"/>
          </w:tcPr>
          <w:p w14:paraId="77F8D061" w14:textId="77777777" w:rsidR="00CA5B8A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D7F0DF4" w14:textId="01F201C6" w:rsidR="00727BE8" w:rsidRDefault="006B744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17 851,58</w:t>
            </w:r>
          </w:p>
          <w:p w14:paraId="2A9E1D61" w14:textId="379014E9" w:rsidR="00CA5B8A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25" w:type="dxa"/>
            <w:vAlign w:val="center"/>
          </w:tcPr>
          <w:p w14:paraId="0ED9D7DA" w14:textId="7A2ECA61" w:rsidR="00727BE8" w:rsidRPr="008C56AB" w:rsidRDefault="006B744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59 397,04</w:t>
            </w:r>
          </w:p>
        </w:tc>
        <w:tc>
          <w:tcPr>
            <w:tcW w:w="1234" w:type="dxa"/>
            <w:vAlign w:val="center"/>
          </w:tcPr>
          <w:p w14:paraId="563A6FDB" w14:textId="7348D2F5" w:rsidR="00727BE8" w:rsidRPr="008C56AB" w:rsidRDefault="006B744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58 890,74</w:t>
            </w:r>
          </w:p>
        </w:tc>
        <w:tc>
          <w:tcPr>
            <w:tcW w:w="1978" w:type="dxa"/>
            <w:vAlign w:val="center"/>
          </w:tcPr>
          <w:p w14:paraId="1AE1FE1A" w14:textId="6C4E4D03" w:rsidR="00727BE8" w:rsidRPr="008C56AB" w:rsidRDefault="006B7447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18 357,88</w:t>
            </w:r>
          </w:p>
        </w:tc>
      </w:tr>
      <w:tr w:rsidR="00727BE8" w:rsidRPr="008D0433" w14:paraId="2F608952" w14:textId="77777777" w:rsidTr="00417853">
        <w:trPr>
          <w:trHeight w:val="420"/>
        </w:trPr>
        <w:tc>
          <w:tcPr>
            <w:tcW w:w="2506" w:type="dxa"/>
          </w:tcPr>
          <w:p w14:paraId="5D16F16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Bankové účty s dobou viazanosti dlhšou ako 1 rok</w:t>
            </w:r>
          </w:p>
        </w:tc>
        <w:tc>
          <w:tcPr>
            <w:tcW w:w="1909" w:type="dxa"/>
            <w:vAlign w:val="center"/>
          </w:tcPr>
          <w:p w14:paraId="5437A2DB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756F8C5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234" w:type="dxa"/>
            <w:vAlign w:val="center"/>
          </w:tcPr>
          <w:p w14:paraId="5368BFB3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78" w:type="dxa"/>
            <w:vAlign w:val="center"/>
          </w:tcPr>
          <w:p w14:paraId="748F0FD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1D5E826F" w14:textId="77777777" w:rsidTr="00417853">
        <w:trPr>
          <w:trHeight w:val="437"/>
        </w:trPr>
        <w:tc>
          <w:tcPr>
            <w:tcW w:w="2506" w:type="dxa"/>
          </w:tcPr>
          <w:p w14:paraId="2580E855" w14:textId="77777777" w:rsidR="00727BE8" w:rsidRPr="008D0433" w:rsidRDefault="00727BE8" w:rsidP="00EE2E3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Peniaze na ceste</w:t>
            </w:r>
          </w:p>
        </w:tc>
        <w:tc>
          <w:tcPr>
            <w:tcW w:w="1909" w:type="dxa"/>
            <w:vAlign w:val="center"/>
          </w:tcPr>
          <w:p w14:paraId="5D5DBAAD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25" w:type="dxa"/>
            <w:vAlign w:val="center"/>
          </w:tcPr>
          <w:p w14:paraId="6FCF68B8" w14:textId="3F9CA696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234" w:type="dxa"/>
            <w:vAlign w:val="center"/>
          </w:tcPr>
          <w:p w14:paraId="02F14DF0" w14:textId="32BF273A" w:rsidR="00727BE8" w:rsidRPr="008C56AB" w:rsidRDefault="00CA5B8A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978" w:type="dxa"/>
            <w:vAlign w:val="center"/>
          </w:tcPr>
          <w:p w14:paraId="7E47A3A9" w14:textId="77777777" w:rsidR="00727BE8" w:rsidRPr="008C56AB" w:rsidRDefault="00727BE8" w:rsidP="00EE2E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727BE8" w:rsidRPr="008D0433" w14:paraId="7B604F46" w14:textId="77777777" w:rsidTr="00417853">
        <w:trPr>
          <w:trHeight w:val="420"/>
        </w:trPr>
        <w:tc>
          <w:tcPr>
            <w:tcW w:w="2506" w:type="dxa"/>
          </w:tcPr>
          <w:p w14:paraId="4DBEA66E" w14:textId="77777777" w:rsidR="00727BE8" w:rsidRPr="008D0433" w:rsidRDefault="00727BE8" w:rsidP="00EE2E3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09" w:type="dxa"/>
            <w:vAlign w:val="center"/>
          </w:tcPr>
          <w:p w14:paraId="26039617" w14:textId="00EC295A" w:rsidR="00727BE8" w:rsidRPr="008C56AB" w:rsidRDefault="006B744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18 445,97</w:t>
            </w:r>
          </w:p>
        </w:tc>
        <w:tc>
          <w:tcPr>
            <w:tcW w:w="1325" w:type="dxa"/>
            <w:vAlign w:val="center"/>
          </w:tcPr>
          <w:p w14:paraId="72A1B8CF" w14:textId="0954BEB5" w:rsidR="00727BE8" w:rsidRPr="008C56AB" w:rsidRDefault="006B744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59 397,04</w:t>
            </w:r>
          </w:p>
        </w:tc>
        <w:tc>
          <w:tcPr>
            <w:tcW w:w="1234" w:type="dxa"/>
            <w:vAlign w:val="center"/>
          </w:tcPr>
          <w:p w14:paraId="413BCFD7" w14:textId="3C7019F9" w:rsidR="00727BE8" w:rsidRPr="008C56AB" w:rsidRDefault="006B7447" w:rsidP="00EE2E3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59 033,44</w:t>
            </w:r>
          </w:p>
        </w:tc>
        <w:tc>
          <w:tcPr>
            <w:tcW w:w="1978" w:type="dxa"/>
            <w:vAlign w:val="center"/>
          </w:tcPr>
          <w:p w14:paraId="2EA141A6" w14:textId="497676E4" w:rsidR="00727BE8" w:rsidRPr="008C56AB" w:rsidRDefault="006B7447" w:rsidP="0044670F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18 809,57</w:t>
            </w:r>
          </w:p>
        </w:tc>
      </w:tr>
    </w:tbl>
    <w:p w14:paraId="38CE25B1" w14:textId="77777777" w:rsidR="00727BE8" w:rsidRDefault="00727BE8" w:rsidP="00944C3D">
      <w:pPr>
        <w:rPr>
          <w:rFonts w:ascii="Arial" w:hAnsi="Arial"/>
          <w:b/>
        </w:rPr>
      </w:pPr>
    </w:p>
    <w:p w14:paraId="5788DB7B" w14:textId="77777777" w:rsidR="00727BE8" w:rsidRPr="000B647F" w:rsidRDefault="00727BE8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>
        <w:rPr>
          <w:rFonts w:ascii="Arial" w:hAnsi="Arial"/>
        </w:rPr>
        <w:t>2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24"/>
        <w:gridCol w:w="1735"/>
        <w:gridCol w:w="2517"/>
        <w:gridCol w:w="1878"/>
      </w:tblGrid>
      <w:tr w:rsidR="00727BE8" w:rsidRPr="008D0433" w14:paraId="13004A14" w14:textId="77777777" w:rsidTr="003E01A5">
        <w:trPr>
          <w:trHeight w:val="718"/>
        </w:trPr>
        <w:tc>
          <w:tcPr>
            <w:tcW w:w="2824" w:type="dxa"/>
            <w:vAlign w:val="center"/>
          </w:tcPr>
          <w:p w14:paraId="3858D1E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5" w:type="dxa"/>
            <w:vAlign w:val="center"/>
          </w:tcPr>
          <w:p w14:paraId="42796B0D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70CAD4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17" w:type="dxa"/>
            <w:vAlign w:val="center"/>
          </w:tcPr>
          <w:p w14:paraId="4C60A202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878" w:type="dxa"/>
            <w:vAlign w:val="center"/>
          </w:tcPr>
          <w:p w14:paraId="3234146C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727BE8" w:rsidRPr="008D0433" w14:paraId="132CCF57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0D26A8C0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35" w:type="dxa"/>
          </w:tcPr>
          <w:p w14:paraId="1F248C2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58220CD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2D54397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92E0889" w14:textId="77777777" w:rsidTr="003E01A5">
        <w:trPr>
          <w:trHeight w:val="466"/>
        </w:trPr>
        <w:tc>
          <w:tcPr>
            <w:tcW w:w="2824" w:type="dxa"/>
            <w:vAlign w:val="center"/>
          </w:tcPr>
          <w:p w14:paraId="391AF8E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35" w:type="dxa"/>
          </w:tcPr>
          <w:p w14:paraId="5ACC580A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C5A5D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1C04BEF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3495CCD8" w14:textId="77777777" w:rsidTr="003E01A5">
        <w:trPr>
          <w:trHeight w:val="233"/>
        </w:trPr>
        <w:tc>
          <w:tcPr>
            <w:tcW w:w="2824" w:type="dxa"/>
            <w:vAlign w:val="center"/>
          </w:tcPr>
          <w:p w14:paraId="660A3B2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35" w:type="dxa"/>
          </w:tcPr>
          <w:p w14:paraId="318BF04E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608EAF75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5CEE1483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27BE8" w:rsidRPr="008D0433" w14:paraId="2ED7BE18" w14:textId="77777777" w:rsidTr="003E01A5">
        <w:trPr>
          <w:trHeight w:val="485"/>
        </w:trPr>
        <w:tc>
          <w:tcPr>
            <w:tcW w:w="2824" w:type="dxa"/>
            <w:vAlign w:val="center"/>
          </w:tcPr>
          <w:p w14:paraId="71E0397B" w14:textId="77777777" w:rsidR="00727BE8" w:rsidRPr="008D0433" w:rsidRDefault="00727BE8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35" w:type="dxa"/>
          </w:tcPr>
          <w:p w14:paraId="420A1AAB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17" w:type="dxa"/>
          </w:tcPr>
          <w:p w14:paraId="18ADFD0C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78" w:type="dxa"/>
          </w:tcPr>
          <w:p w14:paraId="65D1708D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5A475A3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3141BCAA" w14:textId="77777777" w:rsidR="00727BE8" w:rsidRPr="002F74F8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64C33C3E" w14:textId="77777777" w:rsidTr="00503750">
        <w:tc>
          <w:tcPr>
            <w:tcW w:w="2835" w:type="dxa"/>
            <w:vAlign w:val="center"/>
          </w:tcPr>
          <w:p w14:paraId="41EFA66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21D016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46FB750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7C6640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50F8B83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0BEDA2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6647F89C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30EAF3F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409DEB40" w14:textId="77777777" w:rsidR="00727BE8" w:rsidRPr="008C56AB" w:rsidRDefault="00000000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56C9A6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D829F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72057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EC352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109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09634031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72196E3B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54A6CD6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E23184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671B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58AA7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33C3FA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1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124914DC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3FA24CB3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506552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A07EE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D571F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6D50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6BCC1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0DF1D349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8B1EC8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7CCCB2A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EE1A1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06CB0F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4CDB2D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251FA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CA8EAB6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11434AD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5D9B2A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4BCDE4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CA94A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58F73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B41215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714F3A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3741155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56DD9B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E9F999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BD4AB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D44B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2002688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37089E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0F9166B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1EDE09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1E318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C5E3E2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683A75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B7F64C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F67BAB5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4972B6C0" w14:textId="77777777" w:rsidR="00727BE8" w:rsidRPr="00E05001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50D9CD79" w14:textId="77777777" w:rsidR="00727BE8" w:rsidRPr="00503750" w:rsidRDefault="00727BE8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4EAC801C" w14:textId="77777777" w:rsidR="00727BE8" w:rsidRDefault="00727BE8" w:rsidP="00944C3D">
      <w:pPr>
        <w:rPr>
          <w:rFonts w:ascii="Arial" w:hAnsi="Arial"/>
          <w:b/>
        </w:rPr>
      </w:pPr>
    </w:p>
    <w:p w14:paraId="4ABB9441" w14:textId="77777777" w:rsidR="00727BE8" w:rsidRDefault="00727BE8" w:rsidP="00944C3D">
      <w:pPr>
        <w:rPr>
          <w:rFonts w:ascii="Arial" w:hAnsi="Arial"/>
          <w:b/>
        </w:rPr>
      </w:pPr>
    </w:p>
    <w:p w14:paraId="1933528A" w14:textId="77777777" w:rsidR="00727BE8" w:rsidRDefault="00727BE8" w:rsidP="00944C3D">
      <w:pPr>
        <w:rPr>
          <w:rFonts w:ascii="Arial" w:hAnsi="Arial"/>
          <w:b/>
        </w:rPr>
      </w:pPr>
    </w:p>
    <w:p w14:paraId="60F23233" w14:textId="77777777" w:rsidR="00727BE8" w:rsidRDefault="00727BE8" w:rsidP="00944C3D">
      <w:pPr>
        <w:rPr>
          <w:rFonts w:ascii="Arial" w:hAnsi="Arial"/>
          <w:b/>
        </w:rPr>
      </w:pPr>
    </w:p>
    <w:p w14:paraId="467CC5F7" w14:textId="77777777" w:rsidR="00727BE8" w:rsidRPr="00FA37D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1418"/>
        <w:gridCol w:w="1418"/>
        <w:gridCol w:w="1418"/>
        <w:gridCol w:w="1418"/>
        <w:gridCol w:w="1474"/>
      </w:tblGrid>
      <w:tr w:rsidR="00727BE8" w:rsidRPr="00050529" w14:paraId="284ECFBF" w14:textId="77777777" w:rsidTr="00503750">
        <w:tc>
          <w:tcPr>
            <w:tcW w:w="2835" w:type="dxa"/>
            <w:vAlign w:val="center"/>
          </w:tcPr>
          <w:p w14:paraId="3BC35CB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1418" w:type="dxa"/>
            <w:vAlign w:val="center"/>
          </w:tcPr>
          <w:p w14:paraId="50C9877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E5FB58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18C3E43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2E16181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20A6567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3B1EA9F2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728489AE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61A2DA5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9FE8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B65B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2D2D4D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D3BD31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ECA0DF5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26A7B6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6A0D447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A082A2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644DD8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AF243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1B0520D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96F1E7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88643C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71E2D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7A97E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C600C6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BC85B2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05DC68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176F0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1CB0D3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35C7298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49140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714A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C3C4FC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CD5D0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30D364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0AFDA381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3F764B7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3A6954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3E7857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3F8312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3824F8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12A80C4" w14:textId="77777777" w:rsidR="00727BE8" w:rsidRPr="00ED0163" w:rsidRDefault="00727BE8" w:rsidP="00944C3D">
      <w:pPr>
        <w:rPr>
          <w:rFonts w:ascii="Arial" w:hAnsi="Arial"/>
          <w:b/>
          <w:sz w:val="16"/>
          <w:szCs w:val="16"/>
        </w:rPr>
      </w:pPr>
    </w:p>
    <w:p w14:paraId="269AA616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1"/>
        <w:gridCol w:w="2668"/>
        <w:gridCol w:w="2883"/>
      </w:tblGrid>
      <w:tr w:rsidR="00727BE8" w:rsidRPr="00050529" w14:paraId="3D692D84" w14:textId="77777777" w:rsidTr="00A324E2">
        <w:trPr>
          <w:trHeight w:val="740"/>
        </w:trPr>
        <w:tc>
          <w:tcPr>
            <w:tcW w:w="3401" w:type="dxa"/>
            <w:vMerge w:val="restart"/>
          </w:tcPr>
          <w:p w14:paraId="15E26D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51" w:type="dxa"/>
            <w:gridSpan w:val="2"/>
            <w:vAlign w:val="center"/>
          </w:tcPr>
          <w:p w14:paraId="2A8B4F2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050529" w14:paraId="5DBDDAC3" w14:textId="77777777" w:rsidTr="00A324E2">
        <w:trPr>
          <w:trHeight w:val="699"/>
        </w:trPr>
        <w:tc>
          <w:tcPr>
            <w:tcW w:w="3401" w:type="dxa"/>
            <w:vMerge/>
          </w:tcPr>
          <w:p w14:paraId="0703F55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68" w:type="dxa"/>
            <w:vAlign w:val="center"/>
          </w:tcPr>
          <w:p w14:paraId="3DE738D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83" w:type="dxa"/>
            <w:vAlign w:val="center"/>
          </w:tcPr>
          <w:p w14:paraId="6A7D233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28B015AC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577E517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Pr="00050529">
              <w:rPr>
                <w:rFonts w:ascii="Arial" w:hAnsi="Arial"/>
                <w:sz w:val="16"/>
                <w:szCs w:val="16"/>
              </w:rPr>
              <w:t xml:space="preserve"> do lehoty splatnosti</w:t>
            </w:r>
          </w:p>
        </w:tc>
        <w:tc>
          <w:tcPr>
            <w:tcW w:w="2668" w:type="dxa"/>
            <w:vAlign w:val="center"/>
          </w:tcPr>
          <w:p w14:paraId="240922C5" w14:textId="4F1ABB26" w:rsidR="00727BE8" w:rsidRPr="008C56AB" w:rsidRDefault="006B744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41 547,63</w:t>
            </w:r>
          </w:p>
        </w:tc>
        <w:tc>
          <w:tcPr>
            <w:tcW w:w="2883" w:type="dxa"/>
            <w:vAlign w:val="center"/>
          </w:tcPr>
          <w:p w14:paraId="0D87AACC" w14:textId="4EE90DAB" w:rsidR="00727BE8" w:rsidRPr="008C56AB" w:rsidRDefault="006B744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34 632,87</w:t>
            </w:r>
          </w:p>
        </w:tc>
      </w:tr>
      <w:tr w:rsidR="00727BE8" w:rsidRPr="00050529" w14:paraId="56F60387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063C3EDB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668" w:type="dxa"/>
            <w:vAlign w:val="center"/>
          </w:tcPr>
          <w:p w14:paraId="50440317" w14:textId="22AE5ED2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2883" w:type="dxa"/>
            <w:vAlign w:val="center"/>
          </w:tcPr>
          <w:p w14:paraId="5C3777A6" w14:textId="047A0AC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3C84DBC1" w14:textId="77777777" w:rsidTr="00A324E2">
        <w:trPr>
          <w:trHeight w:val="336"/>
        </w:trPr>
        <w:tc>
          <w:tcPr>
            <w:tcW w:w="3401" w:type="dxa"/>
            <w:vAlign w:val="center"/>
          </w:tcPr>
          <w:p w14:paraId="36F24549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668" w:type="dxa"/>
            <w:vAlign w:val="center"/>
          </w:tcPr>
          <w:p w14:paraId="0758C2F0" w14:textId="5F3C7EF6" w:rsidR="00727BE8" w:rsidRPr="008C56AB" w:rsidRDefault="006B7447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41 547,63</w:t>
            </w:r>
          </w:p>
        </w:tc>
        <w:tc>
          <w:tcPr>
            <w:tcW w:w="2883" w:type="dxa"/>
            <w:vAlign w:val="center"/>
          </w:tcPr>
          <w:p w14:paraId="733B1440" w14:textId="3FD8DFFE" w:rsidR="00A136FC" w:rsidRPr="00A949CB" w:rsidRDefault="006B7447" w:rsidP="00A949CB">
            <w:pPr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34 632,87</w:t>
            </w:r>
          </w:p>
        </w:tc>
      </w:tr>
    </w:tbl>
    <w:p w14:paraId="4FEF425F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28D20663" w14:textId="77777777" w:rsidR="00727BE8" w:rsidRPr="00C871BA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96"/>
        <w:gridCol w:w="2742"/>
        <w:gridCol w:w="2940"/>
      </w:tblGrid>
      <w:tr w:rsidR="00727BE8" w:rsidRPr="00050529" w14:paraId="2F17FA19" w14:textId="77777777" w:rsidTr="00503750">
        <w:trPr>
          <w:trHeight w:val="593"/>
        </w:trPr>
        <w:tc>
          <w:tcPr>
            <w:tcW w:w="3497" w:type="dxa"/>
          </w:tcPr>
          <w:p w14:paraId="1C4BCF9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2366D21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3A96326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050529" w14:paraId="44F999E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5E26DC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1A99EC7F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a04140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940" w:type="dxa"/>
            <w:vAlign w:val="center"/>
          </w:tcPr>
          <w:p w14:paraId="1E12740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AD571D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6928564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E142FE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77FBF2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709D8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97D3F2A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4ED03F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3BE5FD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3AD7A99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057B11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F31748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75144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87A929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145166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127A1B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16DB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00926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156DD1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6D59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A183D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6DDE6A3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63FDD94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1C8655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882A41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9F4CF4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9E5E4B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38410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829E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356267C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3FBFB53F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38991A6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49716E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7D44B8F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6B0F2DF9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40639BD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85FA1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11B11050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663587C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C465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36E3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87BF6DD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50CB9571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2D30FB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B35C2B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6BA7D4F" w14:textId="77777777" w:rsidR="00727BE8" w:rsidRDefault="00727BE8" w:rsidP="00944C3D">
      <w:pPr>
        <w:rPr>
          <w:rFonts w:ascii="Arial" w:hAnsi="Arial"/>
          <w:b/>
        </w:rPr>
      </w:pPr>
    </w:p>
    <w:p w14:paraId="6B6637A8" w14:textId="77777777" w:rsidR="00727BE8" w:rsidRDefault="00727BE8" w:rsidP="00944C3D">
      <w:pPr>
        <w:rPr>
          <w:rFonts w:ascii="Arial" w:hAnsi="Arial"/>
          <w:b/>
        </w:rPr>
      </w:pPr>
    </w:p>
    <w:p w14:paraId="4B7220E4" w14:textId="77777777" w:rsidR="00727BE8" w:rsidRDefault="00727BE8" w:rsidP="00944C3D">
      <w:pPr>
        <w:rPr>
          <w:rFonts w:ascii="Arial" w:hAnsi="Arial"/>
          <w:b/>
        </w:rPr>
      </w:pPr>
    </w:p>
    <w:p w14:paraId="65F129B9" w14:textId="77777777" w:rsidR="00727BE8" w:rsidRDefault="00727BE8" w:rsidP="00944C3D">
      <w:pPr>
        <w:rPr>
          <w:rFonts w:ascii="Arial" w:hAnsi="Arial"/>
          <w:b/>
        </w:rPr>
      </w:pPr>
    </w:p>
    <w:p w14:paraId="5A1DD113" w14:textId="77777777" w:rsidR="0044670F" w:rsidRDefault="0044670F" w:rsidP="00944C3D">
      <w:pPr>
        <w:rPr>
          <w:rFonts w:ascii="Arial" w:hAnsi="Arial"/>
          <w:b/>
        </w:rPr>
      </w:pPr>
    </w:p>
    <w:p w14:paraId="6FDA7F16" w14:textId="77777777" w:rsidR="00727BE8" w:rsidRDefault="00727BE8" w:rsidP="00944C3D">
      <w:pPr>
        <w:rPr>
          <w:rFonts w:ascii="Arial" w:hAnsi="Arial"/>
          <w:b/>
        </w:rPr>
      </w:pPr>
    </w:p>
    <w:p w14:paraId="2C4A69E0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lastRenderedPageBreak/>
        <w:t xml:space="preserve">Opis a výška zmien vlastných zdrojov   </w:t>
      </w:r>
    </w:p>
    <w:tbl>
      <w:tblPr>
        <w:tblW w:w="8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95"/>
        <w:gridCol w:w="1578"/>
        <w:gridCol w:w="1195"/>
        <w:gridCol w:w="1195"/>
        <w:gridCol w:w="1164"/>
        <w:gridCol w:w="1525"/>
      </w:tblGrid>
      <w:tr w:rsidR="00727BE8" w:rsidRPr="00050529" w14:paraId="56A4AFF8" w14:textId="77777777" w:rsidTr="00465313">
        <w:tc>
          <w:tcPr>
            <w:tcW w:w="2295" w:type="dxa"/>
            <w:vAlign w:val="center"/>
          </w:tcPr>
          <w:p w14:paraId="3DCC8C05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78" w:type="dxa"/>
          </w:tcPr>
          <w:p w14:paraId="6B2466E4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195" w:type="dxa"/>
          </w:tcPr>
          <w:p w14:paraId="6E8C392E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47A796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195" w:type="dxa"/>
          </w:tcPr>
          <w:p w14:paraId="398FEFE2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61F282E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164" w:type="dxa"/>
          </w:tcPr>
          <w:p w14:paraId="2F957F10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15384ECC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525" w:type="dxa"/>
          </w:tcPr>
          <w:p w14:paraId="2C33B49D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16EF1942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6FF9B22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727BE8" w:rsidRPr="00050529" w14:paraId="3DD7ED9D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DA8AB67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578" w:type="dxa"/>
            <w:vAlign w:val="center"/>
          </w:tcPr>
          <w:p w14:paraId="7AC4719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D47CD7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A2D7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022DE1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4AF8D9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BA98D5" w14:textId="77777777" w:rsidTr="00465313">
        <w:tc>
          <w:tcPr>
            <w:tcW w:w="2295" w:type="dxa"/>
            <w:vAlign w:val="center"/>
          </w:tcPr>
          <w:p w14:paraId="1FC3815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2A46C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578" w:type="dxa"/>
            <w:vAlign w:val="center"/>
          </w:tcPr>
          <w:p w14:paraId="78EAFAD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9A4F14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7C80F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1066C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E6AFEB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FEE4C99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3686020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578" w:type="dxa"/>
            <w:vAlign w:val="center"/>
          </w:tcPr>
          <w:p w14:paraId="4E0816B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75D2E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3CDAFAA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37CF690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AFD3BDD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EA46440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3FD7615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578" w:type="dxa"/>
            <w:vAlign w:val="center"/>
          </w:tcPr>
          <w:p w14:paraId="2DA7B7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63F577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170A8F34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B2468C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ED363B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7A06A4E6" w14:textId="77777777" w:rsidTr="00465313">
        <w:tc>
          <w:tcPr>
            <w:tcW w:w="2295" w:type="dxa"/>
            <w:vAlign w:val="center"/>
          </w:tcPr>
          <w:p w14:paraId="63A6DB1E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578" w:type="dxa"/>
            <w:vAlign w:val="center"/>
          </w:tcPr>
          <w:p w14:paraId="1330EF02" w14:textId="60121A5D" w:rsidR="00727BE8" w:rsidRPr="008C56AB" w:rsidRDefault="006B744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10 873,49</w:t>
            </w:r>
          </w:p>
        </w:tc>
        <w:tc>
          <w:tcPr>
            <w:tcW w:w="1195" w:type="dxa"/>
            <w:vAlign w:val="center"/>
          </w:tcPr>
          <w:p w14:paraId="574DE2C9" w14:textId="65E5F4C1" w:rsidR="00727BE8" w:rsidRPr="008C56AB" w:rsidRDefault="006B744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15 452,50</w:t>
            </w:r>
          </w:p>
        </w:tc>
        <w:tc>
          <w:tcPr>
            <w:tcW w:w="1195" w:type="dxa"/>
            <w:vAlign w:val="center"/>
          </w:tcPr>
          <w:p w14:paraId="620228A9" w14:textId="7C7D1538" w:rsidR="00727BE8" w:rsidRPr="008C56AB" w:rsidRDefault="006B744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14 962,93</w:t>
            </w:r>
          </w:p>
        </w:tc>
        <w:tc>
          <w:tcPr>
            <w:tcW w:w="1164" w:type="dxa"/>
            <w:vAlign w:val="center"/>
          </w:tcPr>
          <w:p w14:paraId="07DECDF7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99025CB" w14:textId="0B868F4B" w:rsidR="00727BE8" w:rsidRPr="008C56AB" w:rsidRDefault="006B7447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11 363,06</w:t>
            </w:r>
          </w:p>
        </w:tc>
      </w:tr>
      <w:tr w:rsidR="00727BE8" w:rsidRPr="00050529" w14:paraId="015C38D3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6BF108A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578" w:type="dxa"/>
            <w:vAlign w:val="center"/>
          </w:tcPr>
          <w:p w14:paraId="18E708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241CC7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14EE1B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2A36826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0835572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4A1451BF" w14:textId="77777777" w:rsidTr="00465313">
        <w:tc>
          <w:tcPr>
            <w:tcW w:w="2295" w:type="dxa"/>
            <w:vAlign w:val="center"/>
          </w:tcPr>
          <w:p w14:paraId="49FCB418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578" w:type="dxa"/>
            <w:vAlign w:val="center"/>
          </w:tcPr>
          <w:p w14:paraId="7E95D47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55048CB5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A96CD8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765687D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0A6CD0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8506297" w14:textId="77777777" w:rsidTr="00465313">
        <w:trPr>
          <w:trHeight w:val="391"/>
        </w:trPr>
        <w:tc>
          <w:tcPr>
            <w:tcW w:w="8952" w:type="dxa"/>
            <w:gridSpan w:val="6"/>
            <w:vAlign w:val="center"/>
          </w:tcPr>
          <w:p w14:paraId="0890DBE4" w14:textId="77777777" w:rsidR="00727BE8" w:rsidRPr="008C56AB" w:rsidRDefault="00727BE8" w:rsidP="00EE2E3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727BE8" w:rsidRPr="00050529" w14:paraId="0EC44D8B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7EE30D7F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578" w:type="dxa"/>
            <w:vAlign w:val="center"/>
          </w:tcPr>
          <w:p w14:paraId="6789CEC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CCD814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62E55F5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1487E261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3C045F2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595E468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1BDF7B34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578" w:type="dxa"/>
            <w:vAlign w:val="center"/>
          </w:tcPr>
          <w:p w14:paraId="67864C16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2621CBCC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9428D9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43F00192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697917E0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81E74B5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42686989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578" w:type="dxa"/>
            <w:vAlign w:val="center"/>
          </w:tcPr>
          <w:p w14:paraId="3AA57AF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796C5463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95" w:type="dxa"/>
            <w:vAlign w:val="center"/>
          </w:tcPr>
          <w:p w14:paraId="4BEE4C4E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0FF22D5F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8C3519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967C82D" w14:textId="77777777" w:rsidTr="00465313">
        <w:tc>
          <w:tcPr>
            <w:tcW w:w="2295" w:type="dxa"/>
            <w:vAlign w:val="center"/>
          </w:tcPr>
          <w:p w14:paraId="237035F2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1578" w:type="dxa"/>
            <w:vAlign w:val="center"/>
          </w:tcPr>
          <w:p w14:paraId="22D257DD" w14:textId="2E254385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7A816FAE" w14:textId="669C2393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52A66178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164" w:type="dxa"/>
            <w:vAlign w:val="center"/>
          </w:tcPr>
          <w:p w14:paraId="53F60ACA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2108CB31" w14:textId="691B7C8A" w:rsidR="00727BE8" w:rsidRPr="008C56AB" w:rsidRDefault="00A136FC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050529" w14:paraId="53A8C462" w14:textId="77777777" w:rsidTr="00465313">
        <w:tc>
          <w:tcPr>
            <w:tcW w:w="2295" w:type="dxa"/>
            <w:vAlign w:val="center"/>
          </w:tcPr>
          <w:p w14:paraId="4D775B16" w14:textId="77777777" w:rsidR="00727BE8" w:rsidRPr="00050529" w:rsidRDefault="00727BE8" w:rsidP="00EE2E3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578" w:type="dxa"/>
            <w:vAlign w:val="center"/>
          </w:tcPr>
          <w:p w14:paraId="76EE34AE" w14:textId="25B5B806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2B67E150" w14:textId="76B7C251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4B3B7555" w14:textId="02A6A786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  <w:tc>
          <w:tcPr>
            <w:tcW w:w="1164" w:type="dxa"/>
            <w:vAlign w:val="center"/>
          </w:tcPr>
          <w:p w14:paraId="43110B5B" w14:textId="77777777" w:rsidR="00727BE8" w:rsidRPr="008C56AB" w:rsidRDefault="00727BE8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7FED74DA" w14:textId="62149B58" w:rsidR="00727BE8" w:rsidRPr="008C56AB" w:rsidRDefault="00A136FC" w:rsidP="00EE2E3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050529" w14:paraId="3DC95F14" w14:textId="77777777" w:rsidTr="00465313">
        <w:trPr>
          <w:trHeight w:val="391"/>
        </w:trPr>
        <w:tc>
          <w:tcPr>
            <w:tcW w:w="2295" w:type="dxa"/>
            <w:vAlign w:val="center"/>
          </w:tcPr>
          <w:p w14:paraId="0C82C0BE" w14:textId="77777777" w:rsidR="00727BE8" w:rsidRPr="00050529" w:rsidRDefault="00727BE8" w:rsidP="00EE2E3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578" w:type="dxa"/>
            <w:vAlign w:val="center"/>
          </w:tcPr>
          <w:p w14:paraId="0F28E409" w14:textId="1E2CE105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0.00</w:t>
            </w:r>
          </w:p>
        </w:tc>
        <w:tc>
          <w:tcPr>
            <w:tcW w:w="1195" w:type="dxa"/>
            <w:vAlign w:val="center"/>
          </w:tcPr>
          <w:p w14:paraId="2EC0EAC9" w14:textId="29D7A053" w:rsidR="00727BE8" w:rsidRPr="008C56AB" w:rsidRDefault="00A136FC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95" w:type="dxa"/>
            <w:vAlign w:val="center"/>
          </w:tcPr>
          <w:p w14:paraId="39FBFFBB" w14:textId="3BAB7EF8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  <w:tc>
          <w:tcPr>
            <w:tcW w:w="1164" w:type="dxa"/>
            <w:vAlign w:val="center"/>
          </w:tcPr>
          <w:p w14:paraId="138E7331" w14:textId="77777777" w:rsidR="00727BE8" w:rsidRPr="008C56AB" w:rsidRDefault="00727BE8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525" w:type="dxa"/>
            <w:vAlign w:val="center"/>
          </w:tcPr>
          <w:p w14:paraId="5AE5D280" w14:textId="2753D58D" w:rsidR="00727BE8" w:rsidRPr="008C56AB" w:rsidRDefault="00A136FC" w:rsidP="00EE2E3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b/>
                <w:sz w:val="18"/>
                <w:szCs w:val="18"/>
              </w:rPr>
              <w:t>.00</w:t>
            </w:r>
          </w:p>
        </w:tc>
      </w:tr>
    </w:tbl>
    <w:p w14:paraId="71514F4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575BBF98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12"/>
        <w:gridCol w:w="4066"/>
      </w:tblGrid>
      <w:tr w:rsidR="00727BE8" w:rsidRPr="00050529" w14:paraId="7985EBAE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75D211D7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17036D54" w14:textId="77777777" w:rsidR="00727BE8" w:rsidRPr="00050529" w:rsidRDefault="00727BE8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727BE8" w:rsidRPr="00050529" w14:paraId="4D1531D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1AF6CF2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1F347C5" w14:textId="1801A2C0" w:rsidR="00727BE8" w:rsidRPr="00050529" w:rsidRDefault="00727BE8" w:rsidP="00BB7298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C9493B5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41253CA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727BE8" w:rsidRPr="00050529" w14:paraId="7F54772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AF353B4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3DF0F22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CD56DF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66CBB6F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745F734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90061C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2E85F3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5798B9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8D807C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B39CEE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0B98328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1FBF5A3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2AEBB0D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44ABB30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0BAA416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B0F7C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555DD466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928CDD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D9C831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185D94F9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72B59B4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D6E034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080A7E3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1D8CA8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1327F8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45F13706" w14:textId="0F1551B1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D58A4A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DE85B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67BCB42A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6D51BBB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B22629" w14:textId="77777777" w:rsidR="00727BE8" w:rsidRPr="00050529" w:rsidRDefault="00727BE8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396EDE44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17FF6ACC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739AE2E5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727BE8" w:rsidRPr="00050529" w14:paraId="6E3424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CB0D479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66D400E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23FD6C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176346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0EC54DA1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2D2F3EF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61F8076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2190057D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688109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8903AB1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2028566B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94EB3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CF1B397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0F83AB48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586B594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B511CB0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Prevod do n</w:t>
            </w:r>
            <w:r w:rsidRPr="00050529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21C68865" w14:textId="77777777" w:rsidR="00727BE8" w:rsidRPr="00050529" w:rsidRDefault="00727BE8" w:rsidP="00465313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727BE8" w:rsidRPr="00050529" w14:paraId="443173D7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94D5A7B" w14:textId="77777777" w:rsidR="00727BE8" w:rsidRPr="00050529" w:rsidRDefault="00727BE8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1794D80F" w14:textId="77777777" w:rsidR="00727BE8" w:rsidRPr="00050529" w:rsidRDefault="00727BE8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3835E861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720B2F3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0C7DC25D" w14:textId="77777777" w:rsidR="00727BE8" w:rsidRPr="00A25EA7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4F961219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1"/>
        <w:gridCol w:w="1349"/>
        <w:gridCol w:w="1300"/>
        <w:gridCol w:w="1315"/>
        <w:gridCol w:w="1324"/>
        <w:gridCol w:w="1349"/>
      </w:tblGrid>
      <w:tr w:rsidR="00727BE8" w:rsidRPr="00050529" w14:paraId="641B13A8" w14:textId="77777777" w:rsidTr="00503750">
        <w:tc>
          <w:tcPr>
            <w:tcW w:w="2835" w:type="dxa"/>
            <w:vAlign w:val="center"/>
          </w:tcPr>
          <w:p w14:paraId="4B411848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1B4D5BC6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1C677B3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35EACD6B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0BD74EFA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5DFD93C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050529" w14:paraId="7B7DF7A7" w14:textId="77777777" w:rsidTr="00503750">
        <w:tc>
          <w:tcPr>
            <w:tcW w:w="2835" w:type="dxa"/>
            <w:vAlign w:val="center"/>
          </w:tcPr>
          <w:p w14:paraId="7DCDF01D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608191C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.</w:t>
            </w:r>
          </w:p>
        </w:tc>
        <w:tc>
          <w:tcPr>
            <w:tcW w:w="1418" w:type="dxa"/>
            <w:vAlign w:val="center"/>
          </w:tcPr>
          <w:p w14:paraId="65C35C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C77F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A6177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3EC7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2823F419" w14:textId="77777777" w:rsidTr="00503750">
        <w:tc>
          <w:tcPr>
            <w:tcW w:w="2835" w:type="dxa"/>
            <w:vAlign w:val="center"/>
          </w:tcPr>
          <w:p w14:paraId="2A92C565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5BAB73C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84989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DDCA4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FA5798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A332B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3E655AFF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06582566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7E9F640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3CCBC8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686C9E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11BB560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F0A04C1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050529" w14:paraId="11211D83" w14:textId="77777777" w:rsidTr="00503750">
        <w:tc>
          <w:tcPr>
            <w:tcW w:w="2835" w:type="dxa"/>
            <w:vAlign w:val="center"/>
          </w:tcPr>
          <w:p w14:paraId="5160BE47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07709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0026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DCCC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7A30DA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154EF5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6705748B" w14:textId="77777777" w:rsidTr="00503750">
        <w:tc>
          <w:tcPr>
            <w:tcW w:w="2835" w:type="dxa"/>
            <w:vAlign w:val="center"/>
          </w:tcPr>
          <w:p w14:paraId="3E75F3B8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4E13BE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67EFF9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121648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91A9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8E8E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050529" w14:paraId="52E653E9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5754DA93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6D5230B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1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0522B060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2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1ED4FDA9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418" w:type="dxa"/>
            <w:vAlign w:val="center"/>
          </w:tcPr>
          <w:p w14:paraId="6C140B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8050038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235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050529" w14:paraId="5A45ABF6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692DFD3D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2459071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671055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8E5F51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8F7D56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6C1F7A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DE2D95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42B93B7F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03"/>
        <w:gridCol w:w="1766"/>
        <w:gridCol w:w="1646"/>
        <w:gridCol w:w="1590"/>
        <w:gridCol w:w="1873"/>
      </w:tblGrid>
      <w:tr w:rsidR="00727BE8" w:rsidRPr="008D0433" w14:paraId="55B87986" w14:textId="77777777" w:rsidTr="00503750">
        <w:tc>
          <w:tcPr>
            <w:tcW w:w="2552" w:type="dxa"/>
            <w:vAlign w:val="center"/>
          </w:tcPr>
          <w:p w14:paraId="572C3CE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vAlign w:val="center"/>
          </w:tcPr>
          <w:p w14:paraId="5728FB2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vAlign w:val="center"/>
          </w:tcPr>
          <w:p w14:paraId="5A37D877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vAlign w:val="center"/>
          </w:tcPr>
          <w:p w14:paraId="2B782A25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vAlign w:val="center"/>
          </w:tcPr>
          <w:p w14:paraId="3BF589E9" w14:textId="77777777" w:rsidR="00727BE8" w:rsidRPr="008D0433" w:rsidRDefault="00727BE8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727BE8" w:rsidRPr="008D0433" w14:paraId="4FB55474" w14:textId="77777777" w:rsidTr="00503750">
        <w:trPr>
          <w:trHeight w:val="525"/>
        </w:trPr>
        <w:tc>
          <w:tcPr>
            <w:tcW w:w="2552" w:type="dxa"/>
            <w:vAlign w:val="center"/>
          </w:tcPr>
          <w:p w14:paraId="211AE74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vAlign w:val="center"/>
          </w:tcPr>
          <w:p w14:paraId="2026F086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1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1769" w:type="dxa"/>
            <w:vAlign w:val="center"/>
          </w:tcPr>
          <w:p w14:paraId="10E60FD6" w14:textId="424E6E1D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64FA3F56" w14:textId="6A45DE30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6F5CA1BA" w14:textId="77777777" w:rsidR="00727BE8" w:rsidRPr="008C56AB" w:rsidRDefault="00000000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fldSimple w:instr=" MERGEFIELD  a04237  \* MERGEFORMAT ">
              <w:r w:rsidR="00727BE8" w:rsidRPr="00EF3D5A">
                <w:rPr>
                  <w:rFonts w:ascii="Arial" w:hAnsi="Arial" w:cs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D0433" w14:paraId="736146D7" w14:textId="77777777" w:rsidTr="00503750">
        <w:trPr>
          <w:trHeight w:val="473"/>
        </w:trPr>
        <w:tc>
          <w:tcPr>
            <w:tcW w:w="2552" w:type="dxa"/>
            <w:vAlign w:val="center"/>
          </w:tcPr>
          <w:p w14:paraId="7A75D7F4" w14:textId="77777777" w:rsidR="00727BE8" w:rsidRPr="008D0433" w:rsidRDefault="00727BE8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vAlign w:val="center"/>
          </w:tcPr>
          <w:p w14:paraId="15EAA879" w14:textId="21D12AF2" w:rsidR="00727BE8" w:rsidRPr="008C56AB" w:rsidRDefault="00A136FC" w:rsidP="0006130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69" w:type="dxa"/>
            <w:vAlign w:val="center"/>
          </w:tcPr>
          <w:p w14:paraId="664DF51C" w14:textId="0B8EC5F2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1729" w:type="dxa"/>
            <w:vAlign w:val="center"/>
          </w:tcPr>
          <w:p w14:paraId="57C11421" w14:textId="09F05861" w:rsidR="00727BE8" w:rsidRPr="008C56AB" w:rsidRDefault="00A136FC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  <w:tc>
          <w:tcPr>
            <w:tcW w:w="2013" w:type="dxa"/>
            <w:vAlign w:val="center"/>
          </w:tcPr>
          <w:p w14:paraId="252E117A" w14:textId="0FF36C6A" w:rsidR="00727BE8" w:rsidRPr="008C56AB" w:rsidRDefault="00A136FC" w:rsidP="00BB729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  <w:r w:rsidR="00727BE8">
              <w:rPr>
                <w:rFonts w:ascii="Arial" w:hAnsi="Arial" w:cs="Arial"/>
                <w:sz w:val="18"/>
                <w:szCs w:val="18"/>
              </w:rPr>
              <w:t>.00</w:t>
            </w:r>
          </w:p>
        </w:tc>
      </w:tr>
    </w:tbl>
    <w:p w14:paraId="75E797EB" w14:textId="77777777" w:rsidR="00727BE8" w:rsidRPr="00A25EA7" w:rsidRDefault="00727BE8" w:rsidP="00944C3D">
      <w:pPr>
        <w:rPr>
          <w:rFonts w:ascii="Arial" w:hAnsi="Arial"/>
          <w:sz w:val="22"/>
          <w:szCs w:val="22"/>
        </w:rPr>
      </w:pPr>
    </w:p>
    <w:p w14:paraId="50BC0F47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5"/>
        <w:gridCol w:w="2693"/>
        <w:gridCol w:w="2835"/>
      </w:tblGrid>
      <w:tr w:rsidR="00727BE8" w:rsidRPr="00871039" w14:paraId="68AE1170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59A2E8D7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59CB55F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727BE8" w:rsidRPr="00871039" w14:paraId="6BFEF7DF" w14:textId="77777777" w:rsidTr="00503750">
        <w:tc>
          <w:tcPr>
            <w:tcW w:w="4395" w:type="dxa"/>
            <w:vMerge/>
          </w:tcPr>
          <w:p w14:paraId="78DFE9AC" w14:textId="77777777" w:rsidR="00727BE8" w:rsidRPr="00050529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41147295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487C84C9" w14:textId="77777777" w:rsidR="00727BE8" w:rsidRPr="00050529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71039" w14:paraId="42E24771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2F781296" w14:textId="77777777" w:rsidR="00727BE8" w:rsidRPr="00050529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C6DBF9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095CA994" w14:textId="77777777" w:rsidR="00727BE8" w:rsidRPr="00050529" w:rsidRDefault="00727BE8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727BE8" w:rsidRPr="00871039" w14:paraId="6622EF16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7DDB881F" w14:textId="77777777" w:rsidR="00727BE8" w:rsidRPr="00050529" w:rsidRDefault="00727BE8" w:rsidP="00B4414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6A0217CD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6D580E21" w14:textId="77777777" w:rsidR="00727BE8" w:rsidRPr="008C56AB" w:rsidRDefault="00727BE8" w:rsidP="00B4414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</w:tr>
      <w:tr w:rsidR="00727BE8" w:rsidRPr="00871039" w14:paraId="255FE117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653B1CCB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27CC96FA" w14:textId="031381C9" w:rsidR="00727BE8" w:rsidRPr="008C56AB" w:rsidRDefault="006B744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48</w:t>
            </w:r>
            <w:r w:rsidR="00AA438D">
              <w:rPr>
                <w:rFonts w:ascii="Arial" w:hAnsi="Arial"/>
                <w:b/>
                <w:sz w:val="18"/>
                <w:szCs w:val="18"/>
              </w:rPr>
              <w:t> 994,14</w:t>
            </w:r>
          </w:p>
        </w:tc>
        <w:tc>
          <w:tcPr>
            <w:tcW w:w="2835" w:type="dxa"/>
            <w:vAlign w:val="center"/>
          </w:tcPr>
          <w:p w14:paraId="6EC8B8A1" w14:textId="11A4B87A" w:rsidR="00727BE8" w:rsidRPr="008C56AB" w:rsidRDefault="006B744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42</w:t>
            </w:r>
            <w:r w:rsidR="00AA438D">
              <w:rPr>
                <w:rFonts w:ascii="Arial" w:hAnsi="Arial"/>
                <w:b/>
                <w:sz w:val="18"/>
                <w:szCs w:val="18"/>
              </w:rPr>
              <w:t> 205,35</w:t>
            </w:r>
          </w:p>
        </w:tc>
      </w:tr>
      <w:tr w:rsidR="00727BE8" w:rsidRPr="00871039" w14:paraId="1F748CF8" w14:textId="77777777" w:rsidTr="00503750">
        <w:tc>
          <w:tcPr>
            <w:tcW w:w="4395" w:type="dxa"/>
            <w:vAlign w:val="center"/>
          </w:tcPr>
          <w:p w14:paraId="6A4AF8B5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59343149" w14:textId="5CBC0595" w:rsidR="00727BE8" w:rsidRPr="008C56AB" w:rsidRDefault="006B744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</w:t>
            </w:r>
            <w:r w:rsidR="00AA438D">
              <w:rPr>
                <w:rFonts w:ascii="Arial" w:hAnsi="Arial"/>
                <w:sz w:val="18"/>
                <w:szCs w:val="18"/>
              </w:rPr>
              <w:t> 994,14</w:t>
            </w:r>
          </w:p>
        </w:tc>
        <w:tc>
          <w:tcPr>
            <w:tcW w:w="2835" w:type="dxa"/>
            <w:vAlign w:val="center"/>
          </w:tcPr>
          <w:p w14:paraId="4253AF30" w14:textId="2FB1D79A" w:rsidR="00727BE8" w:rsidRPr="008C56AB" w:rsidRDefault="006B7447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</w:t>
            </w:r>
            <w:r w:rsidR="00AA438D">
              <w:rPr>
                <w:rFonts w:ascii="Arial" w:hAnsi="Arial"/>
                <w:sz w:val="18"/>
                <w:szCs w:val="18"/>
              </w:rPr>
              <w:t> 205,35</w:t>
            </w:r>
          </w:p>
        </w:tc>
      </w:tr>
      <w:tr w:rsidR="00727BE8" w:rsidRPr="00871039" w14:paraId="5375C16C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5550D957" w14:textId="77777777" w:rsidR="00727BE8" w:rsidRPr="00050529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9AEB0E1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5DC46C25" w14:textId="77777777" w:rsidR="00727BE8" w:rsidRPr="008C56AB" w:rsidRDefault="00000000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4431s2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3FC9DBC7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678A4158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3DF9C980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32B408FF" w14:textId="77777777" w:rsidR="00727BE8" w:rsidRPr="008C56AB" w:rsidRDefault="00000000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 a04431s12 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871039" w14:paraId="48CF09F9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3E014386" w14:textId="77777777" w:rsidR="00727BE8" w:rsidRPr="00050529" w:rsidRDefault="00727BE8" w:rsidP="00061302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51884A8A" w14:textId="56DFA3EA" w:rsidR="00727BE8" w:rsidRPr="008C56AB" w:rsidRDefault="006B744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48</w:t>
            </w:r>
            <w:r w:rsidR="00AA438D">
              <w:rPr>
                <w:rFonts w:ascii="Arial" w:hAnsi="Arial"/>
                <w:b/>
                <w:sz w:val="18"/>
                <w:szCs w:val="18"/>
              </w:rPr>
              <w:t> 994,14</w:t>
            </w:r>
          </w:p>
        </w:tc>
        <w:tc>
          <w:tcPr>
            <w:tcW w:w="2835" w:type="dxa"/>
            <w:vAlign w:val="center"/>
          </w:tcPr>
          <w:p w14:paraId="74A06852" w14:textId="3B2F07A2" w:rsidR="00727BE8" w:rsidRPr="008C56AB" w:rsidRDefault="006B7447" w:rsidP="00061302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42</w:t>
            </w:r>
            <w:r w:rsidR="00AA438D">
              <w:rPr>
                <w:rFonts w:ascii="Arial" w:hAnsi="Arial"/>
                <w:b/>
                <w:sz w:val="18"/>
                <w:szCs w:val="18"/>
              </w:rPr>
              <w:t> 205,35</w:t>
            </w:r>
          </w:p>
        </w:tc>
      </w:tr>
    </w:tbl>
    <w:p w14:paraId="49BE7CC8" w14:textId="77777777" w:rsidR="00727BE8" w:rsidRDefault="00727BE8" w:rsidP="00944C3D">
      <w:pPr>
        <w:rPr>
          <w:rFonts w:ascii="Arial" w:hAnsi="Arial"/>
          <w:b/>
          <w:sz w:val="16"/>
          <w:szCs w:val="16"/>
        </w:rPr>
      </w:pPr>
    </w:p>
    <w:p w14:paraId="039AD70F" w14:textId="77777777" w:rsidR="0044670F" w:rsidRDefault="0044670F" w:rsidP="00944C3D">
      <w:pPr>
        <w:rPr>
          <w:rFonts w:ascii="Arial" w:hAnsi="Arial"/>
        </w:rPr>
      </w:pPr>
    </w:p>
    <w:p w14:paraId="3625AB47" w14:textId="77777777" w:rsidR="0044670F" w:rsidRDefault="0044670F" w:rsidP="00944C3D">
      <w:pPr>
        <w:rPr>
          <w:rFonts w:ascii="Arial" w:hAnsi="Arial"/>
        </w:rPr>
      </w:pPr>
    </w:p>
    <w:p w14:paraId="2BC5F101" w14:textId="66390FF2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lastRenderedPageBreak/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32"/>
        <w:gridCol w:w="2476"/>
        <w:gridCol w:w="2670"/>
      </w:tblGrid>
      <w:tr w:rsidR="00727BE8" w:rsidRPr="00E05001" w14:paraId="55F3D986" w14:textId="77777777" w:rsidTr="00503750">
        <w:tc>
          <w:tcPr>
            <w:tcW w:w="4395" w:type="dxa"/>
            <w:vAlign w:val="center"/>
          </w:tcPr>
          <w:p w14:paraId="63BB7FDD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2B252C96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4C2C2E2A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727BE8" w:rsidRPr="00E05001" w14:paraId="25FF925C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06ECC27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43ED58CD" w14:textId="77777777" w:rsidR="00727BE8" w:rsidRPr="008C56AB" w:rsidRDefault="00000000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fldSimple w:instr=" MERGEFIELD a01260 \* MERGEFORMAT ">
              <w:r w:rsidR="00727BE8" w:rsidRPr="00EF3D5A">
                <w:rPr>
                  <w:rFonts w:ascii="Arial" w:hAnsi="Arial"/>
                  <w:b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037476D6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727BE8" w:rsidRPr="00E05001" w14:paraId="7056CD6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589EAA1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59F0FA7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0CC4AE1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0A01C07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4D1261E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2693" w:type="dxa"/>
            <w:vAlign w:val="center"/>
          </w:tcPr>
          <w:p w14:paraId="5542960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7682BD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E05001" w14:paraId="170EE012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695FE05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E2DE1AA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a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  <w:tc>
          <w:tcPr>
            <w:tcW w:w="2835" w:type="dxa"/>
            <w:vAlign w:val="center"/>
          </w:tcPr>
          <w:p w14:paraId="613706DB" w14:textId="77777777" w:rsidR="00727BE8" w:rsidRPr="008C56AB" w:rsidRDefault="00000000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fldSimple w:instr=" MERGEFIELD  s03260  \* MERGEFORMAT ">
              <w:r w:rsidR="00727BE8" w:rsidRPr="00EF3D5A">
                <w:rPr>
                  <w:rFonts w:ascii="Arial" w:hAnsi="Arial"/>
                  <w:noProof/>
                  <w:sz w:val="18"/>
                  <w:szCs w:val="18"/>
                </w:rPr>
                <w:t>0.00</w:t>
              </w:r>
            </w:fldSimple>
          </w:p>
        </w:tc>
      </w:tr>
      <w:tr w:rsidR="00727BE8" w:rsidRPr="00E05001" w14:paraId="2A96B4E3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30B6C438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6E925C3A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FE90CA3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2A6430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F673AB6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6445505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727BE8" w:rsidRPr="00E05001" w14:paraId="2725ADD1" w14:textId="77777777" w:rsidTr="00503750">
        <w:tc>
          <w:tcPr>
            <w:tcW w:w="1843" w:type="dxa"/>
            <w:vAlign w:val="center"/>
          </w:tcPr>
          <w:p w14:paraId="667E9939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21C91BF1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B41A62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6090B39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2A474868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0BB1845E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42FC1AC" w14:textId="77777777" w:rsidR="00727BE8" w:rsidRPr="00E05001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727BE8" w:rsidRPr="00E05001" w14:paraId="210E934A" w14:textId="77777777" w:rsidTr="00503750">
        <w:tc>
          <w:tcPr>
            <w:tcW w:w="1843" w:type="dxa"/>
            <w:vAlign w:val="center"/>
          </w:tcPr>
          <w:p w14:paraId="6B89E598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2439DAAD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A86EC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527DED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59BE8F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94635C9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58A2D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5754B2CB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4735381A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5FB61C7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6E744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06F44A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77A9560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655BCD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3A0814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75A8B06" w14:textId="77777777" w:rsidTr="00503750">
        <w:tc>
          <w:tcPr>
            <w:tcW w:w="1843" w:type="dxa"/>
            <w:vAlign w:val="center"/>
          </w:tcPr>
          <w:p w14:paraId="675BF32E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4D8D18F5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9034266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D172343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BB0A3E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28B766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B495550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E05001" w14:paraId="1034A3CE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0794180F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576BB7BD" w14:textId="16073890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5A74A1A7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76A7542" w14:textId="77777777" w:rsidR="00727BE8" w:rsidRPr="00E05001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5A214CE7" w14:textId="360493E4" w:rsidR="00727BE8" w:rsidRPr="00E05001" w:rsidRDefault="0044670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4A901149" w14:textId="6988766A" w:rsidR="00727BE8" w:rsidRPr="00E05001" w:rsidRDefault="006B7447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158 271,42</w:t>
            </w:r>
          </w:p>
        </w:tc>
        <w:tc>
          <w:tcPr>
            <w:tcW w:w="1843" w:type="dxa"/>
            <w:vAlign w:val="center"/>
          </w:tcPr>
          <w:p w14:paraId="13F3EF6B" w14:textId="4CE5E3F3" w:rsidR="00727BE8" w:rsidRPr="00E05001" w:rsidRDefault="006B7447" w:rsidP="003B4931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0,00</w:t>
            </w:r>
          </w:p>
        </w:tc>
      </w:tr>
      <w:tr w:rsidR="00727BE8" w:rsidRPr="00E05001" w14:paraId="13808A81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4E7CD7B3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266BBAE8" w14:textId="105C6A3D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EUR</w:t>
            </w:r>
          </w:p>
        </w:tc>
        <w:tc>
          <w:tcPr>
            <w:tcW w:w="1134" w:type="dxa"/>
            <w:vAlign w:val="center"/>
          </w:tcPr>
          <w:p w14:paraId="0DEE17B2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20FD119" w14:textId="77777777" w:rsidR="00727BE8" w:rsidRPr="00E05001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3D55FDC" w14:textId="5601CE4B" w:rsidR="00727BE8" w:rsidRPr="00E05001" w:rsidRDefault="0044670F" w:rsidP="00503750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FPÚaO</w:t>
            </w:r>
          </w:p>
        </w:tc>
        <w:tc>
          <w:tcPr>
            <w:tcW w:w="1843" w:type="dxa"/>
            <w:vAlign w:val="center"/>
          </w:tcPr>
          <w:p w14:paraId="1BCB421C" w14:textId="2609016A" w:rsidR="00727BE8" w:rsidRPr="00E05001" w:rsidRDefault="006B7447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158 271,42</w:t>
            </w:r>
          </w:p>
        </w:tc>
        <w:tc>
          <w:tcPr>
            <w:tcW w:w="1843" w:type="dxa"/>
            <w:vAlign w:val="center"/>
          </w:tcPr>
          <w:p w14:paraId="5FB3E5B7" w14:textId="3FFCC3B6" w:rsidR="00727BE8" w:rsidRPr="00E05001" w:rsidRDefault="006B7447" w:rsidP="003B4931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0,00</w:t>
            </w:r>
          </w:p>
        </w:tc>
      </w:tr>
    </w:tbl>
    <w:p w14:paraId="454E355A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461AA44" w14:textId="77777777" w:rsidR="00727BE8" w:rsidRPr="002C13B3" w:rsidRDefault="00727BE8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1"/>
        <w:gridCol w:w="2867"/>
        <w:gridCol w:w="2940"/>
      </w:tblGrid>
      <w:tr w:rsidR="00727BE8" w:rsidRPr="00863342" w14:paraId="5EAB76CB" w14:textId="77777777" w:rsidTr="00503750">
        <w:trPr>
          <w:trHeight w:val="664"/>
        </w:trPr>
        <w:tc>
          <w:tcPr>
            <w:tcW w:w="3372" w:type="dxa"/>
          </w:tcPr>
          <w:p w14:paraId="11CDD41D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204F151C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14E98BF8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63342" w14:paraId="77A2F2E9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2F93172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5CEACB3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683C17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705C0647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4DC35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F4AB8D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0A1F5B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22CF1E2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569D6B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185F0D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18E7FF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8F406AA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7EC3F988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3F48C7E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62A89C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3DDE21C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14B04ECC" w14:textId="22BF5A5E" w:rsidR="00727BE8" w:rsidRPr="00863342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4ACBB3F0" w14:textId="36B04121" w:rsidR="00727BE8" w:rsidRPr="008C56AB" w:rsidRDefault="00084436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940" w:type="dxa"/>
            <w:vAlign w:val="center"/>
          </w:tcPr>
          <w:p w14:paraId="03C2D123" w14:textId="77777777" w:rsidR="00727BE8" w:rsidRPr="008C56AB" w:rsidRDefault="00727BE8" w:rsidP="003E38B3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0.00</w:t>
            </w:r>
          </w:p>
        </w:tc>
      </w:tr>
      <w:tr w:rsidR="00727BE8" w:rsidRPr="00863342" w14:paraId="06650C19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5238476E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419191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E417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D8DC2B7" w14:textId="77777777" w:rsidR="00727BE8" w:rsidRDefault="00727BE8" w:rsidP="00944C3D">
      <w:pPr>
        <w:ind w:left="426"/>
        <w:rPr>
          <w:rFonts w:ascii="Arial" w:hAnsi="Arial"/>
          <w:b/>
          <w:sz w:val="22"/>
          <w:szCs w:val="22"/>
        </w:rPr>
      </w:pPr>
    </w:p>
    <w:p w14:paraId="7273EA0D" w14:textId="77777777" w:rsidR="00727BE8" w:rsidRPr="00917C1F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73"/>
        <w:gridCol w:w="1922"/>
        <w:gridCol w:w="1445"/>
        <w:gridCol w:w="1419"/>
        <w:gridCol w:w="1819"/>
      </w:tblGrid>
      <w:tr w:rsidR="00727BE8" w:rsidRPr="00863342" w14:paraId="7AC45DA7" w14:textId="77777777" w:rsidTr="00503750">
        <w:tc>
          <w:tcPr>
            <w:tcW w:w="2835" w:type="dxa"/>
            <w:vAlign w:val="center"/>
          </w:tcPr>
          <w:p w14:paraId="63E6F36D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2E157C6F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09536E04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60B0521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67491C02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2AAAE01" w14:textId="77777777" w:rsidTr="00503750">
        <w:tc>
          <w:tcPr>
            <w:tcW w:w="2835" w:type="dxa"/>
          </w:tcPr>
          <w:p w14:paraId="5A49C335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5AD2A5B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E2B3E2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FD647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042FC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3FA78542" w14:textId="77777777" w:rsidTr="00503750">
        <w:tc>
          <w:tcPr>
            <w:tcW w:w="2835" w:type="dxa"/>
          </w:tcPr>
          <w:p w14:paraId="78E230BB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8747B0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9FC5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77B083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5F83F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5C9198" w14:textId="77777777" w:rsidTr="00503750">
        <w:tc>
          <w:tcPr>
            <w:tcW w:w="2835" w:type="dxa"/>
          </w:tcPr>
          <w:p w14:paraId="18B0045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33A2CBB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76D934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1B7F14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8B0B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B3FF236" w14:textId="77777777" w:rsidTr="00503750">
        <w:tc>
          <w:tcPr>
            <w:tcW w:w="2835" w:type="dxa"/>
            <w:vAlign w:val="center"/>
          </w:tcPr>
          <w:p w14:paraId="104A350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9E152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41FC22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168D6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DED14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B9170B5" w14:textId="77777777" w:rsidTr="00503750">
        <w:tc>
          <w:tcPr>
            <w:tcW w:w="2835" w:type="dxa"/>
            <w:vAlign w:val="center"/>
          </w:tcPr>
          <w:p w14:paraId="0F3C03FF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0C7203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CF2039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B806A9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4885AED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C4CE2C6" w14:textId="77777777" w:rsidTr="00503750">
        <w:tc>
          <w:tcPr>
            <w:tcW w:w="2835" w:type="dxa"/>
          </w:tcPr>
          <w:p w14:paraId="259D9A3C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2A32B86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6D921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EC12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357B753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435A97C" w14:textId="77777777" w:rsidTr="00503750">
        <w:tc>
          <w:tcPr>
            <w:tcW w:w="2835" w:type="dxa"/>
          </w:tcPr>
          <w:p w14:paraId="0CA4B953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26664E2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D07C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23C179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661E25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5BE4074A" w14:textId="77777777" w:rsidTr="00503750">
        <w:tc>
          <w:tcPr>
            <w:tcW w:w="2835" w:type="dxa"/>
          </w:tcPr>
          <w:p w14:paraId="19B3BE29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 majetku  </w:t>
            </w:r>
            <w:r w:rsidRPr="00863342">
              <w:rPr>
                <w:rFonts w:ascii="Arial" w:hAnsi="Arial"/>
                <w:sz w:val="16"/>
                <w:szCs w:val="16"/>
              </w:rPr>
              <w:lastRenderedPageBreak/>
              <w:t>obstaraného z podielu zaplatenej dane</w:t>
            </w:r>
          </w:p>
        </w:tc>
        <w:tc>
          <w:tcPr>
            <w:tcW w:w="1985" w:type="dxa"/>
            <w:vAlign w:val="center"/>
          </w:tcPr>
          <w:p w14:paraId="1F92E2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lastRenderedPageBreak/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10D8CC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FDFDC3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2A10A70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5F87C9F" w14:textId="77777777" w:rsidR="00727BE8" w:rsidRDefault="00727BE8" w:rsidP="00944C3D">
      <w:pPr>
        <w:rPr>
          <w:rFonts w:ascii="Arial" w:hAnsi="Arial"/>
          <w:b/>
        </w:rPr>
      </w:pPr>
    </w:p>
    <w:p w14:paraId="38D1B854" w14:textId="77777777" w:rsidR="00727BE8" w:rsidRPr="001C3F86" w:rsidRDefault="00727BE8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8"/>
        <w:gridCol w:w="1926"/>
        <w:gridCol w:w="1409"/>
        <w:gridCol w:w="1455"/>
        <w:gridCol w:w="1830"/>
      </w:tblGrid>
      <w:tr w:rsidR="00727BE8" w:rsidRPr="00863342" w14:paraId="0602EF8E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60993CD0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1926" w:type="dxa"/>
            <w:vAlign w:val="center"/>
          </w:tcPr>
          <w:p w14:paraId="71BEF0A5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4522D82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64CB7E3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6DB64F09" w14:textId="77777777" w:rsidR="00727BE8" w:rsidRPr="00863342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727BE8" w:rsidRPr="00863342" w14:paraId="563B176C" w14:textId="77777777" w:rsidTr="00503750">
        <w:trPr>
          <w:trHeight w:val="443"/>
        </w:trPr>
        <w:tc>
          <w:tcPr>
            <w:tcW w:w="2560" w:type="dxa"/>
          </w:tcPr>
          <w:p w14:paraId="39ACC1A0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338CE2F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3EEB7D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B3DC0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B05528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4667512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3FE6E0A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42D04D6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C352A4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2EA2B2F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2B78B4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64BE024B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04A112A6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325516B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5561F7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5402B52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06ED9D7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63342" w14:paraId="0EB6AB4B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686AD5F4" w14:textId="77777777" w:rsidR="00727BE8" w:rsidRPr="00863342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659EE24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1B5AD8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071EDE3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463F8A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0D61D70" w14:textId="77777777" w:rsidR="00727BE8" w:rsidRDefault="00727BE8" w:rsidP="00944C3D">
      <w:pPr>
        <w:rPr>
          <w:rFonts w:ascii="Arial" w:hAnsi="Arial"/>
          <w:b/>
        </w:rPr>
      </w:pPr>
    </w:p>
    <w:p w14:paraId="01340637" w14:textId="77777777" w:rsidR="00727BE8" w:rsidRDefault="00727BE8" w:rsidP="00944C3D">
      <w:pPr>
        <w:rPr>
          <w:rFonts w:ascii="Arial" w:hAnsi="Arial"/>
          <w:b/>
        </w:rPr>
      </w:pPr>
    </w:p>
    <w:p w14:paraId="43DF2C1F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63AC6752" w14:textId="77777777" w:rsidR="00727BE8" w:rsidRDefault="00727BE8" w:rsidP="00944C3D">
      <w:pPr>
        <w:rPr>
          <w:rFonts w:ascii="Arial" w:hAnsi="Arial"/>
          <w:b/>
        </w:rPr>
      </w:pPr>
    </w:p>
    <w:p w14:paraId="680493B9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5"/>
        <w:gridCol w:w="2871"/>
        <w:gridCol w:w="2942"/>
      </w:tblGrid>
      <w:tr w:rsidR="00727BE8" w:rsidRPr="008A6A75" w14:paraId="60C8BC3B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2A3FF5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88886DA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68AA1A8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3EE659E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FEA01B2" w14:textId="21FA97A6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F4FD079" w14:textId="25988A6E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3FD7E62" w14:textId="6703D18F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02E7689D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2614E19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A20424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29BED3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7373087E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02A5138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1EAAFE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736B3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F19CD46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3BE4C7E1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57"/>
        <w:gridCol w:w="2875"/>
        <w:gridCol w:w="2946"/>
      </w:tblGrid>
      <w:tr w:rsidR="00727BE8" w:rsidRPr="008A6A75" w14:paraId="52AFE0B4" w14:textId="77777777" w:rsidTr="00503750">
        <w:trPr>
          <w:trHeight w:val="677"/>
        </w:trPr>
        <w:tc>
          <w:tcPr>
            <w:tcW w:w="3358" w:type="dxa"/>
          </w:tcPr>
          <w:p w14:paraId="52D4C73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47EBB04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7D71E3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43046E7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04C2B5D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45285D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9EE6A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B11A951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C0E892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74AF457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0828C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5F4B7E3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F9983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5F6099A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17F3259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231390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783F709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4CFCEC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233CE53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6952B0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566A70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E22826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CF1482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530C21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1695FA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12A60BC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71EA95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3051732" w14:textId="77777777" w:rsidR="00727BE8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45579E66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11"/>
        <w:gridCol w:w="4039"/>
      </w:tblGrid>
      <w:tr w:rsidR="00727BE8" w:rsidRPr="008A6A75" w14:paraId="3F955ADC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4D648299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3F315B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727BE8" w:rsidRPr="008A6A75" w14:paraId="470EE8DE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5FCB7F0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CD589A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41E7AD6D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220869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37C955A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1239CDF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6FF50C8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6EF9B4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5E4600CF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3E99F152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578F1EB4" w14:textId="77777777" w:rsidR="0044670F" w:rsidRDefault="0044670F" w:rsidP="00944C3D">
      <w:pPr>
        <w:rPr>
          <w:rFonts w:ascii="Arial" w:hAnsi="Arial"/>
          <w:b/>
          <w:sz w:val="22"/>
          <w:szCs w:val="22"/>
        </w:rPr>
      </w:pPr>
    </w:p>
    <w:p w14:paraId="32CBB4C0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4BE1FB0C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lastRenderedPageBreak/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760B15E8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3768D84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3DB1E5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5DE8E6E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7AE9D387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254608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A08605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45A52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DC7A389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7764D6C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zisky, z toho:</w:t>
            </w:r>
          </w:p>
        </w:tc>
        <w:tc>
          <w:tcPr>
            <w:tcW w:w="2874" w:type="dxa"/>
            <w:vAlign w:val="center"/>
          </w:tcPr>
          <w:p w14:paraId="7290907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F0429E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65D4EDE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ED98FD7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7B70197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68E263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2BEE87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24A785A6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BEF37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D8F04F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124FE3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60E95B3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735E72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953DB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338CE7C" w14:textId="77777777" w:rsidR="00727BE8" w:rsidRDefault="00727BE8" w:rsidP="00944C3D">
      <w:pPr>
        <w:rPr>
          <w:rFonts w:ascii="Arial" w:hAnsi="Arial"/>
          <w:b/>
          <w:sz w:val="22"/>
          <w:szCs w:val="22"/>
        </w:rPr>
      </w:pPr>
    </w:p>
    <w:p w14:paraId="25562A83" w14:textId="77777777" w:rsidR="00727BE8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2"/>
        <w:gridCol w:w="2799"/>
        <w:gridCol w:w="2891"/>
      </w:tblGrid>
      <w:tr w:rsidR="00727BE8" w:rsidRPr="008A6A75" w14:paraId="0A349F03" w14:textId="77777777" w:rsidTr="00061302">
        <w:trPr>
          <w:trHeight w:val="969"/>
        </w:trPr>
        <w:tc>
          <w:tcPr>
            <w:tcW w:w="3262" w:type="dxa"/>
            <w:vAlign w:val="center"/>
          </w:tcPr>
          <w:p w14:paraId="75A9B7A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799" w:type="dxa"/>
            <w:vAlign w:val="center"/>
          </w:tcPr>
          <w:p w14:paraId="0AF7A098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91" w:type="dxa"/>
            <w:vAlign w:val="center"/>
          </w:tcPr>
          <w:p w14:paraId="58D8A4B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6C00E94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1FC4D9FC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799" w:type="dxa"/>
            <w:vAlign w:val="center"/>
          </w:tcPr>
          <w:p w14:paraId="5DEB4C3F" w14:textId="6BAF230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26D8F377" w14:textId="787047B2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2C37DF0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A015853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799" w:type="dxa"/>
            <w:vAlign w:val="center"/>
          </w:tcPr>
          <w:p w14:paraId="20A64FC8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91" w:type="dxa"/>
            <w:vAlign w:val="center"/>
          </w:tcPr>
          <w:p w14:paraId="274F673A" w14:textId="77777777" w:rsidR="00727BE8" w:rsidRPr="008C56AB" w:rsidRDefault="00727BE8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1F43961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67504C2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799" w:type="dxa"/>
            <w:vAlign w:val="center"/>
          </w:tcPr>
          <w:p w14:paraId="02447D2B" w14:textId="0E354F7D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1882834F" w14:textId="7E9E5E1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179349BF" w14:textId="77777777" w:rsidTr="00BB7298">
        <w:trPr>
          <w:trHeight w:val="332"/>
        </w:trPr>
        <w:tc>
          <w:tcPr>
            <w:tcW w:w="3262" w:type="dxa"/>
            <w:vAlign w:val="center"/>
          </w:tcPr>
          <w:p w14:paraId="714A1A3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Opravy a udržiavanie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42DDE530" w14:textId="03F95601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5AE377B" w14:textId="12894E74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  <w:tr w:rsidR="00727BE8" w:rsidRPr="008A6A75" w14:paraId="099F2CBA" w14:textId="77777777" w:rsidTr="00BB7298">
        <w:trPr>
          <w:trHeight w:val="360"/>
        </w:trPr>
        <w:tc>
          <w:tcPr>
            <w:tcW w:w="3262" w:type="dxa"/>
            <w:vAlign w:val="center"/>
          </w:tcPr>
          <w:p w14:paraId="0880D29F" w14:textId="77777777" w:rsidR="00727BE8" w:rsidRPr="008A6A75" w:rsidRDefault="00727BE8" w:rsidP="00061302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Mzdové náklady</w:t>
            </w: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99" w:type="dxa"/>
            <w:vAlign w:val="center"/>
          </w:tcPr>
          <w:p w14:paraId="511CD402" w14:textId="43E076CE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  <w:tc>
          <w:tcPr>
            <w:tcW w:w="2891" w:type="dxa"/>
            <w:vAlign w:val="center"/>
          </w:tcPr>
          <w:p w14:paraId="59FE3E0C" w14:textId="1B0C7DD8" w:rsidR="00727BE8" w:rsidRPr="008C56AB" w:rsidRDefault="00323812" w:rsidP="00061302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  <w:r w:rsidR="00727BE8">
              <w:rPr>
                <w:rFonts w:ascii="Arial" w:hAnsi="Arial"/>
                <w:sz w:val="18"/>
                <w:szCs w:val="18"/>
              </w:rPr>
              <w:t>.00</w:t>
            </w:r>
          </w:p>
        </w:tc>
      </w:tr>
    </w:tbl>
    <w:p w14:paraId="3A83914B" w14:textId="77777777" w:rsidR="00727BE8" w:rsidRPr="001C3F86" w:rsidRDefault="00727BE8" w:rsidP="00944C3D">
      <w:pPr>
        <w:ind w:left="142"/>
        <w:rPr>
          <w:rFonts w:ascii="Arial" w:hAnsi="Arial"/>
          <w:b/>
          <w:sz w:val="22"/>
          <w:szCs w:val="22"/>
        </w:rPr>
      </w:pPr>
    </w:p>
    <w:p w14:paraId="6469CD26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6"/>
        <w:gridCol w:w="3118"/>
        <w:gridCol w:w="3119"/>
      </w:tblGrid>
      <w:tr w:rsidR="00727BE8" w:rsidRPr="008A6A75" w14:paraId="68580A4E" w14:textId="77777777" w:rsidTr="00503750">
        <w:tc>
          <w:tcPr>
            <w:tcW w:w="3686" w:type="dxa"/>
            <w:vAlign w:val="center"/>
          </w:tcPr>
          <w:p w14:paraId="49F02204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1C55CCE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2A32891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727BE8" w:rsidRPr="008A6A75" w14:paraId="2B9043E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490450E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7DB5E114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588C8E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1DAC9F0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5888A8D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0DC1157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43626C1F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55D517FC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181CC8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5B8F8CA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2D133B4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727BE8" w:rsidRPr="008A6A75" w14:paraId="35BE4B64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6B06038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60C30C5E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05EFB9D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36E7B065" w14:textId="77777777" w:rsidR="00727BE8" w:rsidRPr="004F4A5E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0"/>
        <w:gridCol w:w="2873"/>
        <w:gridCol w:w="2945"/>
      </w:tblGrid>
      <w:tr w:rsidR="00727BE8" w:rsidRPr="008A6A75" w14:paraId="46F3E29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7166DDE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125C684D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7E1A030C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8A6A75" w14:paraId="186DB7DF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15487ED2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1935E81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415EE8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BE6107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433AA45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0D18051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D89008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4FC0A66F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04125B68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F4964C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DABB80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3E85A07C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2CBDD6C1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09E4693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1AA4C77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82E33EF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276A96FB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3F2EDE2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0E004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F8B26E0" w14:textId="77777777" w:rsidR="00727BE8" w:rsidRDefault="00727BE8" w:rsidP="00944C3D">
      <w:pPr>
        <w:rPr>
          <w:rFonts w:ascii="Arial" w:hAnsi="Arial"/>
          <w:sz w:val="16"/>
          <w:szCs w:val="16"/>
        </w:rPr>
      </w:pPr>
    </w:p>
    <w:p w14:paraId="685F2B0D" w14:textId="77777777" w:rsidR="00727BE8" w:rsidRPr="00ED0163" w:rsidRDefault="00727BE8" w:rsidP="00944C3D">
      <w:pPr>
        <w:rPr>
          <w:rFonts w:ascii="Arial" w:hAnsi="Arial"/>
          <w:sz w:val="16"/>
          <w:szCs w:val="16"/>
        </w:rPr>
      </w:pPr>
    </w:p>
    <w:p w14:paraId="26037D19" w14:textId="77777777" w:rsidR="00727BE8" w:rsidRPr="00ED0163" w:rsidRDefault="00727BE8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3"/>
        <w:gridCol w:w="2552"/>
      </w:tblGrid>
      <w:tr w:rsidR="00727BE8" w:rsidRPr="008A6A75" w14:paraId="2BB824F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6EE2E6B8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1BA1B5B" w14:textId="77777777" w:rsidR="00727BE8" w:rsidRPr="008A6A75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727BE8" w:rsidRPr="008A6A75" w14:paraId="4FA17DA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26DCB7A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5923DB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2D5016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15E579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1B53399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224DAB0D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0A32CC3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súvisiace audítorské služby</w:t>
            </w:r>
          </w:p>
        </w:tc>
        <w:tc>
          <w:tcPr>
            <w:tcW w:w="2552" w:type="dxa"/>
            <w:vAlign w:val="center"/>
          </w:tcPr>
          <w:p w14:paraId="2EF9055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6EC823A0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8A7D529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79A94BA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7ACE57F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0F0BA8F0" w14:textId="77777777" w:rsidR="00727BE8" w:rsidRPr="008A6A75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D5CC3B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8A6A75" w14:paraId="1667417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910A56C" w14:textId="77777777" w:rsidR="00727BE8" w:rsidRPr="008A6A75" w:rsidRDefault="00727BE8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6EA6F739" w14:textId="77777777" w:rsidR="00727BE8" w:rsidRPr="008C56AB" w:rsidRDefault="00727BE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124834F3" w14:textId="77777777" w:rsidR="00727BE8" w:rsidRDefault="00727BE8" w:rsidP="00944C3D">
      <w:pPr>
        <w:rPr>
          <w:sz w:val="22"/>
          <w:szCs w:val="22"/>
        </w:rPr>
      </w:pPr>
    </w:p>
    <w:p w14:paraId="77240E43" w14:textId="77777777" w:rsidR="00727BE8" w:rsidRDefault="00727BE8" w:rsidP="00944C3D">
      <w:pPr>
        <w:rPr>
          <w:sz w:val="22"/>
          <w:szCs w:val="22"/>
        </w:rPr>
      </w:pPr>
    </w:p>
    <w:p w14:paraId="3D442530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7A537E39" w14:textId="77777777" w:rsidR="00727BE8" w:rsidRDefault="00727BE8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701E3E1A" w14:textId="77777777" w:rsidR="00727BE8" w:rsidRDefault="00727BE8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53414CC7" w14:textId="77777777" w:rsidR="00727BE8" w:rsidRPr="009838F5" w:rsidRDefault="00727BE8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0B2B4656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6361521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5"/>
        <w:gridCol w:w="2842"/>
        <w:gridCol w:w="2921"/>
      </w:tblGrid>
      <w:tr w:rsidR="00727BE8" w:rsidRPr="002F74F8" w14:paraId="5CEC6EB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33D55C3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1B3EAF66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EDBAF99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3D6F91DE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7560AFD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1947600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23C46A8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8DE058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7C3BCEA2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1D7306A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0D2FA6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12B5D06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888104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36E41DC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6857FDF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2EC58AD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409E98B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6B5174AD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EF6025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7DDC79F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6B6B5661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0FDDBB0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85BE14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0D2DFB8D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23FD109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454341E7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0440985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D9270A4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3818079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0CE834F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43451DB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5F8180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19BE6CDB" w14:textId="77777777" w:rsidR="00727BE8" w:rsidRPr="008F5EF1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8"/>
        <w:gridCol w:w="2771"/>
        <w:gridCol w:w="2866"/>
      </w:tblGrid>
      <w:tr w:rsidR="00727BE8" w:rsidRPr="002F74F8" w14:paraId="66A0F3CC" w14:textId="77777777" w:rsidTr="00D430B5">
        <w:trPr>
          <w:trHeight w:val="465"/>
        </w:trPr>
        <w:tc>
          <w:tcPr>
            <w:tcW w:w="3268" w:type="dxa"/>
            <w:vAlign w:val="center"/>
          </w:tcPr>
          <w:p w14:paraId="3962DCC2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771" w:type="dxa"/>
            <w:vAlign w:val="center"/>
          </w:tcPr>
          <w:p w14:paraId="20BBD818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66" w:type="dxa"/>
            <w:vAlign w:val="center"/>
          </w:tcPr>
          <w:p w14:paraId="615DCD7C" w14:textId="77777777" w:rsidR="00727BE8" w:rsidRPr="002F74F8" w:rsidRDefault="00727BE8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727BE8" w:rsidRPr="002F74F8" w14:paraId="7AC3B7B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7B5CC9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771" w:type="dxa"/>
            <w:vAlign w:val="center"/>
          </w:tcPr>
          <w:p w14:paraId="2475F9B9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CF9EB46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67C845EE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416AE44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771" w:type="dxa"/>
            <w:vAlign w:val="center"/>
          </w:tcPr>
          <w:p w14:paraId="3CC4760C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7F186A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47E16C22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092FA650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771" w:type="dxa"/>
            <w:vAlign w:val="center"/>
          </w:tcPr>
          <w:p w14:paraId="040BFF4B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5B4D848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54508544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2DFE2653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771" w:type="dxa"/>
            <w:vAlign w:val="center"/>
          </w:tcPr>
          <w:p w14:paraId="0A110D0E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66" w:type="dxa"/>
            <w:vAlign w:val="center"/>
          </w:tcPr>
          <w:p w14:paraId="4B2E8FD4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EF3D5A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727BE8" w:rsidRPr="002F74F8" w14:paraId="381D2980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301565F5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3FF5433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3F1F8AD0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CF3791F" w14:textId="77777777" w:rsidTr="00D430B5">
        <w:trPr>
          <w:trHeight w:val="232"/>
        </w:trPr>
        <w:tc>
          <w:tcPr>
            <w:tcW w:w="3268" w:type="dxa"/>
            <w:vAlign w:val="center"/>
          </w:tcPr>
          <w:p w14:paraId="51CDE878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635C1CAF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FC53E4A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727BE8" w:rsidRPr="002F74F8" w14:paraId="2797968B" w14:textId="77777777" w:rsidTr="00D430B5">
        <w:trPr>
          <w:trHeight w:val="252"/>
        </w:trPr>
        <w:tc>
          <w:tcPr>
            <w:tcW w:w="3268" w:type="dxa"/>
            <w:vAlign w:val="center"/>
          </w:tcPr>
          <w:p w14:paraId="137A64BE" w14:textId="77777777" w:rsidR="00727BE8" w:rsidRPr="002F74F8" w:rsidRDefault="00727BE8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71" w:type="dxa"/>
            <w:vAlign w:val="center"/>
          </w:tcPr>
          <w:p w14:paraId="597795A1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66" w:type="dxa"/>
            <w:vAlign w:val="center"/>
          </w:tcPr>
          <w:p w14:paraId="5BB41BB3" w14:textId="77777777" w:rsidR="00727BE8" w:rsidRPr="008C56AB" w:rsidRDefault="00727BE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</w:tbl>
    <w:p w14:paraId="7D771747" w14:textId="77777777" w:rsidR="00727BE8" w:rsidRDefault="00727BE8" w:rsidP="00944C3D">
      <w:pPr>
        <w:rPr>
          <w:rFonts w:ascii="Arial" w:hAnsi="Arial"/>
          <w:sz w:val="22"/>
          <w:szCs w:val="22"/>
        </w:rPr>
      </w:pPr>
    </w:p>
    <w:p w14:paraId="5CC4F541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Opis významných položiek ostatných finančných povinností, ktoré sa nesledujú v účtovníctve a neuvádzajú sa v súvahe</w:t>
      </w:r>
    </w:p>
    <w:p w14:paraId="0B019F33" w14:textId="77777777" w:rsidR="00727BE8" w:rsidRPr="00D430B5" w:rsidRDefault="00727BE8" w:rsidP="00D430B5">
      <w:pPr>
        <w:ind w:firstLine="426"/>
        <w:rPr>
          <w:rFonts w:ascii="Arial" w:hAnsi="Arial"/>
          <w:sz w:val="16"/>
          <w:szCs w:val="16"/>
        </w:rPr>
      </w:pP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p11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5845202C" w14:textId="77777777" w:rsidR="00727BE8" w:rsidRPr="00D430B5" w:rsidRDefault="00727BE8" w:rsidP="00D430B5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Prehľad nehnuteľných kultúrnych pamiatok, ktoré sú v správe alebo vo vlastníctve účtovnej jednotk</w:t>
      </w:r>
      <w:r>
        <w:rPr>
          <w:rFonts w:ascii="Arial" w:hAnsi="Arial"/>
          <w:b/>
          <w:sz w:val="16"/>
          <w:szCs w:val="16"/>
        </w:rPr>
        <w:t>y</w:t>
      </w:r>
      <w:r w:rsidRPr="00D430B5">
        <w:rPr>
          <w:rFonts w:ascii="Arial" w:hAnsi="Arial"/>
          <w:sz w:val="16"/>
          <w:szCs w:val="16"/>
        </w:rPr>
        <w:fldChar w:fldCharType="begin"/>
      </w:r>
      <w:r w:rsidRPr="00D430B5">
        <w:rPr>
          <w:rFonts w:ascii="Arial" w:hAnsi="Arial"/>
          <w:sz w:val="16"/>
          <w:szCs w:val="16"/>
        </w:rPr>
        <w:instrText xml:space="preserve"> MERGEFIELD p12 </w:instrText>
      </w:r>
      <w:r w:rsidRPr="00D430B5">
        <w:rPr>
          <w:rFonts w:ascii="Arial" w:hAnsi="Arial"/>
          <w:sz w:val="16"/>
          <w:szCs w:val="16"/>
        </w:rPr>
        <w:fldChar w:fldCharType="end"/>
      </w:r>
    </w:p>
    <w:p w14:paraId="6EF01E1C" w14:textId="77777777" w:rsidR="00727BE8" w:rsidRPr="00D430B5" w:rsidRDefault="00727BE8" w:rsidP="00944C3D">
      <w:pPr>
        <w:rPr>
          <w:rFonts w:ascii="Arial" w:hAnsi="Arial"/>
          <w:sz w:val="16"/>
          <w:szCs w:val="16"/>
        </w:rPr>
      </w:pPr>
    </w:p>
    <w:p w14:paraId="0CC0081E" w14:textId="77777777" w:rsidR="00727BE8" w:rsidRPr="00D430B5" w:rsidRDefault="00727BE8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16"/>
          <w:szCs w:val="16"/>
        </w:rPr>
      </w:pPr>
      <w:r w:rsidRPr="00D430B5">
        <w:rPr>
          <w:rFonts w:ascii="Arial" w:hAnsi="Arial"/>
          <w:b/>
          <w:sz w:val="16"/>
          <w:szCs w:val="16"/>
        </w:rPr>
        <w:t>Informácie o významných skutočnostiach, ktoré nastali medzi dňom, ku ktorému sa zostavuje účtovná závierka a dňom jej zostavenia</w:t>
      </w:r>
    </w:p>
    <w:p w14:paraId="3E0428C3" w14:textId="77777777" w:rsidR="00727BE8" w:rsidRPr="003E01A5" w:rsidRDefault="00727BE8" w:rsidP="003E01A5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sectPr w:rsidR="00727BE8" w:rsidRPr="003E01A5" w:rsidSect="00D229D5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062814" w14:textId="77777777" w:rsidR="000974F0" w:rsidRDefault="000974F0">
      <w:r>
        <w:separator/>
      </w:r>
    </w:p>
  </w:endnote>
  <w:endnote w:type="continuationSeparator" w:id="0">
    <w:p w14:paraId="2A6D0ACB" w14:textId="77777777" w:rsidR="000974F0" w:rsidRDefault="00097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BF9481" w14:textId="77777777" w:rsidR="00727BE8" w:rsidRDefault="00727BE8" w:rsidP="008D0433">
    <w:pPr>
      <w:pStyle w:val="Pta"/>
      <w:framePr w:wrap="auto" w:vAnchor="text" w:hAnchor="margin" w:xAlign="right" w:y="1"/>
      <w:rPr>
        <w:rStyle w:val="slostrany"/>
        <w:rFonts w:cs="Arial"/>
      </w:rPr>
    </w:pPr>
  </w:p>
  <w:p w14:paraId="3EB0E0A5" w14:textId="77777777" w:rsidR="00727BE8" w:rsidRDefault="00727BE8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4508D" w14:textId="77777777" w:rsidR="00727BE8" w:rsidRDefault="00727BE8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CC31840" w14:textId="77777777" w:rsidR="00727BE8" w:rsidRDefault="00727BE8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B910" w14:textId="77777777" w:rsidR="00727BE8" w:rsidRPr="00010D38" w:rsidRDefault="00727BE8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>
      <w:rPr>
        <w:rStyle w:val="slostrany"/>
        <w:sz w:val="16"/>
        <w:szCs w:val="16"/>
      </w:rPr>
      <w:t>12</w:t>
    </w:r>
    <w:r w:rsidRPr="00010D38">
      <w:rPr>
        <w:rStyle w:val="slostrany"/>
        <w:sz w:val="16"/>
        <w:szCs w:val="16"/>
      </w:rPr>
      <w:fldChar w:fldCharType="end"/>
    </w:r>
  </w:p>
  <w:p w14:paraId="278E807E" w14:textId="77777777" w:rsidR="00727BE8" w:rsidRDefault="00727BE8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1246B9" w14:textId="77777777" w:rsidR="000974F0" w:rsidRDefault="000974F0">
      <w:r>
        <w:separator/>
      </w:r>
    </w:p>
  </w:footnote>
  <w:footnote w:type="continuationSeparator" w:id="0">
    <w:p w14:paraId="7F42E87B" w14:textId="77777777" w:rsidR="000974F0" w:rsidRDefault="00097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  <w:rPr>
        <w:rFonts w:cs="Times New Roman"/>
      </w:r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146718">
    <w:abstractNumId w:val="13"/>
  </w:num>
  <w:num w:numId="2" w16cid:durableId="814762294">
    <w:abstractNumId w:val="17"/>
  </w:num>
  <w:num w:numId="3" w16cid:durableId="1925603978">
    <w:abstractNumId w:val="8"/>
  </w:num>
  <w:num w:numId="4" w16cid:durableId="795870854">
    <w:abstractNumId w:val="7"/>
  </w:num>
  <w:num w:numId="5" w16cid:durableId="799554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8157374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7733875">
    <w:abstractNumId w:val="20"/>
  </w:num>
  <w:num w:numId="8" w16cid:durableId="2101289486">
    <w:abstractNumId w:val="10"/>
  </w:num>
  <w:num w:numId="9" w16cid:durableId="509485274">
    <w:abstractNumId w:val="0"/>
  </w:num>
  <w:num w:numId="10" w16cid:durableId="1281566605">
    <w:abstractNumId w:val="19"/>
  </w:num>
  <w:num w:numId="11" w16cid:durableId="1635066034">
    <w:abstractNumId w:val="6"/>
  </w:num>
  <w:num w:numId="12" w16cid:durableId="380860087">
    <w:abstractNumId w:val="9"/>
  </w:num>
  <w:num w:numId="13" w16cid:durableId="298341503">
    <w:abstractNumId w:val="12"/>
  </w:num>
  <w:num w:numId="14" w16cid:durableId="1754863179">
    <w:abstractNumId w:val="15"/>
  </w:num>
  <w:num w:numId="15" w16cid:durableId="1250576259">
    <w:abstractNumId w:val="14"/>
  </w:num>
  <w:num w:numId="16" w16cid:durableId="1800758230">
    <w:abstractNumId w:val="2"/>
  </w:num>
  <w:num w:numId="17" w16cid:durableId="1691908735">
    <w:abstractNumId w:val="4"/>
  </w:num>
  <w:num w:numId="18" w16cid:durableId="1566643535">
    <w:abstractNumId w:val="11"/>
  </w:num>
  <w:num w:numId="19" w16cid:durableId="145316159">
    <w:abstractNumId w:val="5"/>
  </w:num>
  <w:num w:numId="20" w16cid:durableId="2057847193">
    <w:abstractNumId w:val="18"/>
  </w:num>
  <w:num w:numId="21" w16cid:durableId="7617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arg1" w:val="20162"/>
    <w:docVar w:name="arg2" w:val="driver=asa11;dbn=poprad;dbf=d:\data\poprad.db;eng=sql12;links=tcpip;uid=krolakova;pwd=global1;con=finus(10.15)"/>
    <w:docVar w:name="arg3" w:val="0"/>
    <w:docVar w:name="arg4" w:val="C:\Users\KROLAK~1.HP-\AppData\Local\Temp\7692547.doc"/>
    <w:docVar w:name="arg5" w:val="1"/>
  </w:docVars>
  <w:rsids>
    <w:rsidRoot w:val="00164431"/>
    <w:rsid w:val="00010D38"/>
    <w:rsid w:val="00011EDC"/>
    <w:rsid w:val="000234F7"/>
    <w:rsid w:val="0002470E"/>
    <w:rsid w:val="00030DEB"/>
    <w:rsid w:val="00034D3C"/>
    <w:rsid w:val="000422B9"/>
    <w:rsid w:val="00045728"/>
    <w:rsid w:val="000461D1"/>
    <w:rsid w:val="00050529"/>
    <w:rsid w:val="00051D36"/>
    <w:rsid w:val="00061302"/>
    <w:rsid w:val="00070A5B"/>
    <w:rsid w:val="000722C5"/>
    <w:rsid w:val="000731BD"/>
    <w:rsid w:val="000772A5"/>
    <w:rsid w:val="00084436"/>
    <w:rsid w:val="00085147"/>
    <w:rsid w:val="000929AD"/>
    <w:rsid w:val="000954D3"/>
    <w:rsid w:val="000974F0"/>
    <w:rsid w:val="000B0C0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4431"/>
    <w:rsid w:val="001664BB"/>
    <w:rsid w:val="0019621E"/>
    <w:rsid w:val="00197E0F"/>
    <w:rsid w:val="001A1E3F"/>
    <w:rsid w:val="001B51FA"/>
    <w:rsid w:val="001C3F86"/>
    <w:rsid w:val="001D225C"/>
    <w:rsid w:val="001D2AB6"/>
    <w:rsid w:val="001D6748"/>
    <w:rsid w:val="001E33AE"/>
    <w:rsid w:val="001E538B"/>
    <w:rsid w:val="001F17B9"/>
    <w:rsid w:val="001F7461"/>
    <w:rsid w:val="00200A6E"/>
    <w:rsid w:val="002066E2"/>
    <w:rsid w:val="00207A36"/>
    <w:rsid w:val="00212499"/>
    <w:rsid w:val="00220DC1"/>
    <w:rsid w:val="00224039"/>
    <w:rsid w:val="002247A4"/>
    <w:rsid w:val="00225019"/>
    <w:rsid w:val="00230F36"/>
    <w:rsid w:val="00240D97"/>
    <w:rsid w:val="00241F9D"/>
    <w:rsid w:val="002509F7"/>
    <w:rsid w:val="00251EEE"/>
    <w:rsid w:val="00253A0A"/>
    <w:rsid w:val="00254422"/>
    <w:rsid w:val="002671C7"/>
    <w:rsid w:val="00271772"/>
    <w:rsid w:val="002739DE"/>
    <w:rsid w:val="00273F6B"/>
    <w:rsid w:val="00280B22"/>
    <w:rsid w:val="00291963"/>
    <w:rsid w:val="00292243"/>
    <w:rsid w:val="0029467C"/>
    <w:rsid w:val="002B12D5"/>
    <w:rsid w:val="002C13B3"/>
    <w:rsid w:val="002C5CE4"/>
    <w:rsid w:val="002D0906"/>
    <w:rsid w:val="002D09F9"/>
    <w:rsid w:val="002E4E32"/>
    <w:rsid w:val="002F002B"/>
    <w:rsid w:val="002F1265"/>
    <w:rsid w:val="002F24B7"/>
    <w:rsid w:val="002F733E"/>
    <w:rsid w:val="002F74F8"/>
    <w:rsid w:val="003028FB"/>
    <w:rsid w:val="0030373C"/>
    <w:rsid w:val="0031248C"/>
    <w:rsid w:val="00315365"/>
    <w:rsid w:val="00323812"/>
    <w:rsid w:val="00325368"/>
    <w:rsid w:val="003277F2"/>
    <w:rsid w:val="00337128"/>
    <w:rsid w:val="00337BB7"/>
    <w:rsid w:val="00354A2E"/>
    <w:rsid w:val="00360416"/>
    <w:rsid w:val="003607F0"/>
    <w:rsid w:val="003607F8"/>
    <w:rsid w:val="003713F3"/>
    <w:rsid w:val="0038798B"/>
    <w:rsid w:val="00391121"/>
    <w:rsid w:val="00392BB9"/>
    <w:rsid w:val="003934AB"/>
    <w:rsid w:val="003A01A2"/>
    <w:rsid w:val="003A5B2E"/>
    <w:rsid w:val="003B3B25"/>
    <w:rsid w:val="003B4931"/>
    <w:rsid w:val="003C34A3"/>
    <w:rsid w:val="003C6161"/>
    <w:rsid w:val="003D277B"/>
    <w:rsid w:val="003D6E87"/>
    <w:rsid w:val="003E01A5"/>
    <w:rsid w:val="003E38B3"/>
    <w:rsid w:val="003E5CE2"/>
    <w:rsid w:val="003F1699"/>
    <w:rsid w:val="003F5116"/>
    <w:rsid w:val="00402FDD"/>
    <w:rsid w:val="00403D96"/>
    <w:rsid w:val="004100DF"/>
    <w:rsid w:val="00417853"/>
    <w:rsid w:val="00422144"/>
    <w:rsid w:val="0042364E"/>
    <w:rsid w:val="00424F1C"/>
    <w:rsid w:val="0042605A"/>
    <w:rsid w:val="00431B01"/>
    <w:rsid w:val="0044062B"/>
    <w:rsid w:val="004432A1"/>
    <w:rsid w:val="0044430B"/>
    <w:rsid w:val="00444AB0"/>
    <w:rsid w:val="0044670F"/>
    <w:rsid w:val="00447203"/>
    <w:rsid w:val="004508BD"/>
    <w:rsid w:val="004520DD"/>
    <w:rsid w:val="004550DF"/>
    <w:rsid w:val="00462D5E"/>
    <w:rsid w:val="00465313"/>
    <w:rsid w:val="0047156B"/>
    <w:rsid w:val="00473992"/>
    <w:rsid w:val="00474E35"/>
    <w:rsid w:val="004920E3"/>
    <w:rsid w:val="004969BE"/>
    <w:rsid w:val="004A16FF"/>
    <w:rsid w:val="004A7E73"/>
    <w:rsid w:val="004C1789"/>
    <w:rsid w:val="004C2826"/>
    <w:rsid w:val="004D77A8"/>
    <w:rsid w:val="004E1617"/>
    <w:rsid w:val="004F29F4"/>
    <w:rsid w:val="004F4A5E"/>
    <w:rsid w:val="00503750"/>
    <w:rsid w:val="00506C67"/>
    <w:rsid w:val="00511537"/>
    <w:rsid w:val="0053372C"/>
    <w:rsid w:val="00572A39"/>
    <w:rsid w:val="00573DF0"/>
    <w:rsid w:val="00583D8D"/>
    <w:rsid w:val="00584815"/>
    <w:rsid w:val="005863F3"/>
    <w:rsid w:val="00590A9F"/>
    <w:rsid w:val="00590AC7"/>
    <w:rsid w:val="00592EA0"/>
    <w:rsid w:val="00594196"/>
    <w:rsid w:val="005947AF"/>
    <w:rsid w:val="00596287"/>
    <w:rsid w:val="005A2C6A"/>
    <w:rsid w:val="005A3AA4"/>
    <w:rsid w:val="005B1909"/>
    <w:rsid w:val="005C50F0"/>
    <w:rsid w:val="005C6EF7"/>
    <w:rsid w:val="005D44A5"/>
    <w:rsid w:val="005E5613"/>
    <w:rsid w:val="0060758C"/>
    <w:rsid w:val="0061114C"/>
    <w:rsid w:val="00614891"/>
    <w:rsid w:val="0062543C"/>
    <w:rsid w:val="00631973"/>
    <w:rsid w:val="00643188"/>
    <w:rsid w:val="00660AB8"/>
    <w:rsid w:val="00664EC5"/>
    <w:rsid w:val="006818FD"/>
    <w:rsid w:val="00683EB7"/>
    <w:rsid w:val="006851AB"/>
    <w:rsid w:val="006A2890"/>
    <w:rsid w:val="006A3399"/>
    <w:rsid w:val="006A789F"/>
    <w:rsid w:val="006B168A"/>
    <w:rsid w:val="006B2D46"/>
    <w:rsid w:val="006B4786"/>
    <w:rsid w:val="006B6BCA"/>
    <w:rsid w:val="006B7447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27BE8"/>
    <w:rsid w:val="0073029B"/>
    <w:rsid w:val="0074076C"/>
    <w:rsid w:val="0074200F"/>
    <w:rsid w:val="007450CC"/>
    <w:rsid w:val="00752C7A"/>
    <w:rsid w:val="007553EC"/>
    <w:rsid w:val="00755C3C"/>
    <w:rsid w:val="0076308E"/>
    <w:rsid w:val="00770FCF"/>
    <w:rsid w:val="007772AA"/>
    <w:rsid w:val="007822F9"/>
    <w:rsid w:val="00782EA1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63342"/>
    <w:rsid w:val="00871039"/>
    <w:rsid w:val="0087241F"/>
    <w:rsid w:val="00874C86"/>
    <w:rsid w:val="008767E1"/>
    <w:rsid w:val="00881D09"/>
    <w:rsid w:val="00894CCF"/>
    <w:rsid w:val="008A0E11"/>
    <w:rsid w:val="008A6A75"/>
    <w:rsid w:val="008A7BAA"/>
    <w:rsid w:val="008B2D38"/>
    <w:rsid w:val="008B4077"/>
    <w:rsid w:val="008B48E4"/>
    <w:rsid w:val="008C1980"/>
    <w:rsid w:val="008C56AB"/>
    <w:rsid w:val="008D0433"/>
    <w:rsid w:val="008D6310"/>
    <w:rsid w:val="008F5EF1"/>
    <w:rsid w:val="0090277A"/>
    <w:rsid w:val="00917B6D"/>
    <w:rsid w:val="00917C1F"/>
    <w:rsid w:val="00924809"/>
    <w:rsid w:val="009265BB"/>
    <w:rsid w:val="00935402"/>
    <w:rsid w:val="0094468D"/>
    <w:rsid w:val="00944C3D"/>
    <w:rsid w:val="00951CD2"/>
    <w:rsid w:val="0096055A"/>
    <w:rsid w:val="00973A02"/>
    <w:rsid w:val="009838F5"/>
    <w:rsid w:val="009A278B"/>
    <w:rsid w:val="009B2521"/>
    <w:rsid w:val="009B4C58"/>
    <w:rsid w:val="009D200B"/>
    <w:rsid w:val="009D30DB"/>
    <w:rsid w:val="009E1BB8"/>
    <w:rsid w:val="009E6601"/>
    <w:rsid w:val="009F2298"/>
    <w:rsid w:val="009F61B4"/>
    <w:rsid w:val="00A02DF7"/>
    <w:rsid w:val="00A052AA"/>
    <w:rsid w:val="00A0740D"/>
    <w:rsid w:val="00A136FC"/>
    <w:rsid w:val="00A25EA7"/>
    <w:rsid w:val="00A324E2"/>
    <w:rsid w:val="00A4559A"/>
    <w:rsid w:val="00A4574D"/>
    <w:rsid w:val="00A45CBB"/>
    <w:rsid w:val="00A548D2"/>
    <w:rsid w:val="00A60427"/>
    <w:rsid w:val="00A61D74"/>
    <w:rsid w:val="00A62A99"/>
    <w:rsid w:val="00A65012"/>
    <w:rsid w:val="00A67AA4"/>
    <w:rsid w:val="00A80683"/>
    <w:rsid w:val="00A82CC0"/>
    <w:rsid w:val="00A949CB"/>
    <w:rsid w:val="00AA26F7"/>
    <w:rsid w:val="00AA3410"/>
    <w:rsid w:val="00AA438D"/>
    <w:rsid w:val="00AA4637"/>
    <w:rsid w:val="00AA6CA1"/>
    <w:rsid w:val="00AB6C3A"/>
    <w:rsid w:val="00AC1897"/>
    <w:rsid w:val="00AD5EAF"/>
    <w:rsid w:val="00AD6F86"/>
    <w:rsid w:val="00AE0F29"/>
    <w:rsid w:val="00AE2196"/>
    <w:rsid w:val="00AE3594"/>
    <w:rsid w:val="00B025F9"/>
    <w:rsid w:val="00B036B5"/>
    <w:rsid w:val="00B1198E"/>
    <w:rsid w:val="00B20E3B"/>
    <w:rsid w:val="00B21506"/>
    <w:rsid w:val="00B21A23"/>
    <w:rsid w:val="00B24C48"/>
    <w:rsid w:val="00B30D51"/>
    <w:rsid w:val="00B34591"/>
    <w:rsid w:val="00B41571"/>
    <w:rsid w:val="00B44140"/>
    <w:rsid w:val="00B44D10"/>
    <w:rsid w:val="00B461FE"/>
    <w:rsid w:val="00B5159F"/>
    <w:rsid w:val="00B54AA7"/>
    <w:rsid w:val="00B6597A"/>
    <w:rsid w:val="00B808E2"/>
    <w:rsid w:val="00B85F0B"/>
    <w:rsid w:val="00B9049A"/>
    <w:rsid w:val="00B943F2"/>
    <w:rsid w:val="00BA2740"/>
    <w:rsid w:val="00BB13F1"/>
    <w:rsid w:val="00BB2432"/>
    <w:rsid w:val="00BB5DA2"/>
    <w:rsid w:val="00BB64C5"/>
    <w:rsid w:val="00BB7298"/>
    <w:rsid w:val="00BB7F7C"/>
    <w:rsid w:val="00BC1B5E"/>
    <w:rsid w:val="00BC2414"/>
    <w:rsid w:val="00BD28DC"/>
    <w:rsid w:val="00BD47C9"/>
    <w:rsid w:val="00BD603E"/>
    <w:rsid w:val="00BE1CFF"/>
    <w:rsid w:val="00BE6AF8"/>
    <w:rsid w:val="00BE7552"/>
    <w:rsid w:val="00C0036E"/>
    <w:rsid w:val="00C05815"/>
    <w:rsid w:val="00C11151"/>
    <w:rsid w:val="00C165AD"/>
    <w:rsid w:val="00C213A6"/>
    <w:rsid w:val="00C26D27"/>
    <w:rsid w:val="00C32EEF"/>
    <w:rsid w:val="00C3539E"/>
    <w:rsid w:val="00C36E3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085F"/>
    <w:rsid w:val="00C736A2"/>
    <w:rsid w:val="00C74B1A"/>
    <w:rsid w:val="00C77B5A"/>
    <w:rsid w:val="00C82075"/>
    <w:rsid w:val="00C871BA"/>
    <w:rsid w:val="00C9612F"/>
    <w:rsid w:val="00CA0303"/>
    <w:rsid w:val="00CA16E9"/>
    <w:rsid w:val="00CA5B8A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03E3F"/>
    <w:rsid w:val="00D127FC"/>
    <w:rsid w:val="00D229D5"/>
    <w:rsid w:val="00D250F3"/>
    <w:rsid w:val="00D40CBA"/>
    <w:rsid w:val="00D42477"/>
    <w:rsid w:val="00D430B5"/>
    <w:rsid w:val="00D43DE2"/>
    <w:rsid w:val="00D47486"/>
    <w:rsid w:val="00D501B8"/>
    <w:rsid w:val="00D536C2"/>
    <w:rsid w:val="00D53D09"/>
    <w:rsid w:val="00D572F2"/>
    <w:rsid w:val="00D57937"/>
    <w:rsid w:val="00D64F09"/>
    <w:rsid w:val="00D83C37"/>
    <w:rsid w:val="00D84B5C"/>
    <w:rsid w:val="00D86E26"/>
    <w:rsid w:val="00D92E41"/>
    <w:rsid w:val="00D96BED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05001"/>
    <w:rsid w:val="00E17884"/>
    <w:rsid w:val="00E22677"/>
    <w:rsid w:val="00E51C26"/>
    <w:rsid w:val="00E56EB4"/>
    <w:rsid w:val="00E61EAC"/>
    <w:rsid w:val="00E62CA8"/>
    <w:rsid w:val="00E70EEE"/>
    <w:rsid w:val="00E85CCA"/>
    <w:rsid w:val="00E9202B"/>
    <w:rsid w:val="00EA31BC"/>
    <w:rsid w:val="00EA6F2E"/>
    <w:rsid w:val="00EC328A"/>
    <w:rsid w:val="00ED0163"/>
    <w:rsid w:val="00ED4DCA"/>
    <w:rsid w:val="00EE21BE"/>
    <w:rsid w:val="00EE25B5"/>
    <w:rsid w:val="00EE2E30"/>
    <w:rsid w:val="00EE423C"/>
    <w:rsid w:val="00EE4E66"/>
    <w:rsid w:val="00EF3D5A"/>
    <w:rsid w:val="00EF4BFA"/>
    <w:rsid w:val="00F018C0"/>
    <w:rsid w:val="00F13F7C"/>
    <w:rsid w:val="00F155FB"/>
    <w:rsid w:val="00F2247B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A1B6B"/>
    <w:rsid w:val="00FA37D6"/>
    <w:rsid w:val="00FC4108"/>
    <w:rsid w:val="00FC4134"/>
    <w:rsid w:val="00FD5DA8"/>
    <w:rsid w:val="00FD7995"/>
    <w:rsid w:val="00FE1AC9"/>
    <w:rsid w:val="00FE3A1E"/>
    <w:rsid w:val="00FE4246"/>
    <w:rsid w:val="00FF62B8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3"/>
    <o:shapelayout v:ext="edit">
      <o:idmap v:ext="edit" data="1"/>
    </o:shapelayout>
  </w:shapeDefaults>
  <w:decimalSymbol w:val=","/>
  <w:listSeparator w:val=";"/>
  <w14:docId w14:val="66FE7EF5"/>
  <w15:docId w15:val="{94C73D36-8D13-4E32-B290-21B9261A8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1" w:semiHidden="1" w:uiPriority="0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iPriority="0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semiHidden="1" w:uiPriority="0" w:unhideWhenUsed="1"/>
    <w:lsdException w:name="List 2" w:semiHidden="1" w:unhideWhenUsed="1"/>
    <w:lsdException w:name="List 3" w:semiHidden="1" w:unhideWhenUsed="1"/>
    <w:lsdException w:name="List 4" w:locked="1" w:semiHidden="1" w:uiPriority="0" w:unhideWhenUsed="1"/>
    <w:lsdException w:name="List 5" w:locked="1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semiHidden="1" w:uiPriority="0" w:unhideWhenUsed="1"/>
    <w:lsdException w:name="Body Text Indent" w:locked="1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semiHidden="1" w:uiPriority="0" w:unhideWhenUsed="1"/>
    <w:lsdException w:name="Date" w:locked="1" w:semiHidden="1" w:uiPriority="0" w:unhideWhenUsed="1"/>
    <w:lsdException w:name="Body Text First Indent" w:locked="1" w:semiHidden="1" w:uiPriority="0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semiHidden="1" w:unhideWhenUsed="1"/>
    <w:lsdException w:name="Body Text Indent 2" w:locked="1" w:semiHidden="1" w:uiPriority="0" w:unhideWhenUsed="1"/>
    <w:lsdException w:name="Body Text Indent 3" w:locked="1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9"/>
    <w:locked/>
    <w:rsid w:val="0073029B"/>
    <w:rPr>
      <w:rFonts w:ascii="Arial" w:hAnsi="Arial"/>
      <w:b/>
      <w:kern w:val="32"/>
      <w:sz w:val="32"/>
      <w:lang w:eastAsia="en-US"/>
    </w:rPr>
  </w:style>
  <w:style w:type="character" w:customStyle="1" w:styleId="Nadpis2Char">
    <w:name w:val="Nadpis 2 Char"/>
    <w:link w:val="Nadpis2"/>
    <w:uiPriority w:val="99"/>
    <w:locked/>
    <w:rsid w:val="0073029B"/>
    <w:rPr>
      <w:rFonts w:ascii="Arial" w:hAnsi="Arial"/>
      <w:b/>
      <w:i/>
      <w:sz w:val="28"/>
      <w:lang w:eastAsia="en-US"/>
    </w:rPr>
  </w:style>
  <w:style w:type="character" w:customStyle="1" w:styleId="Nadpis3Char">
    <w:name w:val="Nadpis 3 Char"/>
    <w:link w:val="Nadpis3"/>
    <w:uiPriority w:val="99"/>
    <w:locked/>
    <w:rsid w:val="0073029B"/>
    <w:rPr>
      <w:rFonts w:ascii="Cambria" w:hAnsi="Cambria"/>
      <w:b/>
      <w:sz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sz w:val="28"/>
      <w:lang w:eastAsia="en-US"/>
    </w:rPr>
  </w:style>
  <w:style w:type="character" w:customStyle="1" w:styleId="Nadpis5Char">
    <w:name w:val="Nadpis 5 Char"/>
    <w:link w:val="Nadpis5"/>
    <w:uiPriority w:val="99"/>
    <w:locked/>
    <w:rsid w:val="0073029B"/>
    <w:rPr>
      <w:rFonts w:ascii="Arial Narrow" w:hAnsi="Arial Narrow"/>
      <w:b/>
      <w:i/>
      <w:sz w:val="26"/>
      <w:lang w:eastAsia="en-US"/>
    </w:rPr>
  </w:style>
  <w:style w:type="character" w:customStyle="1" w:styleId="Nadpis6Char">
    <w:name w:val="Nadpis 6 Char"/>
    <w:link w:val="Nadpis6"/>
    <w:uiPriority w:val="99"/>
    <w:locked/>
    <w:rsid w:val="0073029B"/>
    <w:rPr>
      <w:rFonts w:ascii="Arial Narrow" w:hAnsi="Arial Narrow"/>
      <w:b/>
      <w:sz w:val="22"/>
      <w:lang w:eastAsia="en-US"/>
    </w:rPr>
  </w:style>
  <w:style w:type="character" w:customStyle="1" w:styleId="Nadpis7Char">
    <w:name w:val="Nadpis 7 Char"/>
    <w:link w:val="Nadpis7"/>
    <w:uiPriority w:val="99"/>
    <w:locked/>
    <w:rsid w:val="0073029B"/>
    <w:rPr>
      <w:rFonts w:ascii="Arial Narrow" w:hAnsi="Arial Narrow"/>
      <w:sz w:val="22"/>
      <w:lang w:eastAsia="en-US"/>
    </w:rPr>
  </w:style>
  <w:style w:type="character" w:customStyle="1" w:styleId="Nadpis8Char">
    <w:name w:val="Nadpis 8 Char"/>
    <w:link w:val="Nadpis8"/>
    <w:uiPriority w:val="99"/>
    <w:locked/>
    <w:rsid w:val="0073029B"/>
    <w:rPr>
      <w:rFonts w:ascii="Arial Narrow" w:hAnsi="Arial Narrow"/>
      <w:i/>
      <w:sz w:val="22"/>
      <w:lang w:eastAsia="en-US"/>
    </w:rPr>
  </w:style>
  <w:style w:type="character" w:customStyle="1" w:styleId="Nadpis9Char">
    <w:name w:val="Nadpis 9 Char"/>
    <w:link w:val="Nadpis9"/>
    <w:uiPriority w:val="99"/>
    <w:locked/>
    <w:rsid w:val="0073029B"/>
    <w:rPr>
      <w:rFonts w:ascii="Cambria" w:hAnsi="Cambria"/>
      <w:sz w:val="22"/>
      <w:lang w:eastAsia="en-US"/>
    </w:rPr>
  </w:style>
  <w:style w:type="paragraph" w:styleId="Normlnywebov">
    <w:name w:val="Normal (Web)"/>
    <w:basedOn w:val="Normlny"/>
    <w:uiPriority w:val="99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99"/>
    <w:qFormat/>
    <w:rsid w:val="0072558F"/>
    <w:rPr>
      <w:rFonts w:cs="Times New Roman"/>
      <w:b/>
    </w:rPr>
  </w:style>
  <w:style w:type="paragraph" w:customStyle="1" w:styleId="NormalTahoma">
    <w:name w:val="Normal + Tahoma"/>
    <w:aliases w:val="7.5 pt"/>
    <w:basedOn w:val="Normlny"/>
    <w:uiPriority w:val="99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locked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uiPriority w:val="99"/>
    <w:rsid w:val="008C198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uiPriority w:val="99"/>
    <w:rsid w:val="00C213A6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/>
      <w:b/>
      <w:sz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/>
      <w:sz w:val="22"/>
      <w:szCs w:val="22"/>
    </w:rPr>
  </w:style>
  <w:style w:type="character" w:customStyle="1" w:styleId="PodtitulChar">
    <w:name w:val="Podtitul Char"/>
    <w:link w:val="Podtitul"/>
    <w:uiPriority w:val="99"/>
    <w:locked/>
    <w:rsid w:val="0073029B"/>
    <w:rPr>
      <w:rFonts w:ascii="Cambria" w:hAnsi="Cambria"/>
      <w:sz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Times New Roman"/>
      <w:b/>
      <w:i/>
    </w:rPr>
  </w:style>
  <w:style w:type="paragraph" w:customStyle="1" w:styleId="TopHeader">
    <w:name w:val="Top Header"/>
    <w:basedOn w:val="Normlny"/>
    <w:uiPriority w:val="99"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locked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3029B"/>
    <w:rPr>
      <w:rFonts w:ascii="Arial Narrow" w:hAnsi="Arial Narrow"/>
      <w:sz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locked/>
    <w:rsid w:val="0073029B"/>
    <w:rPr>
      <w:rFonts w:ascii="Tahoma" w:hAnsi="Tahoma"/>
      <w:sz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/>
      <w:b/>
      <w:sz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uiPriority w:val="99"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uiPriority w:val="99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styleId="Odsekzoznamu">
    <w:name w:val="List Paragraph"/>
    <w:basedOn w:val="Normlny"/>
    <w:uiPriority w:val="99"/>
    <w:qFormat/>
    <w:rsid w:val="001D6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5609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169</TotalTime>
  <Pages>16</Pages>
  <Words>5127</Words>
  <Characters>29230</Characters>
  <Application>Microsoft Office Word</Application>
  <DocSecurity>0</DocSecurity>
  <Lines>243</Lines>
  <Paragraphs>68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              Poznámky Úč  NUJ 3 - 01</vt:lpstr>
    </vt:vector>
  </TitlesOfParts>
  <Company>None</Company>
  <LinksUpToDate>false</LinksUpToDate>
  <CharactersWithSpaces>34289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Poznámky Úč  NUJ 3 - 01</dc:title>
  <dc:subject/>
  <dc:creator>Krolakova</dc:creator>
  <cp:keywords/>
  <dc:description/>
  <cp:lastModifiedBy>ERES Property 3</cp:lastModifiedBy>
  <cp:revision>15</cp:revision>
  <cp:lastPrinted>2020-02-10T14:26:00Z</cp:lastPrinted>
  <dcterms:created xsi:type="dcterms:W3CDTF">2021-09-08T09:47:00Z</dcterms:created>
  <dcterms:modified xsi:type="dcterms:W3CDTF">2023-06-12T09:55:00Z</dcterms:modified>
</cp:coreProperties>
</file>