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4CE55B5A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E70EEE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E70EEE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 w:rsidR="00E70EEE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000000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1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000000" w:rsidP="00944C3D">
                        <w:fldSimple w:instr=" MERGEFIELD  aDMOD  \* MERGEFORMAT ">
                          <w:r w:rsidR="00727BE8" w:rsidRPr="00164431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46D3B7AD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E70EEE">
                          <w:rPr>
                            <w:rFonts w:ascii="Arial" w:hAnsi="Arial" w:cs="Arial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3999FF31" w14:textId="433A48E1" w:rsidR="00727BE8" w:rsidRDefault="00727BE8" w:rsidP="00944C3D">
                        <w:r>
                          <w:t>20</w:t>
                        </w:r>
                        <w:r w:rsidR="00D92E41">
                          <w:t>2</w:t>
                        </w:r>
                        <w:r w:rsidR="00E70EEE">
                          <w:t>2</w:t>
                        </w:r>
                        <w:r w:rsidR="00D92E41">
                          <w:t>1</w:t>
                        </w:r>
                      </w:p>
                      <w:p w14:paraId="5FFC8E9E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5A7A1891" w14:textId="6DC8C590" w:rsidR="00D92E41" w:rsidRDefault="00E70EEE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000000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15F90DBA" w:rsidR="00727BE8" w:rsidRDefault="006A2890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t>2021</w:t>
                        </w: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0962B70C" w:rsidR="00727BE8" w:rsidRDefault="006A2890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4E2810C0" w:rsidR="00727BE8" w:rsidRDefault="006A2890" w:rsidP="00944C3D">
                        <w:r>
                          <w:t>2021</w:t>
                        </w:r>
                      </w:p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6EA4F9B9" w:rsidR="00727BE8" w:rsidRDefault="006A2890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2.05pt;margin-top:7.5pt;width:33.75pt;height:18.75pt;z-index:2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-1.85pt;margin-top:5.6pt;width:194.25pt;height:18.75pt;z-index:2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1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249CABD4" w14:textId="4B214D24" w:rsidR="00727BE8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</w:t>
                        </w:r>
                        <w:r w:rsidR="00E12F25">
                          <w:rPr>
                            <w:rFonts w:ascii="Arial" w:hAnsi="Arial" w:cs="Arial"/>
                          </w:rPr>
                          <w:t>42148294</w:t>
                        </w:r>
                      </w:p>
                      <w:p w14:paraId="1C96BBAE" w14:textId="77777777" w:rsidR="00D92E41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65C7F182" w:rsidR="00727BE8" w:rsidRPr="00391121" w:rsidRDefault="0044670F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202</w:t>
                        </w:r>
                        <w:r w:rsidR="00E12F25">
                          <w:rPr>
                            <w:rFonts w:ascii="Arial" w:hAnsi="Arial" w:cs="Arial"/>
                          </w:rPr>
                          <w:t>3060567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0FAD69C6" w:rsidR="00727BE8" w:rsidRPr="00391121" w:rsidRDefault="0044670F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SVB</w:t>
                        </w:r>
                        <w:r w:rsidR="00E12F25">
                          <w:rPr>
                            <w:rFonts w:ascii="Arial" w:hAnsi="Arial" w:cs="Arial"/>
                          </w:rPr>
                          <w:t xml:space="preserve"> Halalovka 2881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394ACF3C" w:rsidR="00727BE8" w:rsidRPr="00391121" w:rsidRDefault="00E12F25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Halalovka 2881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5665CE35" w:rsidR="00727BE8" w:rsidRPr="00391121" w:rsidRDefault="0044670F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911 0</w:t>
                        </w:r>
                        <w:r w:rsidR="00E12F25"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610B7A90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Trenč</w:t>
                        </w:r>
                        <w:r w:rsidR="0044670F">
                          <w:t>ín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F749BD7" w14:textId="11CE1D9A" w:rsidR="00727BE8" w:rsidRPr="00391121" w:rsidRDefault="00E70EE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2BEA7D20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info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46F167D4" w:rsidR="00D96BED" w:rsidRPr="00ED0163" w:rsidRDefault="00A949CB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0</w:t>
            </w:r>
            <w:r w:rsidR="0044670F">
              <w:rPr>
                <w:rFonts w:ascii="Arial" w:hAnsi="Arial"/>
                <w:lang w:eastAsia="sk-SK"/>
              </w:rPr>
              <w:t>9</w:t>
            </w:r>
            <w:r w:rsidR="00D96BED">
              <w:rPr>
                <w:rFonts w:ascii="Arial" w:hAnsi="Arial"/>
                <w:lang w:eastAsia="sk-SK"/>
              </w:rPr>
              <w:t>.</w:t>
            </w:r>
            <w:r w:rsidR="00E70EEE">
              <w:rPr>
                <w:rFonts w:ascii="Arial" w:hAnsi="Arial"/>
                <w:lang w:eastAsia="sk-SK"/>
              </w:rPr>
              <w:t>0</w:t>
            </w:r>
            <w:r>
              <w:rPr>
                <w:rFonts w:ascii="Arial" w:hAnsi="Arial"/>
                <w:lang w:eastAsia="sk-SK"/>
              </w:rPr>
              <w:t>6</w:t>
            </w:r>
            <w:r w:rsidR="00D96BED">
              <w:rPr>
                <w:rFonts w:ascii="Arial" w:hAnsi="Arial"/>
                <w:lang w:eastAsia="sk-SK"/>
              </w:rPr>
              <w:t>.202</w:t>
            </w:r>
            <w:r w:rsidR="00E70EEE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7A6D661E" w:rsidR="00727BE8" w:rsidRPr="008D0433" w:rsidRDefault="00E12F25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Ivan Golej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7609E456" w:rsidR="00727BE8" w:rsidRPr="008D0433" w:rsidRDefault="00E12F2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Generali poisťovňa</w:t>
            </w:r>
            <w:r w:rsidR="00E70EEE">
              <w:rPr>
                <w:rFonts w:ascii="Arial" w:hAnsi="Arial" w:cs="Arial"/>
                <w:sz w:val="16"/>
                <w:szCs w:val="16"/>
              </w:rPr>
              <w:t>, a. 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7049E38A" w:rsidR="00727BE8" w:rsidRPr="008C56AB" w:rsidRDefault="00E12F25" w:rsidP="00A949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24,39</w:t>
            </w:r>
          </w:p>
        </w:tc>
        <w:tc>
          <w:tcPr>
            <w:tcW w:w="1325" w:type="dxa"/>
            <w:vAlign w:val="center"/>
          </w:tcPr>
          <w:p w14:paraId="057AB2C5" w14:textId="03076A9E" w:rsidR="00727BE8" w:rsidRPr="008C56AB" w:rsidRDefault="00E12F2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700,00</w:t>
            </w:r>
          </w:p>
        </w:tc>
        <w:tc>
          <w:tcPr>
            <w:tcW w:w="1234" w:type="dxa"/>
            <w:vAlign w:val="center"/>
          </w:tcPr>
          <w:p w14:paraId="4F28F087" w14:textId="18F13679" w:rsidR="00727BE8" w:rsidRPr="008C56AB" w:rsidRDefault="00E12F2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676,27</w:t>
            </w:r>
          </w:p>
        </w:tc>
        <w:tc>
          <w:tcPr>
            <w:tcW w:w="1978" w:type="dxa"/>
            <w:vAlign w:val="center"/>
          </w:tcPr>
          <w:p w14:paraId="70A05763" w14:textId="0EA1896D" w:rsidR="00727BE8" w:rsidRPr="008C56AB" w:rsidRDefault="00E12F2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48,12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2FCAF89A" w:rsidR="00727BE8" w:rsidRDefault="00E12F2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232 804,74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59A3C9CF" w:rsidR="00727BE8" w:rsidRPr="008C56AB" w:rsidRDefault="00E12F2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306 981,28</w:t>
            </w:r>
          </w:p>
        </w:tc>
        <w:tc>
          <w:tcPr>
            <w:tcW w:w="1234" w:type="dxa"/>
            <w:vAlign w:val="center"/>
          </w:tcPr>
          <w:p w14:paraId="563A6FDB" w14:textId="629F2090" w:rsidR="00727BE8" w:rsidRPr="008C56AB" w:rsidRDefault="00E12F25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461 337,56</w:t>
            </w:r>
          </w:p>
        </w:tc>
        <w:tc>
          <w:tcPr>
            <w:tcW w:w="1978" w:type="dxa"/>
            <w:vAlign w:val="center"/>
          </w:tcPr>
          <w:p w14:paraId="1AE1FE1A" w14:textId="24D5EC87" w:rsidR="00727BE8" w:rsidRPr="008C56AB" w:rsidRDefault="00E12F25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78 448,46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51A494BD" w:rsidR="00727BE8" w:rsidRPr="008C56AB" w:rsidRDefault="00E12F25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232 829,13</w:t>
            </w:r>
          </w:p>
        </w:tc>
        <w:tc>
          <w:tcPr>
            <w:tcW w:w="1325" w:type="dxa"/>
            <w:vAlign w:val="center"/>
          </w:tcPr>
          <w:p w14:paraId="72A1B8CF" w14:textId="1FF09319" w:rsidR="00727BE8" w:rsidRPr="008C56AB" w:rsidRDefault="00E12F25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307 681,28</w:t>
            </w:r>
          </w:p>
        </w:tc>
        <w:tc>
          <w:tcPr>
            <w:tcW w:w="1234" w:type="dxa"/>
            <w:vAlign w:val="center"/>
          </w:tcPr>
          <w:p w14:paraId="413BCFD7" w14:textId="7BA10B59" w:rsidR="00727BE8" w:rsidRPr="008C56AB" w:rsidRDefault="00E12F25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462 013,83</w:t>
            </w:r>
          </w:p>
        </w:tc>
        <w:tc>
          <w:tcPr>
            <w:tcW w:w="1978" w:type="dxa"/>
            <w:vAlign w:val="center"/>
          </w:tcPr>
          <w:p w14:paraId="2EA141A6" w14:textId="79CBDA13" w:rsidR="00727BE8" w:rsidRPr="008C56AB" w:rsidRDefault="00E12F25" w:rsidP="0044670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78 496,58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029896AE" w:rsidR="00727BE8" w:rsidRPr="008C56AB" w:rsidRDefault="00E12F25" w:rsidP="00E12F2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112 044,10</w:t>
            </w:r>
          </w:p>
        </w:tc>
        <w:tc>
          <w:tcPr>
            <w:tcW w:w="2883" w:type="dxa"/>
            <w:vAlign w:val="center"/>
          </w:tcPr>
          <w:p w14:paraId="0D87AACC" w14:textId="08393F69" w:rsidR="00727BE8" w:rsidRPr="008C56AB" w:rsidRDefault="00E12F2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97 556,76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79B038D2" w:rsidR="00727BE8" w:rsidRPr="008C56AB" w:rsidRDefault="00E12F25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112 044,10</w:t>
            </w:r>
          </w:p>
        </w:tc>
        <w:tc>
          <w:tcPr>
            <w:tcW w:w="2883" w:type="dxa"/>
            <w:vAlign w:val="center"/>
          </w:tcPr>
          <w:p w14:paraId="733B1440" w14:textId="0B1A8144" w:rsidR="00A136FC" w:rsidRPr="00A949CB" w:rsidRDefault="00E12F25" w:rsidP="00A949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97 556,76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5A1DD113" w14:textId="77777777" w:rsidR="0044670F" w:rsidRDefault="0044670F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56BD9792" w:rsidR="00727BE8" w:rsidRPr="008C56AB" w:rsidRDefault="00E12F2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215 223,44</w:t>
            </w:r>
          </w:p>
        </w:tc>
        <w:tc>
          <w:tcPr>
            <w:tcW w:w="1195" w:type="dxa"/>
            <w:vAlign w:val="center"/>
          </w:tcPr>
          <w:p w14:paraId="574DE2C9" w14:textId="6CBA2076" w:rsidR="00727BE8" w:rsidRPr="008C56AB" w:rsidRDefault="00E12F2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168 779,41</w:t>
            </w:r>
          </w:p>
        </w:tc>
        <w:tc>
          <w:tcPr>
            <w:tcW w:w="1195" w:type="dxa"/>
            <w:vAlign w:val="center"/>
          </w:tcPr>
          <w:p w14:paraId="620228A9" w14:textId="1EAA1C5B" w:rsidR="00727BE8" w:rsidRPr="008C56AB" w:rsidRDefault="00E12F2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267 441,48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5202BD11" w:rsidR="00727BE8" w:rsidRPr="008C56AB" w:rsidRDefault="00E12F25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116 561,37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1E2CE105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2EC0EAC9" w14:textId="29D7A053" w:rsidR="00727BE8" w:rsidRPr="008C56AB" w:rsidRDefault="00A136F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39FBFFBB" w14:textId="3BAB7EF8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2753D58D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8"/>
        <w:gridCol w:w="1763"/>
        <w:gridCol w:w="1660"/>
        <w:gridCol w:w="1587"/>
        <w:gridCol w:w="1870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09EAE478" w:rsidR="00727BE8" w:rsidRPr="008C56AB" w:rsidRDefault="00E12F25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64DF51C" w14:textId="7C806F20" w:rsidR="00727BE8" w:rsidRPr="008C56AB" w:rsidRDefault="00E12F25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38 459,03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6DE4E93A" w:rsidR="00727BE8" w:rsidRPr="008C56AB" w:rsidRDefault="00E12F25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38 459,03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15ABAB26" w:rsidR="00727BE8" w:rsidRPr="008C56AB" w:rsidRDefault="00E12F2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143 486,91</w:t>
            </w:r>
          </w:p>
        </w:tc>
        <w:tc>
          <w:tcPr>
            <w:tcW w:w="2835" w:type="dxa"/>
            <w:vAlign w:val="center"/>
          </w:tcPr>
          <w:p w14:paraId="6EC8B8A1" w14:textId="4A4899E8" w:rsidR="00727BE8" w:rsidRPr="008C56AB" w:rsidRDefault="00E12F2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115 162,45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5F8A98B7" w:rsidR="00727BE8" w:rsidRPr="008C56AB" w:rsidRDefault="00E12F25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143 486,91</w:t>
            </w:r>
          </w:p>
        </w:tc>
        <w:tc>
          <w:tcPr>
            <w:tcW w:w="2835" w:type="dxa"/>
            <w:vAlign w:val="center"/>
          </w:tcPr>
          <w:p w14:paraId="4253AF30" w14:textId="19B7C033" w:rsidR="00727BE8" w:rsidRPr="008C56AB" w:rsidRDefault="00E12F25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115 162,45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25E03BCB" w:rsidR="00727BE8" w:rsidRPr="008C56AB" w:rsidRDefault="00E12F2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143 486,91</w:t>
            </w:r>
          </w:p>
        </w:tc>
        <w:tc>
          <w:tcPr>
            <w:tcW w:w="2835" w:type="dxa"/>
            <w:vAlign w:val="center"/>
          </w:tcPr>
          <w:p w14:paraId="74A06852" w14:textId="26023D9E" w:rsidR="00727BE8" w:rsidRPr="008C56AB" w:rsidRDefault="00E12F2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115 162,45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039AD70F" w14:textId="77777777" w:rsidR="0044670F" w:rsidRDefault="0044670F" w:rsidP="00944C3D">
      <w:pPr>
        <w:rPr>
          <w:rFonts w:ascii="Arial" w:hAnsi="Arial"/>
        </w:rPr>
      </w:pPr>
    </w:p>
    <w:p w14:paraId="3625AB47" w14:textId="77777777" w:rsidR="0044670F" w:rsidRDefault="0044670F" w:rsidP="00944C3D">
      <w:pPr>
        <w:rPr>
          <w:rFonts w:ascii="Arial" w:hAnsi="Arial"/>
        </w:rPr>
      </w:pPr>
    </w:p>
    <w:p w14:paraId="2BC5F101" w14:textId="66390FF2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6073890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60493E4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FPÚaO</w:t>
            </w:r>
          </w:p>
        </w:tc>
        <w:tc>
          <w:tcPr>
            <w:tcW w:w="1843" w:type="dxa"/>
            <w:vAlign w:val="center"/>
          </w:tcPr>
          <w:p w14:paraId="4A901149" w14:textId="03A85D38" w:rsidR="00727BE8" w:rsidRPr="00E05001" w:rsidRDefault="00E12F25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1 581 619,67</w:t>
            </w:r>
          </w:p>
        </w:tc>
        <w:tc>
          <w:tcPr>
            <w:tcW w:w="1843" w:type="dxa"/>
            <w:vAlign w:val="center"/>
          </w:tcPr>
          <w:p w14:paraId="13F3EF6B" w14:textId="3FF36A25" w:rsidR="00727BE8" w:rsidRPr="00E05001" w:rsidRDefault="00E12F25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1 314 431,48</w:t>
            </w: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05C6A3D" w:rsidR="00727BE8" w:rsidRPr="00E05001" w:rsidRDefault="0044670F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5601CE4B" w:rsidR="00727BE8" w:rsidRPr="00E05001" w:rsidRDefault="0044670F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FPÚaO</w:t>
            </w:r>
          </w:p>
        </w:tc>
        <w:tc>
          <w:tcPr>
            <w:tcW w:w="1843" w:type="dxa"/>
            <w:vAlign w:val="center"/>
          </w:tcPr>
          <w:p w14:paraId="1BCB421C" w14:textId="32E40C3F" w:rsidR="00727BE8" w:rsidRPr="00E05001" w:rsidRDefault="00E12F25" w:rsidP="003B493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1 581 619,67</w:t>
            </w:r>
          </w:p>
        </w:tc>
        <w:tc>
          <w:tcPr>
            <w:tcW w:w="1843" w:type="dxa"/>
            <w:vAlign w:val="center"/>
          </w:tcPr>
          <w:p w14:paraId="5FB3E5B7" w14:textId="344CDFB2" w:rsidR="00727BE8" w:rsidRPr="00E05001" w:rsidRDefault="00E12F25" w:rsidP="003B493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1 314 431,48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78F1EB4" w14:textId="77777777" w:rsidR="0044670F" w:rsidRDefault="0044670F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9338B" w14:textId="77777777" w:rsidR="00E814F6" w:rsidRDefault="00E814F6">
      <w:r>
        <w:separator/>
      </w:r>
    </w:p>
  </w:endnote>
  <w:endnote w:type="continuationSeparator" w:id="0">
    <w:p w14:paraId="74526A03" w14:textId="77777777" w:rsidR="00E814F6" w:rsidRDefault="00E81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C70C5" w14:textId="77777777" w:rsidR="00E814F6" w:rsidRDefault="00E814F6">
      <w:r>
        <w:separator/>
      </w:r>
    </w:p>
  </w:footnote>
  <w:footnote w:type="continuationSeparator" w:id="0">
    <w:p w14:paraId="6933E7E7" w14:textId="77777777" w:rsidR="00E814F6" w:rsidRDefault="00E81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3"/>
  </w:num>
  <w:num w:numId="2" w16cid:durableId="814762294">
    <w:abstractNumId w:val="17"/>
  </w:num>
  <w:num w:numId="3" w16cid:durableId="1925603978">
    <w:abstractNumId w:val="8"/>
  </w:num>
  <w:num w:numId="4" w16cid:durableId="795870854">
    <w:abstractNumId w:val="7"/>
  </w:num>
  <w:num w:numId="5" w16cid:durableId="79955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0"/>
  </w:num>
  <w:num w:numId="8" w16cid:durableId="2101289486">
    <w:abstractNumId w:val="10"/>
  </w:num>
  <w:num w:numId="9" w16cid:durableId="509485274">
    <w:abstractNumId w:val="0"/>
  </w:num>
  <w:num w:numId="10" w16cid:durableId="1281566605">
    <w:abstractNumId w:val="19"/>
  </w:num>
  <w:num w:numId="11" w16cid:durableId="1635066034">
    <w:abstractNumId w:val="6"/>
  </w:num>
  <w:num w:numId="12" w16cid:durableId="380860087">
    <w:abstractNumId w:val="9"/>
  </w:num>
  <w:num w:numId="13" w16cid:durableId="298341503">
    <w:abstractNumId w:val="12"/>
  </w:num>
  <w:num w:numId="14" w16cid:durableId="1754863179">
    <w:abstractNumId w:val="15"/>
  </w:num>
  <w:num w:numId="15" w16cid:durableId="1250576259">
    <w:abstractNumId w:val="14"/>
  </w:num>
  <w:num w:numId="16" w16cid:durableId="1800758230">
    <w:abstractNumId w:val="2"/>
  </w:num>
  <w:num w:numId="17" w16cid:durableId="1691908735">
    <w:abstractNumId w:val="4"/>
  </w:num>
  <w:num w:numId="18" w16cid:durableId="1566643535">
    <w:abstractNumId w:val="11"/>
  </w:num>
  <w:num w:numId="19" w16cid:durableId="145316159">
    <w:abstractNumId w:val="5"/>
  </w:num>
  <w:num w:numId="20" w16cid:durableId="2057847193">
    <w:abstractNumId w:val="18"/>
  </w:num>
  <w:num w:numId="21" w16cid:durableId="7617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5019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B4931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670F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4786"/>
    <w:rsid w:val="006B6BCA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637"/>
    <w:rsid w:val="00AA6CA1"/>
    <w:rsid w:val="00AB6C3A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2F25"/>
    <w:rsid w:val="00E17884"/>
    <w:rsid w:val="00E22677"/>
    <w:rsid w:val="00E51C26"/>
    <w:rsid w:val="00E56EB4"/>
    <w:rsid w:val="00E61EAC"/>
    <w:rsid w:val="00E62CA8"/>
    <w:rsid w:val="00E70EEE"/>
    <w:rsid w:val="00E814F6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B0424-2D58-410D-B17E-E67D1BC3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163</TotalTime>
  <Pages>1</Pages>
  <Words>5136</Words>
  <Characters>29278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ERES Property 3</cp:lastModifiedBy>
  <cp:revision>16</cp:revision>
  <cp:lastPrinted>2020-02-10T14:26:00Z</cp:lastPrinted>
  <dcterms:created xsi:type="dcterms:W3CDTF">2021-09-08T09:47:00Z</dcterms:created>
  <dcterms:modified xsi:type="dcterms:W3CDTF">2023-06-09T15:22:00Z</dcterms:modified>
</cp:coreProperties>
</file>