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6893C385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645271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72277F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645271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5FFC8E9E" w14:textId="2C0AE41F" w:rsidR="00D92E41" w:rsidRDefault="00645271" w:rsidP="00944C3D">
                        <w:r>
                          <w:t>2022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1C74AEAF" w14:textId="6DFBB112" w:rsidR="00727BE8" w:rsidRDefault="00645271" w:rsidP="00944C3D">
                        <w:r>
                          <w:t>12</w:t>
                        </w:r>
                      </w:p>
                      <w:p w14:paraId="5A7A1891" w14:textId="77777777" w:rsidR="00D92E41" w:rsidRDefault="00D92E41" w:rsidP="00944C3D"/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50FB0E9" w:rsidR="00727BE8" w:rsidRDefault="00645271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3F4243D3" w:rsidR="00727BE8" w:rsidRDefault="00645271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5A78B9FE" w:rsidR="00727BE8" w:rsidRDefault="00645271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38DE3C29" w:rsidR="00727BE8" w:rsidRDefault="00645271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7602D380" w:rsidR="00727BE8" w:rsidRPr="00ED0163" w:rsidRDefault="0064527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578D54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633809D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45BA5001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43680F6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1C96BBAE" w14:textId="2449C50B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6E663E">
                          <w:rPr>
                            <w:rFonts w:ascii="Arial" w:hAnsi="Arial" w:cs="Arial"/>
                          </w:rPr>
                          <w:t>42018323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0A236BF0" w:rsidR="00727BE8" w:rsidRPr="00ED0163" w:rsidRDefault="006E663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3.15pt;margin-top:1.55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  <w:r w:rsidR="00000000"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33ED4AC7" w:rsidR="00727BE8" w:rsidRPr="00391121" w:rsidRDefault="006E663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2022246952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5A7CB062" w:rsidR="00727BE8" w:rsidRPr="00391121" w:rsidRDefault="006E663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č. 24/47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40DC0E3" w:rsidR="00727BE8" w:rsidRPr="00391121" w:rsidRDefault="006E663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Janka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Paľu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24/47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6022615D" w:rsidR="00727BE8" w:rsidRPr="00391121" w:rsidRDefault="006E663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91441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370E3EDD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N</w:t>
                        </w:r>
                        <w:r w:rsidR="006E663E">
                          <w:t>emšová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BC5B18D" w14:textId="5C3738C5" w:rsidR="0064527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</w:p>
                      <w:p w14:paraId="3F749BD7" w14:textId="078F4B9A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13A27F48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6F6C53A9" w:rsidR="00D96BED" w:rsidRPr="00ED0163" w:rsidRDefault="006E663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09</w:t>
            </w:r>
            <w:r w:rsidR="00645271">
              <w:rPr>
                <w:rFonts w:ascii="Arial" w:hAnsi="Arial"/>
                <w:lang w:eastAsia="sk-SK"/>
              </w:rPr>
              <w:t>.0</w:t>
            </w:r>
            <w:r>
              <w:rPr>
                <w:rFonts w:ascii="Arial" w:hAnsi="Arial"/>
                <w:lang w:eastAsia="sk-SK"/>
              </w:rPr>
              <w:t>6</w:t>
            </w:r>
            <w:r w:rsidR="00645271">
              <w:rPr>
                <w:rFonts w:ascii="Arial" w:hAnsi="Arial"/>
                <w:lang w:eastAsia="sk-SK"/>
              </w:rPr>
              <w:t>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29D267CB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3F69084D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85B8A77" w:rsidR="00727BE8" w:rsidRPr="008D0433" w:rsidRDefault="006E663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Václav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Hála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6293F2B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23D6468" w:rsidR="00727BE8" w:rsidRPr="008D0433" w:rsidRDefault="006E66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64527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645271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64527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2DD04034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61402D7C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159,92</w:t>
            </w:r>
          </w:p>
        </w:tc>
        <w:tc>
          <w:tcPr>
            <w:tcW w:w="1325" w:type="dxa"/>
            <w:vAlign w:val="center"/>
          </w:tcPr>
          <w:p w14:paraId="057AB2C5" w14:textId="3452303E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1 110,00</w:t>
            </w:r>
          </w:p>
        </w:tc>
        <w:tc>
          <w:tcPr>
            <w:tcW w:w="1234" w:type="dxa"/>
            <w:vAlign w:val="center"/>
          </w:tcPr>
          <w:p w14:paraId="4F28F087" w14:textId="3D64B742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1 201,34</w:t>
            </w:r>
          </w:p>
        </w:tc>
        <w:tc>
          <w:tcPr>
            <w:tcW w:w="1978" w:type="dxa"/>
            <w:vAlign w:val="center"/>
          </w:tcPr>
          <w:p w14:paraId="70A05763" w14:textId="003CF445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68,58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34CFB643" w:rsidR="00727BE8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88 322,38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014B17E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43 227,23</w:t>
            </w:r>
          </w:p>
        </w:tc>
        <w:tc>
          <w:tcPr>
            <w:tcW w:w="1234" w:type="dxa"/>
            <w:vAlign w:val="center"/>
          </w:tcPr>
          <w:p w14:paraId="563A6FDB" w14:textId="75310035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119 599,65</w:t>
            </w:r>
          </w:p>
        </w:tc>
        <w:tc>
          <w:tcPr>
            <w:tcW w:w="1978" w:type="dxa"/>
            <w:vAlign w:val="center"/>
          </w:tcPr>
          <w:p w14:paraId="1AE1FE1A" w14:textId="0D9EE321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11 949,96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39433721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756F8C5D" w14:textId="2D545B75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AFD19E9" w:rsidR="00727BE8" w:rsidRPr="008C56AB" w:rsidRDefault="006E663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9CC32D1" w:rsidR="00727BE8" w:rsidRPr="008C56AB" w:rsidRDefault="006E663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88 482,30</w:t>
            </w:r>
          </w:p>
        </w:tc>
        <w:tc>
          <w:tcPr>
            <w:tcW w:w="1325" w:type="dxa"/>
            <w:vAlign w:val="center"/>
          </w:tcPr>
          <w:p w14:paraId="72A1B8CF" w14:textId="3EDA9CC3" w:rsidR="00727BE8" w:rsidRPr="008C56AB" w:rsidRDefault="006E663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44 337,23</w:t>
            </w:r>
          </w:p>
        </w:tc>
        <w:tc>
          <w:tcPr>
            <w:tcW w:w="1234" w:type="dxa"/>
            <w:vAlign w:val="center"/>
          </w:tcPr>
          <w:p w14:paraId="413BCFD7" w14:textId="67F8E360" w:rsidR="00727BE8" w:rsidRPr="008C56AB" w:rsidRDefault="006E663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120 800,99</w:t>
            </w:r>
          </w:p>
        </w:tc>
        <w:tc>
          <w:tcPr>
            <w:tcW w:w="1978" w:type="dxa"/>
            <w:vAlign w:val="center"/>
          </w:tcPr>
          <w:p w14:paraId="2EA141A6" w14:textId="5D6F4600" w:rsidR="00727BE8" w:rsidRPr="008C56AB" w:rsidRDefault="006E663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12 018,54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0321446" w:rsidR="00727BE8" w:rsidRPr="008C56AB" w:rsidRDefault="006E663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10 413,46</w:t>
            </w:r>
          </w:p>
        </w:tc>
        <w:tc>
          <w:tcPr>
            <w:tcW w:w="2883" w:type="dxa"/>
            <w:vAlign w:val="center"/>
          </w:tcPr>
          <w:p w14:paraId="0D87AACC" w14:textId="6C932712" w:rsidR="00727BE8" w:rsidRPr="008C56AB" w:rsidRDefault="006E663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10 983,43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74B3E585" w:rsidR="00727BE8" w:rsidRPr="008C56AB" w:rsidRDefault="006E663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10 413,46</w:t>
            </w:r>
          </w:p>
        </w:tc>
        <w:tc>
          <w:tcPr>
            <w:tcW w:w="2883" w:type="dxa"/>
            <w:vAlign w:val="center"/>
          </w:tcPr>
          <w:p w14:paraId="733B1440" w14:textId="02232782" w:rsidR="00A136FC" w:rsidRPr="00A136FC" w:rsidRDefault="006E663E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10 983,43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0FD54AE8" w:rsidR="00727BE8" w:rsidRPr="008C56AB" w:rsidRDefault="0079366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85 160,56</w:t>
            </w:r>
          </w:p>
        </w:tc>
        <w:tc>
          <w:tcPr>
            <w:tcW w:w="1195" w:type="dxa"/>
            <w:vAlign w:val="center"/>
          </w:tcPr>
          <w:p w14:paraId="574DE2C9" w14:textId="49B37F92" w:rsidR="00727BE8" w:rsidRPr="008C56AB" w:rsidRDefault="007936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28 065,46</w:t>
            </w:r>
          </w:p>
        </w:tc>
        <w:tc>
          <w:tcPr>
            <w:tcW w:w="1195" w:type="dxa"/>
            <w:vAlign w:val="center"/>
          </w:tcPr>
          <w:p w14:paraId="620228A9" w14:textId="1FC30345" w:rsidR="00727BE8" w:rsidRPr="008C56AB" w:rsidRDefault="007936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101 603,36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6DB6D2B" w:rsidR="00727BE8" w:rsidRPr="008C56AB" w:rsidRDefault="0079366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11 622,66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E36B7E2" w:rsidR="00727BE8" w:rsidRPr="008C56AB" w:rsidRDefault="0079366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85 160,56</w:t>
            </w:r>
          </w:p>
        </w:tc>
        <w:tc>
          <w:tcPr>
            <w:tcW w:w="1195" w:type="dxa"/>
            <w:vAlign w:val="center"/>
          </w:tcPr>
          <w:p w14:paraId="2EC0EAC9" w14:textId="328B6E8B" w:rsidR="00727BE8" w:rsidRPr="008C56AB" w:rsidRDefault="007936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28 065,46</w:t>
            </w:r>
          </w:p>
        </w:tc>
        <w:tc>
          <w:tcPr>
            <w:tcW w:w="1195" w:type="dxa"/>
            <w:vAlign w:val="center"/>
          </w:tcPr>
          <w:p w14:paraId="39FBFFBB" w14:textId="11CA7105" w:rsidR="00727BE8" w:rsidRPr="008C56AB" w:rsidRDefault="0079366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101 603,36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F2B1C71" w:rsidR="00727BE8" w:rsidRPr="008C56AB" w:rsidRDefault="0079366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11 622,66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4E698E0A" w:rsidR="00727BE8" w:rsidRPr="00050529" w:rsidRDefault="00A20336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107474AE" w:rsidR="00727BE8" w:rsidRPr="00050529" w:rsidRDefault="00A20336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745BB98C" w:rsidR="00727BE8" w:rsidRPr="008C56AB" w:rsidRDefault="0079366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4F3FD904" w:rsidR="00727BE8" w:rsidRPr="008C56AB" w:rsidRDefault="0079366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5906540F" w:rsidR="00727BE8" w:rsidRPr="008C56AB" w:rsidRDefault="0079366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5410BCE9" w:rsidR="00727BE8" w:rsidRPr="008C56AB" w:rsidRDefault="007936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13 405,62</w:t>
            </w:r>
          </w:p>
        </w:tc>
        <w:tc>
          <w:tcPr>
            <w:tcW w:w="2835" w:type="dxa"/>
            <w:vAlign w:val="center"/>
          </w:tcPr>
          <w:p w14:paraId="6EC8B8A1" w14:textId="0DBF09EE" w:rsidR="00727BE8" w:rsidRPr="008C56AB" w:rsidRDefault="007936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14 244,87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295455D1" w:rsidR="00727BE8" w:rsidRPr="008C56AB" w:rsidRDefault="00793667" w:rsidP="007936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13 405,62</w:t>
            </w:r>
          </w:p>
        </w:tc>
        <w:tc>
          <w:tcPr>
            <w:tcW w:w="2835" w:type="dxa"/>
            <w:vAlign w:val="center"/>
          </w:tcPr>
          <w:p w14:paraId="4253AF30" w14:textId="39A977E6" w:rsidR="00727BE8" w:rsidRPr="008C56AB" w:rsidRDefault="0079366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14 244,87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546D7513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23317A0" w:rsidR="00727BE8" w:rsidRPr="008C56AB" w:rsidRDefault="007936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13 405,62</w:t>
            </w:r>
          </w:p>
        </w:tc>
        <w:tc>
          <w:tcPr>
            <w:tcW w:w="2835" w:type="dxa"/>
            <w:vAlign w:val="center"/>
          </w:tcPr>
          <w:p w14:paraId="74A06852" w14:textId="02D8509C" w:rsidR="00727BE8" w:rsidRPr="008C56AB" w:rsidRDefault="007936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14 244,87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B6A4F5E" w:rsidR="00727BE8" w:rsidRPr="00E05001" w:rsidRDefault="00A2033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8D01688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4A901149" w14:textId="34365ECF" w:rsidR="00727BE8" w:rsidRPr="00E05001" w:rsidRDefault="00793667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194 725,11</w:t>
            </w:r>
          </w:p>
        </w:tc>
        <w:tc>
          <w:tcPr>
            <w:tcW w:w="1843" w:type="dxa"/>
            <w:vAlign w:val="center"/>
          </w:tcPr>
          <w:p w14:paraId="13F3EF6B" w14:textId="1C9AA1FF" w:rsidR="00727BE8" w:rsidRPr="00E05001" w:rsidRDefault="00793667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197 190,00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34587B4" w:rsidR="00727BE8" w:rsidRPr="00E05001" w:rsidRDefault="00793667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1F8500A8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1BCB421C" w14:textId="34B8ABCC" w:rsidR="00727BE8" w:rsidRPr="00E05001" w:rsidRDefault="00793667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194 725,11</w:t>
            </w:r>
          </w:p>
        </w:tc>
        <w:tc>
          <w:tcPr>
            <w:tcW w:w="1843" w:type="dxa"/>
            <w:vAlign w:val="center"/>
          </w:tcPr>
          <w:p w14:paraId="5FB3E5B7" w14:textId="21472777" w:rsidR="00727BE8" w:rsidRPr="00E05001" w:rsidRDefault="00793667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197 190,00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73F6137E" w:rsidR="00727BE8" w:rsidRPr="00863342" w:rsidRDefault="002B7C7B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727BE8">
              <w:rPr>
                <w:rFonts w:ascii="Arial" w:hAnsi="Arial"/>
                <w:sz w:val="16"/>
                <w:szCs w:val="16"/>
              </w:rPr>
              <w:fldChar w:fldCharType="begin"/>
            </w:r>
            <w:r w:rsidR="00727BE8"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 w:rsidR="00727BE8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2A4C70AD" w:rsidR="00727BE8" w:rsidRPr="008C56AB" w:rsidRDefault="002B7C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46E3DBA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321CAC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5F4CE9B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B50C" w14:textId="77777777" w:rsidR="00F57F45" w:rsidRDefault="00F57F45">
      <w:r>
        <w:separator/>
      </w:r>
    </w:p>
  </w:endnote>
  <w:endnote w:type="continuationSeparator" w:id="0">
    <w:p w14:paraId="7C416B47" w14:textId="77777777" w:rsidR="00F57F45" w:rsidRDefault="00F5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F666" w14:textId="77777777" w:rsidR="00F57F45" w:rsidRDefault="00F57F45">
      <w:r>
        <w:separator/>
      </w:r>
    </w:p>
  </w:footnote>
  <w:footnote w:type="continuationSeparator" w:id="0">
    <w:p w14:paraId="010B9A97" w14:textId="77777777" w:rsidR="00F57F45" w:rsidRDefault="00F5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8B3677F"/>
    <w:multiLevelType w:val="hybridMultilevel"/>
    <w:tmpl w:val="ED1A8B20"/>
    <w:lvl w:ilvl="0" w:tplc="B0BEE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9832">
    <w:abstractNumId w:val="14"/>
  </w:num>
  <w:num w:numId="2" w16cid:durableId="131334209">
    <w:abstractNumId w:val="18"/>
  </w:num>
  <w:num w:numId="3" w16cid:durableId="1426001789">
    <w:abstractNumId w:val="8"/>
  </w:num>
  <w:num w:numId="4" w16cid:durableId="1278759319">
    <w:abstractNumId w:val="7"/>
  </w:num>
  <w:num w:numId="5" w16cid:durableId="9164792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72695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8576113">
    <w:abstractNumId w:val="21"/>
  </w:num>
  <w:num w:numId="8" w16cid:durableId="1386100480">
    <w:abstractNumId w:val="11"/>
  </w:num>
  <w:num w:numId="9" w16cid:durableId="1497964907">
    <w:abstractNumId w:val="0"/>
  </w:num>
  <w:num w:numId="10" w16cid:durableId="773591932">
    <w:abstractNumId w:val="20"/>
  </w:num>
  <w:num w:numId="11" w16cid:durableId="1821119812">
    <w:abstractNumId w:val="6"/>
  </w:num>
  <w:num w:numId="12" w16cid:durableId="1836410588">
    <w:abstractNumId w:val="10"/>
  </w:num>
  <w:num w:numId="13" w16cid:durableId="1812745986">
    <w:abstractNumId w:val="13"/>
  </w:num>
  <w:num w:numId="14" w16cid:durableId="1871800072">
    <w:abstractNumId w:val="16"/>
  </w:num>
  <w:num w:numId="15" w16cid:durableId="1602182574">
    <w:abstractNumId w:val="15"/>
  </w:num>
  <w:num w:numId="16" w16cid:durableId="419520306">
    <w:abstractNumId w:val="2"/>
  </w:num>
  <w:num w:numId="17" w16cid:durableId="474419281">
    <w:abstractNumId w:val="4"/>
  </w:num>
  <w:num w:numId="18" w16cid:durableId="1615818964">
    <w:abstractNumId w:val="12"/>
  </w:num>
  <w:num w:numId="19" w16cid:durableId="1069692776">
    <w:abstractNumId w:val="5"/>
  </w:num>
  <w:num w:numId="20" w16cid:durableId="1663118178">
    <w:abstractNumId w:val="19"/>
  </w:num>
  <w:num w:numId="21" w16cid:durableId="675693347">
    <w:abstractNumId w:val="1"/>
  </w:num>
  <w:num w:numId="22" w16cid:durableId="164542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B7C7B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47539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E6956"/>
    <w:rsid w:val="0060758C"/>
    <w:rsid w:val="0061114C"/>
    <w:rsid w:val="00614891"/>
    <w:rsid w:val="0062543C"/>
    <w:rsid w:val="00631973"/>
    <w:rsid w:val="00643188"/>
    <w:rsid w:val="00645271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E663E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667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0324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03B"/>
    <w:rsid w:val="00A136FC"/>
    <w:rsid w:val="00A20336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535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45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166</TotalTime>
  <Pages>16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12</cp:revision>
  <cp:lastPrinted>2023-04-27T09:30:00Z</cp:lastPrinted>
  <dcterms:created xsi:type="dcterms:W3CDTF">2021-09-08T09:47:00Z</dcterms:created>
  <dcterms:modified xsi:type="dcterms:W3CDTF">2023-06-09T06:35:00Z</dcterms:modified>
</cp:coreProperties>
</file>