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150AA179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851F77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851F77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>
              <w:rPr>
                <w:rFonts w:ascii="Arial" w:hAnsi="Arial"/>
                <w:lang w:eastAsia="sk-SK"/>
              </w:rPr>
              <w:t>2</w:t>
            </w:r>
            <w:r w:rsidR="00851F77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331DDFCD" w:rsidR="00727BE8" w:rsidRPr="00ED0163" w:rsidRDefault="00FA67BD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6F127BA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3D35D02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390984B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2871DD40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0092AC5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494ACA42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727BE8" w:rsidRPr="00164431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07CE432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17C5D4F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731B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51F77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17C5D4F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731BD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51F77"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0425A84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74E42DD1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851F77">
                                    <w:t>2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74E42DD1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851F77">
                              <w:t>2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0792586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74AEAF" w14:textId="148655A3" w:rsidR="00727BE8" w:rsidRDefault="00851F77" w:rsidP="00944C3D">
                                  <w:r>
                                    <w:t>12</w:t>
                                  </w:r>
                                </w:p>
                                <w:p w14:paraId="5A7A1891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C74AEAF" w14:textId="148655A3" w:rsidR="00727BE8" w:rsidRDefault="00851F77" w:rsidP="00944C3D">
                            <w:r>
                              <w:t>12</w:t>
                            </w:r>
                          </w:p>
                          <w:p w14:paraId="5A7A1891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1E9D459C" w:rsidR="00727BE8" w:rsidRDefault="00FA67BD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61D40A55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1E68074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342D03A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2216D22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CCA2779" w:rsidR="00727BE8" w:rsidRDefault="00851F77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CCA2779" w:rsidR="00727BE8" w:rsidRDefault="00851F77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2021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55C9EF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4ECD1A3C" w:rsidR="00727BE8" w:rsidRDefault="00851F77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4ECD1A3C" w:rsidR="00727BE8" w:rsidRDefault="00851F77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390FE815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497080D3" w:rsidR="00727BE8" w:rsidRDefault="00851F77" w:rsidP="00944C3D">
                                  <w:r>
                                    <w:t>2021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497080D3" w:rsidR="00727BE8" w:rsidRDefault="00851F77" w:rsidP="00944C3D">
                            <w:r>
                              <w:t>2021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474C6BA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009001FF" w:rsidR="00727BE8" w:rsidRDefault="00851F77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009001FF" w:rsidR="00727BE8" w:rsidRDefault="00851F77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0E2FD472" w:rsidR="00727BE8" w:rsidRPr="00ED0163" w:rsidRDefault="00851F77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25912B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3DAEC9E0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57178DFB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31750</wp:posOffset>
                      </wp:positionV>
                      <wp:extent cx="1226820" cy="353695"/>
                      <wp:effectExtent l="0" t="0" r="0" b="825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353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484A9767" w:rsidR="00D92E41" w:rsidRPr="00391121" w:rsidRDefault="00CE1D6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42275822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1" type="#_x0000_t202" style="position:absolute;margin-left:1.5pt;margin-top:2.5pt;width:96.6pt;height:27.8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">
                      <v:textbox>
                        <w:txbxContent>
                          <w:p w14:paraId="1C96BBAE" w14:textId="484A9767" w:rsidR="00D92E41" w:rsidRPr="00391121" w:rsidRDefault="00CE1D6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42275822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6A4953D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474983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043B13" id="_x0000_s1042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09B109FD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6010099E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5B0246" id="_x0000_s1043" type="#_x0000_t202" style="position:absolute;margin-left:4.6pt;margin-top:6.2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D4Zou9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568E4E1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10DF5DC3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506D714D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-588645</wp:posOffset>
                      </wp:positionV>
                      <wp:extent cx="1270635" cy="560705"/>
                      <wp:effectExtent l="0" t="0" r="24765" b="10795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5607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589C0A78" w:rsidR="00727BE8" w:rsidRPr="00391121" w:rsidRDefault="00CE1D6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2023546822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2pt;margin-top:-46.35pt;width:100.05pt;height:44.1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">
                      <v:textbox>
                        <w:txbxContent>
                          <w:p w14:paraId="154C8C6F" w14:textId="589C0A78" w:rsidR="00727BE8" w:rsidRPr="00391121" w:rsidRDefault="00CE1D6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2023546822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2050CC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2BCC853D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2861310" cy="247015"/>
                      <wp:effectExtent l="6985" t="10160" r="8255" b="9525"/>
                      <wp:wrapNone/>
                      <wp:docPr id="1" name="Text Box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61310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3750D15E" w:rsidR="00727BE8" w:rsidRPr="00391121" w:rsidRDefault="003210D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 Hodžova 1502</w:t>
                                  </w:r>
                                </w:p>
                              </w:txbxContent>
                            </wps:txbx>
                            <wps:bodyPr rot="0" vert="horz" wrap="non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Text Box 21" o:spid="_x0000_s1045" type="#_x0000_t202" style="position:absolute;margin-left:1pt;margin-top:-12.05pt;width:225.3pt;height:19.45pt;z-index:25166182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">
                      <v:textbox style="mso-fit-shape-to-text:t">
                        <w:txbxContent>
                          <w:p w14:paraId="04230665" w14:textId="3750D15E" w:rsidR="00727BE8" w:rsidRPr="00391121" w:rsidRDefault="003210D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 Hodžova 1502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5686798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0AE745A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4033A669" w:rsidR="00727BE8" w:rsidRPr="00391121" w:rsidRDefault="004D1E6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Hodžova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4033A669" w:rsidR="00727BE8" w:rsidRPr="00391121" w:rsidRDefault="004D1E6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Hodžova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2DB7D0AE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5D94BA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35F5485A" w:rsidR="00727BE8" w:rsidRDefault="00CE1D6D" w:rsidP="00944C3D">
                                  <w:r>
                                    <w:t>1502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1AF2386" w14:textId="35F5485A" w:rsidR="00727BE8" w:rsidRDefault="00CE1D6D" w:rsidP="00944C3D">
                            <w:r>
                              <w:t>1502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0407448D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3BBBB2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680577E3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4D1E69">
                                    <w:t xml:space="preserve">1 01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680577E3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4D1E69">
                              <w:t xml:space="preserve">1 01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7776615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7738FFB4" w:rsidR="00727BE8" w:rsidRPr="00391121" w:rsidRDefault="004D1E6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C5DF54C" w14:textId="7738FFB4" w:rsidR="00727BE8" w:rsidRPr="00391121" w:rsidRDefault="004D1E6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BE27B07" w:rsidR="00727BE8" w:rsidRPr="00ED0163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28D7DA6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62A87E52" w:rsidR="00727BE8" w:rsidRPr="00391121" w:rsidRDefault="004D1E6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0327442220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62A87E52" w:rsidR="00727BE8" w:rsidRPr="00391121" w:rsidRDefault="004D1E6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0327442220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3AD9DF50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5C581992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6C3FEDCA" w:rsidR="00727BE8" w:rsidRDefault="00FA67BD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35D29F8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13A27F48" w:rsidR="00727BE8" w:rsidRPr="00391121" w:rsidRDefault="00D92E41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13A27F48" w:rsidR="00727BE8" w:rsidRPr="00391121" w:rsidRDefault="00D92E41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04BBE768" w:rsidR="00D96BED" w:rsidRPr="00ED0163" w:rsidRDefault="004D1E69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0</w:t>
            </w:r>
            <w:r w:rsidR="00CE1D6D">
              <w:rPr>
                <w:rFonts w:ascii="Arial" w:hAnsi="Arial"/>
                <w:lang w:eastAsia="sk-SK"/>
              </w:rPr>
              <w:t>9</w:t>
            </w:r>
            <w:r>
              <w:rPr>
                <w:rFonts w:ascii="Arial" w:hAnsi="Arial"/>
                <w:lang w:eastAsia="sk-SK"/>
              </w:rPr>
              <w:t>.06.2023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43E2867E" w:rsidR="00727BE8" w:rsidRPr="008D0433" w:rsidRDefault="00CE1D6D" w:rsidP="00164431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Blahuš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Anton Ing.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52C262C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5CCA87C3" w:rsidR="00727BE8" w:rsidRPr="008D0433" w:rsidRDefault="004D1E6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55FA9DA5" w:rsidR="00727BE8" w:rsidRPr="008D0433" w:rsidRDefault="004D1E6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543C955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 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6545B1E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18DBDAD9" w:rsidR="00727BE8" w:rsidRPr="008C56AB" w:rsidRDefault="00CE1D6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057AB2C5" w14:textId="0865E3AE" w:rsidR="00727BE8" w:rsidRPr="008C56AB" w:rsidRDefault="00CE1D6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4F28F087" w14:textId="4EED10F4" w:rsidR="00727BE8" w:rsidRPr="008C56AB" w:rsidRDefault="00CE1D6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0A05763" w14:textId="2089D4CA" w:rsidR="00727BE8" w:rsidRPr="008C56AB" w:rsidRDefault="00CE1D6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D7F0DF4" w14:textId="00270EFF" w:rsidR="00727BE8" w:rsidRDefault="00CE1D6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14388,98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08380388" w:rsidR="00727BE8" w:rsidRPr="008C56AB" w:rsidRDefault="00CE1D6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19592,99</w:t>
            </w:r>
          </w:p>
        </w:tc>
        <w:tc>
          <w:tcPr>
            <w:tcW w:w="1234" w:type="dxa"/>
            <w:vAlign w:val="center"/>
          </w:tcPr>
          <w:p w14:paraId="563A6FDB" w14:textId="37C777B3" w:rsidR="00727BE8" w:rsidRPr="008C56AB" w:rsidRDefault="00CE1D6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17820,24</w:t>
            </w:r>
          </w:p>
        </w:tc>
        <w:tc>
          <w:tcPr>
            <w:tcW w:w="1978" w:type="dxa"/>
            <w:vAlign w:val="center"/>
          </w:tcPr>
          <w:p w14:paraId="1AE1FE1A" w14:textId="0D57F6DD" w:rsidR="00727BE8" w:rsidRPr="008C56AB" w:rsidRDefault="00CE1D6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16161,73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712FEDCA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2F14DF0" w14:textId="0DC233DD" w:rsidR="00727BE8" w:rsidRPr="008C56AB" w:rsidRDefault="00350BB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0912AB49" w:rsidR="00727BE8" w:rsidRPr="008C56AB" w:rsidRDefault="00CE1D6D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14388,98</w:t>
            </w:r>
          </w:p>
        </w:tc>
        <w:tc>
          <w:tcPr>
            <w:tcW w:w="1325" w:type="dxa"/>
            <w:vAlign w:val="center"/>
          </w:tcPr>
          <w:p w14:paraId="72A1B8CF" w14:textId="7F25E27D" w:rsidR="00727BE8" w:rsidRPr="008C56AB" w:rsidRDefault="00CE1D6D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19592,99</w:t>
            </w:r>
          </w:p>
        </w:tc>
        <w:tc>
          <w:tcPr>
            <w:tcW w:w="1234" w:type="dxa"/>
            <w:vAlign w:val="center"/>
          </w:tcPr>
          <w:p w14:paraId="413BCFD7" w14:textId="5B98F8D6" w:rsidR="00727BE8" w:rsidRPr="008C56AB" w:rsidRDefault="00CE1D6D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17820,24</w:t>
            </w:r>
          </w:p>
        </w:tc>
        <w:tc>
          <w:tcPr>
            <w:tcW w:w="1978" w:type="dxa"/>
            <w:vAlign w:val="center"/>
          </w:tcPr>
          <w:p w14:paraId="2EA141A6" w14:textId="3D29D603" w:rsidR="00424F38" w:rsidRPr="008C56AB" w:rsidRDefault="00CE1D6D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16161,73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684"/>
      </w:tblGrid>
      <w:tr w:rsidR="00727BE8" w:rsidRPr="008D0433" w14:paraId="13004A14" w14:textId="77777777" w:rsidTr="00424F38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684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424F38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424F38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424F38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4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3F509D9D" w:rsidR="00727BE8" w:rsidRPr="008C56AB" w:rsidRDefault="00CE1D6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131658,98</w:t>
            </w:r>
          </w:p>
        </w:tc>
        <w:tc>
          <w:tcPr>
            <w:tcW w:w="2883" w:type="dxa"/>
            <w:vAlign w:val="center"/>
          </w:tcPr>
          <w:p w14:paraId="6028961C" w14:textId="53806A72" w:rsidR="00727BE8" w:rsidRDefault="00CE1D6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143683,89</w:t>
            </w:r>
          </w:p>
          <w:p w14:paraId="0D87AACC" w14:textId="668AEA27" w:rsidR="005C6A8D" w:rsidRPr="008C56AB" w:rsidRDefault="005C6A8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6C1DA283" w:rsidR="00727BE8" w:rsidRPr="008C56AB" w:rsidRDefault="00CE1D6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131658,98</w:t>
            </w:r>
          </w:p>
        </w:tc>
        <w:tc>
          <w:tcPr>
            <w:tcW w:w="2883" w:type="dxa"/>
            <w:vAlign w:val="center"/>
          </w:tcPr>
          <w:p w14:paraId="4F82D596" w14:textId="77777777" w:rsidR="00CE1D6D" w:rsidRDefault="00CE1D6D" w:rsidP="00CE1D6D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143683,89</w:t>
            </w:r>
          </w:p>
          <w:p w14:paraId="733B1440" w14:textId="513092F6" w:rsidR="00A136FC" w:rsidRPr="00A136FC" w:rsidRDefault="00A136FC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2FF45C25" w:rsidR="00727BE8" w:rsidRPr="008C56AB" w:rsidRDefault="00CE1D6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12224,26</w:t>
            </w:r>
          </w:p>
        </w:tc>
        <w:tc>
          <w:tcPr>
            <w:tcW w:w="1195" w:type="dxa"/>
            <w:vAlign w:val="center"/>
          </w:tcPr>
          <w:p w14:paraId="574DE2C9" w14:textId="2114C3D4" w:rsidR="00727BE8" w:rsidRPr="008C56AB" w:rsidRDefault="00CE1D6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14968,80</w:t>
            </w:r>
          </w:p>
        </w:tc>
        <w:tc>
          <w:tcPr>
            <w:tcW w:w="1195" w:type="dxa"/>
            <w:vAlign w:val="center"/>
          </w:tcPr>
          <w:p w14:paraId="620228A9" w14:textId="6F3C3F41" w:rsidR="00727BE8" w:rsidRPr="008C56AB" w:rsidRDefault="00CE1D6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13712,86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6F49CF6E" w:rsidR="00727BE8" w:rsidRPr="008C56AB" w:rsidRDefault="00CE1D6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13480,20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6061B307" w:rsidR="00727BE8" w:rsidRPr="008C56AB" w:rsidRDefault="00CE1D6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12224,26</w:t>
            </w:r>
          </w:p>
        </w:tc>
        <w:tc>
          <w:tcPr>
            <w:tcW w:w="1195" w:type="dxa"/>
            <w:vAlign w:val="center"/>
          </w:tcPr>
          <w:p w14:paraId="2EC0EAC9" w14:textId="63448D6E" w:rsidR="00727BE8" w:rsidRPr="008C56AB" w:rsidRDefault="00CE1D6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14968,80</w:t>
            </w:r>
          </w:p>
        </w:tc>
        <w:tc>
          <w:tcPr>
            <w:tcW w:w="1195" w:type="dxa"/>
            <w:vAlign w:val="center"/>
          </w:tcPr>
          <w:p w14:paraId="39FBFFBB" w14:textId="43D4BF08" w:rsidR="00727BE8" w:rsidRPr="008C56AB" w:rsidRDefault="00CE1D6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13712,86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0337E233" w:rsidR="00727BE8" w:rsidRPr="008C56AB" w:rsidRDefault="00AD37F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13480,20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7B7CFC88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4F0EE96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580"/>
        <w:gridCol w:w="11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3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gridSpan w:val="2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gridSpan w:val="2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gridSpan w:val="2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gridSpan w:val="2"/>
            <w:vAlign w:val="center"/>
          </w:tcPr>
          <w:p w14:paraId="27CC96FA" w14:textId="5430BA58" w:rsidR="00727BE8" w:rsidRPr="008C56AB" w:rsidRDefault="00AD37F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4991,54</w:t>
            </w:r>
          </w:p>
        </w:tc>
        <w:tc>
          <w:tcPr>
            <w:tcW w:w="2835" w:type="dxa"/>
            <w:vAlign w:val="center"/>
          </w:tcPr>
          <w:p w14:paraId="6EC8B8A1" w14:textId="29B45F15" w:rsidR="00727BE8" w:rsidRPr="008C56AB" w:rsidRDefault="00AD37F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5614,77</w:t>
            </w:r>
          </w:p>
        </w:tc>
      </w:tr>
      <w:tr w:rsidR="00727BE8" w:rsidRPr="00871039" w14:paraId="1F748CF8" w14:textId="77777777" w:rsidTr="00CB4B22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580" w:type="dxa"/>
            <w:vAlign w:val="center"/>
          </w:tcPr>
          <w:p w14:paraId="59343149" w14:textId="60D6C3EF" w:rsidR="00727BE8" w:rsidRPr="008C56AB" w:rsidRDefault="00AD37F4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4991,54</w:t>
            </w:r>
          </w:p>
        </w:tc>
        <w:tc>
          <w:tcPr>
            <w:tcW w:w="2948" w:type="dxa"/>
            <w:gridSpan w:val="2"/>
            <w:vAlign w:val="center"/>
          </w:tcPr>
          <w:p w14:paraId="4253AF30" w14:textId="75303651" w:rsidR="00727BE8" w:rsidRPr="008C56AB" w:rsidRDefault="00AD37F4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5614,77</w:t>
            </w:r>
          </w:p>
        </w:tc>
      </w:tr>
      <w:tr w:rsidR="00727BE8" w:rsidRPr="00871039" w14:paraId="5375C16C" w14:textId="77777777" w:rsidTr="00CB4B22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580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8" w:type="dxa"/>
            <w:gridSpan w:val="2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gridSpan w:val="2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gridSpan w:val="2"/>
            <w:vAlign w:val="center"/>
          </w:tcPr>
          <w:p w14:paraId="51884A8A" w14:textId="42F018DC" w:rsidR="00727BE8" w:rsidRPr="008C56AB" w:rsidRDefault="00AD37F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4991,54</w:t>
            </w:r>
          </w:p>
        </w:tc>
        <w:tc>
          <w:tcPr>
            <w:tcW w:w="2835" w:type="dxa"/>
            <w:vAlign w:val="center"/>
          </w:tcPr>
          <w:p w14:paraId="74A06852" w14:textId="094B0D13" w:rsidR="00727BE8" w:rsidRPr="008C56AB" w:rsidRDefault="00AD37F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5614,77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AF7D248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CBF0FEB" w:rsidR="00727BE8" w:rsidRPr="00E05001" w:rsidRDefault="00E27CCB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A901149" w14:textId="6AB769A5" w:rsidR="00727BE8" w:rsidRPr="00E05001" w:rsidRDefault="00AD37F4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144887,47</w:t>
            </w: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6A0FE950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ACBB3F0" w14:textId="02985AC5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F7690A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0E98F165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6944C72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29DEF40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81AA3A" w14:textId="77777777" w:rsidR="00517573" w:rsidRDefault="00517573">
      <w:r>
        <w:separator/>
      </w:r>
    </w:p>
  </w:endnote>
  <w:endnote w:type="continuationSeparator" w:id="0">
    <w:p w14:paraId="56DA556B" w14:textId="77777777" w:rsidR="00517573" w:rsidRDefault="005175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</w:t>
    </w:r>
    <w:r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BD8B5D" w14:textId="77777777" w:rsidR="00517573" w:rsidRDefault="00517573">
      <w:r>
        <w:separator/>
      </w:r>
    </w:p>
  </w:footnote>
  <w:footnote w:type="continuationSeparator" w:id="0">
    <w:p w14:paraId="32AF3E4B" w14:textId="77777777" w:rsidR="00517573" w:rsidRDefault="005175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9903347">
    <w:abstractNumId w:val="13"/>
  </w:num>
  <w:num w:numId="2" w16cid:durableId="1115908545">
    <w:abstractNumId w:val="17"/>
  </w:num>
  <w:num w:numId="3" w16cid:durableId="1433862974">
    <w:abstractNumId w:val="8"/>
  </w:num>
  <w:num w:numId="4" w16cid:durableId="591473076">
    <w:abstractNumId w:val="7"/>
  </w:num>
  <w:num w:numId="5" w16cid:durableId="49842631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0140470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2194649">
    <w:abstractNumId w:val="20"/>
  </w:num>
  <w:num w:numId="8" w16cid:durableId="450518347">
    <w:abstractNumId w:val="10"/>
  </w:num>
  <w:num w:numId="9" w16cid:durableId="55518414">
    <w:abstractNumId w:val="0"/>
  </w:num>
  <w:num w:numId="10" w16cid:durableId="904797148">
    <w:abstractNumId w:val="19"/>
  </w:num>
  <w:num w:numId="11" w16cid:durableId="675032430">
    <w:abstractNumId w:val="6"/>
  </w:num>
  <w:num w:numId="12" w16cid:durableId="1825392901">
    <w:abstractNumId w:val="9"/>
  </w:num>
  <w:num w:numId="13" w16cid:durableId="1833715462">
    <w:abstractNumId w:val="12"/>
  </w:num>
  <w:num w:numId="14" w16cid:durableId="1723212390">
    <w:abstractNumId w:val="15"/>
  </w:num>
  <w:num w:numId="15" w16cid:durableId="1975863911">
    <w:abstractNumId w:val="14"/>
  </w:num>
  <w:num w:numId="16" w16cid:durableId="1804273753">
    <w:abstractNumId w:val="2"/>
  </w:num>
  <w:num w:numId="17" w16cid:durableId="441726653">
    <w:abstractNumId w:val="4"/>
  </w:num>
  <w:num w:numId="18" w16cid:durableId="834076736">
    <w:abstractNumId w:val="11"/>
  </w:num>
  <w:num w:numId="19" w16cid:durableId="1922182820">
    <w:abstractNumId w:val="5"/>
  </w:num>
  <w:num w:numId="20" w16cid:durableId="1552812608">
    <w:abstractNumId w:val="18"/>
  </w:num>
  <w:num w:numId="21" w16cid:durableId="9307424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03F4A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D7985"/>
    <w:rsid w:val="000F0107"/>
    <w:rsid w:val="00105D55"/>
    <w:rsid w:val="00120F10"/>
    <w:rsid w:val="0012290E"/>
    <w:rsid w:val="0012652D"/>
    <w:rsid w:val="00127772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3B9F"/>
    <w:rsid w:val="00254422"/>
    <w:rsid w:val="002671C7"/>
    <w:rsid w:val="00271772"/>
    <w:rsid w:val="002739DE"/>
    <w:rsid w:val="00273F6B"/>
    <w:rsid w:val="00280B22"/>
    <w:rsid w:val="0028354A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10D6"/>
    <w:rsid w:val="00323812"/>
    <w:rsid w:val="00325368"/>
    <w:rsid w:val="003277F2"/>
    <w:rsid w:val="00337128"/>
    <w:rsid w:val="00337BB7"/>
    <w:rsid w:val="00350BBF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4F38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1E69"/>
    <w:rsid w:val="004D77A8"/>
    <w:rsid w:val="004E1617"/>
    <w:rsid w:val="004F29F4"/>
    <w:rsid w:val="004F4A5E"/>
    <w:rsid w:val="00503750"/>
    <w:rsid w:val="00506C67"/>
    <w:rsid w:val="00511537"/>
    <w:rsid w:val="00517573"/>
    <w:rsid w:val="0053372C"/>
    <w:rsid w:val="00572A39"/>
    <w:rsid w:val="00573DF0"/>
    <w:rsid w:val="00581E51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A8D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1F77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0DD9"/>
    <w:rsid w:val="00973A02"/>
    <w:rsid w:val="009838F5"/>
    <w:rsid w:val="00987ADE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37F4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35208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4B22"/>
    <w:rsid w:val="00CB5868"/>
    <w:rsid w:val="00CB6966"/>
    <w:rsid w:val="00CC5FBF"/>
    <w:rsid w:val="00CC6D24"/>
    <w:rsid w:val="00CD2022"/>
    <w:rsid w:val="00CD6DB7"/>
    <w:rsid w:val="00CE1D6D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26A51"/>
    <w:rsid w:val="00E27CCB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77ADD"/>
    <w:rsid w:val="00F90544"/>
    <w:rsid w:val="00F918DE"/>
    <w:rsid w:val="00FA1B6B"/>
    <w:rsid w:val="00FA37D6"/>
    <w:rsid w:val="00FA67BD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E1D6D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105</TotalTime>
  <Pages>1</Pages>
  <Words>5110</Words>
  <Characters>29128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Dávid Kubiš</cp:lastModifiedBy>
  <cp:revision>10</cp:revision>
  <cp:lastPrinted>2023-05-26T09:02:00Z</cp:lastPrinted>
  <dcterms:created xsi:type="dcterms:W3CDTF">2023-05-04T09:15:00Z</dcterms:created>
  <dcterms:modified xsi:type="dcterms:W3CDTF">2023-06-09T10:43:00Z</dcterms:modified>
</cp:coreProperties>
</file>