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727BE8" w:rsidRPr="00164431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484A9767" w:rsidR="00D92E41" w:rsidRPr="00391121" w:rsidRDefault="00CE1D6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42275822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484A9767" w:rsidR="00D92E41" w:rsidRPr="00391121" w:rsidRDefault="00CE1D6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42275822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6010099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589C0A78" w:rsidR="00727BE8" w:rsidRPr="00391121" w:rsidRDefault="00CE1D6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2023546822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589C0A78" w:rsidR="00727BE8" w:rsidRPr="00391121" w:rsidRDefault="00CE1D6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2023546822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3750D15E" w:rsidR="00727BE8" w:rsidRPr="00391121" w:rsidRDefault="003210D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Hodžova 1502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3750D15E" w:rsidR="00727BE8" w:rsidRPr="00391121" w:rsidRDefault="003210D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Hodžova 1502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4033A669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Hodžova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4033A669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Hodžova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35F5485A" w:rsidR="00727BE8" w:rsidRDefault="00CE1D6D" w:rsidP="00944C3D">
                                  <w:r>
                                    <w:t>1502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35F5485A" w:rsidR="00727BE8" w:rsidRDefault="00CE1D6D" w:rsidP="00944C3D">
                            <w:r>
                              <w:t>1502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680577E3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4D1E69">
                                    <w:t xml:space="preserve">1 01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680577E3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4D1E69">
                              <w:t xml:space="preserve">1 01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7738FFB4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7738FFB4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2A87E52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2A87E52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4BBE768" w:rsidR="00D96BED" w:rsidRPr="00ED0163" w:rsidRDefault="004D1E69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CE1D6D">
              <w:rPr>
                <w:rFonts w:ascii="Arial" w:hAnsi="Arial"/>
                <w:lang w:eastAsia="sk-SK"/>
              </w:rPr>
              <w:t>9</w:t>
            </w:r>
            <w:r>
              <w:rPr>
                <w:rFonts w:ascii="Arial" w:hAnsi="Arial"/>
                <w:lang w:eastAsia="sk-SK"/>
              </w:rPr>
              <w:t>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3E2867E" w:rsidR="00727BE8" w:rsidRPr="008D0433" w:rsidRDefault="00CE1D6D" w:rsidP="00164431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Blahuš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Anton Ing.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5CCA87C3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55FA9DA5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18DBDAD9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25" w:type="dxa"/>
            <w:vAlign w:val="center"/>
          </w:tcPr>
          <w:p w14:paraId="057AB2C5" w14:textId="0865E3AE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4EED10F4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2089D4CA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D7F0DF4" w14:textId="00270EFF" w:rsidR="00727BE8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14388,98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08380388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19592,99</w:t>
            </w:r>
          </w:p>
        </w:tc>
        <w:tc>
          <w:tcPr>
            <w:tcW w:w="1234" w:type="dxa"/>
            <w:vAlign w:val="center"/>
          </w:tcPr>
          <w:p w14:paraId="563A6FDB" w14:textId="37C777B3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17820,24</w:t>
            </w:r>
          </w:p>
        </w:tc>
        <w:tc>
          <w:tcPr>
            <w:tcW w:w="1978" w:type="dxa"/>
            <w:vAlign w:val="center"/>
          </w:tcPr>
          <w:p w14:paraId="1AE1FE1A" w14:textId="0D57F6DD" w:rsidR="00727BE8" w:rsidRPr="008C56AB" w:rsidRDefault="00CE1D6D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16161,73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912AB49" w:rsidR="00727BE8" w:rsidRPr="008C56AB" w:rsidRDefault="00CE1D6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14388,98</w:t>
            </w:r>
          </w:p>
        </w:tc>
        <w:tc>
          <w:tcPr>
            <w:tcW w:w="1325" w:type="dxa"/>
            <w:vAlign w:val="center"/>
          </w:tcPr>
          <w:p w14:paraId="72A1B8CF" w14:textId="7F25E27D" w:rsidR="00727BE8" w:rsidRPr="008C56AB" w:rsidRDefault="00CE1D6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19592,99</w:t>
            </w:r>
          </w:p>
        </w:tc>
        <w:tc>
          <w:tcPr>
            <w:tcW w:w="1234" w:type="dxa"/>
            <w:vAlign w:val="center"/>
          </w:tcPr>
          <w:p w14:paraId="413BCFD7" w14:textId="5B98F8D6" w:rsidR="00727BE8" w:rsidRPr="008C56AB" w:rsidRDefault="00CE1D6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17820,24</w:t>
            </w:r>
          </w:p>
        </w:tc>
        <w:tc>
          <w:tcPr>
            <w:tcW w:w="1978" w:type="dxa"/>
            <w:vAlign w:val="center"/>
          </w:tcPr>
          <w:p w14:paraId="2EA141A6" w14:textId="3D29D603" w:rsidR="00424F38" w:rsidRPr="008C56AB" w:rsidRDefault="00CE1D6D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16161,73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3F509D9D" w:rsidR="00727BE8" w:rsidRPr="008C56AB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131658,98</w:t>
            </w:r>
          </w:p>
        </w:tc>
        <w:tc>
          <w:tcPr>
            <w:tcW w:w="2883" w:type="dxa"/>
            <w:vAlign w:val="center"/>
          </w:tcPr>
          <w:p w14:paraId="6028961C" w14:textId="53806A72" w:rsidR="00727BE8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143683,89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C1DA283" w:rsidR="00727BE8" w:rsidRPr="008C56AB" w:rsidRDefault="00CE1D6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131658,98</w:t>
            </w:r>
          </w:p>
        </w:tc>
        <w:tc>
          <w:tcPr>
            <w:tcW w:w="2883" w:type="dxa"/>
            <w:vAlign w:val="center"/>
          </w:tcPr>
          <w:p w14:paraId="4F82D596" w14:textId="77777777" w:rsidR="00CE1D6D" w:rsidRDefault="00CE1D6D" w:rsidP="00CE1D6D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143683,89</w:t>
            </w:r>
          </w:p>
          <w:p w14:paraId="733B1440" w14:textId="513092F6" w:rsidR="00A136FC" w:rsidRPr="00A136FC" w:rsidRDefault="00A136FC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2FF45C25" w:rsidR="00727BE8" w:rsidRPr="008C56AB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12224,26</w:t>
            </w:r>
          </w:p>
        </w:tc>
        <w:tc>
          <w:tcPr>
            <w:tcW w:w="1195" w:type="dxa"/>
            <w:vAlign w:val="center"/>
          </w:tcPr>
          <w:p w14:paraId="574DE2C9" w14:textId="2114C3D4" w:rsidR="00727BE8" w:rsidRPr="008C56AB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14968,80</w:t>
            </w:r>
          </w:p>
        </w:tc>
        <w:tc>
          <w:tcPr>
            <w:tcW w:w="1195" w:type="dxa"/>
            <w:vAlign w:val="center"/>
          </w:tcPr>
          <w:p w14:paraId="620228A9" w14:textId="6F3C3F41" w:rsidR="00727BE8" w:rsidRPr="008C56AB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13712,86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6F49CF6E" w:rsidR="00727BE8" w:rsidRPr="008C56AB" w:rsidRDefault="00CE1D6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13480,20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061B307" w:rsidR="00727BE8" w:rsidRPr="008C56AB" w:rsidRDefault="00CE1D6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12224,26</w:t>
            </w:r>
          </w:p>
        </w:tc>
        <w:tc>
          <w:tcPr>
            <w:tcW w:w="1195" w:type="dxa"/>
            <w:vAlign w:val="center"/>
          </w:tcPr>
          <w:p w14:paraId="2EC0EAC9" w14:textId="63448D6E" w:rsidR="00727BE8" w:rsidRPr="008C56AB" w:rsidRDefault="00CE1D6D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14968,80</w:t>
            </w:r>
          </w:p>
        </w:tc>
        <w:tc>
          <w:tcPr>
            <w:tcW w:w="1195" w:type="dxa"/>
            <w:vAlign w:val="center"/>
          </w:tcPr>
          <w:p w14:paraId="39FBFFBB" w14:textId="43D4BF08" w:rsidR="00727BE8" w:rsidRPr="008C56AB" w:rsidRDefault="00CE1D6D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13712,86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0337E233" w:rsidR="00727BE8" w:rsidRPr="008C56AB" w:rsidRDefault="00AD37F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13480,20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580"/>
        <w:gridCol w:w="11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3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gridSpan w:val="2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gridSpan w:val="2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gridSpan w:val="2"/>
            <w:vAlign w:val="center"/>
          </w:tcPr>
          <w:p w14:paraId="27CC96FA" w14:textId="5430BA58" w:rsidR="00727BE8" w:rsidRPr="008C56AB" w:rsidRDefault="00AD37F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4991,54</w:t>
            </w:r>
          </w:p>
        </w:tc>
        <w:tc>
          <w:tcPr>
            <w:tcW w:w="2835" w:type="dxa"/>
            <w:vAlign w:val="center"/>
          </w:tcPr>
          <w:p w14:paraId="6EC8B8A1" w14:textId="29B45F15" w:rsidR="00727BE8" w:rsidRPr="008C56AB" w:rsidRDefault="00AD37F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5614,77</w:t>
            </w:r>
          </w:p>
        </w:tc>
      </w:tr>
      <w:tr w:rsidR="00727BE8" w:rsidRPr="00871039" w14:paraId="1F748CF8" w14:textId="77777777" w:rsidTr="00CB4B22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580" w:type="dxa"/>
            <w:vAlign w:val="center"/>
          </w:tcPr>
          <w:p w14:paraId="59343149" w14:textId="60D6C3EF" w:rsidR="00727BE8" w:rsidRPr="008C56AB" w:rsidRDefault="00AD37F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4991,54</w:t>
            </w:r>
          </w:p>
        </w:tc>
        <w:tc>
          <w:tcPr>
            <w:tcW w:w="2948" w:type="dxa"/>
            <w:gridSpan w:val="2"/>
            <w:vAlign w:val="center"/>
          </w:tcPr>
          <w:p w14:paraId="4253AF30" w14:textId="75303651" w:rsidR="00727BE8" w:rsidRPr="008C56AB" w:rsidRDefault="00AD37F4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5614,77</w:t>
            </w:r>
          </w:p>
        </w:tc>
      </w:tr>
      <w:tr w:rsidR="00727BE8" w:rsidRPr="00871039" w14:paraId="5375C16C" w14:textId="77777777" w:rsidTr="00CB4B22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80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8" w:type="dxa"/>
            <w:gridSpan w:val="2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gridSpan w:val="2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gridSpan w:val="2"/>
            <w:vAlign w:val="center"/>
          </w:tcPr>
          <w:p w14:paraId="51884A8A" w14:textId="42F018DC" w:rsidR="00727BE8" w:rsidRPr="008C56AB" w:rsidRDefault="00AD37F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4991,54</w:t>
            </w:r>
          </w:p>
        </w:tc>
        <w:tc>
          <w:tcPr>
            <w:tcW w:w="2835" w:type="dxa"/>
            <w:vAlign w:val="center"/>
          </w:tcPr>
          <w:p w14:paraId="74A06852" w14:textId="094B0D13" w:rsidR="00727BE8" w:rsidRPr="008C56AB" w:rsidRDefault="00AD37F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5614,77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6AB769A5" w:rsidR="00727BE8" w:rsidRPr="00E05001" w:rsidRDefault="00AD37F4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144887,47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AA3A" w14:textId="77777777" w:rsidR="00517573" w:rsidRDefault="00517573">
      <w:r>
        <w:separator/>
      </w:r>
    </w:p>
  </w:endnote>
  <w:endnote w:type="continuationSeparator" w:id="0">
    <w:p w14:paraId="56DA556B" w14:textId="77777777" w:rsidR="00517573" w:rsidRDefault="0051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</w:t>
    </w:r>
    <w:r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8B5D" w14:textId="77777777" w:rsidR="00517573" w:rsidRDefault="00517573">
      <w:r>
        <w:separator/>
      </w:r>
    </w:p>
  </w:footnote>
  <w:footnote w:type="continuationSeparator" w:id="0">
    <w:p w14:paraId="32AF3E4B" w14:textId="77777777" w:rsidR="00517573" w:rsidRDefault="0051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7985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10D6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1E69"/>
    <w:rsid w:val="004D77A8"/>
    <w:rsid w:val="004E1617"/>
    <w:rsid w:val="004F29F4"/>
    <w:rsid w:val="004F4A5E"/>
    <w:rsid w:val="00503750"/>
    <w:rsid w:val="00506C67"/>
    <w:rsid w:val="00511537"/>
    <w:rsid w:val="00517573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87ADE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37F4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4B22"/>
    <w:rsid w:val="00CB5868"/>
    <w:rsid w:val="00CB6966"/>
    <w:rsid w:val="00CC5FBF"/>
    <w:rsid w:val="00CC6D24"/>
    <w:rsid w:val="00CD2022"/>
    <w:rsid w:val="00CD6DB7"/>
    <w:rsid w:val="00CE1D6D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7ADD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1D6D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105</TotalTime>
  <Pages>1</Pages>
  <Words>5110</Words>
  <Characters>29128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10</cp:revision>
  <cp:lastPrinted>2023-05-26T09:02:00Z</cp:lastPrinted>
  <dcterms:created xsi:type="dcterms:W3CDTF">2023-05-04T09:15:00Z</dcterms:created>
  <dcterms:modified xsi:type="dcterms:W3CDTF">2023-06-09T10:43:00Z</dcterms:modified>
</cp:coreProperties>
</file>