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4CE55B5A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E70EEE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E70EEE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 w:rsidR="00E70EEE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77777777" w:rsidR="00727BE8" w:rsidRPr="00ED0163" w:rsidRDefault="00000000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09C8DB7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113.5pt;margin-top:1.9pt;width:239.05pt;height:18.75pt;z-index: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<v:textbox>
                    <w:txbxContent>
                      <w:p w14:paraId="69D67AE6" w14:textId="77777777" w:rsidR="00727BE8" w:rsidRDefault="00727BE8" w:rsidP="00944C3D">
                        <w:pPr>
                          <w:tabs>
                            <w:tab w:val="left" w:pos="142"/>
                            <w:tab w:val="left" w:pos="1276"/>
                            <w:tab w:val="left" w:pos="2552"/>
                            <w:tab w:val="left" w:pos="3969"/>
                          </w:tabs>
                        </w:pP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50F58D41">
                <v:shape id="Text Box 4" o:spid="_x0000_s1027" type="#_x0000_t202" style="position:absolute;margin-left:345.05pt;margin-top:.4pt;width:29.25pt;height:18.75pt;z-index:1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<v:textbox>
                    <w:txbxContent>
                      <w:p w14:paraId="798DA291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738E667">
                <v:shape id="Text Box 3" o:spid="_x0000_s1028" type="#_x0000_t202" style="position:absolute;margin-left:209.3pt;margin-top:.2pt;width:29.25pt;height:18.75pt;z-index:1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<v:textbox>
                    <w:txbxContent>
                      <w:p w14:paraId="7B64A26F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CEBFDEB">
                <v:shape id="Text Box 6" o:spid="_x0000_s1029" type="#_x0000_t202" style="position:absolute;margin-left:92.15pt;margin-top:.3pt;width:94.5pt;height:32.25pt;z-index:1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<v:textbox>
                    <w:txbxContent>
                      <w:p w14:paraId="6418950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bežné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64790DFD">
                <v:shape id="_x0000_s1030" type="#_x0000_t202" style="position:absolute;margin-left:247.5pt;margin-top:.7pt;width:38pt;height:18.75pt;z-index: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<v:textbox>
                    <w:txbxContent>
                      <w:p w14:paraId="760D85D4" w14:textId="77777777" w:rsidR="00727BE8" w:rsidRDefault="00000000" w:rsidP="00944C3D">
                        <w:fldSimple w:instr=" MERGEFIELD  aDMOD  \* MERGEFORMAT ">
                          <w:r w:rsidR="00727BE8" w:rsidRPr="00164431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131A9926">
                <v:shape id="_x0000_s1031" type="#_x0000_t202" style="position:absolute;margin-left:302.45pt;margin-top:.4pt;width:37.45pt;height:18.75pt;z-index: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">
                  <v:textbox>
                    <w:txbxContent>
                      <w:p w14:paraId="04E1257B" w14:textId="46D3B7AD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0731BD">
                          <w:rPr>
                            <w:rFonts w:ascii="Arial" w:hAnsi="Arial" w:cs="Arial"/>
                          </w:rPr>
                          <w:t>2</w:t>
                        </w:r>
                        <w:r w:rsidR="00E70EEE">
                          <w:rPr>
                            <w:rFonts w:ascii="Arial" w:hAnsi="Arial" w:cs="Arial"/>
                          </w:rPr>
                          <w:t>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E721267">
                <v:shape id="_x0000_s1032" type="#_x0000_t202" style="position:absolute;margin-left:439.1pt;margin-top:.8pt;width:38.8pt;height:18.75pt;z-index: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1l9KwIAAFc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">
                  <v:textbox>
                    <w:txbxContent>
                      <w:p w14:paraId="3999FF31" w14:textId="433A48E1" w:rsidR="00727BE8" w:rsidRDefault="00727BE8" w:rsidP="00944C3D">
                        <w:r>
                          <w:t>20</w:t>
                        </w:r>
                        <w:r w:rsidR="00D92E41">
                          <w:t>2</w:t>
                        </w:r>
                        <w:r w:rsidR="00E70EEE">
                          <w:t>2</w:t>
                        </w:r>
                        <w:r w:rsidR="00D92E41">
                          <w:t>1</w:t>
                        </w:r>
                      </w:p>
                      <w:p w14:paraId="5FFC8E9E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939042F">
                <v:shape id="_x0000_s1033" type="#_x0000_t202" style="position:absolute;margin-left:374.6pt;margin-top:.8pt;width:38pt;height:18.75pt;z-index: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<v:textbox>
                    <w:txbxContent>
                      <w:p w14:paraId="5A7A1891" w14:textId="6DC8C590" w:rsidR="00D92E41" w:rsidRDefault="00E70EEE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7777777" w:rsidR="00727BE8" w:rsidRDefault="00000000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B626834">
                <v:shape id="Text Box 5" o:spid="_x0000_s1034" type="#_x0000_t202" style="position:absolute;left:0;text-align:left;margin-left:344.9pt;margin-top:5.35pt;width:29.25pt;height:18.75pt;z-index: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<v:textbox>
                    <w:txbxContent>
                      <w:p w14:paraId="10535A4A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29444060">
                <v:shape id="_x0000_s1035" type="#_x0000_t202" style="position:absolute;left:0;text-align:left;margin-left:209.4pt;margin-top:5.3pt;width:29.25pt;height:18.75pt;z-index:1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<v:textbox>
                    <w:txbxContent>
                      <w:p w14:paraId="7E6D46C2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3A66602B">
                <v:shape id="Text Box 7" o:spid="_x0000_s1036" type="#_x0000_t202" style="position:absolute;left:0;text-align:left;margin-left:92.65pt;margin-top:5.55pt;width:94.5pt;height:43.5pt;z-index:1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<v:textbox>
                    <w:txbxContent>
                      <w:p w14:paraId="6358DC2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bezprostredne predchádzajúce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4841B6E">
                <v:shape id="_x0000_s1037" type="#_x0000_t202" style="position:absolute;left:0;text-align:left;margin-left:439.4pt;margin-top:5.6pt;width:38pt;height:18.75pt;z-index: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1UvKQIAAFg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">
                  <v:textbox>
                    <w:txbxContent>
                      <w:p w14:paraId="06ED66AE" w14:textId="15F90DBA" w:rsidR="00727BE8" w:rsidRDefault="006A2890" w:rsidP="00944C3D">
                        <w:pPr>
                          <w:rPr>
                            <w:rFonts w:ascii="Arial" w:hAnsi="Arial" w:cs="Arial"/>
                            <w:noProof/>
                          </w:rPr>
                        </w:pPr>
                        <w:r>
                          <w:rPr>
                            <w:rFonts w:ascii="Arial" w:hAnsi="Arial" w:cs="Arial"/>
                            <w:noProof/>
                          </w:rPr>
                          <w:t>2021</w:t>
                        </w:r>
                      </w:p>
                      <w:p w14:paraId="2EF07AB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B1CFB37">
                <v:shape id="_x0000_s1038" type="#_x0000_t202" style="position:absolute;left:0;text-align:left;margin-left:374.9pt;margin-top:5.6pt;width:38pt;height:18.75pt;z-index: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<v:textbox>
                    <w:txbxContent>
                      <w:p w14:paraId="0AA17B1A" w14:textId="0962B70C" w:rsidR="00727BE8" w:rsidRDefault="006A2890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1DE45ED">
                <v:shape id="_x0000_s1039" type="#_x0000_t202" style="position:absolute;left:0;text-align:left;margin-left:302.4pt;margin-top:5.6pt;width:38pt;height:18.75pt;z-index: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">
                  <v:textbox>
                    <w:txbxContent>
                      <w:p w14:paraId="3C2F1C9B" w14:textId="4E2810C0" w:rsidR="00727BE8" w:rsidRDefault="006A2890" w:rsidP="00944C3D">
                        <w:r>
                          <w:t>2021</w:t>
                        </w:r>
                      </w:p>
                      <w:p w14:paraId="15317A3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472D3983">
                <v:shape id="_x0000_s1040" type="#_x0000_t202" style="position:absolute;left:0;text-align:left;margin-left:247.65pt;margin-top:5.6pt;width:38pt;height:18.75pt;z-index: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<v:textbox>
                    <w:txbxContent>
                      <w:p w14:paraId="3DC08FA2" w14:textId="6EA4F9B9" w:rsidR="00727BE8" w:rsidRDefault="006A2890" w:rsidP="00944C3D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D043B13">
                <v:shape id="_x0000_s1041" type="#_x0000_t202" style="position:absolute;margin-left:2.05pt;margin-top:7.5pt;width:33.75pt;height:18.75pt;z-index:2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<v:textbox>
                    <w:txbxContent>
                      <w:p w14:paraId="51A5B948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IČO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65B0246">
                <v:shape id="_x0000_s1042" type="#_x0000_t202" style="position:absolute;margin-left:-1.85pt;margin-top:5.6pt;width:194.25pt;height:18.75pt;z-index:2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" stroked="f">
                  <v:textbox>
                    <w:txbxContent>
                      <w:p w14:paraId="722FAEFA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ED0163">
                          <w:rPr>
                            <w:rFonts w:ascii="Arial" w:hAnsi="Arial"/>
                            <w:lang w:eastAsia="sk-SK"/>
                          </w:rPr>
                          <w:t>Daňové identifikačné číslo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3C72FE03">
                <v:shape id="_x0000_s1043" type="#_x0000_t202" style="position:absolute;margin-left:1.5pt;margin-top:-12.15pt;width:96.6pt;height:18.75pt;z-index:1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APOnc+KgIAAFkEAAAOAAAAAAAAAAAAAAAAAC4CAABkcnMv&#10;ZTJvRG9jLnhtbFBLAQItABQABgAIAAAAIQA0XU4l3wAAAAgBAAAPAAAAAAAAAAAAAAAAAIQEAABk&#10;cnMvZG93bnJldi54bWxQSwUGAAAAAAQABADzAAAAkAUAAAAA&#10;">
                  <v:textbox>
                    <w:txbxContent>
                      <w:p w14:paraId="249CABD4" w14:textId="760891F4" w:rsidR="00727BE8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           </w:t>
                        </w:r>
                        <w:r w:rsidR="0044670F">
                          <w:rPr>
                            <w:rFonts w:ascii="Arial" w:hAnsi="Arial" w:cs="Arial"/>
                          </w:rPr>
                          <w:t>42025907</w:t>
                        </w:r>
                      </w:p>
                      <w:p w14:paraId="1C96BBAE" w14:textId="77777777" w:rsidR="00D92E41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28796FA">
                <v:shape id="_x0000_s1044" type="#_x0000_t202" style="position:absolute;margin-left:4.4pt;margin-top:-21.25pt;width:100.05pt;height:19.45pt;z-index: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">
                  <v:textbox style="mso-fit-shape-to-text:t">
                    <w:txbxContent>
                      <w:p w14:paraId="154C8C6F" w14:textId="544FD48D" w:rsidR="00727BE8" w:rsidRPr="00391121" w:rsidRDefault="0044670F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2022534547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6B7BF26">
                <v:shape id="_x0000_s1045" type="#_x0000_t202" style="position:absolute;margin-left:1pt;margin-top:-12.05pt;width:464.25pt;height:18.75pt;z-index:1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eNj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auQo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NUp42MsAgAAWAQAAA4AAAAAAAAAAAAAAAAALgIAAGRy&#10;cy9lMm9Eb2MueG1sUEsBAi0AFAAGAAgAAAAhAPxDB7HfAAAACAEAAA8AAAAAAAAAAAAAAAAAhgQA&#10;AGRycy9kb3ducmV2LnhtbFBLBQYAAAAABAAEAPMAAACSBQAAAAA=&#10;">
                  <v:textbox>
                    <w:txbxContent>
                      <w:p w14:paraId="04230665" w14:textId="3FD9007E" w:rsidR="00727BE8" w:rsidRPr="00391121" w:rsidRDefault="0044670F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SVB – TN, 17.Novembra 1704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22CF5D7">
                <v:shape id="_x0000_s1046" type="#_x0000_t202" style="position:absolute;margin-left:16.05pt;margin-top:2.15pt;width:352.35pt;height:18.75pt;z-index:1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">
                  <v:textbox>
                    <w:txbxContent>
                      <w:p w14:paraId="27F3790C" w14:textId="699CDEC7" w:rsidR="00727BE8" w:rsidRPr="00391121" w:rsidRDefault="0044670F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17.Novembra 1704</w:t>
                        </w:r>
                      </w:p>
                    </w:txbxContent>
                  </v:textbox>
                </v:shape>
              </w:pic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1DFF532">
                <v:shape id="_x0000_s1047" type="#_x0000_t202" style="position:absolute;margin-left:1.75pt;margin-top:-21.85pt;width:97.3pt;height:18.75pt;z-index: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">
                  <v:textbox>
                    <w:txbxContent>
                      <w:p w14:paraId="01AF2386" w14:textId="77777777" w:rsidR="00727BE8" w:rsidRDefault="00727BE8" w:rsidP="00944C3D"/>
                    </w:txbxContent>
                  </v:textbox>
                </v:shape>
              </w:pic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7CE72ED">
                <v:shape id="_x0000_s1048" type="#_x0000_t202" style="position:absolute;margin-left:1.75pt;margin-top:3.65pt;width:89.1pt;height:18.75pt;z-index:2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ATDBNMKgIAAFkEAAAOAAAAAAAAAAAAAAAAAC4CAABkcnMvZTJv&#10;RG9jLnhtbFBLAQItABQABgAIAAAAIQAkAQGq3AAAAAYBAAAPAAAAAAAAAAAAAAAAAIQEAABkcnMv&#10;ZG93bnJldi54bWxQSwUGAAAAAAQABADzAAAAjQUAAAAA&#10;">
                  <v:textbox>
                    <w:txbxContent>
                      <w:p w14:paraId="0DAC2E3D" w14:textId="6A5F96EB" w:rsidR="00727BE8" w:rsidRPr="00391121" w:rsidRDefault="0044670F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911 01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61BE049">
                <v:shape id="_x0000_s1049" type="#_x0000_t202" style="position:absolute;margin-left:101.35pt;margin-top:3.75pt;width:363.75pt;height:18.75pt;z-index:2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<v:textbox>
                    <w:txbxContent>
                      <w:p w14:paraId="5C5DF54C" w14:textId="610B7A90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Trenč</w:t>
                        </w:r>
                        <w:r w:rsidR="0044670F">
                          <w:t>ín</w:t>
                        </w:r>
                      </w:p>
                    </w:txbxContent>
                  </v:textbox>
                </v:shape>
              </w:pic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67849D5">
                <v:shape id="_x0000_s1050" type="#_x0000_t202" style="position:absolute;margin-left:1.7pt;margin-top:17.05pt;width:191.85pt;height:18.75pt;z-index:2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<v:textbox>
                    <w:txbxContent>
                      <w:p w14:paraId="3F749BD7" w14:textId="11CE1D9A" w:rsidR="00727BE8" w:rsidRPr="00391121" w:rsidRDefault="00E70EE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032/7442220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aSUB_TELEFON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FB526D9">
                <v:shape id="_x0000_s1051" type="#_x0000_t202" style="position:absolute;margin-left:.2pt;margin-top:5.75pt;width:252pt;height:18.75pt;z-index: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<v:textbox>
                    <w:txbxContent>
                      <w:p w14:paraId="37E80309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3A0550F">
                <v:shape id="Text Box 25" o:spid="_x0000_s1052" type="#_x0000_t202" style="position:absolute;margin-left:1.75pt;margin-top:4.9pt;width:464.1pt;height:18.75pt;z-index:2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<v:textbox>
                    <w:txbxContent>
                      <w:p w14:paraId="781E5AFA" w14:textId="2BEA7D20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info</w:t>
                        </w:r>
                        <w:r w:rsidR="00D96BED">
                          <w:rPr>
                            <w:rFonts w:ascii="Arial" w:hAnsi="Arial" w:cs="Arial"/>
                          </w:rPr>
                          <w:t>@eresproperty.sk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46F167D4" w:rsidR="00D96BED" w:rsidRPr="00ED0163" w:rsidRDefault="00A949CB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0</w:t>
            </w:r>
            <w:r w:rsidR="0044670F">
              <w:rPr>
                <w:rFonts w:ascii="Arial" w:hAnsi="Arial"/>
                <w:lang w:eastAsia="sk-SK"/>
              </w:rPr>
              <w:t>9</w:t>
            </w:r>
            <w:r w:rsidR="00D96BED">
              <w:rPr>
                <w:rFonts w:ascii="Arial" w:hAnsi="Arial"/>
                <w:lang w:eastAsia="sk-SK"/>
              </w:rPr>
              <w:t>.</w:t>
            </w:r>
            <w:r w:rsidR="00E70EEE">
              <w:rPr>
                <w:rFonts w:ascii="Arial" w:hAnsi="Arial"/>
                <w:lang w:eastAsia="sk-SK"/>
              </w:rPr>
              <w:t>0</w:t>
            </w:r>
            <w:r>
              <w:rPr>
                <w:rFonts w:ascii="Arial" w:hAnsi="Arial"/>
                <w:lang w:eastAsia="sk-SK"/>
              </w:rPr>
              <w:t>6</w:t>
            </w:r>
            <w:r w:rsidR="00D96BED">
              <w:rPr>
                <w:rFonts w:ascii="Arial" w:hAnsi="Arial"/>
                <w:lang w:eastAsia="sk-SK"/>
              </w:rPr>
              <w:t>.202</w:t>
            </w:r>
            <w:r w:rsidR="00E70EEE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3"/>
        <w:gridCol w:w="3260"/>
        <w:gridCol w:w="283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6217C5BF" w:rsidR="00727BE8" w:rsidRPr="008D0433" w:rsidRDefault="0044670F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Martin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Jurica</w:t>
            </w:r>
            <w:proofErr w:type="spellEnd"/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0"/>
        <w:gridCol w:w="1973"/>
        <w:gridCol w:w="1974"/>
        <w:gridCol w:w="1775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15AAD0FA" w:rsidR="00727BE8" w:rsidRPr="008D0433" w:rsidRDefault="00A949C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ALLIANZ</w:t>
            </w:r>
            <w:r w:rsidR="00E70EEE">
              <w:rPr>
                <w:rFonts w:ascii="Arial" w:hAnsi="Arial" w:cs="Arial"/>
                <w:sz w:val="16"/>
                <w:szCs w:val="16"/>
              </w:rPr>
              <w:t>, a. 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0FCB203B" w:rsidR="00727BE8" w:rsidRPr="008C56AB" w:rsidRDefault="0044670F" w:rsidP="00A949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7,51</w:t>
            </w:r>
          </w:p>
        </w:tc>
        <w:tc>
          <w:tcPr>
            <w:tcW w:w="1325" w:type="dxa"/>
            <w:vAlign w:val="center"/>
          </w:tcPr>
          <w:p w14:paraId="057AB2C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4F28F087" w14:textId="7340DC4B" w:rsidR="00727BE8" w:rsidRPr="008C56AB" w:rsidRDefault="0044670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0A05763" w14:textId="187C83C0" w:rsidR="00727BE8" w:rsidRPr="008C56AB" w:rsidRDefault="0044670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7,51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00128C1D" w:rsidR="00727BE8" w:rsidRDefault="0044670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16 238,42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4888C7DC" w:rsidR="00727BE8" w:rsidRPr="008C56AB" w:rsidRDefault="0044670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14 747,45</w:t>
            </w:r>
          </w:p>
        </w:tc>
        <w:tc>
          <w:tcPr>
            <w:tcW w:w="1234" w:type="dxa"/>
            <w:vAlign w:val="center"/>
          </w:tcPr>
          <w:p w14:paraId="563A6FDB" w14:textId="47EFA767" w:rsidR="00727BE8" w:rsidRPr="008C56AB" w:rsidRDefault="0044670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10 219,70</w:t>
            </w:r>
          </w:p>
        </w:tc>
        <w:tc>
          <w:tcPr>
            <w:tcW w:w="1978" w:type="dxa"/>
            <w:vAlign w:val="center"/>
          </w:tcPr>
          <w:p w14:paraId="1AE1FE1A" w14:textId="4927509A" w:rsidR="00727BE8" w:rsidRPr="008C56AB" w:rsidRDefault="0044670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20 766,17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06A62311" w:rsidR="00727BE8" w:rsidRPr="008C56AB" w:rsidRDefault="0044670F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16 245,93</w:t>
            </w:r>
          </w:p>
        </w:tc>
        <w:tc>
          <w:tcPr>
            <w:tcW w:w="1325" w:type="dxa"/>
            <w:vAlign w:val="center"/>
          </w:tcPr>
          <w:p w14:paraId="72A1B8CF" w14:textId="4A10F62E" w:rsidR="00727BE8" w:rsidRPr="008C56AB" w:rsidRDefault="0044670F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14 747,45</w:t>
            </w:r>
          </w:p>
        </w:tc>
        <w:tc>
          <w:tcPr>
            <w:tcW w:w="1234" w:type="dxa"/>
            <w:vAlign w:val="center"/>
          </w:tcPr>
          <w:p w14:paraId="413BCFD7" w14:textId="6DC20C89" w:rsidR="00727BE8" w:rsidRPr="008C56AB" w:rsidRDefault="0044670F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10 219,70</w:t>
            </w:r>
          </w:p>
        </w:tc>
        <w:tc>
          <w:tcPr>
            <w:tcW w:w="1978" w:type="dxa"/>
            <w:vAlign w:val="center"/>
          </w:tcPr>
          <w:p w14:paraId="2EA141A6" w14:textId="31EC699C" w:rsidR="00727BE8" w:rsidRPr="008C56AB" w:rsidRDefault="0044670F" w:rsidP="0044670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20 773,68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7D7B78CF" w:rsidR="00727BE8" w:rsidRPr="008C56AB" w:rsidRDefault="0044670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4 764,22</w:t>
            </w:r>
          </w:p>
        </w:tc>
        <w:tc>
          <w:tcPr>
            <w:tcW w:w="2883" w:type="dxa"/>
            <w:vAlign w:val="center"/>
          </w:tcPr>
          <w:p w14:paraId="0D87AACC" w14:textId="183C3186" w:rsidR="00727BE8" w:rsidRPr="008C56AB" w:rsidRDefault="0044670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4 570,94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4490C80F" w:rsidR="00727BE8" w:rsidRPr="008C56AB" w:rsidRDefault="0044670F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4 764,22</w:t>
            </w:r>
          </w:p>
        </w:tc>
        <w:tc>
          <w:tcPr>
            <w:tcW w:w="2883" w:type="dxa"/>
            <w:vAlign w:val="center"/>
          </w:tcPr>
          <w:p w14:paraId="733B1440" w14:textId="03060A86" w:rsidR="00A136FC" w:rsidRPr="00A949CB" w:rsidRDefault="0044670F" w:rsidP="00A949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4 570,94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96"/>
        <w:gridCol w:w="2742"/>
        <w:gridCol w:w="2940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5A1DD113" w14:textId="77777777" w:rsidR="0044670F" w:rsidRDefault="0044670F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lastRenderedPageBreak/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37312032" w:rsidR="00727BE8" w:rsidRPr="008C56AB" w:rsidRDefault="0044670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15 211,72</w:t>
            </w:r>
          </w:p>
        </w:tc>
        <w:tc>
          <w:tcPr>
            <w:tcW w:w="1195" w:type="dxa"/>
            <w:vAlign w:val="center"/>
          </w:tcPr>
          <w:p w14:paraId="574DE2C9" w14:textId="6FC5CD1C" w:rsidR="00727BE8" w:rsidRPr="008C56AB" w:rsidRDefault="0044670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9 746,18</w:t>
            </w:r>
          </w:p>
        </w:tc>
        <w:tc>
          <w:tcPr>
            <w:tcW w:w="1195" w:type="dxa"/>
            <w:vAlign w:val="center"/>
          </w:tcPr>
          <w:p w14:paraId="620228A9" w14:textId="1C009F70" w:rsidR="00727BE8" w:rsidRPr="008C56AB" w:rsidRDefault="0044670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348,65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4F2DED7E" w:rsidR="00727BE8" w:rsidRPr="008C56AB" w:rsidRDefault="0044670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24 609,25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1E2CE105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2EC0EAC9" w14:textId="29D7A053" w:rsidR="00727BE8" w:rsidRPr="008C56AB" w:rsidRDefault="00A136F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39FBFFBB" w14:textId="3BAB7EF8" w:rsidR="00727BE8" w:rsidRPr="008C56AB" w:rsidRDefault="00A136F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2753D58D" w:rsidR="00727BE8" w:rsidRPr="008C56AB" w:rsidRDefault="00A136F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4066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41"/>
        <w:gridCol w:w="1349"/>
        <w:gridCol w:w="1300"/>
        <w:gridCol w:w="1315"/>
        <w:gridCol w:w="1324"/>
        <w:gridCol w:w="1349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03"/>
        <w:gridCol w:w="1766"/>
        <w:gridCol w:w="1646"/>
        <w:gridCol w:w="1590"/>
        <w:gridCol w:w="1873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08032872" w:rsidR="00727BE8" w:rsidRPr="008C56AB" w:rsidRDefault="0044670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5 566,28</w:t>
            </w:r>
          </w:p>
        </w:tc>
        <w:tc>
          <w:tcPr>
            <w:tcW w:w="2835" w:type="dxa"/>
            <w:vAlign w:val="center"/>
          </w:tcPr>
          <w:p w14:paraId="6EC8B8A1" w14:textId="108E09CE" w:rsidR="00727BE8" w:rsidRPr="008C56AB" w:rsidRDefault="0044670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5 605,15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2CE8ACC4" w:rsidR="00727BE8" w:rsidRPr="008C56AB" w:rsidRDefault="0044670F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5 566,28</w:t>
            </w:r>
          </w:p>
        </w:tc>
        <w:tc>
          <w:tcPr>
            <w:tcW w:w="2835" w:type="dxa"/>
            <w:vAlign w:val="center"/>
          </w:tcPr>
          <w:p w14:paraId="4253AF30" w14:textId="51EB8766" w:rsidR="00727BE8" w:rsidRPr="008C56AB" w:rsidRDefault="0044670F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5 605,15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7ECBAB0E" w:rsidR="00727BE8" w:rsidRPr="008C56AB" w:rsidRDefault="0044670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5 566,28</w:t>
            </w:r>
          </w:p>
        </w:tc>
        <w:tc>
          <w:tcPr>
            <w:tcW w:w="2835" w:type="dxa"/>
            <w:vAlign w:val="center"/>
          </w:tcPr>
          <w:p w14:paraId="74A06852" w14:textId="60958954" w:rsidR="00727BE8" w:rsidRPr="008C56AB" w:rsidRDefault="0044670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5 605,15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039AD70F" w14:textId="77777777" w:rsidR="0044670F" w:rsidRDefault="0044670F" w:rsidP="00944C3D">
      <w:pPr>
        <w:rPr>
          <w:rFonts w:ascii="Arial" w:hAnsi="Arial"/>
        </w:rPr>
      </w:pPr>
    </w:p>
    <w:p w14:paraId="3625AB47" w14:textId="77777777" w:rsidR="0044670F" w:rsidRDefault="0044670F" w:rsidP="00944C3D">
      <w:pPr>
        <w:rPr>
          <w:rFonts w:ascii="Arial" w:hAnsi="Arial"/>
        </w:rPr>
      </w:pPr>
    </w:p>
    <w:p w14:paraId="2BC5F101" w14:textId="66390FF2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2"/>
        <w:gridCol w:w="2476"/>
        <w:gridCol w:w="267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6073890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60493E4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FPÚaO</w:t>
            </w:r>
            <w:proofErr w:type="spellEnd"/>
          </w:p>
        </w:tc>
        <w:tc>
          <w:tcPr>
            <w:tcW w:w="1843" w:type="dxa"/>
            <w:vAlign w:val="center"/>
          </w:tcPr>
          <w:p w14:paraId="4A901149" w14:textId="3E9E4076" w:rsidR="00727BE8" w:rsidRPr="00E05001" w:rsidRDefault="003B4931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52 545,68</w:t>
            </w:r>
          </w:p>
        </w:tc>
        <w:tc>
          <w:tcPr>
            <w:tcW w:w="1843" w:type="dxa"/>
            <w:vAlign w:val="center"/>
          </w:tcPr>
          <w:p w14:paraId="13F3EF6B" w14:textId="7E1A8DEF" w:rsidR="00727BE8" w:rsidRPr="00E05001" w:rsidRDefault="003B4931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56 517,88</w:t>
            </w: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105C6A3D" w:rsidR="00727BE8" w:rsidRPr="00E05001" w:rsidRDefault="0044670F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5601CE4B" w:rsidR="00727BE8" w:rsidRPr="00E05001" w:rsidRDefault="0044670F" w:rsidP="00503750">
            <w:pPr>
              <w:rPr>
                <w:rFonts w:ascii="Arial" w:hAnsi="Arial"/>
                <w:b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b/>
                <w:sz w:val="16"/>
                <w:szCs w:val="16"/>
              </w:rPr>
              <w:t>FPÚaO</w:t>
            </w:r>
            <w:proofErr w:type="spellEnd"/>
          </w:p>
        </w:tc>
        <w:tc>
          <w:tcPr>
            <w:tcW w:w="1843" w:type="dxa"/>
            <w:vAlign w:val="center"/>
          </w:tcPr>
          <w:p w14:paraId="1BCB421C" w14:textId="2332BCB6" w:rsidR="00727BE8" w:rsidRPr="00E05001" w:rsidRDefault="003B4931" w:rsidP="003B4931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52 545,68</w:t>
            </w:r>
          </w:p>
        </w:tc>
        <w:tc>
          <w:tcPr>
            <w:tcW w:w="1843" w:type="dxa"/>
            <w:vAlign w:val="center"/>
          </w:tcPr>
          <w:p w14:paraId="5FB3E5B7" w14:textId="1B692775" w:rsidR="00727BE8" w:rsidRPr="00E05001" w:rsidRDefault="003B4931" w:rsidP="003B4931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56 517,88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1"/>
        <w:gridCol w:w="2867"/>
        <w:gridCol w:w="2940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3"/>
        <w:gridCol w:w="1922"/>
        <w:gridCol w:w="1445"/>
        <w:gridCol w:w="1419"/>
        <w:gridCol w:w="1819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1926"/>
        <w:gridCol w:w="1409"/>
        <w:gridCol w:w="1455"/>
        <w:gridCol w:w="1830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5"/>
        <w:gridCol w:w="2871"/>
        <w:gridCol w:w="2942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7"/>
        <w:gridCol w:w="2875"/>
        <w:gridCol w:w="2946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78F1EB4" w14:textId="77777777" w:rsidR="0044670F" w:rsidRDefault="0044670F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5"/>
        <w:gridCol w:w="2842"/>
        <w:gridCol w:w="2921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63CA0A" w14:textId="77777777" w:rsidR="006B6BCA" w:rsidRDefault="006B6BCA">
      <w:r>
        <w:separator/>
      </w:r>
    </w:p>
  </w:endnote>
  <w:endnote w:type="continuationSeparator" w:id="0">
    <w:p w14:paraId="34146882" w14:textId="77777777" w:rsidR="006B6BCA" w:rsidRDefault="006B6B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551D4E" w14:textId="77777777" w:rsidR="006B6BCA" w:rsidRDefault="006B6BCA">
      <w:r>
        <w:separator/>
      </w:r>
    </w:p>
  </w:footnote>
  <w:footnote w:type="continuationSeparator" w:id="0">
    <w:p w14:paraId="7C1272E1" w14:textId="77777777" w:rsidR="006B6BCA" w:rsidRDefault="006B6B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3"/>
  </w:num>
  <w:num w:numId="2" w16cid:durableId="814762294">
    <w:abstractNumId w:val="17"/>
  </w:num>
  <w:num w:numId="3" w16cid:durableId="1925603978">
    <w:abstractNumId w:val="8"/>
  </w:num>
  <w:num w:numId="4" w16cid:durableId="795870854">
    <w:abstractNumId w:val="7"/>
  </w:num>
  <w:num w:numId="5" w16cid:durableId="799554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0"/>
  </w:num>
  <w:num w:numId="8" w16cid:durableId="2101289486">
    <w:abstractNumId w:val="10"/>
  </w:num>
  <w:num w:numId="9" w16cid:durableId="509485274">
    <w:abstractNumId w:val="0"/>
  </w:num>
  <w:num w:numId="10" w16cid:durableId="1281566605">
    <w:abstractNumId w:val="19"/>
  </w:num>
  <w:num w:numId="11" w16cid:durableId="1635066034">
    <w:abstractNumId w:val="6"/>
  </w:num>
  <w:num w:numId="12" w16cid:durableId="380860087">
    <w:abstractNumId w:val="9"/>
  </w:num>
  <w:num w:numId="13" w16cid:durableId="298341503">
    <w:abstractNumId w:val="12"/>
  </w:num>
  <w:num w:numId="14" w16cid:durableId="1754863179">
    <w:abstractNumId w:val="15"/>
  </w:num>
  <w:num w:numId="15" w16cid:durableId="1250576259">
    <w:abstractNumId w:val="14"/>
  </w:num>
  <w:num w:numId="16" w16cid:durableId="1800758230">
    <w:abstractNumId w:val="2"/>
  </w:num>
  <w:num w:numId="17" w16cid:durableId="1691908735">
    <w:abstractNumId w:val="4"/>
  </w:num>
  <w:num w:numId="18" w16cid:durableId="1566643535">
    <w:abstractNumId w:val="11"/>
  </w:num>
  <w:num w:numId="19" w16cid:durableId="145316159">
    <w:abstractNumId w:val="5"/>
  </w:num>
  <w:num w:numId="20" w16cid:durableId="2057847193">
    <w:abstractNumId w:val="18"/>
  </w:num>
  <w:num w:numId="21" w16cid:durableId="761784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B0C0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5019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B4931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670F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50F0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4786"/>
    <w:rsid w:val="006B6BCA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949CB"/>
    <w:rsid w:val="00AA26F7"/>
    <w:rsid w:val="00AA3410"/>
    <w:rsid w:val="00AA4637"/>
    <w:rsid w:val="00AA6CA1"/>
    <w:rsid w:val="00AB6C3A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70EEE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3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153</TotalTime>
  <Pages>16</Pages>
  <Words>5125</Words>
  <Characters>29216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Poznámky Úč  NUJ 3 - 01</dc:title>
  <dc:subject/>
  <dc:creator>Krolakova</dc:creator>
  <cp:keywords/>
  <dc:description/>
  <cp:lastModifiedBy>ERES Property 3</cp:lastModifiedBy>
  <cp:revision>14</cp:revision>
  <cp:lastPrinted>2020-02-10T14:26:00Z</cp:lastPrinted>
  <dcterms:created xsi:type="dcterms:W3CDTF">2021-09-08T09:47:00Z</dcterms:created>
  <dcterms:modified xsi:type="dcterms:W3CDTF">2023-06-09T08:25:00Z</dcterms:modified>
</cp:coreProperties>
</file>