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15F90DBA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4E2810C0" w:rsidR="00727BE8" w:rsidRDefault="006A2890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-1.85pt;margin-top:5.6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760891F4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44670F">
                          <w:rPr>
                            <w:rFonts w:ascii="Arial" w:hAnsi="Arial" w:cs="Arial"/>
                          </w:rPr>
                          <w:t>42025907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544FD48D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2022534547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3FD9007E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SVB – TN, 17.Novembra 1704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699CDEC7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17.Novembra 1704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6A5F96EB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911 01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610B7A9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</w:t>
                        </w:r>
                        <w:r w:rsidR="0044670F">
                          <w:t>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BEA7D2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46F167D4" w:rsidR="00D96BED" w:rsidRPr="00ED0163" w:rsidRDefault="00A949CB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</w:t>
            </w:r>
            <w:r w:rsidR="0044670F">
              <w:rPr>
                <w:rFonts w:ascii="Arial" w:hAnsi="Arial"/>
                <w:lang w:eastAsia="sk-SK"/>
              </w:rPr>
              <w:t>9</w:t>
            </w:r>
            <w:r w:rsidR="00D96BED">
              <w:rPr>
                <w:rFonts w:ascii="Arial" w:hAnsi="Arial"/>
                <w:lang w:eastAsia="sk-SK"/>
              </w:rPr>
              <w:t>.</w:t>
            </w:r>
            <w:r w:rsidR="00E70EEE">
              <w:rPr>
                <w:rFonts w:ascii="Arial" w:hAnsi="Arial"/>
                <w:lang w:eastAsia="sk-SK"/>
              </w:rPr>
              <w:t>0</w:t>
            </w:r>
            <w:r>
              <w:rPr>
                <w:rFonts w:ascii="Arial" w:hAnsi="Arial"/>
                <w:lang w:eastAsia="sk-SK"/>
              </w:rPr>
              <w:t>6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E70EE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6217C5BF" w:rsidR="00727BE8" w:rsidRPr="008D0433" w:rsidRDefault="0044670F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Martin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Jurica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15AAD0FA" w:rsidR="00727BE8" w:rsidRPr="008D0433" w:rsidRDefault="00A949C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0FCB203B" w:rsidR="00727BE8" w:rsidRPr="008C56AB" w:rsidRDefault="0044670F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7,51</w:t>
            </w:r>
          </w:p>
        </w:tc>
        <w:tc>
          <w:tcPr>
            <w:tcW w:w="1325" w:type="dxa"/>
            <w:vAlign w:val="center"/>
          </w:tcPr>
          <w:p w14:paraId="057AB2C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4F28F087" w14:textId="7340DC4B" w:rsidR="00727BE8" w:rsidRPr="008C56AB" w:rsidRDefault="0044670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0A05763" w14:textId="187C83C0" w:rsidR="00727BE8" w:rsidRPr="008C56AB" w:rsidRDefault="0044670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7,51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00128C1D" w:rsidR="00727BE8" w:rsidRDefault="0044670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16 238,42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4888C7DC" w:rsidR="00727BE8" w:rsidRPr="008C56AB" w:rsidRDefault="0044670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14 747,45</w:t>
            </w:r>
          </w:p>
        </w:tc>
        <w:tc>
          <w:tcPr>
            <w:tcW w:w="1234" w:type="dxa"/>
            <w:vAlign w:val="center"/>
          </w:tcPr>
          <w:p w14:paraId="563A6FDB" w14:textId="47EFA767" w:rsidR="00727BE8" w:rsidRPr="008C56AB" w:rsidRDefault="0044670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10 219,70</w:t>
            </w:r>
          </w:p>
        </w:tc>
        <w:tc>
          <w:tcPr>
            <w:tcW w:w="1978" w:type="dxa"/>
            <w:vAlign w:val="center"/>
          </w:tcPr>
          <w:p w14:paraId="1AE1FE1A" w14:textId="4927509A" w:rsidR="00727BE8" w:rsidRPr="008C56AB" w:rsidRDefault="0044670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20 766,17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06A62311" w:rsidR="00727BE8" w:rsidRPr="008C56AB" w:rsidRDefault="0044670F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16 245,93</w:t>
            </w:r>
          </w:p>
        </w:tc>
        <w:tc>
          <w:tcPr>
            <w:tcW w:w="1325" w:type="dxa"/>
            <w:vAlign w:val="center"/>
          </w:tcPr>
          <w:p w14:paraId="72A1B8CF" w14:textId="4A10F62E" w:rsidR="00727BE8" w:rsidRPr="008C56AB" w:rsidRDefault="0044670F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14 747,45</w:t>
            </w:r>
          </w:p>
        </w:tc>
        <w:tc>
          <w:tcPr>
            <w:tcW w:w="1234" w:type="dxa"/>
            <w:vAlign w:val="center"/>
          </w:tcPr>
          <w:p w14:paraId="413BCFD7" w14:textId="6DC20C89" w:rsidR="00727BE8" w:rsidRPr="008C56AB" w:rsidRDefault="0044670F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10 219,70</w:t>
            </w:r>
          </w:p>
        </w:tc>
        <w:tc>
          <w:tcPr>
            <w:tcW w:w="1978" w:type="dxa"/>
            <w:vAlign w:val="center"/>
          </w:tcPr>
          <w:p w14:paraId="2EA141A6" w14:textId="31EC699C" w:rsidR="00727BE8" w:rsidRPr="008C56AB" w:rsidRDefault="0044670F" w:rsidP="004467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20 773,68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7D7B78CF" w:rsidR="00727BE8" w:rsidRPr="008C56AB" w:rsidRDefault="0044670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4 764,22</w:t>
            </w:r>
          </w:p>
        </w:tc>
        <w:tc>
          <w:tcPr>
            <w:tcW w:w="2883" w:type="dxa"/>
            <w:vAlign w:val="center"/>
          </w:tcPr>
          <w:p w14:paraId="0D87AACC" w14:textId="183C3186" w:rsidR="00727BE8" w:rsidRPr="008C56AB" w:rsidRDefault="0044670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4 570,94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4490C80F" w:rsidR="00727BE8" w:rsidRPr="008C56AB" w:rsidRDefault="0044670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4 764,22</w:t>
            </w:r>
          </w:p>
        </w:tc>
        <w:tc>
          <w:tcPr>
            <w:tcW w:w="2883" w:type="dxa"/>
            <w:vAlign w:val="center"/>
          </w:tcPr>
          <w:p w14:paraId="733B1440" w14:textId="03060A86" w:rsidR="00A136FC" w:rsidRPr="00A949CB" w:rsidRDefault="0044670F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4 570,94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37312032" w:rsidR="00727BE8" w:rsidRPr="008C56AB" w:rsidRDefault="0044670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15 211,72</w:t>
            </w:r>
          </w:p>
        </w:tc>
        <w:tc>
          <w:tcPr>
            <w:tcW w:w="1195" w:type="dxa"/>
            <w:vAlign w:val="center"/>
          </w:tcPr>
          <w:p w14:paraId="574DE2C9" w14:textId="6FC5CD1C" w:rsidR="00727BE8" w:rsidRPr="008C56AB" w:rsidRDefault="0044670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9 746,18</w:t>
            </w:r>
          </w:p>
        </w:tc>
        <w:tc>
          <w:tcPr>
            <w:tcW w:w="1195" w:type="dxa"/>
            <w:vAlign w:val="center"/>
          </w:tcPr>
          <w:p w14:paraId="620228A9" w14:textId="1C009F70" w:rsidR="00727BE8" w:rsidRPr="008C56AB" w:rsidRDefault="0044670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348,65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4F2DED7E" w:rsidR="00727BE8" w:rsidRPr="008C56AB" w:rsidRDefault="0044670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24 609,25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1E2CE105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2EC0EAC9" w14:textId="29D7A053" w:rsidR="00727BE8" w:rsidRPr="008C56AB" w:rsidRDefault="00A136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39FBFFBB" w14:textId="3BAB7EF8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753D58D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08032872" w:rsidR="00727BE8" w:rsidRPr="008C56AB" w:rsidRDefault="0044670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5 566,28</w:t>
            </w:r>
          </w:p>
        </w:tc>
        <w:tc>
          <w:tcPr>
            <w:tcW w:w="2835" w:type="dxa"/>
            <w:vAlign w:val="center"/>
          </w:tcPr>
          <w:p w14:paraId="6EC8B8A1" w14:textId="108E09CE" w:rsidR="00727BE8" w:rsidRPr="008C56AB" w:rsidRDefault="0044670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5 605,15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2CE8ACC4" w:rsidR="00727BE8" w:rsidRPr="008C56AB" w:rsidRDefault="0044670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5 566,28</w:t>
            </w:r>
          </w:p>
        </w:tc>
        <w:tc>
          <w:tcPr>
            <w:tcW w:w="2835" w:type="dxa"/>
            <w:vAlign w:val="center"/>
          </w:tcPr>
          <w:p w14:paraId="4253AF30" w14:textId="51EB8766" w:rsidR="00727BE8" w:rsidRPr="008C56AB" w:rsidRDefault="0044670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5 605,15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7ECBAB0E" w:rsidR="00727BE8" w:rsidRPr="008C56AB" w:rsidRDefault="0044670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5 566,28</w:t>
            </w:r>
          </w:p>
        </w:tc>
        <w:tc>
          <w:tcPr>
            <w:tcW w:w="2835" w:type="dxa"/>
            <w:vAlign w:val="center"/>
          </w:tcPr>
          <w:p w14:paraId="74A06852" w14:textId="60958954" w:rsidR="00727BE8" w:rsidRPr="008C56AB" w:rsidRDefault="0044670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5 605,15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4A901149" w14:textId="3E9E4076" w:rsidR="00727BE8" w:rsidRPr="00E05001" w:rsidRDefault="003B4931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52 545,68</w:t>
            </w:r>
          </w:p>
        </w:tc>
        <w:tc>
          <w:tcPr>
            <w:tcW w:w="1843" w:type="dxa"/>
            <w:vAlign w:val="center"/>
          </w:tcPr>
          <w:p w14:paraId="13F3EF6B" w14:textId="7E1A8DEF" w:rsidR="00727BE8" w:rsidRPr="00E05001" w:rsidRDefault="003B4931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56 517,88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1BCB421C" w14:textId="2332BCB6" w:rsidR="00727BE8" w:rsidRPr="00E05001" w:rsidRDefault="003B4931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52 545,68</w:t>
            </w:r>
          </w:p>
        </w:tc>
        <w:tc>
          <w:tcPr>
            <w:tcW w:w="1843" w:type="dxa"/>
            <w:vAlign w:val="center"/>
          </w:tcPr>
          <w:p w14:paraId="5FB3E5B7" w14:textId="1B692775" w:rsidR="00727BE8" w:rsidRPr="00E05001" w:rsidRDefault="003B4931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56 517,88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3CA0A" w14:textId="77777777" w:rsidR="006B6BCA" w:rsidRDefault="006B6BCA">
      <w:r>
        <w:separator/>
      </w:r>
    </w:p>
  </w:endnote>
  <w:endnote w:type="continuationSeparator" w:id="0">
    <w:p w14:paraId="34146882" w14:textId="77777777" w:rsidR="006B6BCA" w:rsidRDefault="006B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51D4E" w14:textId="77777777" w:rsidR="006B6BCA" w:rsidRDefault="006B6BCA">
      <w:r>
        <w:separator/>
      </w:r>
    </w:p>
  </w:footnote>
  <w:footnote w:type="continuationSeparator" w:id="0">
    <w:p w14:paraId="7C1272E1" w14:textId="77777777" w:rsidR="006B6BCA" w:rsidRDefault="006B6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EEE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153</TotalTime>
  <Pages>16</Pages>
  <Words>5125</Words>
  <Characters>29216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14</cp:revision>
  <cp:lastPrinted>2020-02-10T14:26:00Z</cp:lastPrinted>
  <dcterms:created xsi:type="dcterms:W3CDTF">2021-09-08T09:47:00Z</dcterms:created>
  <dcterms:modified xsi:type="dcterms:W3CDTF">2023-06-09T08:25:00Z</dcterms:modified>
</cp:coreProperties>
</file>