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0EC5A04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r>
                          <w:fldChar w:fldCharType="begin"/>
                        </w:r>
                        <w:r>
                          <w:instrText xml:space="preserve"> MERGEFIELD  aDMOD  \* MERGEFORMAT </w:instrText>
                        </w:r>
                        <w:r>
                          <w:fldChar w:fldCharType="separate"/>
                        </w:r>
                        <w:r w:rsidR="00727BE8" w:rsidRPr="00164431">
                          <w:rPr>
                            <w:rFonts w:ascii="Arial" w:hAnsi="Arial" w:cs="Arial"/>
                            <w:noProof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4EA278FE" w:rsidR="00727BE8" w:rsidRPr="00ED0163" w:rsidRDefault="00893A9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1.5pt;margin-top:10.8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2EA2791F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1C96BBAE" w14:textId="32DDA8DD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</w:t>
                        </w:r>
                        <w:r w:rsidR="00893A9E">
                          <w:rPr>
                            <w:rFonts w:ascii="Arial" w:hAnsi="Arial" w:cs="Arial"/>
                          </w:rPr>
                          <w:t>42147131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02CC50A6" w:rsidR="00727BE8" w:rsidRPr="00391121" w:rsidRDefault="00893A9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2022939974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4F5DF020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SVB</w:t>
                        </w:r>
                        <w:r w:rsidR="00E12F25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893A9E">
                          <w:rPr>
                            <w:rFonts w:ascii="Arial" w:hAnsi="Arial" w:cs="Arial"/>
                          </w:rPr>
                          <w:t>– Piešťanská 2137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1F87E9DC" w:rsidR="00727BE8" w:rsidRPr="00391121" w:rsidRDefault="00893A9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Piešťanská 2137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34513964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</w:t>
                        </w:r>
                        <w:r w:rsidR="00893A9E"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610B7A9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44670F">
                          <w:t>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5097DED0" w:rsidR="00D96BED" w:rsidRPr="00ED0163" w:rsidRDefault="00893A9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12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 w:rsidR="00A949CB"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3C67DC6" w:rsidR="00727BE8" w:rsidRPr="008D0433" w:rsidRDefault="00893A9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Vašíček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EF3048B" w:rsidR="00727BE8" w:rsidRPr="008D0433" w:rsidRDefault="00893A9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53C86675" w:rsidR="00727BE8" w:rsidRPr="008C56AB" w:rsidRDefault="00893A9E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447,95</w:t>
            </w:r>
          </w:p>
        </w:tc>
        <w:tc>
          <w:tcPr>
            <w:tcW w:w="1325" w:type="dxa"/>
            <w:vAlign w:val="center"/>
          </w:tcPr>
          <w:p w14:paraId="057AB2C5" w14:textId="5ECFCA74" w:rsidR="00727BE8" w:rsidRPr="008C56AB" w:rsidRDefault="00893A9E" w:rsidP="00893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52564CD0" w:rsidR="00727BE8" w:rsidRPr="008C56AB" w:rsidRDefault="00893A9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188,30</w:t>
            </w:r>
          </w:p>
        </w:tc>
        <w:tc>
          <w:tcPr>
            <w:tcW w:w="1978" w:type="dxa"/>
            <w:vAlign w:val="center"/>
          </w:tcPr>
          <w:p w14:paraId="70A05763" w14:textId="2B126692" w:rsidR="00727BE8" w:rsidRPr="008C56AB" w:rsidRDefault="00893A9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259,65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6A2787E4" w:rsidR="00727BE8" w:rsidRDefault="00893A9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47 760,95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65703204" w:rsidR="00727BE8" w:rsidRPr="008C56AB" w:rsidRDefault="00893A9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59 988,40</w:t>
            </w:r>
          </w:p>
        </w:tc>
        <w:tc>
          <w:tcPr>
            <w:tcW w:w="1234" w:type="dxa"/>
            <w:vAlign w:val="center"/>
          </w:tcPr>
          <w:p w14:paraId="563A6FDB" w14:textId="506BA4EE" w:rsidR="00727BE8" w:rsidRPr="008C56AB" w:rsidRDefault="00893A9E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62 683,00</w:t>
            </w:r>
          </w:p>
        </w:tc>
        <w:tc>
          <w:tcPr>
            <w:tcW w:w="1978" w:type="dxa"/>
            <w:vAlign w:val="center"/>
          </w:tcPr>
          <w:p w14:paraId="1AE1FE1A" w14:textId="732BD049" w:rsidR="00727BE8" w:rsidRPr="008C56AB" w:rsidRDefault="00893A9E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45 066,35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545DCE9B" w:rsidR="00727BE8" w:rsidRPr="008C56AB" w:rsidRDefault="00893A9E" w:rsidP="00893A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48 208,90</w:t>
            </w:r>
          </w:p>
        </w:tc>
        <w:tc>
          <w:tcPr>
            <w:tcW w:w="1325" w:type="dxa"/>
            <w:vAlign w:val="center"/>
          </w:tcPr>
          <w:p w14:paraId="72A1B8CF" w14:textId="724DA0C7" w:rsidR="00727BE8" w:rsidRPr="008C56AB" w:rsidRDefault="00893A9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59 988,40</w:t>
            </w:r>
          </w:p>
        </w:tc>
        <w:tc>
          <w:tcPr>
            <w:tcW w:w="1234" w:type="dxa"/>
            <w:vAlign w:val="center"/>
          </w:tcPr>
          <w:p w14:paraId="413BCFD7" w14:textId="7E43A6FE" w:rsidR="00727BE8" w:rsidRPr="008C56AB" w:rsidRDefault="00893A9E" w:rsidP="00893A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62 871,30</w:t>
            </w:r>
          </w:p>
        </w:tc>
        <w:tc>
          <w:tcPr>
            <w:tcW w:w="1978" w:type="dxa"/>
            <w:vAlign w:val="center"/>
          </w:tcPr>
          <w:p w14:paraId="2EA141A6" w14:textId="7673B242" w:rsidR="00727BE8" w:rsidRPr="008C56AB" w:rsidRDefault="00893A9E" w:rsidP="00893A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45 326,00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36871853" w:rsidR="00727BE8" w:rsidRPr="008C56AB" w:rsidRDefault="00893A9E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44 677,78</w:t>
            </w:r>
          </w:p>
        </w:tc>
        <w:tc>
          <w:tcPr>
            <w:tcW w:w="2883" w:type="dxa"/>
            <w:vAlign w:val="center"/>
          </w:tcPr>
          <w:p w14:paraId="0D87AACC" w14:textId="2021DC56" w:rsidR="00727BE8" w:rsidRPr="008C56AB" w:rsidRDefault="00893A9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36 767,46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139B1824" w:rsidR="00727BE8" w:rsidRPr="008C56AB" w:rsidRDefault="00893A9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44 677,78</w:t>
            </w:r>
          </w:p>
        </w:tc>
        <w:tc>
          <w:tcPr>
            <w:tcW w:w="2883" w:type="dxa"/>
            <w:vAlign w:val="center"/>
          </w:tcPr>
          <w:p w14:paraId="733B1440" w14:textId="204FCE5A" w:rsidR="00A136FC" w:rsidRPr="00A949CB" w:rsidRDefault="00893A9E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36 767,46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19FF7F35" w:rsidR="00727BE8" w:rsidRPr="008C56AB" w:rsidRDefault="00893A9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37 714,08</w:t>
            </w:r>
          </w:p>
        </w:tc>
        <w:tc>
          <w:tcPr>
            <w:tcW w:w="1195" w:type="dxa"/>
            <w:vAlign w:val="center"/>
          </w:tcPr>
          <w:p w14:paraId="574DE2C9" w14:textId="59F880D5" w:rsidR="00727BE8" w:rsidRPr="008C56AB" w:rsidRDefault="00893A9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8 231,33</w:t>
            </w:r>
          </w:p>
        </w:tc>
        <w:tc>
          <w:tcPr>
            <w:tcW w:w="1195" w:type="dxa"/>
            <w:vAlign w:val="center"/>
          </w:tcPr>
          <w:p w14:paraId="620228A9" w14:textId="258FF996" w:rsidR="00727BE8" w:rsidRPr="008C56AB" w:rsidRDefault="00893A9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12 874,39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DE3E12F" w:rsidR="00727BE8" w:rsidRPr="008C56AB" w:rsidRDefault="00893A9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42 357,14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09EAE478" w:rsidR="00727BE8" w:rsidRPr="008C56AB" w:rsidRDefault="00E12F25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61EF954C" w:rsidR="00727BE8" w:rsidRPr="008C56AB" w:rsidRDefault="005F426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0B2F965" w:rsidR="00727BE8" w:rsidRPr="008C56AB" w:rsidRDefault="005F4261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00CEBF2" w:rsidR="00727BE8" w:rsidRPr="008C56AB" w:rsidRDefault="005F4261" w:rsidP="005F426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47 646,64</w:t>
            </w:r>
          </w:p>
        </w:tc>
        <w:tc>
          <w:tcPr>
            <w:tcW w:w="2835" w:type="dxa"/>
            <w:vAlign w:val="center"/>
          </w:tcPr>
          <w:p w14:paraId="6EC8B8A1" w14:textId="46417A21" w:rsidR="00727BE8" w:rsidRPr="008C56AB" w:rsidRDefault="005F426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47 262,28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D751142" w:rsidR="00727BE8" w:rsidRPr="008C56AB" w:rsidRDefault="005F426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47 646,64</w:t>
            </w:r>
          </w:p>
        </w:tc>
        <w:tc>
          <w:tcPr>
            <w:tcW w:w="2835" w:type="dxa"/>
            <w:vAlign w:val="center"/>
          </w:tcPr>
          <w:p w14:paraId="4253AF30" w14:textId="7AC55977" w:rsidR="00727BE8" w:rsidRPr="008C56AB" w:rsidRDefault="005F426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47 262,28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3243922" w:rsidR="00727BE8" w:rsidRPr="008C56AB" w:rsidRDefault="005F426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47 646,64</w:t>
            </w:r>
          </w:p>
        </w:tc>
        <w:tc>
          <w:tcPr>
            <w:tcW w:w="2835" w:type="dxa"/>
            <w:vAlign w:val="center"/>
          </w:tcPr>
          <w:p w14:paraId="74A06852" w14:textId="58CC671A" w:rsidR="00727BE8" w:rsidRPr="008C56AB" w:rsidRDefault="005F426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47 262,28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4D5D9A0B" w:rsidR="00727BE8" w:rsidRPr="00E05001" w:rsidRDefault="005F4261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74 217,86</w:t>
            </w:r>
          </w:p>
        </w:tc>
        <w:tc>
          <w:tcPr>
            <w:tcW w:w="1843" w:type="dxa"/>
            <w:vAlign w:val="center"/>
          </w:tcPr>
          <w:p w14:paraId="13F3EF6B" w14:textId="02F8DAA1" w:rsidR="00727BE8" w:rsidRPr="00E05001" w:rsidRDefault="005F4261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78 108,92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3E4C30D8" w:rsidR="00727BE8" w:rsidRPr="00E05001" w:rsidRDefault="005F4261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74 217,86</w:t>
            </w:r>
          </w:p>
        </w:tc>
        <w:tc>
          <w:tcPr>
            <w:tcW w:w="1843" w:type="dxa"/>
            <w:vAlign w:val="center"/>
          </w:tcPr>
          <w:p w14:paraId="5FB3E5B7" w14:textId="3C98D7AF" w:rsidR="00727BE8" w:rsidRPr="00E05001" w:rsidRDefault="005F4261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78 108,92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DFF0" w14:textId="77777777" w:rsidR="00CC35FE" w:rsidRDefault="00CC35FE">
      <w:r>
        <w:separator/>
      </w:r>
    </w:p>
  </w:endnote>
  <w:endnote w:type="continuationSeparator" w:id="0">
    <w:p w14:paraId="4E4CF2C5" w14:textId="77777777" w:rsidR="00CC35FE" w:rsidRDefault="00CC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F837" w14:textId="77777777" w:rsidR="00CC35FE" w:rsidRDefault="00CC35FE">
      <w:r>
        <w:separator/>
      </w:r>
    </w:p>
  </w:footnote>
  <w:footnote w:type="continuationSeparator" w:id="0">
    <w:p w14:paraId="1450EE09" w14:textId="77777777" w:rsidR="00CC35FE" w:rsidRDefault="00CC3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5F4261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3A9E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56FD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35FE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184</TotalTime>
  <Pages>16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17</cp:revision>
  <cp:lastPrinted>2020-02-10T14:26:00Z</cp:lastPrinted>
  <dcterms:created xsi:type="dcterms:W3CDTF">2021-09-08T09:47:00Z</dcterms:created>
  <dcterms:modified xsi:type="dcterms:W3CDTF">2023-06-12T13:48:00Z</dcterms:modified>
</cp:coreProperties>
</file>