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0EC5A04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4EA278FE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1.5pt;margin-top:10.8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2EA2791F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1C96BBAE" w14:textId="7B087EDB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</w:t>
                        </w:r>
                        <w:r w:rsidR="00D9646B">
                          <w:rPr>
                            <w:rFonts w:ascii="Arial" w:hAnsi="Arial" w:cs="Arial"/>
                          </w:rPr>
                          <w:t>34056742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610C4EE9" w:rsidR="00727BE8" w:rsidRPr="00391121" w:rsidRDefault="00D9646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2021460903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2149DA44" w:rsidR="00727BE8" w:rsidRPr="00391121" w:rsidRDefault="00D9646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 Kpt. Nálepku 1677, Trenčín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064F7A91" w:rsidR="00727BE8" w:rsidRPr="00391121" w:rsidRDefault="00D9646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Kpt. Nálepku 1677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3B897C85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</w:t>
                        </w:r>
                        <w:r w:rsidR="00D9646B"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610B7A9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44670F">
                          <w:t>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16B9B940" w:rsidR="00D96BED" w:rsidRPr="00ED0163" w:rsidRDefault="00893A9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D9646B">
              <w:rPr>
                <w:rFonts w:ascii="Arial" w:hAnsi="Arial"/>
                <w:lang w:eastAsia="sk-SK"/>
              </w:rPr>
              <w:t>3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 w:rsidR="00A949CB"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035E59FD" w:rsidR="00727BE8" w:rsidRPr="008D0433" w:rsidRDefault="00D9646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Peter Kubica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EF3048B" w:rsidR="00727BE8" w:rsidRPr="008D0433" w:rsidRDefault="00893A9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370A8863" w:rsidR="00727BE8" w:rsidRPr="008C56AB" w:rsidRDefault="00D9646B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64,18</w:t>
            </w:r>
          </w:p>
        </w:tc>
        <w:tc>
          <w:tcPr>
            <w:tcW w:w="1325" w:type="dxa"/>
            <w:vAlign w:val="center"/>
          </w:tcPr>
          <w:p w14:paraId="057AB2C5" w14:textId="25E0483B" w:rsidR="00727BE8" w:rsidRPr="008C56AB" w:rsidRDefault="00D9646B" w:rsidP="00893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2A6BE3A2" w:rsidR="00727BE8" w:rsidRPr="008C56AB" w:rsidRDefault="00D9646B" w:rsidP="00D964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57,88</w:t>
            </w:r>
          </w:p>
        </w:tc>
        <w:tc>
          <w:tcPr>
            <w:tcW w:w="1978" w:type="dxa"/>
            <w:vAlign w:val="center"/>
          </w:tcPr>
          <w:p w14:paraId="70A05763" w14:textId="4F93585D" w:rsidR="00727BE8" w:rsidRPr="008C56AB" w:rsidRDefault="00D9646B" w:rsidP="00D964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6,30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207156C8" w:rsidR="00727BE8" w:rsidRDefault="00D964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5 638,80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45C7A162" w:rsidR="00727BE8" w:rsidRPr="008C56AB" w:rsidRDefault="00D964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15 898,84</w:t>
            </w:r>
          </w:p>
        </w:tc>
        <w:tc>
          <w:tcPr>
            <w:tcW w:w="1234" w:type="dxa"/>
            <w:vAlign w:val="center"/>
          </w:tcPr>
          <w:p w14:paraId="563A6FDB" w14:textId="4EDEF3FE" w:rsidR="00727BE8" w:rsidRPr="008C56AB" w:rsidRDefault="00D9646B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14 813,31</w:t>
            </w:r>
          </w:p>
        </w:tc>
        <w:tc>
          <w:tcPr>
            <w:tcW w:w="1978" w:type="dxa"/>
            <w:vAlign w:val="center"/>
          </w:tcPr>
          <w:p w14:paraId="1AE1FE1A" w14:textId="522222E8" w:rsidR="00727BE8" w:rsidRPr="008C56AB" w:rsidRDefault="00D9646B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6 724,33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D2D4A56" w:rsidR="00727BE8" w:rsidRPr="008C56AB" w:rsidRDefault="00D9646B" w:rsidP="00893A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5 702,98</w:t>
            </w:r>
          </w:p>
        </w:tc>
        <w:tc>
          <w:tcPr>
            <w:tcW w:w="1325" w:type="dxa"/>
            <w:vAlign w:val="center"/>
          </w:tcPr>
          <w:p w14:paraId="72A1B8CF" w14:textId="731F1F98" w:rsidR="00727BE8" w:rsidRPr="008C56AB" w:rsidRDefault="00D9646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15 898,84</w:t>
            </w:r>
          </w:p>
        </w:tc>
        <w:tc>
          <w:tcPr>
            <w:tcW w:w="1234" w:type="dxa"/>
            <w:vAlign w:val="center"/>
          </w:tcPr>
          <w:p w14:paraId="413BCFD7" w14:textId="4857E186" w:rsidR="00727BE8" w:rsidRPr="008C56AB" w:rsidRDefault="00D9646B" w:rsidP="00893A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14 871,19</w:t>
            </w:r>
          </w:p>
        </w:tc>
        <w:tc>
          <w:tcPr>
            <w:tcW w:w="1978" w:type="dxa"/>
            <w:vAlign w:val="center"/>
          </w:tcPr>
          <w:p w14:paraId="2EA141A6" w14:textId="73837F68" w:rsidR="00727BE8" w:rsidRPr="008C56AB" w:rsidRDefault="00D9646B" w:rsidP="00893A9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6 730,63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BE3183E" w:rsidR="00727BE8" w:rsidRPr="008C56AB" w:rsidRDefault="00922F99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5 163,70</w:t>
            </w:r>
          </w:p>
        </w:tc>
        <w:tc>
          <w:tcPr>
            <w:tcW w:w="2883" w:type="dxa"/>
            <w:vAlign w:val="center"/>
          </w:tcPr>
          <w:p w14:paraId="0D87AACC" w14:textId="06F18D87" w:rsidR="00727BE8" w:rsidRPr="008C56AB" w:rsidRDefault="00922F99" w:rsidP="00922F9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5 106,55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7F1C04C" w:rsidR="00727BE8" w:rsidRPr="008C56AB" w:rsidRDefault="00922F9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5 163,70</w:t>
            </w:r>
          </w:p>
        </w:tc>
        <w:tc>
          <w:tcPr>
            <w:tcW w:w="2883" w:type="dxa"/>
            <w:vAlign w:val="center"/>
          </w:tcPr>
          <w:p w14:paraId="733B1440" w14:textId="3837845D" w:rsidR="00A136FC" w:rsidRPr="00A949CB" w:rsidRDefault="00922F99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5 106,55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1E4E402" w:rsidR="00727BE8" w:rsidRPr="008C56AB" w:rsidRDefault="00922F9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4 189,67</w:t>
            </w:r>
          </w:p>
        </w:tc>
        <w:tc>
          <w:tcPr>
            <w:tcW w:w="1195" w:type="dxa"/>
            <w:vAlign w:val="center"/>
          </w:tcPr>
          <w:p w14:paraId="574DE2C9" w14:textId="13D37D50" w:rsidR="00727BE8" w:rsidRPr="008C56AB" w:rsidRDefault="00922F9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9 114,00</w:t>
            </w:r>
          </w:p>
        </w:tc>
        <w:tc>
          <w:tcPr>
            <w:tcW w:w="1195" w:type="dxa"/>
            <w:vAlign w:val="center"/>
          </w:tcPr>
          <w:p w14:paraId="620228A9" w14:textId="616037DB" w:rsidR="00727BE8" w:rsidRPr="008C56AB" w:rsidRDefault="00922F9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8 203,89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12A6324" w:rsidR="00727BE8" w:rsidRPr="008C56AB" w:rsidRDefault="00922F9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5 099,78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09EAE478" w:rsidR="00727BE8" w:rsidRPr="008C56AB" w:rsidRDefault="00E12F25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61EF954C" w:rsidR="00727BE8" w:rsidRPr="008C56AB" w:rsidRDefault="005F426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0B2F965" w:rsidR="00727BE8" w:rsidRPr="008C56AB" w:rsidRDefault="005F4261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3C9CFBB" w:rsidR="00727BE8" w:rsidRPr="008C56AB" w:rsidRDefault="00922F99" w:rsidP="005F426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6 794,55</w:t>
            </w:r>
          </w:p>
        </w:tc>
        <w:tc>
          <w:tcPr>
            <w:tcW w:w="2835" w:type="dxa"/>
            <w:vAlign w:val="center"/>
          </w:tcPr>
          <w:p w14:paraId="6EC8B8A1" w14:textId="7786CE59" w:rsidR="00727BE8" w:rsidRPr="008C56AB" w:rsidRDefault="00922F9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6 619,86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0115D2A5" w:rsidR="00727BE8" w:rsidRPr="008C56AB" w:rsidRDefault="00922F99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6 794,55</w:t>
            </w:r>
          </w:p>
        </w:tc>
        <w:tc>
          <w:tcPr>
            <w:tcW w:w="2835" w:type="dxa"/>
            <w:vAlign w:val="center"/>
          </w:tcPr>
          <w:p w14:paraId="4253AF30" w14:textId="05460604" w:rsidR="00727BE8" w:rsidRPr="008C56AB" w:rsidRDefault="00922F99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6 619,86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0F3BFB2E" w:rsidR="00727BE8" w:rsidRPr="008C56AB" w:rsidRDefault="00922F9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6 794,55</w:t>
            </w:r>
          </w:p>
        </w:tc>
        <w:tc>
          <w:tcPr>
            <w:tcW w:w="2835" w:type="dxa"/>
            <w:vAlign w:val="center"/>
          </w:tcPr>
          <w:p w14:paraId="74A06852" w14:textId="716E9473" w:rsidR="00727BE8" w:rsidRPr="008C56AB" w:rsidRDefault="00922F9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6 619,86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50179C2C" w:rsidR="00727BE8" w:rsidRPr="00E05001" w:rsidRDefault="00922F99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68 450,84</w:t>
            </w:r>
          </w:p>
        </w:tc>
        <w:tc>
          <w:tcPr>
            <w:tcW w:w="1843" w:type="dxa"/>
            <w:vAlign w:val="center"/>
          </w:tcPr>
          <w:p w14:paraId="13F3EF6B" w14:textId="3C44525B" w:rsidR="00727BE8" w:rsidRPr="00E05001" w:rsidRDefault="00922F99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30D4358F" w:rsidR="00727BE8" w:rsidRPr="00E05001" w:rsidRDefault="00922F99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68 450,84</w:t>
            </w:r>
          </w:p>
        </w:tc>
        <w:tc>
          <w:tcPr>
            <w:tcW w:w="1843" w:type="dxa"/>
            <w:vAlign w:val="center"/>
          </w:tcPr>
          <w:p w14:paraId="5FB3E5B7" w14:textId="5CD355B3" w:rsidR="00727BE8" w:rsidRPr="00E05001" w:rsidRDefault="00922F99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1BF62" w14:textId="77777777" w:rsidR="00910222" w:rsidRDefault="00910222">
      <w:r>
        <w:separator/>
      </w:r>
    </w:p>
  </w:endnote>
  <w:endnote w:type="continuationSeparator" w:id="0">
    <w:p w14:paraId="08497167" w14:textId="77777777" w:rsidR="00910222" w:rsidRDefault="0091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605D" w14:textId="77777777" w:rsidR="00910222" w:rsidRDefault="00910222">
      <w:r>
        <w:separator/>
      </w:r>
    </w:p>
  </w:footnote>
  <w:footnote w:type="continuationSeparator" w:id="0">
    <w:p w14:paraId="665D7BC1" w14:textId="77777777" w:rsidR="00910222" w:rsidRDefault="00910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5F4261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3A9E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0222"/>
    <w:rsid w:val="00917B6D"/>
    <w:rsid w:val="00917C1F"/>
    <w:rsid w:val="00922F99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56FD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35FE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46B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199</TotalTime>
  <Pages>16</Pages>
  <Words>5124</Words>
  <Characters>29209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18</cp:revision>
  <cp:lastPrinted>2020-02-10T14:26:00Z</cp:lastPrinted>
  <dcterms:created xsi:type="dcterms:W3CDTF">2021-09-08T09:47:00Z</dcterms:created>
  <dcterms:modified xsi:type="dcterms:W3CDTF">2023-06-13T06:29:00Z</dcterms:modified>
</cp:coreProperties>
</file>