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7276E91D" w:rsidR="00D92E41" w:rsidRPr="00391121" w:rsidRDefault="000E3F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36117935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72FE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7276E91D" w:rsidR="00D92E41" w:rsidRPr="00391121" w:rsidRDefault="000E3F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36117935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5D74D672" w:rsidR="00727BE8" w:rsidRPr="00391121" w:rsidRDefault="000E3F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2021624693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5D74D672" w:rsidR="00727BE8" w:rsidRPr="00391121" w:rsidRDefault="000E3F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2021624693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1AEC1FB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-149860</wp:posOffset>
                      </wp:positionV>
                      <wp:extent cx="4155440" cy="247015"/>
                      <wp:effectExtent l="0" t="0" r="16510" b="2032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544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69D6D01F" w:rsidR="00727BE8" w:rsidRPr="00391121" w:rsidRDefault="000E3F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 č. 2342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1.8pt;width:327.2pt;height:19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">
                      <v:textbox style="mso-fit-shape-to-text:t">
                        <w:txbxContent>
                          <w:p w14:paraId="04230665" w14:textId="69D6D01F" w:rsidR="00727BE8" w:rsidRPr="00391121" w:rsidRDefault="000E3F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 č. 2342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3B12F72E" w:rsidR="00727BE8" w:rsidRPr="00391121" w:rsidRDefault="000E3F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Halalovka 2342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3B12F72E" w:rsidR="00727BE8" w:rsidRPr="00391121" w:rsidRDefault="000E3F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Halalovka 2342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67192EC2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67192EC2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5CED2CBB" w:rsidR="00727BE8" w:rsidRPr="00391121" w:rsidRDefault="000E3F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5CED2CBB" w:rsidR="00727BE8" w:rsidRPr="00391121" w:rsidRDefault="000E3F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4C4F4030" w:rsidR="00727BE8" w:rsidRPr="00391121" w:rsidRDefault="000E3F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4C4F4030" w:rsidR="00727BE8" w:rsidRPr="00391121" w:rsidRDefault="000E3F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62A87E52" w:rsidR="00727BE8" w:rsidRPr="00391121" w:rsidRDefault="004D1E6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62A87E52" w:rsidR="00727BE8" w:rsidRPr="00391121" w:rsidRDefault="004D1E6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0B62708" w:rsidR="00D96BED" w:rsidRPr="00ED0163" w:rsidRDefault="000F2D56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13</w:t>
            </w:r>
            <w:r w:rsidR="004D1E69">
              <w:rPr>
                <w:rFonts w:ascii="Arial" w:hAnsi="Arial"/>
                <w:lang w:eastAsia="sk-SK"/>
              </w:rPr>
              <w:t>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97F18E9" w:rsidR="00727BE8" w:rsidRPr="008D0433" w:rsidRDefault="000E3FE4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Bc. Ľuboš Horváth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5CCA87C3" w:rsidR="00727BE8" w:rsidRPr="008D0433" w:rsidRDefault="004D1E6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55FA9DA5" w:rsidR="00727BE8" w:rsidRPr="008D0433" w:rsidRDefault="004D1E6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34B2BE7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  <w:r w:rsidR="000F2D56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7EA52800" w:rsidR="00727BE8" w:rsidRPr="008C56AB" w:rsidRDefault="000E3F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16,16</w:t>
            </w:r>
          </w:p>
        </w:tc>
        <w:tc>
          <w:tcPr>
            <w:tcW w:w="1325" w:type="dxa"/>
            <w:vAlign w:val="center"/>
          </w:tcPr>
          <w:p w14:paraId="057AB2C5" w14:textId="6CE30708" w:rsidR="00727BE8" w:rsidRPr="008C56AB" w:rsidRDefault="000E3F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5B38A0DE" w:rsidR="00727BE8" w:rsidRPr="008C56AB" w:rsidRDefault="000E3F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0A05763" w14:textId="54EBF7EB" w:rsidR="00727BE8" w:rsidRPr="008C56AB" w:rsidRDefault="000E3F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16,16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711E6C72" w:rsidR="00727BE8" w:rsidRDefault="000E3F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24 193,12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4FED714F" w:rsidR="00727BE8" w:rsidRPr="008C56AB" w:rsidRDefault="000E3F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68 958,89</w:t>
            </w:r>
          </w:p>
        </w:tc>
        <w:tc>
          <w:tcPr>
            <w:tcW w:w="1234" w:type="dxa"/>
            <w:vAlign w:val="center"/>
          </w:tcPr>
          <w:p w14:paraId="563A6FDB" w14:textId="0CEB092A" w:rsidR="00727BE8" w:rsidRPr="008C56AB" w:rsidRDefault="000E3F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78 143,79</w:t>
            </w:r>
          </w:p>
        </w:tc>
        <w:tc>
          <w:tcPr>
            <w:tcW w:w="1978" w:type="dxa"/>
            <w:vAlign w:val="center"/>
          </w:tcPr>
          <w:p w14:paraId="1AE1FE1A" w14:textId="0E344713" w:rsidR="00727BE8" w:rsidRPr="008C56AB" w:rsidRDefault="000E3FE4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15 008,22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0F2D56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4DE9AA8F" w:rsidR="00727BE8" w:rsidRPr="008C56AB" w:rsidRDefault="000E3FE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24 209,28</w:t>
            </w:r>
          </w:p>
        </w:tc>
        <w:tc>
          <w:tcPr>
            <w:tcW w:w="1325" w:type="dxa"/>
            <w:vAlign w:val="center"/>
          </w:tcPr>
          <w:p w14:paraId="72A1B8CF" w14:textId="7EB37FC6" w:rsidR="00727BE8" w:rsidRPr="008C56AB" w:rsidRDefault="000E3FE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68 958,89</w:t>
            </w:r>
          </w:p>
        </w:tc>
        <w:tc>
          <w:tcPr>
            <w:tcW w:w="1234" w:type="dxa"/>
            <w:vAlign w:val="center"/>
          </w:tcPr>
          <w:p w14:paraId="413BCFD7" w14:textId="36C1736B" w:rsidR="00727BE8" w:rsidRPr="008C56AB" w:rsidRDefault="000E3FE4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78 143,79</w:t>
            </w:r>
          </w:p>
        </w:tc>
        <w:tc>
          <w:tcPr>
            <w:tcW w:w="1978" w:type="dxa"/>
            <w:vAlign w:val="center"/>
          </w:tcPr>
          <w:p w14:paraId="0D180BF4" w14:textId="1C7015AF" w:rsidR="00727BE8" w:rsidRPr="00350BBF" w:rsidRDefault="000E3FE4" w:rsidP="000F2D56">
            <w:pPr>
              <w:spacing w:before="2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15 024,38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933528A" w14:textId="7E837F34" w:rsidR="00727BE8" w:rsidRPr="000F2D56" w:rsidRDefault="00727BE8" w:rsidP="000F2D56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lastRenderedPageBreak/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4E2A356C" w:rsidR="00727BE8" w:rsidRPr="008C56AB" w:rsidRDefault="000E3FE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37 812,74</w:t>
            </w:r>
          </w:p>
        </w:tc>
        <w:tc>
          <w:tcPr>
            <w:tcW w:w="2883" w:type="dxa"/>
            <w:vAlign w:val="center"/>
          </w:tcPr>
          <w:p w14:paraId="0D87AACC" w14:textId="6B23CA69" w:rsidR="005C6A8D" w:rsidRPr="008C56AB" w:rsidRDefault="000E3FE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26 208,20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68710DDE" w:rsidR="00727BE8" w:rsidRPr="008C56AB" w:rsidRDefault="000E3FE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37 812,74</w:t>
            </w:r>
          </w:p>
        </w:tc>
        <w:tc>
          <w:tcPr>
            <w:tcW w:w="2883" w:type="dxa"/>
            <w:vAlign w:val="center"/>
          </w:tcPr>
          <w:p w14:paraId="733B1440" w14:textId="6599EFB5" w:rsidR="00A136FC" w:rsidRPr="00A136FC" w:rsidRDefault="000E3FE4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26 208,20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6EFB07D4" w:rsidR="00727BE8" w:rsidRPr="008C56AB" w:rsidRDefault="000E3FE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10 699,20</w:t>
            </w:r>
          </w:p>
        </w:tc>
        <w:tc>
          <w:tcPr>
            <w:tcW w:w="1195" w:type="dxa"/>
            <w:vAlign w:val="center"/>
          </w:tcPr>
          <w:p w14:paraId="574DE2C9" w14:textId="00B08FA6" w:rsidR="00FD2A0F" w:rsidRPr="008C56AB" w:rsidRDefault="000E3FE4" w:rsidP="00FD2A0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29 050,04</w:t>
            </w:r>
          </w:p>
        </w:tc>
        <w:tc>
          <w:tcPr>
            <w:tcW w:w="1195" w:type="dxa"/>
            <w:vAlign w:val="center"/>
          </w:tcPr>
          <w:p w14:paraId="620228A9" w14:textId="647429BC" w:rsidR="00727BE8" w:rsidRPr="008C56AB" w:rsidRDefault="000E3FE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29 345,64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1115A3CE" w:rsidR="00727BE8" w:rsidRPr="008C56AB" w:rsidRDefault="000E3FE4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10 980,40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7F22B732" w:rsidR="00727BE8" w:rsidRPr="008C56AB" w:rsidRDefault="000E3FE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10 699,20</w:t>
            </w:r>
          </w:p>
        </w:tc>
        <w:tc>
          <w:tcPr>
            <w:tcW w:w="1195" w:type="dxa"/>
            <w:vAlign w:val="center"/>
          </w:tcPr>
          <w:p w14:paraId="2EC0EAC9" w14:textId="5C8C66A5" w:rsidR="00727BE8" w:rsidRPr="008C56AB" w:rsidRDefault="000E3FE4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29 050,04</w:t>
            </w:r>
          </w:p>
        </w:tc>
        <w:tc>
          <w:tcPr>
            <w:tcW w:w="1195" w:type="dxa"/>
            <w:vAlign w:val="center"/>
          </w:tcPr>
          <w:p w14:paraId="39FBFFBB" w14:textId="02FDD535" w:rsidR="00727BE8" w:rsidRPr="008C56AB" w:rsidRDefault="000E3FE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29 345,64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5C1DECA7" w:rsidR="00727BE8" w:rsidRPr="008C56AB" w:rsidRDefault="000E3FE4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10 980,40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1727"/>
        <w:gridCol w:w="1628"/>
        <w:gridCol w:w="1546"/>
        <w:gridCol w:w="1828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618124C" w:rsidR="00727BE8" w:rsidRPr="008C56AB" w:rsidRDefault="000E3FE4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4824BAD8" w:rsidR="00727BE8" w:rsidRPr="008C56AB" w:rsidRDefault="009862F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15 020,94</w:t>
            </w:r>
          </w:p>
        </w:tc>
        <w:tc>
          <w:tcPr>
            <w:tcW w:w="1729" w:type="dxa"/>
            <w:vAlign w:val="center"/>
          </w:tcPr>
          <w:p w14:paraId="57C11421" w14:textId="3B86E7E6" w:rsidR="00727BE8" w:rsidRPr="008C56AB" w:rsidRDefault="009862F8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252E117A" w14:textId="59A6315B" w:rsidR="00727BE8" w:rsidRPr="008C56AB" w:rsidRDefault="009862F8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15 020,94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6DE0CA8D" w:rsidR="00727BE8" w:rsidRPr="008C56AB" w:rsidRDefault="009862F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41 856,72</w:t>
            </w:r>
          </w:p>
        </w:tc>
        <w:tc>
          <w:tcPr>
            <w:tcW w:w="2835" w:type="dxa"/>
            <w:vAlign w:val="center"/>
          </w:tcPr>
          <w:p w14:paraId="6EC8B8A1" w14:textId="52E440C7" w:rsidR="00727BE8" w:rsidRPr="008C56AB" w:rsidRDefault="009862F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39 718,28</w:t>
            </w:r>
          </w:p>
        </w:tc>
      </w:tr>
      <w:tr w:rsidR="00727BE8" w:rsidRPr="00871039" w14:paraId="1F748CF8" w14:textId="77777777" w:rsidTr="00FD2A0F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7F4A26E" w:rsidR="00727BE8" w:rsidRPr="008C56AB" w:rsidRDefault="009862F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41 856,72</w:t>
            </w:r>
          </w:p>
        </w:tc>
        <w:tc>
          <w:tcPr>
            <w:tcW w:w="2835" w:type="dxa"/>
            <w:vAlign w:val="center"/>
          </w:tcPr>
          <w:p w14:paraId="4253AF30" w14:textId="6EBF3E76" w:rsidR="00727BE8" w:rsidRPr="008C56AB" w:rsidRDefault="009862F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39 718,28</w:t>
            </w:r>
          </w:p>
        </w:tc>
      </w:tr>
      <w:tr w:rsidR="00727BE8" w:rsidRPr="00871039" w14:paraId="5375C16C" w14:textId="77777777" w:rsidTr="00FD2A0F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21D73C65" w:rsidR="00727BE8" w:rsidRPr="008C56AB" w:rsidRDefault="009862F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41 856,72</w:t>
            </w:r>
          </w:p>
        </w:tc>
        <w:tc>
          <w:tcPr>
            <w:tcW w:w="2835" w:type="dxa"/>
            <w:vAlign w:val="center"/>
          </w:tcPr>
          <w:p w14:paraId="74A06852" w14:textId="5E0F31AB" w:rsidR="00727BE8" w:rsidRPr="008C56AB" w:rsidRDefault="009862F8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39 718,28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lastRenderedPageBreak/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6F941EC3" w:rsidR="00727BE8" w:rsidRPr="00E05001" w:rsidRDefault="009862F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1643E045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</w:t>
            </w:r>
            <w:r w:rsidR="009862F8">
              <w:rPr>
                <w:rFonts w:ascii="Arial" w:hAnsi="Arial"/>
                <w:sz w:val="16"/>
                <w:szCs w:val="16"/>
              </w:rPr>
              <w:t>ÚaO</w:t>
            </w:r>
          </w:p>
        </w:tc>
        <w:tc>
          <w:tcPr>
            <w:tcW w:w="1843" w:type="dxa"/>
            <w:vAlign w:val="center"/>
          </w:tcPr>
          <w:p w14:paraId="4A901149" w14:textId="7E08971F" w:rsidR="00727BE8" w:rsidRPr="00E05001" w:rsidRDefault="009862F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106 960,32</w:t>
            </w:r>
          </w:p>
        </w:tc>
        <w:tc>
          <w:tcPr>
            <w:tcW w:w="1843" w:type="dxa"/>
            <w:vAlign w:val="center"/>
          </w:tcPr>
          <w:p w14:paraId="13F3EF6B" w14:textId="461A72D9" w:rsidR="00727BE8" w:rsidRPr="00E05001" w:rsidRDefault="009862F8" w:rsidP="009862F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632419F1" w:rsidR="00727BE8" w:rsidRPr="00E05001" w:rsidRDefault="009862F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B60573A" w:rsidR="00727BE8" w:rsidRPr="00E05001" w:rsidRDefault="009862F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1BCB421C" w14:textId="3EAB5FB6" w:rsidR="00727BE8" w:rsidRPr="00E05001" w:rsidRDefault="009862F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106 960,32</w:t>
            </w:r>
          </w:p>
        </w:tc>
        <w:tc>
          <w:tcPr>
            <w:tcW w:w="1843" w:type="dxa"/>
            <w:vAlign w:val="center"/>
          </w:tcPr>
          <w:p w14:paraId="5FB3E5B7" w14:textId="6F72A1B8" w:rsidR="00727BE8" w:rsidRPr="00E05001" w:rsidRDefault="009862F8" w:rsidP="009862F8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94FC" w14:textId="77777777" w:rsidR="00AD037C" w:rsidRDefault="00AD037C">
      <w:r>
        <w:separator/>
      </w:r>
    </w:p>
  </w:endnote>
  <w:endnote w:type="continuationSeparator" w:id="0">
    <w:p w14:paraId="50B2BE21" w14:textId="77777777" w:rsidR="00AD037C" w:rsidRDefault="00AD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0BC8A" w14:textId="77777777" w:rsidR="00AD037C" w:rsidRDefault="00AD037C">
      <w:r>
        <w:separator/>
      </w:r>
    </w:p>
  </w:footnote>
  <w:footnote w:type="continuationSeparator" w:id="0">
    <w:p w14:paraId="23D0E837" w14:textId="77777777" w:rsidR="00AD037C" w:rsidRDefault="00AD0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7985"/>
    <w:rsid w:val="000E3FE4"/>
    <w:rsid w:val="000F0107"/>
    <w:rsid w:val="000F2D56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3B9F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52F5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1E69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862F8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037C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4B22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7ADD"/>
    <w:rsid w:val="00F90544"/>
    <w:rsid w:val="00F918DE"/>
    <w:rsid w:val="00FA1B6B"/>
    <w:rsid w:val="00FA37D6"/>
    <w:rsid w:val="00FA67BD"/>
    <w:rsid w:val="00FC4108"/>
    <w:rsid w:val="00FC4134"/>
    <w:rsid w:val="00FD2A0F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120</TotalTime>
  <Pages>16</Pages>
  <Words>5120</Words>
  <Characters>29189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3</cp:lastModifiedBy>
  <cp:revision>8</cp:revision>
  <cp:lastPrinted>2023-05-26T09:02:00Z</cp:lastPrinted>
  <dcterms:created xsi:type="dcterms:W3CDTF">2023-05-04T09:15:00Z</dcterms:created>
  <dcterms:modified xsi:type="dcterms:W3CDTF">2023-06-13T14:03:00Z</dcterms:modified>
</cp:coreProperties>
</file>