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349BF2A4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1D06A5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2022458108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349BF2A4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1D06A5">
                              <w:rPr>
                                <w:rFonts w:ascii="Arial" w:hAnsi="Arial"/>
                                <w:lang w:eastAsia="sk-SK"/>
                              </w:rPr>
                              <w:t>2022458108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5C99AA8" w:rsidR="00727BE8" w:rsidRPr="00391121" w:rsidRDefault="001D06A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42022282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5C99AA8" w:rsidR="00727BE8" w:rsidRPr="00391121" w:rsidRDefault="001D06A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42022282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0E370537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1D06A5">
                                    <w:rPr>
                                      <w:rFonts w:ascii="Arial" w:hAnsi="Arial" w:cs="Arial"/>
                                    </w:rPr>
                                    <w:t>VB a  NP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1D06A5">
                                    <w:rPr>
                                      <w:rFonts w:ascii="Arial" w:hAnsi="Arial" w:cs="Arial"/>
                                    </w:rPr>
                                    <w:t xml:space="preserve"> Pred Poľom 370/10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0E370537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1D06A5">
                              <w:rPr>
                                <w:rFonts w:ascii="Arial" w:hAnsi="Arial" w:cs="Arial"/>
                              </w:rPr>
                              <w:t>VB a  NP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D06A5">
                              <w:rPr>
                                <w:rFonts w:ascii="Arial" w:hAnsi="Arial" w:cs="Arial"/>
                              </w:rPr>
                              <w:t xml:space="preserve"> Pred Poľom 370/10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12787993" w:rsidR="00727BE8" w:rsidRPr="00391121" w:rsidRDefault="001D06A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Pred Poľom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12787993" w:rsidR="00727BE8" w:rsidRPr="00391121" w:rsidRDefault="001D06A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Pred Poľom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C4B9A07" w:rsidR="00727BE8" w:rsidRDefault="001D06A5" w:rsidP="00944C3D">
                                  <w:r>
                                    <w:t>370/10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C4B9A07" w:rsidR="00727BE8" w:rsidRDefault="001D06A5" w:rsidP="00944C3D">
                            <w:r>
                              <w:t>370/10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5D0EC2" w:rsidR="00727BE8" w:rsidRPr="00391121" w:rsidRDefault="001D06A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5D0EC2" w:rsidR="00727BE8" w:rsidRPr="00391121" w:rsidRDefault="001D06A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7EB3593A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1D06A5">
                                    <w:t>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7EB3593A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1D06A5">
                              <w:t>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5CFF6F2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1D06A5">
              <w:rPr>
                <w:rFonts w:ascii="Arial" w:hAnsi="Arial"/>
                <w:lang w:eastAsia="sk-SK"/>
              </w:rPr>
              <w:t>13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1D06A5">
              <w:rPr>
                <w:rFonts w:ascii="Arial" w:hAnsi="Arial"/>
                <w:lang w:eastAsia="sk-SK"/>
              </w:rPr>
              <w:t>6</w:t>
            </w:r>
            <w:r w:rsidR="00D66C50">
              <w:rPr>
                <w:rFonts w:ascii="Arial" w:hAnsi="Arial"/>
                <w:lang w:eastAsia="sk-SK"/>
              </w:rPr>
              <w:t>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1F4886AC" w:rsidR="00727BE8" w:rsidRPr="008D0433" w:rsidRDefault="001D06A5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Ivan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Nikodem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3C633FA3" w:rsidR="00727BE8" w:rsidRPr="008D0433" w:rsidRDefault="001D06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949" w:type="dxa"/>
            <w:vAlign w:val="center"/>
          </w:tcPr>
          <w:p w14:paraId="4B94F45B" w14:textId="468D312C" w:rsidR="00727BE8" w:rsidRPr="008D0433" w:rsidRDefault="001D06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31A44079" w:rsidR="00727BE8" w:rsidRPr="008D0433" w:rsidRDefault="001D06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054A337C" w:rsidR="00727BE8" w:rsidRPr="008D0433" w:rsidRDefault="001D06A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418A0630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1D06A5">
              <w:rPr>
                <w:rFonts w:ascii="Arial" w:hAnsi="Arial" w:cs="Arial"/>
                <w:sz w:val="16"/>
                <w:szCs w:val="16"/>
              </w:rPr>
              <w:t xml:space="preserve"> Allianz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442929D5" w:rsidR="00727BE8" w:rsidRPr="008C56AB" w:rsidRDefault="001D06A5" w:rsidP="001D06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-51,22</w:t>
            </w:r>
          </w:p>
        </w:tc>
        <w:tc>
          <w:tcPr>
            <w:tcW w:w="1325" w:type="dxa"/>
            <w:vAlign w:val="center"/>
          </w:tcPr>
          <w:p w14:paraId="455CC3B4" w14:textId="31E9F870" w:rsidR="00727BE8" w:rsidRPr="008C56AB" w:rsidRDefault="001D06A5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543,97</w:t>
            </w:r>
          </w:p>
        </w:tc>
        <w:tc>
          <w:tcPr>
            <w:tcW w:w="1234" w:type="dxa"/>
            <w:vAlign w:val="center"/>
          </w:tcPr>
          <w:p w14:paraId="12CCB40C" w14:textId="08736D45" w:rsidR="00727BE8" w:rsidRPr="008C56AB" w:rsidRDefault="001D06A5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543,97</w:t>
            </w:r>
          </w:p>
        </w:tc>
        <w:tc>
          <w:tcPr>
            <w:tcW w:w="1978" w:type="dxa"/>
            <w:vAlign w:val="center"/>
          </w:tcPr>
          <w:p w14:paraId="5223FA2A" w14:textId="7A36B84D" w:rsidR="00727BE8" w:rsidRPr="008C56AB" w:rsidRDefault="001D06A5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-51,22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9AD8B1A" w:rsidR="00727BE8" w:rsidRPr="008C56AB" w:rsidRDefault="001D06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83519,61</w:t>
            </w:r>
          </w:p>
        </w:tc>
        <w:tc>
          <w:tcPr>
            <w:tcW w:w="1325" w:type="dxa"/>
            <w:vAlign w:val="center"/>
          </w:tcPr>
          <w:p w14:paraId="01757B72" w14:textId="074819E2" w:rsidR="00727BE8" w:rsidRPr="008C56AB" w:rsidRDefault="001D06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111694,17</w:t>
            </w:r>
          </w:p>
        </w:tc>
        <w:tc>
          <w:tcPr>
            <w:tcW w:w="1234" w:type="dxa"/>
            <w:vAlign w:val="center"/>
          </w:tcPr>
          <w:p w14:paraId="130D6BD4" w14:textId="2C0F3168" w:rsidR="00727BE8" w:rsidRPr="008C56AB" w:rsidRDefault="001D06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66824,79</w:t>
            </w:r>
          </w:p>
        </w:tc>
        <w:tc>
          <w:tcPr>
            <w:tcW w:w="1978" w:type="dxa"/>
            <w:vAlign w:val="center"/>
          </w:tcPr>
          <w:p w14:paraId="04EE6C54" w14:textId="394E2415" w:rsidR="00727BE8" w:rsidRPr="008C56AB" w:rsidRDefault="001D06A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128388,99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44B96802" w:rsidR="00727BE8" w:rsidRPr="008C56AB" w:rsidRDefault="00F0287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08093853" w14:textId="53C52CE1" w:rsidR="00727BE8" w:rsidRPr="008C56AB" w:rsidRDefault="00F0287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5BF38F95" w:rsidR="00727BE8" w:rsidRPr="008C56AB" w:rsidRDefault="00F0287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83465,39</w:t>
            </w:r>
          </w:p>
        </w:tc>
        <w:tc>
          <w:tcPr>
            <w:tcW w:w="1325" w:type="dxa"/>
            <w:vAlign w:val="center"/>
          </w:tcPr>
          <w:p w14:paraId="3AD3C014" w14:textId="7E5CF51E" w:rsidR="00727BE8" w:rsidRPr="008C56AB" w:rsidRDefault="00F02876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112238,14</w:t>
            </w:r>
          </w:p>
        </w:tc>
        <w:tc>
          <w:tcPr>
            <w:tcW w:w="1234" w:type="dxa"/>
            <w:vAlign w:val="center"/>
          </w:tcPr>
          <w:p w14:paraId="687C98BA" w14:textId="3277DCC3" w:rsidR="00727BE8" w:rsidRPr="008C56AB" w:rsidRDefault="00F02876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67368,76</w:t>
            </w:r>
          </w:p>
        </w:tc>
        <w:tc>
          <w:tcPr>
            <w:tcW w:w="1978" w:type="dxa"/>
            <w:vAlign w:val="center"/>
          </w:tcPr>
          <w:p w14:paraId="0EFC1321" w14:textId="20D29BBF" w:rsidR="00727BE8" w:rsidRPr="008C56AB" w:rsidRDefault="00F02876" w:rsidP="00843A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128337,77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09F18C14" w:rsidR="00727BE8" w:rsidRPr="008C56AB" w:rsidRDefault="00F02876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46119,51</w:t>
            </w:r>
          </w:p>
        </w:tc>
        <w:tc>
          <w:tcPr>
            <w:tcW w:w="2883" w:type="dxa"/>
            <w:vAlign w:val="center"/>
          </w:tcPr>
          <w:p w14:paraId="2A652F80" w14:textId="04BF5D33" w:rsidR="00727BE8" w:rsidRPr="008C56AB" w:rsidRDefault="00F02876" w:rsidP="00843AD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42797,09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36422D9D" w:rsidR="00727BE8" w:rsidRPr="008C56AB" w:rsidRDefault="00F0287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46119,51</w:t>
            </w:r>
          </w:p>
        </w:tc>
        <w:tc>
          <w:tcPr>
            <w:tcW w:w="2883" w:type="dxa"/>
            <w:vAlign w:val="center"/>
          </w:tcPr>
          <w:p w14:paraId="1AEDC663" w14:textId="450EB079" w:rsidR="00727BE8" w:rsidRPr="008C56AB" w:rsidRDefault="00F0287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42797,09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94344A">
        <w:trPr>
          <w:trHeight w:val="525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554E8C4D" w:rsidR="00727BE8" w:rsidRPr="008C56AB" w:rsidRDefault="00F02876" w:rsidP="00F0287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103637,16</w:t>
            </w:r>
          </w:p>
        </w:tc>
        <w:tc>
          <w:tcPr>
            <w:tcW w:w="1195" w:type="dxa"/>
            <w:vAlign w:val="center"/>
          </w:tcPr>
          <w:p w14:paraId="592E69A0" w14:textId="7EAEFEC5" w:rsidR="00727BE8" w:rsidRPr="008C56AB" w:rsidRDefault="00F02876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37973,78</w:t>
            </w:r>
          </w:p>
        </w:tc>
        <w:tc>
          <w:tcPr>
            <w:tcW w:w="1195" w:type="dxa"/>
            <w:vAlign w:val="center"/>
          </w:tcPr>
          <w:p w14:paraId="64970BD8" w14:textId="7A7ECD15" w:rsidR="00F02876" w:rsidRPr="008C56AB" w:rsidRDefault="00F02876" w:rsidP="00F0287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2726,47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0C5226CE" w:rsidR="00727BE8" w:rsidRPr="008C56AB" w:rsidRDefault="00F02876" w:rsidP="00F0287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68389,85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F02876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F02876" w:rsidRPr="00050529" w:rsidRDefault="00F02876" w:rsidP="00F02876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44AE93FF" w:rsidR="00F02876" w:rsidRPr="008C56AB" w:rsidRDefault="00F02876" w:rsidP="00F0287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103637,16</w:t>
            </w:r>
          </w:p>
        </w:tc>
        <w:tc>
          <w:tcPr>
            <w:tcW w:w="1195" w:type="dxa"/>
            <w:vAlign w:val="center"/>
          </w:tcPr>
          <w:p w14:paraId="042709A5" w14:textId="424E132A" w:rsidR="00F02876" w:rsidRPr="008C56AB" w:rsidRDefault="00F02876" w:rsidP="00F02876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37973,78</w:t>
            </w:r>
          </w:p>
        </w:tc>
        <w:tc>
          <w:tcPr>
            <w:tcW w:w="1195" w:type="dxa"/>
            <w:vAlign w:val="center"/>
          </w:tcPr>
          <w:p w14:paraId="68A9AC1F" w14:textId="40ED7642" w:rsidR="00F02876" w:rsidRPr="008C56AB" w:rsidRDefault="00F02876" w:rsidP="00F0287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2726,47</w:t>
            </w:r>
          </w:p>
        </w:tc>
        <w:tc>
          <w:tcPr>
            <w:tcW w:w="1164" w:type="dxa"/>
            <w:vAlign w:val="center"/>
          </w:tcPr>
          <w:p w14:paraId="503D0F68" w14:textId="77777777" w:rsidR="00F02876" w:rsidRPr="008C56AB" w:rsidRDefault="00F02876" w:rsidP="00F0287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60A0F918" w:rsidR="00F02876" w:rsidRPr="008C56AB" w:rsidRDefault="00F02876" w:rsidP="00F0287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68389,85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5769DBF6" w:rsidR="00727BE8" w:rsidRPr="008C56AB" w:rsidRDefault="00C544F5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64471,66</w:t>
            </w:r>
          </w:p>
        </w:tc>
        <w:tc>
          <w:tcPr>
            <w:tcW w:w="2835" w:type="dxa"/>
            <w:vAlign w:val="center"/>
          </w:tcPr>
          <w:p w14:paraId="71BBB685" w14:textId="4AD21DE7" w:rsidR="00727BE8" w:rsidRDefault="00C544F5" w:rsidP="00284D2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51516,96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544F5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C544F5" w:rsidRPr="00050529" w:rsidRDefault="00C544F5" w:rsidP="00C544F5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2E00D3FE" w:rsidR="00C544F5" w:rsidRPr="008C56AB" w:rsidRDefault="00C544F5" w:rsidP="00C544F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64471,66</w:t>
            </w:r>
          </w:p>
        </w:tc>
        <w:tc>
          <w:tcPr>
            <w:tcW w:w="2835" w:type="dxa"/>
            <w:vAlign w:val="center"/>
          </w:tcPr>
          <w:p w14:paraId="1A897986" w14:textId="77777777" w:rsidR="00C544F5" w:rsidRDefault="00C544F5" w:rsidP="00C544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51516,96</w:t>
            </w:r>
          </w:p>
          <w:p w14:paraId="4B770D9B" w14:textId="74592265" w:rsidR="00C544F5" w:rsidRPr="008C56AB" w:rsidRDefault="00C544F5" w:rsidP="00C544F5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544F5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C544F5" w:rsidRPr="00050529" w:rsidRDefault="00C544F5" w:rsidP="00C544F5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C544F5" w:rsidRPr="008C56AB" w:rsidRDefault="00C544F5" w:rsidP="00C544F5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C544F5" w:rsidRPr="008C56AB" w:rsidRDefault="00C544F5" w:rsidP="00C544F5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C544F5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C544F5" w:rsidRPr="00050529" w:rsidRDefault="00C544F5" w:rsidP="00C544F5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C6599" w:rsidR="00C544F5" w:rsidRPr="008C56AB" w:rsidRDefault="00C544F5" w:rsidP="00C544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64471,66</w:t>
            </w:r>
          </w:p>
        </w:tc>
        <w:tc>
          <w:tcPr>
            <w:tcW w:w="2835" w:type="dxa"/>
            <w:vAlign w:val="center"/>
          </w:tcPr>
          <w:p w14:paraId="3420735D" w14:textId="77777777" w:rsidR="00C544F5" w:rsidRDefault="00C544F5" w:rsidP="00C544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51516,96</w:t>
            </w:r>
          </w:p>
          <w:p w14:paraId="1A6CBF37" w14:textId="424D8CD4" w:rsidR="00C544F5" w:rsidRPr="008C56AB" w:rsidRDefault="00C544F5" w:rsidP="00C544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C544F5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C544F5" w:rsidRPr="00050529" w:rsidRDefault="00C544F5" w:rsidP="00C544F5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FE83463" w:rsidR="00C544F5" w:rsidRPr="008C56AB" w:rsidRDefault="00C544F5" w:rsidP="00C544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44498,60</w:t>
            </w:r>
          </w:p>
        </w:tc>
        <w:tc>
          <w:tcPr>
            <w:tcW w:w="2835" w:type="dxa"/>
            <w:vAlign w:val="center"/>
          </w:tcPr>
          <w:p w14:paraId="0614EA5E" w14:textId="6810895E" w:rsidR="00C544F5" w:rsidRPr="008C56AB" w:rsidRDefault="00C544F5" w:rsidP="00C544F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45540,82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0C14AFD9" w:rsidR="00727BE8" w:rsidRPr="00E05001" w:rsidRDefault="00C544F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4EA147E" w:rsidR="00727BE8" w:rsidRPr="00E05001" w:rsidRDefault="00C544F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7323F291" w:rsidR="00727BE8" w:rsidRPr="00E05001" w:rsidRDefault="00C544F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6348,46</w:t>
            </w:r>
          </w:p>
        </w:tc>
        <w:tc>
          <w:tcPr>
            <w:tcW w:w="1843" w:type="dxa"/>
            <w:vAlign w:val="center"/>
          </w:tcPr>
          <w:p w14:paraId="2D6D5885" w14:textId="13BE13E2" w:rsidR="00727BE8" w:rsidRPr="00E05001" w:rsidRDefault="00C544F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6358,67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lastRenderedPageBreak/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lastRenderedPageBreak/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449B" w14:textId="77777777" w:rsidR="00CC139F" w:rsidRDefault="00CC139F">
      <w:r>
        <w:separator/>
      </w:r>
    </w:p>
  </w:endnote>
  <w:endnote w:type="continuationSeparator" w:id="0">
    <w:p w14:paraId="5D2DEA20" w14:textId="77777777" w:rsidR="00CC139F" w:rsidRDefault="00CC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E164" w14:textId="77777777" w:rsidR="00CC139F" w:rsidRDefault="00CC139F">
      <w:r>
        <w:separator/>
      </w:r>
    </w:p>
  </w:footnote>
  <w:footnote w:type="continuationSeparator" w:id="0">
    <w:p w14:paraId="709909A5" w14:textId="77777777" w:rsidR="00CC139F" w:rsidRDefault="00CC1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06A5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4D29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138C"/>
    <w:rsid w:val="0094344A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544F5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139F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02876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17</Pages>
  <Words>5109</Words>
  <Characters>29125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2023-06-13T13:54:00Z</cp:lastPrinted>
  <dcterms:created xsi:type="dcterms:W3CDTF">2023-06-13T13:54:00Z</dcterms:created>
  <dcterms:modified xsi:type="dcterms:W3CDTF">2023-06-13T13:54:00Z</dcterms:modified>
</cp:coreProperties>
</file>