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C350D17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</w:t>
                        </w:r>
                        <w:r w:rsidR="00F17E67">
                          <w:rPr>
                            <w:rFonts w:ascii="Arial" w:hAnsi="Arial" w:cs="Arial"/>
                          </w:rPr>
                          <w:t>36116254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48435E1F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F17E67">
                          <w:rPr>
                            <w:rFonts w:ascii="Arial" w:hAnsi="Arial" w:cs="Arial"/>
                          </w:rPr>
                          <w:t>21493936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7502E467" w:rsidR="00727BE8" w:rsidRPr="00391121" w:rsidRDefault="00F17E67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č. 1667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367653AC" w:rsidR="00727BE8" w:rsidRPr="00391121" w:rsidRDefault="00F17E67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Gen. Viesta 1667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3D0D03F9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</w:t>
                        </w:r>
                        <w:r w:rsidR="00F17E67"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610EF8CB" w:rsidR="00D96BED" w:rsidRPr="00ED0163" w:rsidRDefault="00F17E6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14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31C028FD" w:rsidR="00727BE8" w:rsidRPr="008D0433" w:rsidRDefault="00F17E6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Bc. Miroslav Charvát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609E456" w:rsidR="00727BE8" w:rsidRPr="008D0433" w:rsidRDefault="00E12F2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Generali poisťovňa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54C44126" w:rsidR="00727BE8" w:rsidRPr="008C56AB" w:rsidRDefault="00F17E67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133,89</w:t>
            </w:r>
          </w:p>
        </w:tc>
        <w:tc>
          <w:tcPr>
            <w:tcW w:w="1325" w:type="dxa"/>
            <w:vAlign w:val="center"/>
          </w:tcPr>
          <w:p w14:paraId="057AB2C5" w14:textId="6D870E1D" w:rsidR="00727BE8" w:rsidRPr="008C56AB" w:rsidRDefault="00F17E6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1 268,09</w:t>
            </w:r>
          </w:p>
        </w:tc>
        <w:tc>
          <w:tcPr>
            <w:tcW w:w="1234" w:type="dxa"/>
            <w:vAlign w:val="center"/>
          </w:tcPr>
          <w:p w14:paraId="4F28F087" w14:textId="54441913" w:rsidR="00727BE8" w:rsidRPr="008C56AB" w:rsidRDefault="00F17E6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1 472,74</w:t>
            </w:r>
          </w:p>
        </w:tc>
        <w:tc>
          <w:tcPr>
            <w:tcW w:w="1978" w:type="dxa"/>
            <w:vAlign w:val="center"/>
          </w:tcPr>
          <w:p w14:paraId="70A05763" w14:textId="6A125EB7" w:rsidR="00727BE8" w:rsidRPr="008C56AB" w:rsidRDefault="00F17E6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- 70,76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338DE819" w:rsidR="00727BE8" w:rsidRDefault="00F17E6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10 453,05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191E85BF" w:rsidR="00727BE8" w:rsidRPr="008C56AB" w:rsidRDefault="00F17E6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13 638,98</w:t>
            </w:r>
          </w:p>
        </w:tc>
        <w:tc>
          <w:tcPr>
            <w:tcW w:w="1234" w:type="dxa"/>
            <w:vAlign w:val="center"/>
          </w:tcPr>
          <w:p w14:paraId="563A6FDB" w14:textId="42740A21" w:rsidR="00727BE8" w:rsidRPr="008C56AB" w:rsidRDefault="00F17E67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14 354,15</w:t>
            </w:r>
          </w:p>
        </w:tc>
        <w:tc>
          <w:tcPr>
            <w:tcW w:w="1978" w:type="dxa"/>
            <w:vAlign w:val="center"/>
          </w:tcPr>
          <w:p w14:paraId="1AE1FE1A" w14:textId="75A83B09" w:rsidR="00727BE8" w:rsidRPr="008C56AB" w:rsidRDefault="00F17E67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9 737,88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5D4F913" w:rsidR="00727BE8" w:rsidRPr="008C56AB" w:rsidRDefault="00F17E6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10 586,94</w:t>
            </w:r>
          </w:p>
        </w:tc>
        <w:tc>
          <w:tcPr>
            <w:tcW w:w="1325" w:type="dxa"/>
            <w:vAlign w:val="center"/>
          </w:tcPr>
          <w:p w14:paraId="72A1B8CF" w14:textId="2E662001" w:rsidR="00727BE8" w:rsidRPr="008C56AB" w:rsidRDefault="00F17E67" w:rsidP="00F17E6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14 907,07</w:t>
            </w:r>
          </w:p>
        </w:tc>
        <w:tc>
          <w:tcPr>
            <w:tcW w:w="1234" w:type="dxa"/>
            <w:vAlign w:val="center"/>
          </w:tcPr>
          <w:p w14:paraId="413BCFD7" w14:textId="24161BF9" w:rsidR="00727BE8" w:rsidRPr="008C56AB" w:rsidRDefault="00F17E6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15 826,89</w:t>
            </w:r>
          </w:p>
        </w:tc>
        <w:tc>
          <w:tcPr>
            <w:tcW w:w="1978" w:type="dxa"/>
            <w:vAlign w:val="center"/>
          </w:tcPr>
          <w:p w14:paraId="2EA141A6" w14:textId="5F5D6B22" w:rsidR="00727BE8" w:rsidRPr="008C56AB" w:rsidRDefault="00F17E67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9 667,12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74AD319A" w:rsidR="00727BE8" w:rsidRPr="008C56AB" w:rsidRDefault="00F17E67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2 803,70</w:t>
            </w:r>
          </w:p>
        </w:tc>
        <w:tc>
          <w:tcPr>
            <w:tcW w:w="2883" w:type="dxa"/>
            <w:vAlign w:val="center"/>
          </w:tcPr>
          <w:p w14:paraId="0D87AACC" w14:textId="3B9ABEB1" w:rsidR="00727BE8" w:rsidRPr="008C56AB" w:rsidRDefault="00F17E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2 651,90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1A446A4D" w:rsidR="00727BE8" w:rsidRPr="008C56AB" w:rsidRDefault="00F17E6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2 803,70</w:t>
            </w:r>
          </w:p>
        </w:tc>
        <w:tc>
          <w:tcPr>
            <w:tcW w:w="2883" w:type="dxa"/>
            <w:vAlign w:val="center"/>
          </w:tcPr>
          <w:p w14:paraId="733B1440" w14:textId="5C89571D" w:rsidR="00A136FC" w:rsidRPr="00A949CB" w:rsidRDefault="00F17E67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2 651,90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8737857" w:rsidR="00727BE8" w:rsidRPr="008C56AB" w:rsidRDefault="00F17E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7 349,74</w:t>
            </w:r>
          </w:p>
        </w:tc>
        <w:tc>
          <w:tcPr>
            <w:tcW w:w="1195" w:type="dxa"/>
            <w:vAlign w:val="center"/>
          </w:tcPr>
          <w:p w14:paraId="574DE2C9" w14:textId="100161E9" w:rsidR="00727BE8" w:rsidRPr="008C56AB" w:rsidRDefault="00F17E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9 155,64</w:t>
            </w:r>
          </w:p>
        </w:tc>
        <w:tc>
          <w:tcPr>
            <w:tcW w:w="1195" w:type="dxa"/>
            <w:vAlign w:val="center"/>
          </w:tcPr>
          <w:p w14:paraId="620228A9" w14:textId="71F6A5EA" w:rsidR="00727BE8" w:rsidRPr="008C56AB" w:rsidRDefault="00F17E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8 451,87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00ED0C76" w:rsidR="00727BE8" w:rsidRPr="008C56AB" w:rsidRDefault="00F17E6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8 053,51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2"/>
        <w:gridCol w:w="1765"/>
        <w:gridCol w:w="1648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140D82A0" w:rsidR="00727BE8" w:rsidRPr="008C56AB" w:rsidRDefault="00F17E67" w:rsidP="00F17E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23 969,12</w:t>
            </w:r>
          </w:p>
        </w:tc>
        <w:tc>
          <w:tcPr>
            <w:tcW w:w="1769" w:type="dxa"/>
            <w:vAlign w:val="center"/>
          </w:tcPr>
          <w:p w14:paraId="664DF51C" w14:textId="121188EC" w:rsidR="00727BE8" w:rsidRPr="008C56AB" w:rsidRDefault="00F17E6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4 373,40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98D245E" w:rsidR="00727BE8" w:rsidRPr="008C56AB" w:rsidRDefault="00F17E6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28 342,52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3A5DBEA3" w:rsidR="00727BE8" w:rsidRPr="008C56AB" w:rsidRDefault="00F17E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4 417,31</w:t>
            </w:r>
          </w:p>
        </w:tc>
        <w:tc>
          <w:tcPr>
            <w:tcW w:w="2835" w:type="dxa"/>
            <w:vAlign w:val="center"/>
          </w:tcPr>
          <w:p w14:paraId="6EC8B8A1" w14:textId="4EDC8619" w:rsidR="00727BE8" w:rsidRPr="008C56AB" w:rsidRDefault="00F17E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4 792,69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669CFEAC" w:rsidR="00727BE8" w:rsidRPr="008C56AB" w:rsidRDefault="00F17E67" w:rsidP="00F17E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4 417,31</w:t>
            </w:r>
          </w:p>
        </w:tc>
        <w:tc>
          <w:tcPr>
            <w:tcW w:w="2835" w:type="dxa"/>
            <w:vAlign w:val="center"/>
          </w:tcPr>
          <w:p w14:paraId="4253AF30" w14:textId="5AB13C40" w:rsidR="00727BE8" w:rsidRPr="008C56AB" w:rsidRDefault="00F17E6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4 792,69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7EFA083" w:rsidR="00727BE8" w:rsidRPr="008C56AB" w:rsidRDefault="00F17E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4 417,31</w:t>
            </w:r>
          </w:p>
        </w:tc>
        <w:tc>
          <w:tcPr>
            <w:tcW w:w="2835" w:type="dxa"/>
            <w:vAlign w:val="center"/>
          </w:tcPr>
          <w:p w14:paraId="74A06852" w14:textId="20CB418F" w:rsidR="00727BE8" w:rsidRPr="008C56AB" w:rsidRDefault="00F17E6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4 792,69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6669FB17" w:rsidR="00727BE8" w:rsidRPr="00E05001" w:rsidRDefault="00F17E6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62 043,10</w:t>
            </w:r>
          </w:p>
        </w:tc>
        <w:tc>
          <w:tcPr>
            <w:tcW w:w="1843" w:type="dxa"/>
            <w:vAlign w:val="center"/>
          </w:tcPr>
          <w:p w14:paraId="13F3EF6B" w14:textId="1F48DFCD" w:rsidR="00727BE8" w:rsidRPr="00E05001" w:rsidRDefault="00F17E67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62 042,67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71E70F28" w:rsidR="00727BE8" w:rsidRPr="00E05001" w:rsidRDefault="00F17E67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62 043,10</w:t>
            </w:r>
          </w:p>
        </w:tc>
        <w:tc>
          <w:tcPr>
            <w:tcW w:w="1843" w:type="dxa"/>
            <w:vAlign w:val="center"/>
          </w:tcPr>
          <w:p w14:paraId="5FB3E5B7" w14:textId="23CC17EA" w:rsidR="00727BE8" w:rsidRPr="00E05001" w:rsidRDefault="00F17E67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62 042,67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F3BC6" w14:textId="77777777" w:rsidR="000C553D" w:rsidRDefault="000C553D">
      <w:r>
        <w:separator/>
      </w:r>
    </w:p>
  </w:endnote>
  <w:endnote w:type="continuationSeparator" w:id="0">
    <w:p w14:paraId="20BC3653" w14:textId="77777777" w:rsidR="000C553D" w:rsidRDefault="000C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45580" w14:textId="77777777" w:rsidR="000C553D" w:rsidRDefault="000C553D">
      <w:r>
        <w:separator/>
      </w:r>
    </w:p>
  </w:footnote>
  <w:footnote w:type="continuationSeparator" w:id="0">
    <w:p w14:paraId="5BD258D9" w14:textId="77777777" w:rsidR="000C553D" w:rsidRDefault="000C5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D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17E6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173</TotalTime>
  <Pages>16</Pages>
  <Words>5131</Words>
  <Characters>29253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17</cp:revision>
  <cp:lastPrinted>2020-02-10T14:26:00Z</cp:lastPrinted>
  <dcterms:created xsi:type="dcterms:W3CDTF">2021-09-08T09:47:00Z</dcterms:created>
  <dcterms:modified xsi:type="dcterms:W3CDTF">2023-06-14T09:39:00Z</dcterms:modified>
</cp:coreProperties>
</file>