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4C350D17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</w:t>
                        </w:r>
                        <w:r w:rsidR="00F17E67">
                          <w:rPr>
                            <w:rFonts w:ascii="Arial" w:hAnsi="Arial" w:cs="Arial"/>
                          </w:rPr>
                          <w:t>36116254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48435E1F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F17E67">
                          <w:rPr>
                            <w:rFonts w:ascii="Arial" w:hAnsi="Arial" w:cs="Arial"/>
                          </w:rPr>
                          <w:t>21493936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7502E467" w:rsidR="00727BE8" w:rsidRPr="00391121" w:rsidRDefault="00F17E67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 č. 1667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367653AC" w:rsidR="00727BE8" w:rsidRPr="00391121" w:rsidRDefault="00F17E67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Gen. Viesta 1667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3D0D03F9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</w:t>
                        </w:r>
                        <w:r w:rsidR="00F17E67"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610B7A9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</w:t>
                        </w:r>
                        <w:r w:rsidR="0044670F">
                          <w:t>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610EF8CB" w:rsidR="00D96BED" w:rsidRPr="00ED0163" w:rsidRDefault="00F17E6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14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 w:rsidR="00A949CB"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31C028FD" w:rsidR="00727BE8" w:rsidRPr="008D0433" w:rsidRDefault="00F17E67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Bc. Miroslav Charvát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7609E456" w:rsidR="00727BE8" w:rsidRPr="008D0433" w:rsidRDefault="00E12F2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Generali poisťovňa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54C44126" w:rsidR="00727BE8" w:rsidRPr="008C56AB" w:rsidRDefault="00F17E67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133,89</w:t>
            </w:r>
          </w:p>
        </w:tc>
        <w:tc>
          <w:tcPr>
            <w:tcW w:w="1325" w:type="dxa"/>
            <w:vAlign w:val="center"/>
          </w:tcPr>
          <w:p w14:paraId="057AB2C5" w14:textId="6D870E1D" w:rsidR="00727BE8" w:rsidRPr="008C56AB" w:rsidRDefault="00F17E6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1 268,09</w:t>
            </w:r>
          </w:p>
        </w:tc>
        <w:tc>
          <w:tcPr>
            <w:tcW w:w="1234" w:type="dxa"/>
            <w:vAlign w:val="center"/>
          </w:tcPr>
          <w:p w14:paraId="4F28F087" w14:textId="54441913" w:rsidR="00727BE8" w:rsidRPr="008C56AB" w:rsidRDefault="00F17E6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1 472,74</w:t>
            </w:r>
          </w:p>
        </w:tc>
        <w:tc>
          <w:tcPr>
            <w:tcW w:w="1978" w:type="dxa"/>
            <w:vAlign w:val="center"/>
          </w:tcPr>
          <w:p w14:paraId="70A05763" w14:textId="6A125EB7" w:rsidR="00727BE8" w:rsidRPr="008C56AB" w:rsidRDefault="00F17E6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- 70,76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338DE819" w:rsidR="00727BE8" w:rsidRDefault="00F17E6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10 453,05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191E85BF" w:rsidR="00727BE8" w:rsidRPr="008C56AB" w:rsidRDefault="00F17E6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13 638,98</w:t>
            </w:r>
          </w:p>
        </w:tc>
        <w:tc>
          <w:tcPr>
            <w:tcW w:w="1234" w:type="dxa"/>
            <w:vAlign w:val="center"/>
          </w:tcPr>
          <w:p w14:paraId="563A6FDB" w14:textId="42740A21" w:rsidR="00727BE8" w:rsidRPr="008C56AB" w:rsidRDefault="00F17E67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14 354,15</w:t>
            </w:r>
          </w:p>
        </w:tc>
        <w:tc>
          <w:tcPr>
            <w:tcW w:w="1978" w:type="dxa"/>
            <w:vAlign w:val="center"/>
          </w:tcPr>
          <w:p w14:paraId="1AE1FE1A" w14:textId="75A83B09" w:rsidR="00727BE8" w:rsidRPr="008C56AB" w:rsidRDefault="00F17E67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9 737,88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5D4F913" w:rsidR="00727BE8" w:rsidRPr="008C56AB" w:rsidRDefault="00F17E6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10 586,94</w:t>
            </w:r>
          </w:p>
        </w:tc>
        <w:tc>
          <w:tcPr>
            <w:tcW w:w="1325" w:type="dxa"/>
            <w:vAlign w:val="center"/>
          </w:tcPr>
          <w:p w14:paraId="72A1B8CF" w14:textId="2E662001" w:rsidR="00727BE8" w:rsidRPr="008C56AB" w:rsidRDefault="00F17E67" w:rsidP="00F17E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14 907,07</w:t>
            </w:r>
          </w:p>
        </w:tc>
        <w:tc>
          <w:tcPr>
            <w:tcW w:w="1234" w:type="dxa"/>
            <w:vAlign w:val="center"/>
          </w:tcPr>
          <w:p w14:paraId="413BCFD7" w14:textId="24161BF9" w:rsidR="00727BE8" w:rsidRPr="008C56AB" w:rsidRDefault="00F17E6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15 826,89</w:t>
            </w:r>
          </w:p>
        </w:tc>
        <w:tc>
          <w:tcPr>
            <w:tcW w:w="1978" w:type="dxa"/>
            <w:vAlign w:val="center"/>
          </w:tcPr>
          <w:p w14:paraId="2EA141A6" w14:textId="5F5D6B22" w:rsidR="00727BE8" w:rsidRPr="008C56AB" w:rsidRDefault="00F17E67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9 667,12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74AD319A" w:rsidR="00727BE8" w:rsidRPr="008C56AB" w:rsidRDefault="00F17E67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2 803,70</w:t>
            </w:r>
          </w:p>
        </w:tc>
        <w:tc>
          <w:tcPr>
            <w:tcW w:w="2883" w:type="dxa"/>
            <w:vAlign w:val="center"/>
          </w:tcPr>
          <w:p w14:paraId="0D87AACC" w14:textId="3B9ABEB1" w:rsidR="00727BE8" w:rsidRPr="008C56AB" w:rsidRDefault="00F17E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2 651,90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1A446A4D" w:rsidR="00727BE8" w:rsidRPr="008C56AB" w:rsidRDefault="00F17E6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2 803,70</w:t>
            </w:r>
          </w:p>
        </w:tc>
        <w:tc>
          <w:tcPr>
            <w:tcW w:w="2883" w:type="dxa"/>
            <w:vAlign w:val="center"/>
          </w:tcPr>
          <w:p w14:paraId="733B1440" w14:textId="5C89571D" w:rsidR="00A136FC" w:rsidRPr="00A949CB" w:rsidRDefault="00F17E67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2 651,90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8737857" w:rsidR="00727BE8" w:rsidRPr="008C56AB" w:rsidRDefault="00F17E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7 349,74</w:t>
            </w:r>
          </w:p>
        </w:tc>
        <w:tc>
          <w:tcPr>
            <w:tcW w:w="1195" w:type="dxa"/>
            <w:vAlign w:val="center"/>
          </w:tcPr>
          <w:p w14:paraId="574DE2C9" w14:textId="100161E9" w:rsidR="00727BE8" w:rsidRPr="008C56AB" w:rsidRDefault="00F17E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9 155,64</w:t>
            </w:r>
          </w:p>
        </w:tc>
        <w:tc>
          <w:tcPr>
            <w:tcW w:w="1195" w:type="dxa"/>
            <w:vAlign w:val="center"/>
          </w:tcPr>
          <w:p w14:paraId="620228A9" w14:textId="71F6A5EA" w:rsidR="00727BE8" w:rsidRPr="008C56AB" w:rsidRDefault="00F17E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8 451,87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00ED0C76" w:rsidR="00727BE8" w:rsidRPr="008C56AB" w:rsidRDefault="00F17E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8 053,51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2"/>
        <w:gridCol w:w="1765"/>
        <w:gridCol w:w="1648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140D82A0" w:rsidR="00727BE8" w:rsidRPr="008C56AB" w:rsidRDefault="00F17E67" w:rsidP="00F17E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23 969,12</w:t>
            </w:r>
          </w:p>
        </w:tc>
        <w:tc>
          <w:tcPr>
            <w:tcW w:w="1769" w:type="dxa"/>
            <w:vAlign w:val="center"/>
          </w:tcPr>
          <w:p w14:paraId="664DF51C" w14:textId="121188EC" w:rsidR="00727BE8" w:rsidRPr="008C56AB" w:rsidRDefault="00F17E6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4 373,40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98D245E" w:rsidR="00727BE8" w:rsidRPr="008C56AB" w:rsidRDefault="00F17E6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28 342,52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3A5DBEA3" w:rsidR="00727BE8" w:rsidRPr="008C56AB" w:rsidRDefault="00F17E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4 417,31</w:t>
            </w:r>
          </w:p>
        </w:tc>
        <w:tc>
          <w:tcPr>
            <w:tcW w:w="2835" w:type="dxa"/>
            <w:vAlign w:val="center"/>
          </w:tcPr>
          <w:p w14:paraId="6EC8B8A1" w14:textId="4EDC8619" w:rsidR="00727BE8" w:rsidRPr="008C56AB" w:rsidRDefault="00F17E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4 792,69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669CFEAC" w:rsidR="00727BE8" w:rsidRPr="008C56AB" w:rsidRDefault="00F17E67" w:rsidP="00F17E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4 417,31</w:t>
            </w:r>
          </w:p>
        </w:tc>
        <w:tc>
          <w:tcPr>
            <w:tcW w:w="2835" w:type="dxa"/>
            <w:vAlign w:val="center"/>
          </w:tcPr>
          <w:p w14:paraId="4253AF30" w14:textId="5AB13C40" w:rsidR="00727BE8" w:rsidRPr="008C56AB" w:rsidRDefault="00F17E6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4 792,69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7EFA083" w:rsidR="00727BE8" w:rsidRPr="008C56AB" w:rsidRDefault="00F17E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4 417,31</w:t>
            </w:r>
          </w:p>
        </w:tc>
        <w:tc>
          <w:tcPr>
            <w:tcW w:w="2835" w:type="dxa"/>
            <w:vAlign w:val="center"/>
          </w:tcPr>
          <w:p w14:paraId="74A06852" w14:textId="20CB418F" w:rsidR="00727BE8" w:rsidRPr="008C56AB" w:rsidRDefault="00F17E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4 792,69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4A901149" w14:textId="6669FB17" w:rsidR="00727BE8" w:rsidRPr="00E05001" w:rsidRDefault="00F17E67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62 043,10</w:t>
            </w:r>
          </w:p>
        </w:tc>
        <w:tc>
          <w:tcPr>
            <w:tcW w:w="1843" w:type="dxa"/>
            <w:vAlign w:val="center"/>
          </w:tcPr>
          <w:p w14:paraId="13F3EF6B" w14:textId="1F48DFCD" w:rsidR="00727BE8" w:rsidRPr="00E05001" w:rsidRDefault="00F17E67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62 042,67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71E70F28" w:rsidR="00727BE8" w:rsidRPr="00E05001" w:rsidRDefault="00F17E67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62 043,10</w:t>
            </w:r>
          </w:p>
        </w:tc>
        <w:tc>
          <w:tcPr>
            <w:tcW w:w="1843" w:type="dxa"/>
            <w:vAlign w:val="center"/>
          </w:tcPr>
          <w:p w14:paraId="5FB3E5B7" w14:textId="23CC17EA" w:rsidR="00727BE8" w:rsidRPr="00E05001" w:rsidRDefault="00F17E67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62 042,67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3BC6" w14:textId="77777777" w:rsidR="000C553D" w:rsidRDefault="000C553D">
      <w:r>
        <w:separator/>
      </w:r>
    </w:p>
  </w:endnote>
  <w:endnote w:type="continuationSeparator" w:id="0">
    <w:p w14:paraId="20BC3653" w14:textId="77777777" w:rsidR="000C553D" w:rsidRDefault="000C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5580" w14:textId="77777777" w:rsidR="000C553D" w:rsidRDefault="000C553D">
      <w:r>
        <w:separator/>
      </w:r>
    </w:p>
  </w:footnote>
  <w:footnote w:type="continuationSeparator" w:id="0">
    <w:p w14:paraId="5BD258D9" w14:textId="77777777" w:rsidR="000C553D" w:rsidRDefault="000C5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D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17E67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173</TotalTime>
  <Pages>16</Pages>
  <Words>5131</Words>
  <Characters>29253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17</cp:revision>
  <cp:lastPrinted>2020-02-10T14:26:00Z</cp:lastPrinted>
  <dcterms:created xsi:type="dcterms:W3CDTF">2021-09-08T09:47:00Z</dcterms:created>
  <dcterms:modified xsi:type="dcterms:W3CDTF">2023-06-14T09:39:00Z</dcterms:modified>
</cp:coreProperties>
</file>