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7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385"/>
        <w:gridCol w:w="280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62"/>
        <w:gridCol w:w="9"/>
        <w:gridCol w:w="376"/>
        <w:gridCol w:w="9"/>
        <w:gridCol w:w="137"/>
        <w:gridCol w:w="9"/>
        <w:gridCol w:w="137"/>
        <w:gridCol w:w="9"/>
      </w:tblGrid>
      <w:tr w:rsidR="00B82BEA" w:rsidRPr="00ED0163" w14:paraId="30CCA32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7C6EC2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14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5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6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632D0B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2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7821968B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B5FD9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C2FA8"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7821968B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B5FD9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9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2EL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Oo2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iENhC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30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040C2E85" w:rsidR="00727BE8" w:rsidRDefault="00862D90" w:rsidP="00944C3D">
                                  <w:r>
                                    <w:t>202</w:t>
                                  </w:r>
                                  <w:r w:rsidR="007B5FD9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040C2E85" w:rsidR="00727BE8" w:rsidRDefault="00862D90" w:rsidP="00944C3D">
                            <w:r>
                              <w:t>202</w:t>
                            </w:r>
                            <w:r w:rsidR="007B5FD9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632055E6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632055E6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08BA8FB6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08BA8FB6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9EEFBA5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9EEFBA5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522C8CC4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522C8CC4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6A8C4EF1" w:rsidR="00727BE8" w:rsidRDefault="007B5FD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6A8C4EF1" w:rsidR="00727BE8" w:rsidRDefault="007B5FD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6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27F1FC" w:rsidR="00727BE8" w:rsidRPr="00ED0163" w:rsidRDefault="007B5FD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F7B4B95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058CF3FB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20</w:t>
                                  </w:r>
                                  <w:r w:rsidR="001821BF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21726124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058CF3FB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20</w:t>
                            </w:r>
                            <w:r w:rsidR="001821BF">
                              <w:rPr>
                                <w:rFonts w:ascii="Arial" w:hAnsi="Arial"/>
                                <w:lang w:eastAsia="sk-SK"/>
                              </w:rPr>
                              <w:t>21726124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48DCE9B3" w:rsidR="00727BE8" w:rsidRPr="00391121" w:rsidRDefault="0088115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  <w:r w:rsidR="001821BF">
                                    <w:rPr>
                                      <w:rFonts w:ascii="Arial" w:hAnsi="Arial" w:cs="Arial"/>
                                    </w:rPr>
                                    <w:t>7913972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48DCE9B3" w:rsidR="00727BE8" w:rsidRPr="00391121" w:rsidRDefault="0088115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1821BF">
                              <w:rPr>
                                <w:rFonts w:ascii="Arial" w:hAnsi="Arial" w:cs="Arial"/>
                              </w:rPr>
                              <w:t>7913972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34FBBAAE" w:rsidR="00862D90" w:rsidRPr="00391121" w:rsidRDefault="00931053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SPOLOČENSTVO VLASTNÍKOV  BYTOV </w:t>
                                  </w:r>
                                  <w:r w:rsidR="001821BF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Pod Sokolice </w:t>
                                  </w:r>
                                  <w:r w:rsidR="001821BF">
                                    <w:rPr>
                                      <w:rFonts w:ascii="Arial" w:hAnsi="Arial" w:cs="Arial"/>
                                    </w:rPr>
                                    <w:t>č.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516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34FBBAAE" w:rsidR="00862D90" w:rsidRPr="00391121" w:rsidRDefault="00931053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SPOLOČENSTVO VLASTNÍKOV  BYTOV </w:t>
                            </w:r>
                            <w:r w:rsidR="001821B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Pod Sokolice </w:t>
                            </w:r>
                            <w:r w:rsidR="001821BF">
                              <w:rPr>
                                <w:rFonts w:ascii="Arial" w:hAnsi="Arial" w:cs="Arial"/>
                              </w:rPr>
                              <w:t>č.</w:t>
                            </w:r>
                            <w:r>
                              <w:rPr>
                                <w:rFonts w:ascii="Arial" w:hAnsi="Arial" w:cs="Arial"/>
                              </w:rPr>
                              <w:t>516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7C6EC2">
        <w:trPr>
          <w:gridAfter w:val="1"/>
          <w:wAfter w:w="9" w:type="dxa"/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0E69CFFF" w:rsidR="00727BE8" w:rsidRPr="00391121" w:rsidRDefault="00931053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ul.Pod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Sokolice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0E69CFFF" w:rsidR="00727BE8" w:rsidRPr="00391121" w:rsidRDefault="00931053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ul.Pod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Sokolice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60DF8950" w:rsidR="00727BE8" w:rsidRDefault="00931053" w:rsidP="00944C3D">
                                  <w:r>
                                    <w:t>516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60DF8950" w:rsidR="00727BE8" w:rsidRDefault="00931053" w:rsidP="00944C3D">
                            <w:r>
                              <w:t>516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195" w:type="dxa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638C6F90" w:rsidR="00727BE8" w:rsidRPr="00391121" w:rsidRDefault="001821B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</w:t>
                                  </w:r>
                                  <w:r w:rsidR="00931053">
                                    <w:t>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638C6F90" w:rsidR="00727BE8" w:rsidRPr="00391121" w:rsidRDefault="001821B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</w:t>
                            </w:r>
                            <w:r w:rsidR="00931053">
                              <w:t>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129C112D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</w:t>
                                  </w:r>
                                  <w:r w:rsidR="00931053">
                                    <w:t>1101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129C112D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</w:t>
                            </w:r>
                            <w:r w:rsidR="00931053">
                              <w:t>1101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71C4F54F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931053">
              <w:rPr>
                <w:rFonts w:ascii="Arial" w:hAnsi="Arial"/>
                <w:lang w:eastAsia="sk-SK"/>
              </w:rPr>
              <w:t>14.6</w:t>
            </w:r>
            <w:r w:rsidR="00D66C50">
              <w:rPr>
                <w:rFonts w:ascii="Arial" w:hAnsi="Arial"/>
                <w:lang w:eastAsia="sk-SK"/>
              </w:rPr>
              <w:t>.2023.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350C2954" w:rsidR="00727BE8" w:rsidRPr="008D0433" w:rsidRDefault="00931053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Monika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Súlová</w:t>
            </w:r>
            <w:proofErr w:type="spellEnd"/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2E9A57D4" w:rsidR="00727BE8" w:rsidRPr="008D0433" w:rsidRDefault="0093105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B94F45B" w14:textId="72283176" w:rsidR="00727BE8" w:rsidRPr="008D0433" w:rsidRDefault="0093105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0DDB6B0E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E1AF6E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2B7D458D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</w:t>
            </w:r>
            <w:r w:rsidR="00931053">
              <w:rPr>
                <w:rFonts w:ascii="Arial" w:hAnsi="Arial" w:cs="Arial"/>
                <w:sz w:val="16"/>
                <w:szCs w:val="16"/>
              </w:rPr>
              <w:t xml:space="preserve"> ALLIANZ 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52281812" w:rsidR="00727BE8" w:rsidRPr="008C56AB" w:rsidRDefault="00931053" w:rsidP="00843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256,76</w:t>
            </w:r>
          </w:p>
        </w:tc>
        <w:tc>
          <w:tcPr>
            <w:tcW w:w="1325" w:type="dxa"/>
            <w:vAlign w:val="center"/>
          </w:tcPr>
          <w:p w14:paraId="455CC3B4" w14:textId="1DC2A1A4" w:rsidR="00727BE8" w:rsidRPr="008C56AB" w:rsidRDefault="00931053" w:rsidP="00843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1660</w:t>
            </w:r>
          </w:p>
        </w:tc>
        <w:tc>
          <w:tcPr>
            <w:tcW w:w="1234" w:type="dxa"/>
            <w:vAlign w:val="center"/>
          </w:tcPr>
          <w:p w14:paraId="12CCB40C" w14:textId="5642FED0" w:rsidR="00727BE8" w:rsidRPr="008C56AB" w:rsidRDefault="00931053" w:rsidP="00D91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1658,96</w:t>
            </w:r>
          </w:p>
        </w:tc>
        <w:tc>
          <w:tcPr>
            <w:tcW w:w="1978" w:type="dxa"/>
            <w:vAlign w:val="center"/>
          </w:tcPr>
          <w:p w14:paraId="5223FA2A" w14:textId="1C55AE15" w:rsidR="00727BE8" w:rsidRPr="008C56AB" w:rsidRDefault="00931053" w:rsidP="00843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257,80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33041F6F" w:rsidR="00727BE8" w:rsidRPr="008C56AB" w:rsidRDefault="00931053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68827,26</w:t>
            </w:r>
          </w:p>
        </w:tc>
        <w:tc>
          <w:tcPr>
            <w:tcW w:w="1325" w:type="dxa"/>
            <w:vAlign w:val="center"/>
          </w:tcPr>
          <w:p w14:paraId="01757B72" w14:textId="2273BA6F" w:rsidR="00727BE8" w:rsidRPr="008C56AB" w:rsidRDefault="00931053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32460,97</w:t>
            </w:r>
          </w:p>
        </w:tc>
        <w:tc>
          <w:tcPr>
            <w:tcW w:w="1234" w:type="dxa"/>
            <w:vAlign w:val="center"/>
          </w:tcPr>
          <w:p w14:paraId="130D6BD4" w14:textId="5B26C954" w:rsidR="00727BE8" w:rsidRPr="008C56AB" w:rsidRDefault="00931053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28121,69</w:t>
            </w:r>
          </w:p>
        </w:tc>
        <w:tc>
          <w:tcPr>
            <w:tcW w:w="1978" w:type="dxa"/>
            <w:vAlign w:val="center"/>
          </w:tcPr>
          <w:p w14:paraId="04EE6C54" w14:textId="0C98EA5A" w:rsidR="00727BE8" w:rsidRPr="008C56AB" w:rsidRDefault="00931053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73166,54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152F5836" w:rsidR="00727BE8" w:rsidRPr="008C56AB" w:rsidRDefault="0030290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1660,0</w:t>
            </w:r>
          </w:p>
        </w:tc>
        <w:tc>
          <w:tcPr>
            <w:tcW w:w="1234" w:type="dxa"/>
            <w:vAlign w:val="center"/>
          </w:tcPr>
          <w:p w14:paraId="08093853" w14:textId="091020B9" w:rsidR="00727BE8" w:rsidRPr="008C56AB" w:rsidRDefault="00302905" w:rsidP="00302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1660,0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149268C9" w:rsidR="00727BE8" w:rsidRPr="008C56AB" w:rsidRDefault="00302905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69084,02</w:t>
            </w:r>
          </w:p>
        </w:tc>
        <w:tc>
          <w:tcPr>
            <w:tcW w:w="1325" w:type="dxa"/>
            <w:vAlign w:val="center"/>
          </w:tcPr>
          <w:p w14:paraId="3AD3C014" w14:textId="37E278F2" w:rsidR="00727BE8" w:rsidRPr="008C56AB" w:rsidRDefault="00302905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35780,97</w:t>
            </w:r>
          </w:p>
        </w:tc>
        <w:tc>
          <w:tcPr>
            <w:tcW w:w="1234" w:type="dxa"/>
            <w:vAlign w:val="center"/>
          </w:tcPr>
          <w:p w14:paraId="687C98BA" w14:textId="40DEB481" w:rsidR="00727BE8" w:rsidRPr="008C56AB" w:rsidRDefault="00302905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31440,65</w:t>
            </w:r>
          </w:p>
        </w:tc>
        <w:tc>
          <w:tcPr>
            <w:tcW w:w="1978" w:type="dxa"/>
            <w:vAlign w:val="center"/>
          </w:tcPr>
          <w:p w14:paraId="0EFC1321" w14:textId="4EAD11F3" w:rsidR="00727BE8" w:rsidRPr="008C56AB" w:rsidRDefault="00D91F43" w:rsidP="00843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931053">
              <w:rPr>
                <w:rFonts w:ascii="Arial" w:hAnsi="Arial" w:cs="Arial"/>
                <w:b/>
                <w:sz w:val="18"/>
                <w:szCs w:val="18"/>
              </w:rPr>
              <w:t>3424,34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36F946CA" w:rsidR="00727BE8" w:rsidRPr="008C56AB" w:rsidRDefault="00302905" w:rsidP="00843AD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18281,44</w:t>
            </w:r>
          </w:p>
        </w:tc>
        <w:tc>
          <w:tcPr>
            <w:tcW w:w="2883" w:type="dxa"/>
            <w:vAlign w:val="center"/>
          </w:tcPr>
          <w:p w14:paraId="2A652F80" w14:textId="25077127" w:rsidR="00727BE8" w:rsidRPr="008C56AB" w:rsidRDefault="00302905" w:rsidP="0030290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18137,51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100775A3" w:rsidR="00727BE8" w:rsidRPr="008C56AB" w:rsidRDefault="00302905" w:rsidP="00302905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18281,44</w:t>
            </w:r>
          </w:p>
        </w:tc>
        <w:tc>
          <w:tcPr>
            <w:tcW w:w="2883" w:type="dxa"/>
            <w:vAlign w:val="center"/>
          </w:tcPr>
          <w:p w14:paraId="1AEDC663" w14:textId="5C195FF8" w:rsidR="00727BE8" w:rsidRPr="008C56AB" w:rsidRDefault="00302905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18137,51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94344A">
        <w:trPr>
          <w:trHeight w:val="525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1F1ED9E1" w:rsidR="00727BE8" w:rsidRPr="008C56AB" w:rsidRDefault="00302905" w:rsidP="00D66C5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64691,9</w:t>
            </w:r>
          </w:p>
        </w:tc>
        <w:tc>
          <w:tcPr>
            <w:tcW w:w="1195" w:type="dxa"/>
            <w:vAlign w:val="center"/>
          </w:tcPr>
          <w:p w14:paraId="592E69A0" w14:textId="369C1213" w:rsidR="00727BE8" w:rsidRPr="008C56AB" w:rsidRDefault="00302905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8890,59</w:t>
            </w:r>
          </w:p>
        </w:tc>
        <w:tc>
          <w:tcPr>
            <w:tcW w:w="1195" w:type="dxa"/>
            <w:vAlign w:val="center"/>
          </w:tcPr>
          <w:p w14:paraId="64970BD8" w14:textId="597484E3" w:rsidR="00727BE8" w:rsidRPr="008C56AB" w:rsidRDefault="00302905" w:rsidP="0094344A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402,35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6219A1A3" w:rsidR="00727BE8" w:rsidRPr="008C56AB" w:rsidRDefault="00302905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73180,14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02AE34E7" w:rsidR="00727BE8" w:rsidRPr="008C56AB" w:rsidRDefault="00302905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64691,9</w:t>
            </w:r>
          </w:p>
        </w:tc>
        <w:tc>
          <w:tcPr>
            <w:tcW w:w="1195" w:type="dxa"/>
            <w:vAlign w:val="center"/>
          </w:tcPr>
          <w:p w14:paraId="042709A5" w14:textId="6E395D11" w:rsidR="00727BE8" w:rsidRPr="008C56AB" w:rsidRDefault="00302905" w:rsidP="00D66C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8890,59</w:t>
            </w:r>
          </w:p>
        </w:tc>
        <w:tc>
          <w:tcPr>
            <w:tcW w:w="1195" w:type="dxa"/>
            <w:vAlign w:val="center"/>
          </w:tcPr>
          <w:p w14:paraId="68A9AC1F" w14:textId="4E5F4F42" w:rsidR="00727BE8" w:rsidRPr="008C56AB" w:rsidRDefault="00302905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402,35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0394B21A" w:rsidR="00727BE8" w:rsidRPr="008C56AB" w:rsidRDefault="00302905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73180,14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419A2BAB" w:rsidR="00727BE8" w:rsidRPr="008C56AB" w:rsidRDefault="007C6EC2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9" w:type="dxa"/>
            <w:vAlign w:val="center"/>
          </w:tcPr>
          <w:p w14:paraId="63F578A6" w14:textId="4E4B80D4" w:rsidR="00727BE8" w:rsidRPr="008C56AB" w:rsidRDefault="007C6EC2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08D9177A" w:rsidR="00727BE8" w:rsidRPr="008C56AB" w:rsidRDefault="00D66C50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60B2CCAF" w:rsidR="00727BE8" w:rsidRPr="008C56AB" w:rsidRDefault="004E1D57" w:rsidP="00284D2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18525,64</w:t>
            </w:r>
          </w:p>
        </w:tc>
        <w:tc>
          <w:tcPr>
            <w:tcW w:w="2835" w:type="dxa"/>
            <w:vAlign w:val="center"/>
          </w:tcPr>
          <w:p w14:paraId="71BBB685" w14:textId="2BEE55AE" w:rsidR="00727BE8" w:rsidRDefault="004E1D57" w:rsidP="004E1D57">
            <w:pPr>
              <w:spacing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22529,63</w:t>
            </w:r>
          </w:p>
          <w:p w14:paraId="3FB70F96" w14:textId="6320CE3C" w:rsidR="0094344A" w:rsidRPr="008C56AB" w:rsidRDefault="0094344A" w:rsidP="00D66C5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3A60785E" w:rsidR="00727BE8" w:rsidRPr="008C56AB" w:rsidRDefault="004E1D57" w:rsidP="00284D2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4B770D9B" w14:textId="09F7947C" w:rsidR="00727BE8" w:rsidRPr="008C56AB" w:rsidRDefault="004E1D5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072509EE" w:rsidR="00727BE8" w:rsidRPr="008C56AB" w:rsidRDefault="004E1D5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18525,6</w:t>
            </w:r>
            <w:r>
              <w:rPr>
                <w:rFonts w:ascii="Arial" w:hAnsi="Arial"/>
                <w:b/>
              </w:rPr>
              <w:t>4</w:t>
            </w:r>
          </w:p>
        </w:tc>
        <w:tc>
          <w:tcPr>
            <w:tcW w:w="2835" w:type="dxa"/>
            <w:vAlign w:val="center"/>
          </w:tcPr>
          <w:p w14:paraId="3BCCD1D3" w14:textId="77777777" w:rsidR="004E1D57" w:rsidRDefault="004E1D57" w:rsidP="004E1D5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22529,63</w:t>
            </w:r>
          </w:p>
          <w:p w14:paraId="1A6CBF37" w14:textId="68D483AF" w:rsidR="00727BE8" w:rsidRPr="008C56AB" w:rsidRDefault="00727BE8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1FE83463" w:rsidR="00727BE8" w:rsidRPr="008C56AB" w:rsidRDefault="0094344A" w:rsidP="00284D2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4</w:t>
            </w:r>
            <w:r w:rsidR="00284D29">
              <w:rPr>
                <w:rFonts w:ascii="Arial" w:hAnsi="Arial"/>
                <w:b/>
              </w:rPr>
              <w:t>4498,60</w:t>
            </w:r>
          </w:p>
        </w:tc>
        <w:tc>
          <w:tcPr>
            <w:tcW w:w="2835" w:type="dxa"/>
            <w:vAlign w:val="center"/>
          </w:tcPr>
          <w:p w14:paraId="0EFDDA92" w14:textId="77777777" w:rsidR="004E1D57" w:rsidRDefault="004E1D57" w:rsidP="004E1D5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22529,63</w:t>
            </w:r>
          </w:p>
          <w:p w14:paraId="3BB6CD09" w14:textId="7AF315D9" w:rsidR="004E1D57" w:rsidRDefault="004E1D57" w:rsidP="004E1D5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0614EA5E" w14:textId="60DCBAF9" w:rsidR="00727BE8" w:rsidRPr="008C56AB" w:rsidRDefault="00727BE8" w:rsidP="004E1D5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2A9649C9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629973F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76537A" w14:textId="3402C3AA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6D5885" w14:textId="455FF049" w:rsidR="00727BE8" w:rsidRPr="00E05001" w:rsidRDefault="007C6EC2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lastRenderedPageBreak/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7DF6F" w14:textId="77777777" w:rsidR="004759D1" w:rsidRDefault="004759D1">
      <w:r>
        <w:separator/>
      </w:r>
    </w:p>
  </w:endnote>
  <w:endnote w:type="continuationSeparator" w:id="0">
    <w:p w14:paraId="75CC7A09" w14:textId="77777777" w:rsidR="004759D1" w:rsidRDefault="00475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657D9" w14:textId="77777777" w:rsidR="004759D1" w:rsidRDefault="004759D1">
      <w:r>
        <w:separator/>
      </w:r>
    </w:p>
  </w:footnote>
  <w:footnote w:type="continuationSeparator" w:id="0">
    <w:p w14:paraId="1A9B6881" w14:textId="77777777" w:rsidR="004759D1" w:rsidRDefault="00475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  <w:num w:numId="22" w16cid:durableId="2047287276">
    <w:abstractNumId w:val="16"/>
  </w:num>
  <w:num w:numId="23" w16cid:durableId="13859829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2FB4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D5039"/>
    <w:rsid w:val="000F0107"/>
    <w:rsid w:val="00105D55"/>
    <w:rsid w:val="00120F10"/>
    <w:rsid w:val="0012290E"/>
    <w:rsid w:val="0012652D"/>
    <w:rsid w:val="0013217B"/>
    <w:rsid w:val="0013478F"/>
    <w:rsid w:val="001465C1"/>
    <w:rsid w:val="0015103D"/>
    <w:rsid w:val="00152B1C"/>
    <w:rsid w:val="0015454F"/>
    <w:rsid w:val="00163764"/>
    <w:rsid w:val="00164431"/>
    <w:rsid w:val="001664BB"/>
    <w:rsid w:val="001821BF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0D"/>
    <w:rsid w:val="001F7461"/>
    <w:rsid w:val="00200A6E"/>
    <w:rsid w:val="002066E2"/>
    <w:rsid w:val="00207A36"/>
    <w:rsid w:val="00212499"/>
    <w:rsid w:val="00220C05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84D29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2905"/>
    <w:rsid w:val="0030373C"/>
    <w:rsid w:val="0031248C"/>
    <w:rsid w:val="00315365"/>
    <w:rsid w:val="00325368"/>
    <w:rsid w:val="003277F2"/>
    <w:rsid w:val="00337128"/>
    <w:rsid w:val="00337BB7"/>
    <w:rsid w:val="00344831"/>
    <w:rsid w:val="00347D66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759D1"/>
    <w:rsid w:val="004917E0"/>
    <w:rsid w:val="004920E3"/>
    <w:rsid w:val="004969BE"/>
    <w:rsid w:val="004A7E73"/>
    <w:rsid w:val="004C1789"/>
    <w:rsid w:val="004C2826"/>
    <w:rsid w:val="004D77A8"/>
    <w:rsid w:val="004E1617"/>
    <w:rsid w:val="004E1D5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95841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11AC"/>
    <w:rsid w:val="006F1BD7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3515E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B5FD9"/>
    <w:rsid w:val="007C6EC2"/>
    <w:rsid w:val="007C71E0"/>
    <w:rsid w:val="007E020B"/>
    <w:rsid w:val="007F0FEA"/>
    <w:rsid w:val="007F1872"/>
    <w:rsid w:val="007F63F2"/>
    <w:rsid w:val="00801080"/>
    <w:rsid w:val="00820918"/>
    <w:rsid w:val="00831863"/>
    <w:rsid w:val="0083409F"/>
    <w:rsid w:val="00843AD1"/>
    <w:rsid w:val="0086010C"/>
    <w:rsid w:val="00862D90"/>
    <w:rsid w:val="00863342"/>
    <w:rsid w:val="00871039"/>
    <w:rsid w:val="0087241F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521"/>
    <w:rsid w:val="00924809"/>
    <w:rsid w:val="009265BB"/>
    <w:rsid w:val="00931053"/>
    <w:rsid w:val="00935402"/>
    <w:rsid w:val="0094344A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1FEF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CF027B"/>
    <w:rsid w:val="00D009DF"/>
    <w:rsid w:val="00D01172"/>
    <w:rsid w:val="00D01B9C"/>
    <w:rsid w:val="00D03E3F"/>
    <w:rsid w:val="00D21FC4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66C50"/>
    <w:rsid w:val="00D83C37"/>
    <w:rsid w:val="00D84B5C"/>
    <w:rsid w:val="00D86E26"/>
    <w:rsid w:val="00D91F43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40C6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4</TotalTime>
  <Pages>17</Pages>
  <Words>5104</Words>
  <Characters>29096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2</cp:revision>
  <cp:lastPrinted>2023-05-22T14:17:00Z</cp:lastPrinted>
  <dcterms:created xsi:type="dcterms:W3CDTF">2023-06-14T12:22:00Z</dcterms:created>
  <dcterms:modified xsi:type="dcterms:W3CDTF">2023-06-14T12:22:00Z</dcterms:modified>
</cp:coreProperties>
</file>