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767" w:type="dxa"/>
        <w:tblInd w:w="5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385"/>
        <w:gridCol w:w="280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62"/>
        <w:gridCol w:w="9"/>
        <w:gridCol w:w="376"/>
        <w:gridCol w:w="9"/>
        <w:gridCol w:w="137"/>
        <w:gridCol w:w="9"/>
        <w:gridCol w:w="137"/>
        <w:gridCol w:w="9"/>
      </w:tblGrid>
      <w:tr w:rsidR="00B82BEA" w:rsidRPr="00ED0163" w14:paraId="30CCA329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1480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9B00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F45C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3B6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8EB7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3D7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0147C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2BBD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0B8BD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00C4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0AD4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388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7D1AD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A9B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A73E0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2E3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56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4E0BE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B96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37AB7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2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B8FC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5863F3" w14:paraId="578AC65F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9C2E2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A4030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53AD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7E803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A072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C1A4D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E542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4F39E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D35A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B0F0C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1242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A5F38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7C03F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B1F67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9599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FE192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86C5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26B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52C2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B1E2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B04CB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7B785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C5AC5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70E7D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BB89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645DC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6D9A9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F844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120B8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5035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C961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6FF6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00961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582FE913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9187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B1FB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DC443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2AEB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65015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21BB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CECA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B09C7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6F3F3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D8435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9B78D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7474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F5C4E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8FE3E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26024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32724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57CE6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96753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1B045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1424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D8C07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5C55D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5522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4A6D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21E29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FB70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DED3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218CF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2934C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DB4CE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212B4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53C7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6CC78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21F1CBF0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D65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E0D2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A4E4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39E8D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A63AE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2F602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87972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E596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77DEE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AEA5F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11BF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9BD0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156C5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E930C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1E5F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0F9A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5130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475A8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686BF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3DAC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ED90B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47BD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FD80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2F2DC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FB1B3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4F8EC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54FE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77CC3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2AF7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71BB9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5C65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73D5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C919D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210B9DED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986C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259E1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2FECD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9CFA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4E3B0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3B49F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9275E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3117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80D7C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2717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28A8D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E2379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7C777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FF428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A8277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FE9B5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9AC27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2D88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D9543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16D8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44E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66B2C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E61E1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1E2ED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845C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98A79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62720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E0B8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CE0E4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726A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6241C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29E8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95B9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ED0163" w14:paraId="29473E7D" w14:textId="77777777" w:rsidTr="007C6EC2">
        <w:trPr>
          <w:trHeight w:val="8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B660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DC2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2C92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97C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FB7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0C4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E8C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6EA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7FA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776E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CEB4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1D02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FC14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BCC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9B3C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7300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144" w:type="dxa"/>
            <w:gridSpan w:val="31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7E438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1C833C80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50D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9B0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5D8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22D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8FB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64F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3E54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E40D9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8D30B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6F25F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A107DB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5B317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29434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AB7E3F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B25CF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4A64E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1775B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E0C6D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536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DE0671E" w14:textId="77777777" w:rsidR="00727BE8" w:rsidRPr="00ED0163" w:rsidRDefault="00727BE8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E0D8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EF76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AD4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A05FA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6FBA1CEE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B4CD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378B4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E80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816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CD7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FC6F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4C7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0E2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81FC1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B10F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BA87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2F69665" w14:textId="77777777" w:rsidR="00727BE8" w:rsidRPr="00ED0163" w:rsidRDefault="00727BE8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487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90E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FE4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BF72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8EBD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6BF5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C5D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6B4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8413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EB5E4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8B82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1C82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5D2E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84F7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E66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30DBCCAA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F4CF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BC967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E41D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F52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4E24C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63D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C3524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39733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51E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6F1B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FBC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3C6D34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621E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C090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779E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F4D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3AD3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F78D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5B86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385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A517C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E00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1C0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9066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7BD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DB1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E01E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D11BD02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47761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8B270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641D9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F13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1F74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C418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0B3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176A8B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F271F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C94D2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625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961DD9" w14:textId="31632D0B" w:rsidR="00727BE8" w:rsidRPr="00ED0163" w:rsidRDefault="00727BE8" w:rsidP="00273F6B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E0EE5">
              <w:t>3</w:t>
            </w:r>
            <w:r w:rsidR="00881159">
              <w:t>1.12.2022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03D458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5E487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4CB722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A5926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AD511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CCF97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4D748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63AFB5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58A8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4C646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B445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D036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CBBA2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1BF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DC62077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8CEC0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480E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58A1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708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91B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20C2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BC19B0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5D6462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F196EB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277" w:type="dxa"/>
            <w:gridSpan w:val="1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B930EE" w14:textId="12A5EEDF" w:rsidR="00727BE8" w:rsidRPr="00ED0163" w:rsidRDefault="007A7F92" w:rsidP="00503750">
            <w:pPr>
              <w:jc w:val="center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608" behindDoc="0" locked="0" layoutInCell="1" allowOverlap="1" wp14:anchorId="0C351D47" wp14:editId="1931480E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0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95211E" w14:textId="77777777" w:rsidR="00727BE8" w:rsidRDefault="00727BE8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C351D4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1795211E" w14:textId="77777777" w:rsidR="00727BE8" w:rsidRDefault="00727BE8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96FB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F2F73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A78444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2DFFBC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A228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AB7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8598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4A97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3F2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7200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80D8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F85ED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A50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6D701D" w14:textId="77777777" w:rsidTr="007C6EC2">
        <w:trPr>
          <w:trHeight w:val="255"/>
        </w:trPr>
        <w:tc>
          <w:tcPr>
            <w:tcW w:w="9767" w:type="dxa"/>
            <w:gridSpan w:val="47"/>
            <w:tcBorders>
              <w:top w:val="nil"/>
              <w:left w:val="nil"/>
              <w:bottom w:val="nil"/>
            </w:tcBorders>
            <w:noWrap/>
            <w:vAlign w:val="bottom"/>
          </w:tcPr>
          <w:p w14:paraId="04D82E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0C9119D" w14:textId="77777777" w:rsidTr="007C6EC2">
        <w:trPr>
          <w:trHeight w:val="255"/>
        </w:trPr>
        <w:tc>
          <w:tcPr>
            <w:tcW w:w="9767" w:type="dxa"/>
            <w:gridSpan w:val="4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72EC1E" w14:textId="78FF47C1" w:rsidR="00727BE8" w:rsidRDefault="00EF3123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6464" behindDoc="0" locked="0" layoutInCell="1" allowOverlap="1" wp14:anchorId="2C0C2FA8" wp14:editId="4EDB6637">
                      <wp:simplePos x="0" y="0"/>
                      <wp:positionH relativeFrom="column">
                        <wp:posOffset>3830320</wp:posOffset>
                      </wp:positionH>
                      <wp:positionV relativeFrom="paragraph">
                        <wp:posOffset>35560</wp:posOffset>
                      </wp:positionV>
                      <wp:extent cx="475615" cy="238125"/>
                      <wp:effectExtent l="0" t="0" r="635" b="952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C1CD41" w14:textId="7821968B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862D90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7B5FD9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C0C2FA8" id="_x0000_s1027" type="#_x0000_t202" style="position:absolute;margin-left:301.6pt;margin-top:2.8pt;width:37.45pt;height:18.75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">
                      <v:textbox>
                        <w:txbxContent>
                          <w:p w14:paraId="12C1CD41" w14:textId="7821968B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862D90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7B5FD9">
                              <w:rPr>
                                <w:rFonts w:ascii="Arial" w:hAnsi="Arial" w:cs="Arial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656" behindDoc="0" locked="0" layoutInCell="1" allowOverlap="1" wp14:anchorId="6CB0F4F2" wp14:editId="7CADDB49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0" b="0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BE5617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CB0F4F2" id="Text Box 4" o:spid="_x0000_s1028" type="#_x0000_t202" style="position:absolute;margin-left:345.05pt;margin-top:.4pt;width:29.25pt;height:18.7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" stroked="f">
                      <v:textbox>
                        <w:txbxContent>
                          <w:p w14:paraId="3BBE5617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5BB1E50B" wp14:editId="15922EBE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0" b="0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4373D9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BB1E50B" id="Text Box 3" o:spid="_x0000_s1029" type="#_x0000_t202" style="position:absolute;margin-left:209.3pt;margin-top:.2pt;width:29.25pt;height:18.7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Q2EL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Oo2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iENhC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704373D9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52ACBE06" wp14:editId="2F4BE85D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0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D39965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2ACBE06" id="Text Box 6" o:spid="_x0000_s1030" type="#_x0000_t202" style="position:absolute;margin-left:92.15pt;margin-top:.3pt;width:94.5pt;height:32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" stroked="f">
                      <v:textbox>
                        <w:txbxContent>
                          <w:p w14:paraId="75D39965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1584" behindDoc="0" locked="0" layoutInCell="1" allowOverlap="1" wp14:anchorId="4802BCA7" wp14:editId="35EB3D98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0" b="952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57B4D6" w14:textId="77777777" w:rsidR="00727BE8" w:rsidRDefault="00000000" w:rsidP="00944C3D">
                                  <w:fldSimple w:instr=" MERGEFIELD  aDMOD  \* MERGEFORMAT ">
                                    <w:r w:rsidR="00727BE8" w:rsidRPr="0016443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02BCA7" id="_x0000_s1031" type="#_x0000_t202" style="position:absolute;margin-left:247.5pt;margin-top:.7pt;width:38pt;height:18.7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NhNDFw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">
                      <v:textbox>
                        <w:txbxContent>
                          <w:p w14:paraId="0457B4D6" w14:textId="77777777" w:rsidR="00727BE8" w:rsidRDefault="00000000" w:rsidP="00944C3D">
                            <w:fldSimple w:instr=" MERGEFIELD  aDMOD  \* MERGEFORMAT ">
                              <w:r w:rsidR="00727BE8" w:rsidRPr="00164431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4416" behindDoc="0" locked="0" layoutInCell="1" allowOverlap="1" wp14:anchorId="6A8D0377" wp14:editId="1A945050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540" b="952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469D1C" w14:textId="040C2E85" w:rsidR="00727BE8" w:rsidRDefault="00862D90" w:rsidP="00944C3D">
                                  <w:r>
                                    <w:t>202</w:t>
                                  </w:r>
                                  <w:r w:rsidR="007B5FD9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A8D0377" id="_x0000_s1032" type="#_x0000_t202" style="position:absolute;margin-left:439.1pt;margin-top:.8pt;width:38.8pt;height:18.75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09469D1C" w14:textId="040C2E85" w:rsidR="00727BE8" w:rsidRDefault="00862D90" w:rsidP="00944C3D">
                            <w:r>
                              <w:t>202</w:t>
                            </w:r>
                            <w:r w:rsidR="007B5FD9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440" behindDoc="0" locked="0" layoutInCell="1" allowOverlap="1" wp14:anchorId="3ECAD85A" wp14:editId="13B5A799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0" b="952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316409" w14:textId="632055E6" w:rsidR="00727BE8" w:rsidRDefault="007B5FD9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ECAD85A" id="_x0000_s1033" type="#_x0000_t202" style="position:absolute;margin-left:374.6pt;margin-top:.8pt;width:38pt;height:18.75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7D316409" w14:textId="632055E6" w:rsidR="00727BE8" w:rsidRDefault="007B5FD9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4D8FDCF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38DCFE8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26DCBBB" w14:textId="228EFCA7" w:rsidR="00727BE8" w:rsidRDefault="007A7F92" w:rsidP="00503750">
            <w:pPr>
              <w:ind w:left="84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 wp14:anchorId="06DAD2A9" wp14:editId="47A51121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0" b="0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E178C9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DAD2A9" id="Text Box 5" o:spid="_x0000_s1034" type="#_x0000_t202" style="position:absolute;left:0;text-align:left;margin-left:344.9pt;margin-top:5.35pt;width:29.25pt;height:18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70E178C9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3632" behindDoc="0" locked="0" layoutInCell="1" allowOverlap="1" wp14:anchorId="13D04855" wp14:editId="4AD1050C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0" b="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D6B006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D04855" id="_x0000_s1035" type="#_x0000_t202" style="position:absolute;left:0;text-align:left;margin-left:209.4pt;margin-top:5.3pt;width:29.25pt;height:18.7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7CD6B006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 wp14:anchorId="38739B6D" wp14:editId="51FBC449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623B14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8739B6D" id="Text Box 7" o:spid="_x0000_s1036" type="#_x0000_t202" style="position:absolute;left:0;text-align:left;margin-left:92.65pt;margin-top:5.55pt;width:94.5pt;height:43.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51623B14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560" behindDoc="0" locked="0" layoutInCell="1" allowOverlap="1" wp14:anchorId="461E876E" wp14:editId="5AE70E8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339FEC" w14:textId="08BA8FB6" w:rsidR="00727BE8" w:rsidRDefault="007B5FD9" w:rsidP="00944C3D">
                                  <w:r>
                                    <w:t>2021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1E876E" id="_x0000_s1037" type="#_x0000_t202" style="position:absolute;left:0;text-align:left;margin-left:439.4pt;margin-top:5.6pt;width:38pt;height:18.75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3B339FEC" w14:textId="08BA8FB6" w:rsidR="00727BE8" w:rsidRDefault="007B5FD9" w:rsidP="00944C3D">
                            <w:r>
                              <w:t>2021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9536" behindDoc="0" locked="0" layoutInCell="1" allowOverlap="1" wp14:anchorId="1C3E50D8" wp14:editId="50156410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1B34D8" w14:textId="19EEFBA5" w:rsidR="00727BE8" w:rsidRDefault="007B5FD9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C3E50D8" id="_x0000_s1038" type="#_x0000_t202" style="position:absolute;left:0;text-align:left;margin-left:374.9pt;margin-top:5.6pt;width:38pt;height:18.75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591B34D8" w14:textId="19EEFBA5" w:rsidR="00727BE8" w:rsidRDefault="007B5FD9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512" behindDoc="0" locked="0" layoutInCell="1" allowOverlap="1" wp14:anchorId="1DB025B1" wp14:editId="06234204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C86C6FB" w14:textId="522C8CC4" w:rsidR="00727BE8" w:rsidRDefault="007B5FD9" w:rsidP="00944C3D">
                                  <w:r>
                                    <w:t>2021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DB025B1" id="_x0000_s1039" type="#_x0000_t202" style="position:absolute;left:0;text-align:left;margin-left:302.4pt;margin-top:5.6pt;width:38pt;height:18.75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0C86C6FB" w14:textId="522C8CC4" w:rsidR="00727BE8" w:rsidRDefault="007B5FD9" w:rsidP="00944C3D">
                            <w:r>
                              <w:t>2021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7488" behindDoc="0" locked="0" layoutInCell="1" allowOverlap="1" wp14:anchorId="09A2CC20" wp14:editId="1B3D7358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ED7851" w14:textId="6A8C4EF1" w:rsidR="00727BE8" w:rsidRDefault="007B5FD9" w:rsidP="00944C3D">
                                  <w: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9A2CC20" id="_x0000_s1040" type="#_x0000_t202" style="position:absolute;left:0;text-align:left;margin-left:247.65pt;margin-top:5.6pt;width:38pt;height:18.75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05ED7851" w14:textId="6A8C4EF1" w:rsidR="00727BE8" w:rsidRDefault="007B5FD9" w:rsidP="00944C3D">
                            <w: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92D6D3F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EC4D916" w14:textId="77777777" w:rsidR="00727BE8" w:rsidRPr="00ED0163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2235869B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567D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65C5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85314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0D9F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6E3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408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0694A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81CBD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5FD0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7D9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E17C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7597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43EF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3DCA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C6A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1BED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E018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64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0D52C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DD27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F2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F900D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A3141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45E5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147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5EF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F8D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76120E3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79A6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2803AC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FFF7A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16C4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73B32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E18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F734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2C4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496A5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075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C56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EE51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46D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E40A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7800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A5E1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A76E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0624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6CF8D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52FEF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CCA41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57DEB4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776FB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6C6D7D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11EA9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239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114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89B8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4A7F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D0A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5A1B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EBE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6DA5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05E853FA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377D6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D2C9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8B57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A5E0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A9B5F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608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6ABC0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BB80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63DE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1BB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1F6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D42E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14E6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DE5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DFCC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6D16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C53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5A1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5505E46" w14:textId="7827F1FC" w:rsidR="00727BE8" w:rsidRPr="00ED0163" w:rsidRDefault="007B5FD9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D69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0A0793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BC0F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A107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177E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B2DB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4C2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6F5B3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A704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82D31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C208A9E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A49A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186F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794CB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803D6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C089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58D83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6B25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8774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9126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6C46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D0A5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6378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1491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F0D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C89A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A90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3FAE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C2A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DC58BB" w14:textId="2F7B4B95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44A3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1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534B3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D2C6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0634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0A8C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B5A6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40E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2FCA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D61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41A3E7AB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2AA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CD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D0BC9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F75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B8D7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3EA8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7224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4B64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69B6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4A1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14C2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D35C8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21B4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2E85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A18F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5D01E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F58B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AE46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</w:tcPr>
          <w:p w14:paraId="78393CA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6D8A8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0C38F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97682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281A9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34060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7C5A7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A9BC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C71FB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17D9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0FAF3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196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C8F8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AF5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857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128B3346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FB72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6EC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33CC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2F88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4C6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BF14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79DF7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7E42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BBAF6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45AE5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3EB7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2EBF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2412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06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DEFF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FF4C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37AFA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9E4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46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60B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33759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D63C94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82D13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463B1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F9EC7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95A9D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4508E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8D8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9C5E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0E92B1C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3AC8E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A9399" w14:textId="720C7967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016" behindDoc="0" locked="0" layoutInCell="1" allowOverlap="1" wp14:anchorId="457D8C6A" wp14:editId="22D21F6E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0" b="0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62EA4E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57D8C6A" id="_x0000_s1041" type="#_x0000_t202" style="position:absolute;margin-left:2.05pt;margin-top:7.5pt;width:33.75pt;height:18.75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2662EA4E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D1F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E33CA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99901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3933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85CF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88E87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49EE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4108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0369F" w14:textId="48DA9AAF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1040" behindDoc="0" locked="0" layoutInCell="1" allowOverlap="1" wp14:anchorId="7C809F76" wp14:editId="2371A861">
                      <wp:simplePos x="0" y="0"/>
                      <wp:positionH relativeFrom="column">
                        <wp:posOffset>-32385</wp:posOffset>
                      </wp:positionH>
                      <wp:positionV relativeFrom="paragraph">
                        <wp:posOffset>74295</wp:posOffset>
                      </wp:positionV>
                      <wp:extent cx="256222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5622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000FE6" w14:textId="058CF3FB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  <w:r w:rsidR="00881159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 xml:space="preserve"> 20</w:t>
                                  </w:r>
                                  <w:r w:rsidR="001821BF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21726124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C809F76" id="_x0000_s1042" type="#_x0000_t202" style="position:absolute;margin-left:-2.55pt;margin-top:5.85pt;width:201.75pt;height:18.75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" stroked="f">
                      <v:textbox>
                        <w:txbxContent>
                          <w:p w14:paraId="54000FE6" w14:textId="058CF3FB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  <w:r w:rsidR="00881159">
                              <w:rPr>
                                <w:rFonts w:ascii="Arial" w:hAnsi="Arial"/>
                                <w:lang w:eastAsia="sk-SK"/>
                              </w:rPr>
                              <w:t xml:space="preserve"> 20</w:t>
                            </w:r>
                            <w:r w:rsidR="001821BF">
                              <w:rPr>
                                <w:rFonts w:ascii="Arial" w:hAnsi="Arial"/>
                                <w:lang w:eastAsia="sk-SK"/>
                              </w:rPr>
                              <w:t>21726124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C52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45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A2D6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BF70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71572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984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D0F76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1685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FBC3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B16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E0E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8704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728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833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BF87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06E2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4E11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0FA9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E903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A3D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136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ADA0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7657207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7C1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257DB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555A5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B0646" w14:textId="04CFF857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800" behindDoc="0" locked="0" layoutInCell="1" allowOverlap="1" wp14:anchorId="6D7273B7" wp14:editId="1CB91E66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0" b="952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99668E" w14:textId="48DCE9B3" w:rsidR="00727BE8" w:rsidRPr="00391121" w:rsidRDefault="0088115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</w:t>
                                  </w:r>
                                  <w:r w:rsidR="001821BF">
                                    <w:rPr>
                                      <w:rFonts w:ascii="Arial" w:hAnsi="Arial" w:cs="Arial"/>
                                    </w:rPr>
                                    <w:t>7913972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D7273B7" id="_x0000_s1043" type="#_x0000_t202" style="position:absolute;margin-left:1.5pt;margin-top:-12.15pt;width:96.6pt;height:18.7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3199668E" w14:textId="48DCE9B3" w:rsidR="00727BE8" w:rsidRPr="00391121" w:rsidRDefault="0088115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</w:t>
                            </w:r>
                            <w:r w:rsidR="001821BF">
                              <w:rPr>
                                <w:rFonts w:ascii="Arial" w:hAnsi="Arial" w:cs="Arial"/>
                              </w:rPr>
                              <w:t>7913972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C77A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651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08D8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7B9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2C1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D470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FC7F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C2772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614D7C" w14:textId="3020D39B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66A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997C3A" w14:textId="58488EE0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3F6C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4382BE" w14:textId="7662A26B" w:rsidR="00727BE8" w:rsidRPr="00ED0163" w:rsidRDefault="00B82BEA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 wp14:anchorId="5ACE2B70" wp14:editId="41F92054">
                      <wp:simplePos x="0" y="0"/>
                      <wp:positionH relativeFrom="column">
                        <wp:posOffset>-3138805</wp:posOffset>
                      </wp:positionH>
                      <wp:positionV relativeFrom="paragraph">
                        <wp:posOffset>-5048885</wp:posOffset>
                      </wp:positionV>
                      <wp:extent cx="1270635" cy="247015"/>
                      <wp:effectExtent l="0" t="0" r="5715" b="127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315C69" w14:textId="04D494BB" w:rsidR="00727BE8" w:rsidRPr="00391121" w:rsidRDefault="00862D9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2021349330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ACE2B70" id="_x0000_s1044" type="#_x0000_t202" style="position:absolute;margin-left:-247.15pt;margin-top:-397.55pt;width:100.05pt;height:19.4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">
                      <v:textbox style="mso-fit-shape-to-text:t">
                        <w:txbxContent>
                          <w:p w14:paraId="50315C69" w14:textId="04D494BB" w:rsidR="00727BE8" w:rsidRPr="00391121" w:rsidRDefault="00862D9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2021349330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B6C0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CC4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BF23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B96B2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19E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359A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73E6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5CC97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954C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258CB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4141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D34E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2DDA34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D470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35F379A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8900A6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D3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A495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FAAB2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848A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6A5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FC3E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00D1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FBBA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ADF1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DBF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7A7C2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FAE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DC7F7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1383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A5BC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0F44D6A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8F5E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E9E5F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12715" w14:textId="0E17DC9B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824" behindDoc="0" locked="0" layoutInCell="1" allowOverlap="1" wp14:anchorId="3265608C" wp14:editId="31C28292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9525" b="952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30B4E6" w14:textId="34FBBAAE" w:rsidR="00862D90" w:rsidRPr="00391121" w:rsidRDefault="00931053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SPOLOČENSTVO VLASTNÍKOV  BYTOV </w:t>
                                  </w:r>
                                  <w:r w:rsidR="001821BF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 Pod Sokolice </w:t>
                                  </w:r>
                                  <w:r w:rsidR="001821BF">
                                    <w:rPr>
                                      <w:rFonts w:ascii="Arial" w:hAnsi="Arial" w:cs="Arial"/>
                                    </w:rPr>
                                    <w:t>č.</w:t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>516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265608C" id="_x0000_s1045" type="#_x0000_t202" style="position:absolute;margin-left:1pt;margin-top:-12.05pt;width:464.25pt;height:18.7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2730B4E6" w14:textId="34FBBAAE" w:rsidR="00862D90" w:rsidRPr="00391121" w:rsidRDefault="00931053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SPOLOČENSTVO VLASTNÍKOV  BYTOV </w:t>
                            </w:r>
                            <w:r w:rsidR="001821BF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</w:rPr>
                              <w:t xml:space="preserve"> Pod Sokolice </w:t>
                            </w:r>
                            <w:r w:rsidR="001821BF">
                              <w:rPr>
                                <w:rFonts w:ascii="Arial" w:hAnsi="Arial" w:cs="Arial"/>
                              </w:rPr>
                              <w:t>č.</w:t>
                            </w:r>
                            <w:r>
                              <w:rPr>
                                <w:rFonts w:ascii="Arial" w:hAnsi="Arial" w:cs="Arial"/>
                              </w:rPr>
                              <w:t>516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5437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B241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3A49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D73A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4B3F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DFB0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9061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FB4DA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DE6A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E81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EC0E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EDE5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859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1AA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F6E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4B52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AA79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B0A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4D8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AD2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69B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210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C8855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FF78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7D43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559B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329C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BD06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9CD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2070F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9AE9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32F3916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AC8A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14:paraId="3B0187B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4C03C6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1DDA8C8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4E88C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E179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3F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688B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A2E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BC91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7F12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5B9B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5CA2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C44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E600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3755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CC44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2D9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4174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3D1F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DC70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2AAE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300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F77B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B1B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4391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30C6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61B65D9" w14:textId="77777777" w:rsidTr="007C6EC2">
        <w:trPr>
          <w:gridAfter w:val="1"/>
          <w:wAfter w:w="9" w:type="dxa"/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ADD630" w14:textId="45581624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848" behindDoc="0" locked="0" layoutInCell="1" allowOverlap="1" wp14:anchorId="7635B42C" wp14:editId="7CF45B1B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1905" b="952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FCE99D" w14:textId="0E69CFFF" w:rsidR="00727BE8" w:rsidRPr="00391121" w:rsidRDefault="00931053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hAnsi="Arial" w:cs="Arial"/>
                                    </w:rPr>
                                    <w:t>ul.Pod</w:t>
                                  </w:r>
                                  <w:proofErr w:type="spellEnd"/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 Sokolice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5B42C" id="_x0000_s1046" type="#_x0000_t202" style="position:absolute;margin-left:16.05pt;margin-top:2.15pt;width:352.35pt;height:18.7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40FCE99D" w14:textId="0E69CFFF" w:rsidR="00727BE8" w:rsidRPr="00391121" w:rsidRDefault="00931053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</w:rPr>
                              <w:t>ul.Pod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</w:rPr>
                              <w:t xml:space="preserve"> Sokolice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8FEB71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C1F9E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C7D3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7B80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05C40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3CED7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6EFA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9274E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C21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2AC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CC1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B6CF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3DA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917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B9B1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2DA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01F5D" w14:textId="49076020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872" behindDoc="0" locked="0" layoutInCell="1" allowOverlap="1" wp14:anchorId="054DE99C" wp14:editId="0879F06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54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EC60A5" w14:textId="60DF8950" w:rsidR="00727BE8" w:rsidRDefault="00931053" w:rsidP="00944C3D">
                                  <w:r>
                                    <w:t>516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4DE99C" id="_x0000_s1047" type="#_x0000_t202" style="position:absolute;margin-left:1.75pt;margin-top:-21.85pt;width:97.3pt;height:18.7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74EC60A5" w14:textId="60DF8950" w:rsidR="00727BE8" w:rsidRDefault="00931053" w:rsidP="00944C3D">
                            <w:r>
                              <w:t>516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901D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B98B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3967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F675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3C12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9EA4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FEBEF06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1F319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BF30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195" w:type="dxa"/>
            <w:gridSpan w:val="4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7376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D4D5D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331B6847" w14:textId="34C81425" w:rsidR="00727BE8" w:rsidRDefault="00EF3123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920" behindDoc="0" locked="0" layoutInCell="1" allowOverlap="1" wp14:anchorId="56DB498C" wp14:editId="4F5B0418">
                      <wp:simplePos x="0" y="0"/>
                      <wp:positionH relativeFrom="column">
                        <wp:posOffset>1270635</wp:posOffset>
                      </wp:positionH>
                      <wp:positionV relativeFrom="paragraph">
                        <wp:posOffset>97155</wp:posOffset>
                      </wp:positionV>
                      <wp:extent cx="4619625" cy="238125"/>
                      <wp:effectExtent l="0" t="0" r="9525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A2833D" w14:textId="638C6F90" w:rsidR="00727BE8" w:rsidRPr="00391121" w:rsidRDefault="001821B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Trenč</w:t>
                                  </w:r>
                                  <w:r w:rsidR="00931053">
                                    <w:t>ín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6DB498C" id="_x0000_s1048" type="#_x0000_t202" style="position:absolute;margin-left:100.05pt;margin-top:7.65pt;width:363.75pt;height:18.7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">
                      <v:textbox>
                        <w:txbxContent>
                          <w:p w14:paraId="2AA2833D" w14:textId="638C6F90" w:rsidR="00727BE8" w:rsidRPr="00391121" w:rsidRDefault="001821B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Trenč</w:t>
                            </w:r>
                            <w:r w:rsidR="00931053">
                              <w:t>ín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896" behindDoc="0" locked="0" layoutInCell="1" allowOverlap="1" wp14:anchorId="1907AF43" wp14:editId="533F366C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0" b="952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225778" w14:textId="129C112D" w:rsidR="00727BE8" w:rsidRPr="00391121" w:rsidRDefault="00862D9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9</w:t>
                                  </w:r>
                                  <w:r w:rsidR="00931053">
                                    <w:t>1101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07AF43" id="_x0000_s1049" type="#_x0000_t202" style="position:absolute;margin-left:1.75pt;margin-top:3.65pt;width:89.1pt;height:18.7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7fj+GA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">
                      <v:textbox>
                        <w:txbxContent>
                          <w:p w14:paraId="01225778" w14:textId="129C112D" w:rsidR="00727BE8" w:rsidRPr="00391121" w:rsidRDefault="00862D9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9</w:t>
                            </w:r>
                            <w:r w:rsidR="00931053">
                              <w:t>1101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D7C2BD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FAB560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F88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FB62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EE0421D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D7C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06D13FF0" w14:textId="3CD6FC9B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944" behindDoc="0" locked="0" layoutInCell="1" allowOverlap="1" wp14:anchorId="35A16025" wp14:editId="166BB3A2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1905" b="952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012EC3" w14:textId="644EBDBE" w:rsidR="00727BE8" w:rsidRPr="00391121" w:rsidRDefault="004917E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032/7442223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5A16025" id="_x0000_s1050" type="#_x0000_t202" style="position:absolute;margin-left:1.7pt;margin-top:17.05pt;width:191.85pt;height:18.75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66012EC3" w14:textId="644EBDBE" w:rsidR="00727BE8" w:rsidRPr="00391121" w:rsidRDefault="004917E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032/7442223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8E84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A7074D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173FC1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3E506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42A84A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E2EC2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12DFAA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42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2992794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73430BC1" w14:textId="55834904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968" behindDoc="0" locked="0" layoutInCell="1" allowOverlap="1" wp14:anchorId="0AF22E95" wp14:editId="5CF8F2B1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0" b="952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0F4995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AF22E95" id="_x0000_s1051" type="#_x0000_t202" style="position:absolute;margin-left:.2pt;margin-top:5.75pt;width:252pt;height:18.7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030F4995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E26D4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33C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4BC2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A47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35F0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96D9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CD3D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F16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4D59FB0A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554A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F1A9C9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AF5B5E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5F512EF8" w14:textId="51B5B916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992" behindDoc="0" locked="0" layoutInCell="1" allowOverlap="1" wp14:anchorId="07F1B404" wp14:editId="785E38CB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0" b="952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DB9E5B" w14:textId="637F089F" w:rsidR="00727BE8" w:rsidRPr="00391121" w:rsidRDefault="004917E0" w:rsidP="004917E0">
                                  <w:pPr>
                                    <w:spacing w:line="480" w:lineRule="auto"/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marcela.hornakova@eresproperty.sk</w:t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F1B404" id="Text Box 25" o:spid="_x0000_s1052" type="#_x0000_t202" style="position:absolute;margin-left:1.75pt;margin-top:4.9pt;width:464.1pt;height:18.75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4EDB9E5B" w14:textId="637F089F" w:rsidR="00727BE8" w:rsidRPr="00391121" w:rsidRDefault="004917E0" w:rsidP="004917E0">
                            <w:pPr>
                              <w:spacing w:line="480" w:lineRule="auto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marcela.hornakova@eresproperty.sk</w:t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883D32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4498BE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48961A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529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C9C7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EAAEB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3E54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41D21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25DD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332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A8A16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4498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913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179E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6E31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0465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4665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36B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489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BEA4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BA4D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F561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5B6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F5F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235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7501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A238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F0BE1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B860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6C49FAB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0009C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28E3875" w14:textId="71C4F54F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862D90">
              <w:rPr>
                <w:rFonts w:ascii="Arial" w:hAnsi="Arial"/>
                <w:lang w:eastAsia="sk-SK"/>
              </w:rPr>
              <w:t xml:space="preserve"> </w:t>
            </w:r>
            <w:r w:rsidR="00931053">
              <w:rPr>
                <w:rFonts w:ascii="Arial" w:hAnsi="Arial"/>
                <w:lang w:eastAsia="sk-SK"/>
              </w:rPr>
              <w:t>14.6</w:t>
            </w:r>
            <w:r w:rsidR="00D66C50">
              <w:rPr>
                <w:rFonts w:ascii="Arial" w:hAnsi="Arial"/>
                <w:lang w:eastAsia="sk-SK"/>
              </w:rPr>
              <w:t>.2023.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5188B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468" w:type="dxa"/>
            <w:gridSpan w:val="1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99EA5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1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63153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6AB7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1CD28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E9BC3EA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02E1FD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48764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2198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F1B9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77F9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1A1A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C71C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91C1B5E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8B7DB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06007D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1AA4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18DB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A08A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9F8F4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E3D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F0914D7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652DA7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394B2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8218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F178D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B530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714CC1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E68F0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243B3B5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A718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0B49D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12268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5CEE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3EF5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959C4E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E423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F5C4D1D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A521A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ADBABB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56E1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220F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B6B6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57672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D90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AC4F217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3073E4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7EC32F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6BB7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78C7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860CB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3A283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F6A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A353EC4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088042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D13C43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5BB5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213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E4B1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06843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006B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6F5A3B9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5B9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18EA4C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853680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2CB1F0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571150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E41433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8BCE80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21F2EB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14FDCD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FD85DC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A92792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03FA4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484F4A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BAB003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A3419C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CD619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1260BE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A3E7F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A071EBD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E3305F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6797FC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E277FB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5B261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D1D49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FD6802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2FF07F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CE1B0F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94E3DC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9A503E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A92FA5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9A1A7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9F7338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B80C77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671F38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C9787A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3D2D0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1F520F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FE58C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A0BB3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43AD63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037EBE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617EB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471A1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9C15FA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A7FDF2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6A0458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D979FD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CDBA82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1CE26E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B80E4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081B1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E036F9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4DD8711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193776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157CD2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06565B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FC3D6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3CCED9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7C38AD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3B2B4A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9C9FE6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531A0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BD58BA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A5C693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63CC55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46A443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BC898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81C84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2ED9A9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0509FA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009626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31094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E1574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834BC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A41062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B96AEA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EB759B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AF9B6E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EA3A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CE142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AE9E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E0FB26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B3D257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3D40C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8E68C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FABCC6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CC6B1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34767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B1A6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657B0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D287A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4F0827F" w14:textId="77777777" w:rsidR="00727BE8" w:rsidRPr="00ED0163" w:rsidRDefault="00727BE8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B47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46BB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2896D24A" w14:textId="77777777" w:rsidR="00727BE8" w:rsidRPr="009838F5" w:rsidRDefault="00727BE8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3D0E31CE" w14:textId="77777777" w:rsidR="00727BE8" w:rsidRDefault="00727BE8" w:rsidP="00944C3D">
      <w:pPr>
        <w:rPr>
          <w:rFonts w:ascii="Arial" w:hAnsi="Arial"/>
        </w:rPr>
      </w:pPr>
    </w:p>
    <w:p w14:paraId="64998C44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71A70423" w14:textId="77777777" w:rsidR="00727BE8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Spoločenstvo vlastníkov bytov a nebytových priestorov </w:t>
      </w:r>
    </w:p>
    <w:p w14:paraId="2F56A116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296E91E6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</w:p>
    <w:p w14:paraId="11DFF448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</w:p>
    <w:p w14:paraId="57AB2BD2" w14:textId="77777777" w:rsidR="00727BE8" w:rsidRPr="0042605A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CBD03EF" w14:textId="77777777" w:rsidR="00727BE8" w:rsidRPr="0042605A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02"/>
        <w:gridCol w:w="3221"/>
        <w:gridCol w:w="2805"/>
      </w:tblGrid>
      <w:tr w:rsidR="00727BE8" w:rsidRPr="008D0433" w14:paraId="27EC9B4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A4CD03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4FDC0F5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48455C2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727BE8" w:rsidRPr="008D0433" w14:paraId="62E0918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B0D0613" w14:textId="350C2954" w:rsidR="00727BE8" w:rsidRPr="008D0433" w:rsidRDefault="00931053" w:rsidP="0016443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Monika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Súlová</w:t>
            </w:r>
            <w:proofErr w:type="spellEnd"/>
          </w:p>
        </w:tc>
        <w:tc>
          <w:tcPr>
            <w:tcW w:w="3260" w:type="dxa"/>
            <w:vAlign w:val="center"/>
          </w:tcPr>
          <w:p w14:paraId="7DAECB3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</w:t>
            </w:r>
          </w:p>
        </w:tc>
        <w:tc>
          <w:tcPr>
            <w:tcW w:w="2835" w:type="dxa"/>
            <w:vAlign w:val="center"/>
          </w:tcPr>
          <w:p w14:paraId="35B7AFD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D94C5D7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C3B04F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F3B32C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D18DAF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49A4001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0F76A50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5A66BF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C88BBD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C96429A" w14:textId="77777777" w:rsidR="00727BE8" w:rsidRDefault="00727BE8" w:rsidP="00944C3D">
      <w:pPr>
        <w:ind w:left="720"/>
        <w:rPr>
          <w:rFonts w:ascii="Arial" w:hAnsi="Arial"/>
          <w:b/>
          <w:sz w:val="22"/>
          <w:szCs w:val="22"/>
        </w:rPr>
      </w:pPr>
    </w:p>
    <w:p w14:paraId="6B85D86C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08CC9635" w14:textId="77777777" w:rsidR="00727BE8" w:rsidRPr="001D6748" w:rsidRDefault="00727BE8" w:rsidP="001D6748">
      <w:pPr>
        <w:rPr>
          <w:rFonts w:ascii="Arial" w:hAnsi="Arial"/>
          <w:sz w:val="22"/>
          <w:szCs w:val="22"/>
        </w:rPr>
      </w:pPr>
      <w:r w:rsidRPr="001D6748">
        <w:rPr>
          <w:sz w:val="24"/>
          <w:szCs w:val="24"/>
          <w:lang w:eastAsia="sk-SK"/>
        </w:rPr>
        <w:t xml:space="preserve">Na správu domu </w:t>
      </w:r>
      <w:r>
        <w:rPr>
          <w:sz w:val="24"/>
          <w:szCs w:val="24"/>
          <w:lang w:eastAsia="sk-SK"/>
        </w:rPr>
        <w:t xml:space="preserve">podľa Zákona 182/1993 podľa </w:t>
      </w:r>
      <w:r w:rsidRPr="001D6748">
        <w:rPr>
          <w:sz w:val="24"/>
          <w:szCs w:val="24"/>
          <w:lang w:eastAsia="sk-SK"/>
        </w:rPr>
        <w:t xml:space="preserve">§ 6 </w:t>
      </w:r>
      <w:r>
        <w:rPr>
          <w:sz w:val="24"/>
          <w:szCs w:val="24"/>
          <w:lang w:eastAsia="sk-SK"/>
        </w:rPr>
        <w:t xml:space="preserve">Z. z. </w:t>
      </w:r>
      <w:r w:rsidRPr="001D6748">
        <w:rPr>
          <w:sz w:val="24"/>
          <w:szCs w:val="24"/>
          <w:lang w:eastAsia="sk-SK"/>
        </w:rPr>
        <w:t xml:space="preserve">ods. 1 </w:t>
      </w:r>
      <w:r w:rsidRPr="001D6748">
        <w:rPr>
          <w:rFonts w:ascii="Arial" w:hAnsi="Arial"/>
          <w:sz w:val="22"/>
          <w:szCs w:val="22"/>
        </w:rPr>
        <w:fldChar w:fldCharType="begin"/>
      </w:r>
      <w:r w:rsidRPr="001D6748">
        <w:rPr>
          <w:rFonts w:ascii="Arial" w:hAnsi="Arial"/>
          <w:sz w:val="22"/>
          <w:szCs w:val="22"/>
        </w:rPr>
        <w:instrText xml:space="preserve"> MERGEFIELD p04 </w:instrText>
      </w:r>
      <w:r w:rsidRPr="001D6748">
        <w:rPr>
          <w:rFonts w:ascii="Arial" w:hAnsi="Arial"/>
          <w:sz w:val="22"/>
          <w:szCs w:val="22"/>
        </w:rPr>
        <w:fldChar w:fldCharType="end"/>
      </w:r>
    </w:p>
    <w:p w14:paraId="2BAB232E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F7170D4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1E025C0B" w14:textId="77777777" w:rsidR="00727BE8" w:rsidRPr="00C7085F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B91E278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5"/>
        <w:gridCol w:w="2863"/>
        <w:gridCol w:w="2949"/>
      </w:tblGrid>
      <w:tr w:rsidR="00727BE8" w:rsidRPr="008D0433" w14:paraId="518FC949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06A9F29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40CC019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6D64DD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8D0433" w14:paraId="2C6F11B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1429C6F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21C2DC95" w14:textId="2E9A57D4" w:rsidR="00727BE8" w:rsidRPr="008D0433" w:rsidRDefault="00931053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4B94F45B" w14:textId="72283176" w:rsidR="00727BE8" w:rsidRPr="008D0433" w:rsidRDefault="00931053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727BE8" w:rsidRPr="008D0433" w14:paraId="7B7FEC9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C06637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C2337A7" w14:textId="0DDB6B0E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4E1AF6E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A4595E1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75A343E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1371BF6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0DC99AD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D600C4A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2A938A9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7937AE7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682E257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C4465A" w14:textId="77777777" w:rsidR="00727BE8" w:rsidRDefault="00727BE8" w:rsidP="008B48E4">
      <w:pPr>
        <w:rPr>
          <w:rFonts w:ascii="Arial" w:hAnsi="Arial"/>
          <w:sz w:val="22"/>
          <w:szCs w:val="22"/>
        </w:rPr>
      </w:pPr>
    </w:p>
    <w:p w14:paraId="1CCBD1E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23F367F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E1A81D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39F44842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B84F16D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662EE08D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2F69681A" w14:textId="77777777" w:rsidR="00727BE8" w:rsidRPr="009838F5" w:rsidRDefault="00727BE8" w:rsidP="00462D5E">
      <w:pPr>
        <w:keepNext/>
        <w:spacing w:after="120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79CB6FFA" w14:textId="77777777" w:rsidR="00727BE8" w:rsidRPr="00045728" w:rsidRDefault="00727BE8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0C93D56A" w14:textId="77777777" w:rsidR="00727BE8" w:rsidRPr="0029467C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1E6F0645" w14:textId="77777777" w:rsidR="00727BE8" w:rsidRPr="0029467C" w:rsidRDefault="00727BE8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245058D7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12"/>
        <w:gridCol w:w="2855"/>
        <w:gridCol w:w="2940"/>
      </w:tblGrid>
      <w:tr w:rsidR="00727BE8" w:rsidRPr="008D0433" w14:paraId="143CFD38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396CE6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21D0D7E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63F6F5B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727BE8" w:rsidRPr="008D0433" w14:paraId="75ED95B5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2CB065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1C0006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7DDBD7A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BD5095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369531D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4A522E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E37C03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B706A3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6D3496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2B3101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6A7D13E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2A6B046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FC51212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6530F90" w14:textId="77777777" w:rsidR="00727BE8" w:rsidRPr="00664EC5" w:rsidRDefault="00727BE8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4B88DBAE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C60904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7F8BED7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6223A9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5A2D66AD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1AC8D5D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5BF53A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37F9AF6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00CB9615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D4960E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318078B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6BE61B4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5B04DD6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07A6FC6A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2C2E10C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7E456FF6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8E524E1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19C4B6F7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2AABD26F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1CB4C8B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E84C688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28"/>
        <w:gridCol w:w="1954"/>
        <w:gridCol w:w="1948"/>
        <w:gridCol w:w="1756"/>
      </w:tblGrid>
      <w:tr w:rsidR="00727BE8" w:rsidRPr="008D0433" w14:paraId="1F10079A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26C1362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5D46915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7741978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A5F24B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727BE8" w:rsidRPr="008D0433" w14:paraId="1E8F4236" w14:textId="77777777" w:rsidTr="00503750">
        <w:trPr>
          <w:trHeight w:val="302"/>
        </w:trPr>
        <w:tc>
          <w:tcPr>
            <w:tcW w:w="4510" w:type="dxa"/>
          </w:tcPr>
          <w:p w14:paraId="45005C3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9DF59F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88B2F5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EA4424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15455B0" w14:textId="77777777" w:rsidTr="00503750">
        <w:trPr>
          <w:trHeight w:val="302"/>
        </w:trPr>
        <w:tc>
          <w:tcPr>
            <w:tcW w:w="4510" w:type="dxa"/>
          </w:tcPr>
          <w:p w14:paraId="78EBCFB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98D290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76BC13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BDF51D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C373CE7" w14:textId="77777777" w:rsidTr="00503750">
        <w:trPr>
          <w:trHeight w:val="302"/>
        </w:trPr>
        <w:tc>
          <w:tcPr>
            <w:tcW w:w="4510" w:type="dxa"/>
          </w:tcPr>
          <w:p w14:paraId="2B6828F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5F75D8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DCBAB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97D6FC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3EC85B3" w14:textId="77777777" w:rsidTr="00503750">
        <w:trPr>
          <w:trHeight w:val="302"/>
        </w:trPr>
        <w:tc>
          <w:tcPr>
            <w:tcW w:w="4510" w:type="dxa"/>
          </w:tcPr>
          <w:p w14:paraId="2E28488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A7432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6D0733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5E02B5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A6F7012" w14:textId="77777777" w:rsidTr="00503750">
        <w:trPr>
          <w:trHeight w:val="327"/>
        </w:trPr>
        <w:tc>
          <w:tcPr>
            <w:tcW w:w="4510" w:type="dxa"/>
          </w:tcPr>
          <w:p w14:paraId="13D1E1B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5CC2FF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5583F4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580D4C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02B2898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2C1490D" w14:textId="77777777" w:rsidR="00727BE8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  <w:sectPr w:rsidR="00727BE8" w:rsidSect="00D229D5">
          <w:footerReference w:type="default" r:id="rId7"/>
          <w:pgSz w:w="11906" w:h="16838"/>
          <w:pgMar w:top="851" w:right="567" w:bottom="851" w:left="851" w:header="709" w:footer="709" w:gutter="0"/>
          <w:pgNumType w:start="1"/>
          <w:cols w:space="708"/>
          <w:titlePg/>
          <w:docGrid w:linePitch="272"/>
        </w:sect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0C1C5F0D" w14:textId="77777777" w:rsidR="00727BE8" w:rsidRPr="00ED0163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</w:pPr>
    </w:p>
    <w:p w14:paraId="37773BB5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743A5B41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7DCBB7E8" w14:textId="77777777" w:rsidR="00727BE8" w:rsidRPr="009838F5" w:rsidRDefault="00727BE8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0B5B43AF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4740428D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727BE8" w:rsidRPr="00050529" w14:paraId="1D539747" w14:textId="77777777" w:rsidTr="00503750">
        <w:tc>
          <w:tcPr>
            <w:tcW w:w="2302" w:type="dxa"/>
            <w:vAlign w:val="center"/>
          </w:tcPr>
          <w:p w14:paraId="0745FAFC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22BA4E4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05973C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62BC44E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6BAD46E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71863A6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457C431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4B2674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27BE8" w:rsidRPr="00050529" w14:paraId="54389D75" w14:textId="77777777" w:rsidTr="00503750">
        <w:tc>
          <w:tcPr>
            <w:tcW w:w="15593" w:type="dxa"/>
            <w:gridSpan w:val="8"/>
            <w:vAlign w:val="center"/>
          </w:tcPr>
          <w:p w14:paraId="2ADF512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1EC35568" w14:textId="77777777" w:rsidTr="00503750">
        <w:tc>
          <w:tcPr>
            <w:tcW w:w="2302" w:type="dxa"/>
            <w:vAlign w:val="center"/>
          </w:tcPr>
          <w:p w14:paraId="1AFD610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57F327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BC0B80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61D85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B540C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82A42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DF424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FF8CA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B4981F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6B04A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4345F6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83C632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3E71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B552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1B3C6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E94BE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10D85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4A7BF1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E0C99B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471839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D1A1E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3CEC5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4496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539F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187C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73F5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6FCCFF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25A94E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180EF03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1022D59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368A04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FD993E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90B725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72E254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059256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20D53EFE" w14:textId="77777777" w:rsidTr="00503750">
        <w:tc>
          <w:tcPr>
            <w:tcW w:w="2302" w:type="dxa"/>
            <w:vAlign w:val="center"/>
          </w:tcPr>
          <w:p w14:paraId="0BC3E22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4C778F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37949B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0CE5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D666B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2F596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8616A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206BD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FFF028E" w14:textId="77777777" w:rsidTr="00503750">
        <w:tc>
          <w:tcPr>
            <w:tcW w:w="15593" w:type="dxa"/>
            <w:gridSpan w:val="8"/>
            <w:vAlign w:val="center"/>
          </w:tcPr>
          <w:p w14:paraId="2FDE58B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6F12C0E4" w14:textId="77777777" w:rsidTr="00503750">
        <w:tc>
          <w:tcPr>
            <w:tcW w:w="2302" w:type="dxa"/>
            <w:vAlign w:val="center"/>
          </w:tcPr>
          <w:p w14:paraId="7511EEC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C0154F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A25E63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FCCAC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FD14F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1ABA5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26BC80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BE5199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15166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D7ED6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5EF278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2CD2A3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D81E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11FF6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80CC1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E218F5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8854E2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D9A8CA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D0A13A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6A11FD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E4F9F9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A998C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56E4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7ABE1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7DBA57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066AA2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C79F210" w14:textId="77777777" w:rsidTr="00503750">
        <w:tc>
          <w:tcPr>
            <w:tcW w:w="2302" w:type="dxa"/>
            <w:vAlign w:val="center"/>
          </w:tcPr>
          <w:p w14:paraId="3D12F7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BBB327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78C225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0E9AB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52CF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DEEF4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B8D8B4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024BD2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4503EE4" w14:textId="77777777" w:rsidTr="00503750">
        <w:tc>
          <w:tcPr>
            <w:tcW w:w="15593" w:type="dxa"/>
            <w:gridSpan w:val="8"/>
            <w:vAlign w:val="center"/>
          </w:tcPr>
          <w:p w14:paraId="7D4828C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53F84DB" w14:textId="77777777" w:rsidTr="00503750">
        <w:tc>
          <w:tcPr>
            <w:tcW w:w="2302" w:type="dxa"/>
            <w:vAlign w:val="center"/>
          </w:tcPr>
          <w:p w14:paraId="2589957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A37812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E633C6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10A62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C2767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468BD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6F993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54975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DD971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60D896A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0178CD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2839C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2160D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8E0CC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8DDA6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FFA7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BBE3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A589AB8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70B8F2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17EBEF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715C6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F3B91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11362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57148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BAD5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8D6B4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F2FA16B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434533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669650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455CE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CCDDF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6D4D1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34245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629FB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95998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F3BCB69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150438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7E97475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3F789E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A71898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0B5E57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3210B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896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6D9C7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17846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3F25B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2C9B17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C985DE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C57081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DF05E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F2E9D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0236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E2381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8FCB5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78866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EA98F47" w14:textId="77777777" w:rsidR="00727BE8" w:rsidRDefault="00727BE8" w:rsidP="00944C3D">
      <w:pPr>
        <w:rPr>
          <w:rFonts w:ascii="Arial" w:hAnsi="Arial"/>
          <w:b/>
        </w:rPr>
      </w:pPr>
    </w:p>
    <w:p w14:paraId="69EA4BFD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727BE8" w:rsidRPr="00050529" w14:paraId="7A9755EB" w14:textId="77777777" w:rsidTr="00503750">
        <w:tc>
          <w:tcPr>
            <w:tcW w:w="1944" w:type="dxa"/>
            <w:vAlign w:val="center"/>
          </w:tcPr>
          <w:p w14:paraId="5C7227C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226C518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080CB9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58100D8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7AE365B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Samostatné hnuteľné veci a súbory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hnuteľných vecí</w:t>
            </w:r>
          </w:p>
        </w:tc>
        <w:tc>
          <w:tcPr>
            <w:tcW w:w="1243" w:type="dxa"/>
            <w:vAlign w:val="center"/>
          </w:tcPr>
          <w:p w14:paraId="00C29C8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Dopravné prostriedky</w:t>
            </w:r>
          </w:p>
        </w:tc>
        <w:tc>
          <w:tcPr>
            <w:tcW w:w="1439" w:type="dxa"/>
            <w:vAlign w:val="center"/>
          </w:tcPr>
          <w:p w14:paraId="44FC194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663572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7C13FAC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Drobný a ostatný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49" w:type="dxa"/>
            <w:vAlign w:val="center"/>
          </w:tcPr>
          <w:p w14:paraId="25880B7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6F2DB5F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Poskytnuté preddavky na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02" w:type="dxa"/>
            <w:vAlign w:val="center"/>
          </w:tcPr>
          <w:p w14:paraId="47AAB2B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Spolu</w:t>
            </w:r>
          </w:p>
        </w:tc>
      </w:tr>
      <w:tr w:rsidR="00727BE8" w:rsidRPr="00050529" w14:paraId="09EAAB26" w14:textId="77777777" w:rsidTr="00503750">
        <w:tc>
          <w:tcPr>
            <w:tcW w:w="15685" w:type="dxa"/>
            <w:gridSpan w:val="12"/>
            <w:vAlign w:val="center"/>
          </w:tcPr>
          <w:p w14:paraId="1AC81C1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344F8351" w14:textId="77777777" w:rsidTr="00503750">
        <w:tc>
          <w:tcPr>
            <w:tcW w:w="1944" w:type="dxa"/>
            <w:vAlign w:val="center"/>
          </w:tcPr>
          <w:p w14:paraId="0AB48FE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C011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193AE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998A0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F4FABA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E79CE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1EC8B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A9EA6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354E2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A888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F49D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A5685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C6DB6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696D7A4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7F85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C9EA2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CC18A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7EDC9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84E57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7A970D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2043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226" w:type="dxa"/>
            <w:vAlign w:val="center"/>
          </w:tcPr>
          <w:p w14:paraId="0A01A8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CB40E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2AD0B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39304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A2961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B86A7E7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089B7F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E6402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DBB45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46C39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6DBBE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719FF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B6455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324E3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94A1F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BB391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2EB8A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13223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CA2056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7E41A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44D72C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DD327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898B2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15135B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229B97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4622BC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3D94EAD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1502AC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22AED4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8201A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2AE1D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7E34D5A8" w14:textId="77777777" w:rsidTr="00503750">
        <w:tc>
          <w:tcPr>
            <w:tcW w:w="1944" w:type="dxa"/>
            <w:vAlign w:val="center"/>
          </w:tcPr>
          <w:p w14:paraId="0EB5901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66596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23D26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EF398F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240F82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17CCC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BC31B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7111C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683B4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5B97A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79396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40A67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5E2CB08" w14:textId="77777777" w:rsidTr="00503750">
        <w:tc>
          <w:tcPr>
            <w:tcW w:w="15685" w:type="dxa"/>
            <w:gridSpan w:val="12"/>
            <w:vAlign w:val="center"/>
          </w:tcPr>
          <w:p w14:paraId="4BF58B0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52A7A4F9" w14:textId="77777777" w:rsidTr="00503750">
        <w:tc>
          <w:tcPr>
            <w:tcW w:w="1944" w:type="dxa"/>
            <w:vAlign w:val="center"/>
          </w:tcPr>
          <w:p w14:paraId="0893BCB0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6BA6A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88364D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3BF75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30E65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A5750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BD3ED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1210F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C5DA2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23C4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A31BF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18266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595DA94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0470BBA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3DC9F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1EB98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6415C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4788C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B87F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3FB02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F9902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BF4D4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9005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238AD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36F72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5BE350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0EF584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9196C1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F5463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38796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3A7C93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6DFE2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5F201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02E51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C07C1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9A6EB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F9600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88DCF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4799738" w14:textId="77777777" w:rsidTr="00503750">
        <w:tc>
          <w:tcPr>
            <w:tcW w:w="1944" w:type="dxa"/>
            <w:vAlign w:val="center"/>
          </w:tcPr>
          <w:p w14:paraId="672C55E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AE8FA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6E8848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131BE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C71DD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755AE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D21A4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EAA21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FC5B7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0CFD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05FB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308678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6099EC1" w14:textId="77777777" w:rsidTr="00503750">
        <w:tc>
          <w:tcPr>
            <w:tcW w:w="15685" w:type="dxa"/>
            <w:gridSpan w:val="12"/>
            <w:vAlign w:val="center"/>
          </w:tcPr>
          <w:p w14:paraId="67AAFF1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7E35440" w14:textId="77777777" w:rsidTr="00503750">
        <w:tc>
          <w:tcPr>
            <w:tcW w:w="1944" w:type="dxa"/>
            <w:vAlign w:val="center"/>
          </w:tcPr>
          <w:p w14:paraId="5A1C13D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2316A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CE102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F2FD6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348F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06226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064DDC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89CC1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0B584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E9FB6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01669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D4AC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9DC43F6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2723F7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9D1A1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A24F5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6F512E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2E40D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1DA53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FC56BF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CBF8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F858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C55D2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80BB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CA3FA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3CE1828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227ED0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0BC72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8769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8AF37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4FD02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613C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6C25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9DDBC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85FF9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1AB6C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868E3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AEF27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ABA98B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48183C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7A973E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AD08C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DB7A3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040F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BCA78B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18717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69B452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DB8FA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C5EB65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88629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DE2DF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9ED64F7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7B940E16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597B016B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347450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030DE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DC7AD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06922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C4C9F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28FA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B76B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59C23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118F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6CCFB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C819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782A1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5F8932A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EF2561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1DE74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E199E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7D256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B5817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D8EBD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098F3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1C789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ECCB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D4552B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78223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91E4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C328BB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A270D66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739F00D" w14:textId="77777777" w:rsidR="00727BE8" w:rsidRPr="00B54A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796"/>
        <w:gridCol w:w="3261"/>
      </w:tblGrid>
      <w:tr w:rsidR="00727BE8" w:rsidRPr="008D0433" w14:paraId="3F08B5C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4BAEF1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4272894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727BE8" w:rsidRPr="008D0433" w14:paraId="18831B91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4C3205A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360FD5A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FA507D6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8C5453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42FE44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E1D106A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692A7B0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lastRenderedPageBreak/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1DBD9C2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698946E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0C0B707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2DE6B41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682F5E9" w14:textId="77777777" w:rsidR="00727BE8" w:rsidRPr="00782EA1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0920BD18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45"/>
        <w:gridCol w:w="2977"/>
        <w:gridCol w:w="2835"/>
      </w:tblGrid>
      <w:tr w:rsidR="00727BE8" w:rsidRPr="008D0433" w14:paraId="6AAC339A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803063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3711D37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41EAE05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727BE8" w:rsidRPr="008D0433" w14:paraId="55C1EDEC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B449347" w14:textId="2B7D458D" w:rsidR="00727BE8" w:rsidRPr="008D0433" w:rsidRDefault="00344831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Poistná zmluva</w:t>
            </w:r>
            <w:r w:rsidR="00931053">
              <w:rPr>
                <w:rFonts w:ascii="Arial" w:hAnsi="Arial" w:cs="Arial"/>
                <w:sz w:val="16"/>
                <w:szCs w:val="16"/>
              </w:rPr>
              <w:t xml:space="preserve"> ALLIANZ </w:t>
            </w:r>
          </w:p>
        </w:tc>
        <w:tc>
          <w:tcPr>
            <w:tcW w:w="2977" w:type="dxa"/>
            <w:vAlign w:val="center"/>
          </w:tcPr>
          <w:p w14:paraId="40D3000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9B5FD43" w14:textId="0C028820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7A69F793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0BD156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78FE5E3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171161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63EBB5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E4BC69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4C0DDF2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B35B3C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FA722CD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9EECC8B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929C191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1F3C60B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727BE8" w:rsidRPr="00050529" w14:paraId="7E916551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001834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2515976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85F14A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02A72AC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6220AFF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1B0A8B5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727BE8" w:rsidRPr="00050529" w14:paraId="2A60FDC6" w14:textId="77777777" w:rsidTr="00503750">
        <w:trPr>
          <w:trHeight w:val="1073"/>
        </w:trPr>
        <w:tc>
          <w:tcPr>
            <w:tcW w:w="3614" w:type="dxa"/>
            <w:vMerge/>
          </w:tcPr>
          <w:p w14:paraId="2AE8E2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433D1EB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1ACF844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2611998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0C3C1A8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8D1726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61E7AF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727BE8" w:rsidRPr="00050529" w14:paraId="5B1712BD" w14:textId="77777777" w:rsidTr="00503750">
        <w:trPr>
          <w:trHeight w:val="283"/>
        </w:trPr>
        <w:tc>
          <w:tcPr>
            <w:tcW w:w="3614" w:type="dxa"/>
          </w:tcPr>
          <w:p w14:paraId="65F461C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B5903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0EC677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84A1A5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DE275B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3C9F6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6050ED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03BF0AD7" w14:textId="77777777" w:rsidTr="00503750">
        <w:trPr>
          <w:trHeight w:val="283"/>
        </w:trPr>
        <w:tc>
          <w:tcPr>
            <w:tcW w:w="3614" w:type="dxa"/>
          </w:tcPr>
          <w:p w14:paraId="1F36C53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33784D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3EF69F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2C033D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291B18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A54232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8D5F90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1376F465" w14:textId="77777777" w:rsidTr="00503750">
        <w:trPr>
          <w:trHeight w:val="283"/>
        </w:trPr>
        <w:tc>
          <w:tcPr>
            <w:tcW w:w="3614" w:type="dxa"/>
          </w:tcPr>
          <w:p w14:paraId="530F7B4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3F9FE5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89FCA8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529F60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5D0924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D89AEC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602C61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58A8076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3D6F0A6E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67EFF673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BCE8778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D3003CD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60E9707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727BE8" w:rsidRPr="00050529" w14:paraId="3EA6A2BF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8C4D34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21EA9F8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40F6586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5AB46C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56C64F4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0DD1A1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0D3F758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68D396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02DEF6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727BE8" w:rsidRPr="00050529" w14:paraId="3594605C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9BE537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0676F99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8416D62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10E18C7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6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34D94B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2EA8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0AC5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4D5D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031C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7061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B53BC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A8E6BF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D5134A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F5E94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65BA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B1FF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B5C4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2D3E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BC8F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CAC4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F22BF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1CF5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4D0C18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79CB62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05B2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95A7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5486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AEFF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9F9C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4B48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921CA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576DA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92C2B1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Presuny</w:t>
            </w:r>
          </w:p>
        </w:tc>
        <w:tc>
          <w:tcPr>
            <w:tcW w:w="1519" w:type="dxa"/>
            <w:vAlign w:val="center"/>
          </w:tcPr>
          <w:p w14:paraId="5E7F41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2FC803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BCF33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702B1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D6496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6F704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D61A1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257ED2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4C36C1D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E158B28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B887D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3B27D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7376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8318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60DD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11B1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E5D1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DA634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9867147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BB85449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1B1453A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5B474E7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6F5A0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090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15A5F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8CB1F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7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23937A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C085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C5A6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0A4531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9DA0C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5D9ED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470C5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48A6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1D4A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B34A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44E7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62AD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B57D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DAEFF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D60713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32D150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38BC2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A200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0AD8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1E5E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18C9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F8CC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60F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72E7C3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A3AE33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7E45B5F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E91FF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0FA0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8017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0B50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2687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21B1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97C0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6C979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29CB20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02B27A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1EAF27B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0672650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035AE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73F3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3F8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9B06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448F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42B6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6EE6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69073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1986514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4092A836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54C03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31DD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13A1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39CE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AA9D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59FA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EE33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B373F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F1C043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7E6AB1E3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5E375AF5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0CA94ED6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564215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03DAE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96E6A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BEF64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9DF480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5DA28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3F64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540BADE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50DA5E6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464D75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BA5B50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F1E2BD3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3842187" w14:textId="77777777" w:rsidR="00727BE8" w:rsidRPr="00D229D5" w:rsidRDefault="00727BE8" w:rsidP="00D229D5">
      <w:pPr>
        <w:pStyle w:val="Odsekzoznamu"/>
        <w:numPr>
          <w:ilvl w:val="0"/>
          <w:numId w:val="18"/>
        </w:numPr>
        <w:spacing w:after="120"/>
        <w:jc w:val="both"/>
        <w:rPr>
          <w:rFonts w:ascii="Arial" w:hAnsi="Arial"/>
          <w:b/>
          <w:sz w:val="22"/>
          <w:szCs w:val="22"/>
        </w:rPr>
      </w:pPr>
      <w:r w:rsidRPr="00D229D5">
        <w:rPr>
          <w:rFonts w:ascii="Arial" w:hAnsi="Arial"/>
          <w:b/>
          <w:sz w:val="22"/>
          <w:szCs w:val="22"/>
        </w:rPr>
        <w:t>Informácia o výške tvorby, zníženia a zúčtovania opravných položiek k dlhodobému finančnému majetku a opis dôvodu ich tvorby, zníženia a zúčtovania</w:t>
      </w:r>
    </w:p>
    <w:p w14:paraId="2F073D31" w14:textId="77777777" w:rsidR="00727BE8" w:rsidRDefault="00727BE8" w:rsidP="003E01A5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3C35219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73165FE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D22A41A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4FE69B0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F2962AD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1BB433E" w14:textId="77777777" w:rsidR="00727BE8" w:rsidRDefault="00727BE8" w:rsidP="00462D5E">
      <w:pPr>
        <w:tabs>
          <w:tab w:val="left" w:pos="3990"/>
        </w:tabs>
        <w:rPr>
          <w:rFonts w:ascii="Arial" w:hAnsi="Arial"/>
          <w:sz w:val="22"/>
          <w:szCs w:val="22"/>
        </w:rPr>
      </w:pPr>
    </w:p>
    <w:p w14:paraId="580F646F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618CD80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3487F5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F4A6E5F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257901D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2E493C7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AA1C8D8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BA2ECF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469D283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1ABDE56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2174791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221254B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CA0A11D" w14:textId="77777777" w:rsidR="00727BE8" w:rsidRPr="00D229D5" w:rsidRDefault="00727BE8" w:rsidP="00D229D5">
      <w:pPr>
        <w:rPr>
          <w:rFonts w:ascii="Arial" w:hAnsi="Arial"/>
          <w:sz w:val="22"/>
          <w:szCs w:val="22"/>
        </w:rPr>
        <w:sectPr w:rsidR="00727BE8" w:rsidRPr="00D229D5" w:rsidSect="00D229D5">
          <w:pgSz w:w="16838" w:h="11906" w:orient="landscape"/>
          <w:pgMar w:top="851" w:right="851" w:bottom="567" w:left="851" w:header="709" w:footer="709" w:gutter="0"/>
          <w:pgNumType w:start="1"/>
          <w:cols w:space="708"/>
          <w:titlePg/>
          <w:docGrid w:linePitch="272"/>
        </w:sectPr>
      </w:pPr>
    </w:p>
    <w:p w14:paraId="1951B17A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6E1243EC" w14:textId="77777777" w:rsidR="00727BE8" w:rsidRPr="00770FC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4DC4B430" w14:textId="77777777" w:rsidR="00727BE8" w:rsidRPr="00503750" w:rsidRDefault="00727BE8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06"/>
        <w:gridCol w:w="1909"/>
        <w:gridCol w:w="1325"/>
        <w:gridCol w:w="1234"/>
        <w:gridCol w:w="1978"/>
      </w:tblGrid>
      <w:tr w:rsidR="00727BE8" w:rsidRPr="008D0433" w14:paraId="3F98DEF0" w14:textId="77777777" w:rsidTr="00417853">
        <w:trPr>
          <w:trHeight w:val="975"/>
        </w:trPr>
        <w:tc>
          <w:tcPr>
            <w:tcW w:w="2506" w:type="dxa"/>
            <w:vAlign w:val="center"/>
          </w:tcPr>
          <w:p w14:paraId="0E416E3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09" w:type="dxa"/>
            <w:vAlign w:val="center"/>
          </w:tcPr>
          <w:p w14:paraId="7F2E8A4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5" w:type="dxa"/>
            <w:vAlign w:val="center"/>
          </w:tcPr>
          <w:p w14:paraId="377B8C2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34" w:type="dxa"/>
            <w:vAlign w:val="center"/>
          </w:tcPr>
          <w:p w14:paraId="19BC7D3A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78" w:type="dxa"/>
            <w:vAlign w:val="center"/>
          </w:tcPr>
          <w:p w14:paraId="6F1CD15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4940F3E0" w14:textId="77777777" w:rsidTr="00417853">
        <w:trPr>
          <w:trHeight w:val="437"/>
        </w:trPr>
        <w:tc>
          <w:tcPr>
            <w:tcW w:w="2506" w:type="dxa"/>
          </w:tcPr>
          <w:p w14:paraId="66AD644B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1909" w:type="dxa"/>
            <w:vAlign w:val="center"/>
          </w:tcPr>
          <w:p w14:paraId="24ED798C" w14:textId="52281812" w:rsidR="00727BE8" w:rsidRPr="008C56AB" w:rsidRDefault="00931053" w:rsidP="00843AD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256,76</w:t>
            </w:r>
          </w:p>
        </w:tc>
        <w:tc>
          <w:tcPr>
            <w:tcW w:w="1325" w:type="dxa"/>
            <w:vAlign w:val="center"/>
          </w:tcPr>
          <w:p w14:paraId="455CC3B4" w14:textId="1DC2A1A4" w:rsidR="00727BE8" w:rsidRPr="008C56AB" w:rsidRDefault="00931053" w:rsidP="00843AD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1660</w:t>
            </w:r>
          </w:p>
        </w:tc>
        <w:tc>
          <w:tcPr>
            <w:tcW w:w="1234" w:type="dxa"/>
            <w:vAlign w:val="center"/>
          </w:tcPr>
          <w:p w14:paraId="12CCB40C" w14:textId="5642FED0" w:rsidR="00727BE8" w:rsidRPr="008C56AB" w:rsidRDefault="00931053" w:rsidP="00D91F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1658,96</w:t>
            </w:r>
          </w:p>
        </w:tc>
        <w:tc>
          <w:tcPr>
            <w:tcW w:w="1978" w:type="dxa"/>
            <w:vAlign w:val="center"/>
          </w:tcPr>
          <w:p w14:paraId="5223FA2A" w14:textId="1C55AE15" w:rsidR="00727BE8" w:rsidRPr="008C56AB" w:rsidRDefault="00931053" w:rsidP="00843AD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257,80</w:t>
            </w:r>
          </w:p>
        </w:tc>
      </w:tr>
      <w:tr w:rsidR="00727BE8" w:rsidRPr="008D0433" w14:paraId="3B70330C" w14:textId="77777777" w:rsidTr="00417853">
        <w:trPr>
          <w:trHeight w:val="420"/>
        </w:trPr>
        <w:tc>
          <w:tcPr>
            <w:tcW w:w="2506" w:type="dxa"/>
          </w:tcPr>
          <w:p w14:paraId="5BD8B150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1909" w:type="dxa"/>
            <w:vAlign w:val="center"/>
          </w:tcPr>
          <w:p w14:paraId="23173B35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4D471E5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3C64EC3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06C7D62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49BE75FE" w14:textId="77777777" w:rsidTr="00417853">
        <w:trPr>
          <w:trHeight w:val="630"/>
        </w:trPr>
        <w:tc>
          <w:tcPr>
            <w:tcW w:w="2506" w:type="dxa"/>
          </w:tcPr>
          <w:p w14:paraId="5A631DC3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1909" w:type="dxa"/>
            <w:vAlign w:val="center"/>
          </w:tcPr>
          <w:p w14:paraId="2779A9D8" w14:textId="33041F6F" w:rsidR="00727BE8" w:rsidRPr="008C56AB" w:rsidRDefault="00931053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68827,26</w:t>
            </w:r>
          </w:p>
        </w:tc>
        <w:tc>
          <w:tcPr>
            <w:tcW w:w="1325" w:type="dxa"/>
            <w:vAlign w:val="center"/>
          </w:tcPr>
          <w:p w14:paraId="01757B72" w14:textId="2273BA6F" w:rsidR="00727BE8" w:rsidRPr="008C56AB" w:rsidRDefault="00931053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32460,97</w:t>
            </w:r>
          </w:p>
        </w:tc>
        <w:tc>
          <w:tcPr>
            <w:tcW w:w="1234" w:type="dxa"/>
            <w:vAlign w:val="center"/>
          </w:tcPr>
          <w:p w14:paraId="130D6BD4" w14:textId="5B26C954" w:rsidR="00727BE8" w:rsidRPr="008C56AB" w:rsidRDefault="00931053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28121,69</w:t>
            </w:r>
          </w:p>
        </w:tc>
        <w:tc>
          <w:tcPr>
            <w:tcW w:w="1978" w:type="dxa"/>
            <w:vAlign w:val="center"/>
          </w:tcPr>
          <w:p w14:paraId="04EE6C54" w14:textId="0C98EA5A" w:rsidR="00727BE8" w:rsidRPr="008C56AB" w:rsidRDefault="00931053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73166,54</w:t>
            </w:r>
          </w:p>
        </w:tc>
      </w:tr>
      <w:tr w:rsidR="00727BE8" w:rsidRPr="008D0433" w14:paraId="0ECA6881" w14:textId="77777777" w:rsidTr="00417853">
        <w:trPr>
          <w:trHeight w:val="420"/>
        </w:trPr>
        <w:tc>
          <w:tcPr>
            <w:tcW w:w="2506" w:type="dxa"/>
          </w:tcPr>
          <w:p w14:paraId="2AC17E8F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s dobou viazanosti dlhšou ako 1 rok</w:t>
            </w:r>
          </w:p>
        </w:tc>
        <w:tc>
          <w:tcPr>
            <w:tcW w:w="1909" w:type="dxa"/>
            <w:vAlign w:val="center"/>
          </w:tcPr>
          <w:p w14:paraId="5C20F7AF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77CAD634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3B887CBB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7E25E4E0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16F8FF8A" w14:textId="77777777" w:rsidTr="00417853">
        <w:trPr>
          <w:trHeight w:val="437"/>
        </w:trPr>
        <w:tc>
          <w:tcPr>
            <w:tcW w:w="2506" w:type="dxa"/>
          </w:tcPr>
          <w:p w14:paraId="0617CB8C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1909" w:type="dxa"/>
            <w:vAlign w:val="center"/>
          </w:tcPr>
          <w:p w14:paraId="59E8738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45A5E32E" w14:textId="152F5836" w:rsidR="00727BE8" w:rsidRPr="008C56AB" w:rsidRDefault="00302905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1660,0</w:t>
            </w:r>
          </w:p>
        </w:tc>
        <w:tc>
          <w:tcPr>
            <w:tcW w:w="1234" w:type="dxa"/>
            <w:vAlign w:val="center"/>
          </w:tcPr>
          <w:p w14:paraId="08093853" w14:textId="091020B9" w:rsidR="00727BE8" w:rsidRPr="008C56AB" w:rsidRDefault="00302905" w:rsidP="0030290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1660,0</w:t>
            </w:r>
          </w:p>
        </w:tc>
        <w:tc>
          <w:tcPr>
            <w:tcW w:w="1978" w:type="dxa"/>
            <w:vAlign w:val="center"/>
          </w:tcPr>
          <w:p w14:paraId="64C28F1C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7776A09E" w14:textId="77777777" w:rsidTr="00417853">
        <w:trPr>
          <w:trHeight w:val="420"/>
        </w:trPr>
        <w:tc>
          <w:tcPr>
            <w:tcW w:w="2506" w:type="dxa"/>
          </w:tcPr>
          <w:p w14:paraId="697006DB" w14:textId="77777777" w:rsidR="00727BE8" w:rsidRPr="008D0433" w:rsidRDefault="00727BE8" w:rsidP="00EE2E3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09" w:type="dxa"/>
            <w:vAlign w:val="center"/>
          </w:tcPr>
          <w:p w14:paraId="09C3E278" w14:textId="149268C9" w:rsidR="00727BE8" w:rsidRPr="008C56AB" w:rsidRDefault="00302905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69084,02</w:t>
            </w:r>
          </w:p>
        </w:tc>
        <w:tc>
          <w:tcPr>
            <w:tcW w:w="1325" w:type="dxa"/>
            <w:vAlign w:val="center"/>
          </w:tcPr>
          <w:p w14:paraId="3AD3C014" w14:textId="37E278F2" w:rsidR="00727BE8" w:rsidRPr="008C56AB" w:rsidRDefault="00302905" w:rsidP="00D91F43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35780,97</w:t>
            </w:r>
          </w:p>
        </w:tc>
        <w:tc>
          <w:tcPr>
            <w:tcW w:w="1234" w:type="dxa"/>
            <w:vAlign w:val="center"/>
          </w:tcPr>
          <w:p w14:paraId="687C98BA" w14:textId="40DEB481" w:rsidR="00727BE8" w:rsidRPr="008C56AB" w:rsidRDefault="00302905" w:rsidP="00D91F43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31440,65</w:t>
            </w:r>
          </w:p>
        </w:tc>
        <w:tc>
          <w:tcPr>
            <w:tcW w:w="1978" w:type="dxa"/>
            <w:vAlign w:val="center"/>
          </w:tcPr>
          <w:p w14:paraId="0EFC1321" w14:textId="4EAD11F3" w:rsidR="00727BE8" w:rsidRPr="008C56AB" w:rsidRDefault="00D91F43" w:rsidP="00843AD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7</w:t>
            </w:r>
            <w:r w:rsidR="00931053">
              <w:rPr>
                <w:rFonts w:ascii="Arial" w:hAnsi="Arial" w:cs="Arial"/>
                <w:b/>
                <w:sz w:val="18"/>
                <w:szCs w:val="18"/>
              </w:rPr>
              <w:t>3424,34</w:t>
            </w:r>
          </w:p>
        </w:tc>
      </w:tr>
    </w:tbl>
    <w:p w14:paraId="1CFCC01E" w14:textId="77777777" w:rsidR="00727BE8" w:rsidRDefault="00727BE8" w:rsidP="00944C3D">
      <w:pPr>
        <w:rPr>
          <w:rFonts w:ascii="Arial" w:hAnsi="Arial"/>
          <w:b/>
        </w:rPr>
      </w:pPr>
    </w:p>
    <w:p w14:paraId="2762F5F9" w14:textId="77777777" w:rsidR="00727BE8" w:rsidRPr="000B647F" w:rsidRDefault="00727BE8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>
        <w:rPr>
          <w:rFonts w:ascii="Arial" w:hAnsi="Arial"/>
        </w:rPr>
        <w:t>2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24"/>
        <w:gridCol w:w="1735"/>
        <w:gridCol w:w="2517"/>
        <w:gridCol w:w="1878"/>
      </w:tblGrid>
      <w:tr w:rsidR="00727BE8" w:rsidRPr="008D0433" w14:paraId="692EBB08" w14:textId="77777777" w:rsidTr="003E01A5">
        <w:trPr>
          <w:trHeight w:val="718"/>
        </w:trPr>
        <w:tc>
          <w:tcPr>
            <w:tcW w:w="2824" w:type="dxa"/>
            <w:vAlign w:val="center"/>
          </w:tcPr>
          <w:p w14:paraId="1A83185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35" w:type="dxa"/>
            <w:vAlign w:val="center"/>
          </w:tcPr>
          <w:p w14:paraId="3249950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BE6013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7" w:type="dxa"/>
            <w:vAlign w:val="center"/>
          </w:tcPr>
          <w:p w14:paraId="51C930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878" w:type="dxa"/>
            <w:vAlign w:val="center"/>
          </w:tcPr>
          <w:p w14:paraId="2E61636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727BE8" w:rsidRPr="008D0433" w14:paraId="09EA3A88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40CA1B9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35" w:type="dxa"/>
          </w:tcPr>
          <w:p w14:paraId="2491491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74AE045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52EA848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43FCBC9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79D43BE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35" w:type="dxa"/>
          </w:tcPr>
          <w:p w14:paraId="5E0C396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60429A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38BF76D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70549F8A" w14:textId="77777777" w:rsidTr="003E01A5">
        <w:trPr>
          <w:trHeight w:val="233"/>
        </w:trPr>
        <w:tc>
          <w:tcPr>
            <w:tcW w:w="2824" w:type="dxa"/>
            <w:vAlign w:val="center"/>
          </w:tcPr>
          <w:p w14:paraId="3E79AD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35" w:type="dxa"/>
          </w:tcPr>
          <w:p w14:paraId="5CF4371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FF22E3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28E4E5E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5F73D36" w14:textId="77777777" w:rsidTr="003E01A5">
        <w:trPr>
          <w:trHeight w:val="485"/>
        </w:trPr>
        <w:tc>
          <w:tcPr>
            <w:tcW w:w="2824" w:type="dxa"/>
            <w:vAlign w:val="center"/>
          </w:tcPr>
          <w:p w14:paraId="79795C0D" w14:textId="77777777" w:rsidR="00727BE8" w:rsidRPr="008D0433" w:rsidRDefault="00727BE8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35" w:type="dxa"/>
          </w:tcPr>
          <w:p w14:paraId="3FCD66B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45EA6E6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4D99F27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8F3F7C4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6274E80D" w14:textId="77777777" w:rsidR="00727BE8" w:rsidRPr="002F74F8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391435A" w14:textId="77777777" w:rsidTr="00503750">
        <w:tc>
          <w:tcPr>
            <w:tcW w:w="2835" w:type="dxa"/>
            <w:vAlign w:val="center"/>
          </w:tcPr>
          <w:p w14:paraId="39F7305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5B071A0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A7D775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A595DA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16A262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046B4C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AB667AA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56D1BB9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7179A21" w14:textId="77777777" w:rsidR="00727BE8" w:rsidRPr="008C56AB" w:rsidRDefault="00000000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F80B5E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37CE8D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A1343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215B4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157DC1C3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02B3AE3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422E419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9691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69F7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3CB31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AF849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1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43252D7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147F1ED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6BCE34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D361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409C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BBF3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8213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85F07EC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044ECCF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5E1A98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5335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3EC8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FAB09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F897B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9158E07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40BF8EE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0FD8EC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EE70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67B4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A86D1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10B5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CA1EB10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5AF66B8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3A87CA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6B7E6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DDBB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97DFE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1A045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C1B413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AC3A3BF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4E6DB58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DA898F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DC1AA7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F73B2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4A43F4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CA1689E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3737517C" w14:textId="77777777" w:rsidR="00727BE8" w:rsidRPr="00E0500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603DE4F3" w14:textId="77777777" w:rsidR="00727BE8" w:rsidRPr="00503750" w:rsidRDefault="00727BE8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185357D" w14:textId="77777777" w:rsidR="00727BE8" w:rsidRDefault="00727BE8" w:rsidP="00944C3D">
      <w:pPr>
        <w:rPr>
          <w:rFonts w:ascii="Arial" w:hAnsi="Arial"/>
          <w:b/>
        </w:rPr>
      </w:pPr>
    </w:p>
    <w:p w14:paraId="2E61D5E0" w14:textId="77777777" w:rsidR="00727BE8" w:rsidRDefault="00727BE8" w:rsidP="00944C3D">
      <w:pPr>
        <w:rPr>
          <w:rFonts w:ascii="Arial" w:hAnsi="Arial"/>
          <w:b/>
        </w:rPr>
      </w:pPr>
    </w:p>
    <w:p w14:paraId="7A56C791" w14:textId="77777777" w:rsidR="00727BE8" w:rsidRDefault="00727BE8" w:rsidP="00944C3D">
      <w:pPr>
        <w:rPr>
          <w:rFonts w:ascii="Arial" w:hAnsi="Arial"/>
          <w:b/>
        </w:rPr>
      </w:pPr>
    </w:p>
    <w:p w14:paraId="6E32F3AB" w14:textId="77777777" w:rsidR="00727BE8" w:rsidRDefault="00727BE8" w:rsidP="00944C3D">
      <w:pPr>
        <w:rPr>
          <w:rFonts w:ascii="Arial" w:hAnsi="Arial"/>
          <w:b/>
        </w:rPr>
      </w:pPr>
    </w:p>
    <w:p w14:paraId="33BAD9D6" w14:textId="77777777" w:rsidR="00727BE8" w:rsidRPr="00FA37D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E36EE5C" w14:textId="77777777" w:rsidTr="00503750">
        <w:tc>
          <w:tcPr>
            <w:tcW w:w="2835" w:type="dxa"/>
            <w:vAlign w:val="center"/>
          </w:tcPr>
          <w:p w14:paraId="2243C42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1CC9DF9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7939D9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4512703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F68DD0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4F5367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53A8C4E4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4C6320A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11E984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878C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21E9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11CD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6FF1A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03C7A3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C964C9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7D0567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5C51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9E44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DC807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DCDEE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E6B1E9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B2A1D5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19B4B9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2DBEE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02C2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E3BD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ED7F8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181D31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E80A33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0801C5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FECD2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10DE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2C41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EE63B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2F51BB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C8B9F59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736D078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C78D7B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8B78D4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A7525B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50F31C5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034604B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645EF4E9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1"/>
        <w:gridCol w:w="2668"/>
        <w:gridCol w:w="2883"/>
      </w:tblGrid>
      <w:tr w:rsidR="00727BE8" w:rsidRPr="00050529" w14:paraId="4C8E2926" w14:textId="77777777" w:rsidTr="00A324E2">
        <w:trPr>
          <w:trHeight w:val="740"/>
        </w:trPr>
        <w:tc>
          <w:tcPr>
            <w:tcW w:w="3401" w:type="dxa"/>
            <w:vMerge w:val="restart"/>
          </w:tcPr>
          <w:p w14:paraId="29E67C6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51" w:type="dxa"/>
            <w:gridSpan w:val="2"/>
            <w:vAlign w:val="center"/>
          </w:tcPr>
          <w:p w14:paraId="0A3FCC5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050529" w14:paraId="7433A570" w14:textId="77777777" w:rsidTr="00A324E2">
        <w:trPr>
          <w:trHeight w:val="699"/>
        </w:trPr>
        <w:tc>
          <w:tcPr>
            <w:tcW w:w="3401" w:type="dxa"/>
            <w:vMerge/>
          </w:tcPr>
          <w:p w14:paraId="04CD7B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68" w:type="dxa"/>
            <w:vAlign w:val="center"/>
          </w:tcPr>
          <w:p w14:paraId="5A19481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83" w:type="dxa"/>
            <w:vAlign w:val="center"/>
          </w:tcPr>
          <w:p w14:paraId="16EF44E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06DC08FC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7C5EB11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050529">
              <w:rPr>
                <w:rFonts w:ascii="Arial" w:hAnsi="Arial"/>
                <w:sz w:val="16"/>
                <w:szCs w:val="16"/>
              </w:rPr>
              <w:t xml:space="preserve"> do lehoty splatnosti</w:t>
            </w:r>
          </w:p>
        </w:tc>
        <w:tc>
          <w:tcPr>
            <w:tcW w:w="2668" w:type="dxa"/>
            <w:vAlign w:val="center"/>
          </w:tcPr>
          <w:p w14:paraId="57BDE0C8" w14:textId="36F946CA" w:rsidR="00727BE8" w:rsidRPr="008C56AB" w:rsidRDefault="00302905" w:rsidP="00843AD1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18281,44</w:t>
            </w:r>
          </w:p>
        </w:tc>
        <w:tc>
          <w:tcPr>
            <w:tcW w:w="2883" w:type="dxa"/>
            <w:vAlign w:val="center"/>
          </w:tcPr>
          <w:p w14:paraId="2A652F80" w14:textId="25077127" w:rsidR="00727BE8" w:rsidRPr="008C56AB" w:rsidRDefault="00302905" w:rsidP="00302905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18137,51</w:t>
            </w:r>
          </w:p>
        </w:tc>
      </w:tr>
      <w:tr w:rsidR="00727BE8" w:rsidRPr="00050529" w14:paraId="2F788453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425169F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668" w:type="dxa"/>
            <w:vAlign w:val="center"/>
          </w:tcPr>
          <w:p w14:paraId="485AE7F8" w14:textId="0713E4CC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83" w:type="dxa"/>
            <w:vAlign w:val="center"/>
          </w:tcPr>
          <w:p w14:paraId="6281FA9F" w14:textId="54DFD571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2EE071BF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3D792078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668" w:type="dxa"/>
            <w:vAlign w:val="center"/>
          </w:tcPr>
          <w:p w14:paraId="6ADF7DE6" w14:textId="100775A3" w:rsidR="00727BE8" w:rsidRPr="008C56AB" w:rsidRDefault="00302905" w:rsidP="00302905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18281,44</w:t>
            </w:r>
          </w:p>
        </w:tc>
        <w:tc>
          <w:tcPr>
            <w:tcW w:w="2883" w:type="dxa"/>
            <w:vAlign w:val="center"/>
          </w:tcPr>
          <w:p w14:paraId="1AEDC663" w14:textId="5C195FF8" w:rsidR="00727BE8" w:rsidRPr="008C56AB" w:rsidRDefault="00302905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18137,51</w:t>
            </w:r>
          </w:p>
        </w:tc>
      </w:tr>
    </w:tbl>
    <w:p w14:paraId="7378858C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1A851E7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95"/>
        <w:gridCol w:w="2672"/>
        <w:gridCol w:w="2885"/>
      </w:tblGrid>
      <w:tr w:rsidR="00727BE8" w:rsidRPr="00050529" w14:paraId="21E930A3" w14:textId="77777777" w:rsidTr="00503750">
        <w:trPr>
          <w:trHeight w:val="593"/>
        </w:trPr>
        <w:tc>
          <w:tcPr>
            <w:tcW w:w="3497" w:type="dxa"/>
          </w:tcPr>
          <w:p w14:paraId="615B097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7C8738D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A9CF1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7D128BC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FBAA1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6B91C2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4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940" w:type="dxa"/>
            <w:vAlign w:val="center"/>
          </w:tcPr>
          <w:p w14:paraId="56790D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1087BA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B89D84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23B7E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F692D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8B5ACC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D7C20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DFBFF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77E05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69DE0B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CB27F8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06D21B3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56B76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355929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C1B0B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EA4D1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401C7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F23BD9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4E639F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F49D9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F29BC2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8224B3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2C53B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04939C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DE1BD2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1ACE67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6ABA8A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27334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8B277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3D6B33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112889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F0F2AE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3EE9B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5156086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5EA6BC8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3D9BFF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4AE7D9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FF865C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024DDE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160DB7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D0AF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BDA28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1764E2E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46265F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DEE22E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D11E2A0" w14:textId="77777777" w:rsidR="00727BE8" w:rsidRDefault="00727BE8" w:rsidP="00944C3D">
      <w:pPr>
        <w:rPr>
          <w:rFonts w:ascii="Arial" w:hAnsi="Arial"/>
          <w:b/>
        </w:rPr>
      </w:pPr>
    </w:p>
    <w:p w14:paraId="222FE114" w14:textId="77777777" w:rsidR="00727BE8" w:rsidRDefault="00727BE8" w:rsidP="00944C3D">
      <w:pPr>
        <w:rPr>
          <w:rFonts w:ascii="Arial" w:hAnsi="Arial"/>
          <w:b/>
        </w:rPr>
      </w:pPr>
    </w:p>
    <w:p w14:paraId="21DA84A6" w14:textId="77777777" w:rsidR="00727BE8" w:rsidRDefault="00727BE8" w:rsidP="00944C3D">
      <w:pPr>
        <w:rPr>
          <w:rFonts w:ascii="Arial" w:hAnsi="Arial"/>
          <w:b/>
        </w:rPr>
      </w:pPr>
    </w:p>
    <w:p w14:paraId="571F999D" w14:textId="77777777" w:rsidR="00727BE8" w:rsidRDefault="00727BE8" w:rsidP="00944C3D">
      <w:pPr>
        <w:rPr>
          <w:rFonts w:ascii="Arial" w:hAnsi="Arial"/>
          <w:b/>
        </w:rPr>
      </w:pPr>
    </w:p>
    <w:p w14:paraId="7254F68C" w14:textId="77777777" w:rsidR="00727BE8" w:rsidRDefault="00727BE8" w:rsidP="00944C3D">
      <w:pPr>
        <w:rPr>
          <w:rFonts w:ascii="Arial" w:hAnsi="Arial"/>
          <w:b/>
        </w:rPr>
      </w:pPr>
    </w:p>
    <w:p w14:paraId="408342E2" w14:textId="77777777" w:rsidR="00727BE8" w:rsidRDefault="00727BE8" w:rsidP="00944C3D">
      <w:pPr>
        <w:rPr>
          <w:rFonts w:ascii="Arial" w:hAnsi="Arial"/>
          <w:b/>
        </w:rPr>
      </w:pPr>
    </w:p>
    <w:p w14:paraId="06A9B2D8" w14:textId="77777777" w:rsidR="00727BE8" w:rsidRDefault="00727BE8" w:rsidP="00944C3D">
      <w:pPr>
        <w:rPr>
          <w:rFonts w:ascii="Arial" w:hAnsi="Arial"/>
          <w:b/>
        </w:rPr>
      </w:pPr>
    </w:p>
    <w:p w14:paraId="373EBAAC" w14:textId="77777777" w:rsidR="00727BE8" w:rsidRDefault="00727BE8" w:rsidP="00944C3D">
      <w:pPr>
        <w:rPr>
          <w:rFonts w:ascii="Arial" w:hAnsi="Arial"/>
          <w:b/>
        </w:rPr>
      </w:pPr>
    </w:p>
    <w:p w14:paraId="7C8C26C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8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95"/>
        <w:gridCol w:w="1578"/>
        <w:gridCol w:w="1195"/>
        <w:gridCol w:w="1195"/>
        <w:gridCol w:w="1164"/>
        <w:gridCol w:w="1525"/>
      </w:tblGrid>
      <w:tr w:rsidR="00727BE8" w:rsidRPr="00050529" w14:paraId="2AB85BFB" w14:textId="77777777" w:rsidTr="00465313">
        <w:tc>
          <w:tcPr>
            <w:tcW w:w="2295" w:type="dxa"/>
            <w:vAlign w:val="center"/>
          </w:tcPr>
          <w:p w14:paraId="27B8BFB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78" w:type="dxa"/>
          </w:tcPr>
          <w:p w14:paraId="75A0A3E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95" w:type="dxa"/>
          </w:tcPr>
          <w:p w14:paraId="2EBBCFF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76273AC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195" w:type="dxa"/>
          </w:tcPr>
          <w:p w14:paraId="5A06FFF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59979E7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164" w:type="dxa"/>
          </w:tcPr>
          <w:p w14:paraId="28A8453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5A73B84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525" w:type="dxa"/>
          </w:tcPr>
          <w:p w14:paraId="2471543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052683EA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7DAD872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727BE8" w:rsidRPr="00050529" w14:paraId="1BDD5552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19F6A0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578" w:type="dxa"/>
            <w:vAlign w:val="center"/>
          </w:tcPr>
          <w:p w14:paraId="4BB31CA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15E2C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04CBAC5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4A0188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CD96AA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CBA4BB5" w14:textId="77777777" w:rsidTr="00465313">
        <w:tc>
          <w:tcPr>
            <w:tcW w:w="2295" w:type="dxa"/>
            <w:vAlign w:val="center"/>
          </w:tcPr>
          <w:p w14:paraId="151EFDAA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60F61230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578" w:type="dxa"/>
            <w:vAlign w:val="center"/>
          </w:tcPr>
          <w:p w14:paraId="5B2494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55FF7E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DB59FD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6BC12BC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CB87DA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E4F0B37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1F75452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578" w:type="dxa"/>
            <w:vAlign w:val="center"/>
          </w:tcPr>
          <w:p w14:paraId="586A811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08E81FA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C126B7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9B2418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4688847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D306FE" w14:textId="77777777" w:rsidTr="0094344A">
        <w:trPr>
          <w:trHeight w:val="525"/>
        </w:trPr>
        <w:tc>
          <w:tcPr>
            <w:tcW w:w="2295" w:type="dxa"/>
            <w:vAlign w:val="center"/>
          </w:tcPr>
          <w:p w14:paraId="396E4773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578" w:type="dxa"/>
            <w:vAlign w:val="center"/>
          </w:tcPr>
          <w:p w14:paraId="56B7D40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54DF4C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AB5114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F656CA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4104EBB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6550385" w14:textId="77777777" w:rsidTr="00465313">
        <w:tc>
          <w:tcPr>
            <w:tcW w:w="2295" w:type="dxa"/>
            <w:vAlign w:val="center"/>
          </w:tcPr>
          <w:p w14:paraId="5EC03DBA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578" w:type="dxa"/>
            <w:vAlign w:val="center"/>
          </w:tcPr>
          <w:p w14:paraId="100CE15D" w14:textId="1F1ED9E1" w:rsidR="00727BE8" w:rsidRPr="008C56AB" w:rsidRDefault="00302905" w:rsidP="00D66C50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64691,9</w:t>
            </w:r>
          </w:p>
        </w:tc>
        <w:tc>
          <w:tcPr>
            <w:tcW w:w="1195" w:type="dxa"/>
            <w:vAlign w:val="center"/>
          </w:tcPr>
          <w:p w14:paraId="592E69A0" w14:textId="369C1213" w:rsidR="00727BE8" w:rsidRPr="008C56AB" w:rsidRDefault="00302905" w:rsidP="007C6EC2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8890,59</w:t>
            </w:r>
          </w:p>
        </w:tc>
        <w:tc>
          <w:tcPr>
            <w:tcW w:w="1195" w:type="dxa"/>
            <w:vAlign w:val="center"/>
          </w:tcPr>
          <w:p w14:paraId="64970BD8" w14:textId="597484E3" w:rsidR="00727BE8" w:rsidRPr="008C56AB" w:rsidRDefault="00302905" w:rsidP="0094344A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402,35</w:t>
            </w:r>
          </w:p>
        </w:tc>
        <w:tc>
          <w:tcPr>
            <w:tcW w:w="1164" w:type="dxa"/>
            <w:vAlign w:val="center"/>
          </w:tcPr>
          <w:p w14:paraId="11AE4CD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6C59E41" w14:textId="6219A1A3" w:rsidR="00727BE8" w:rsidRPr="008C56AB" w:rsidRDefault="00302905" w:rsidP="007C6EC2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73180,14</w:t>
            </w:r>
          </w:p>
        </w:tc>
      </w:tr>
      <w:tr w:rsidR="00727BE8" w:rsidRPr="00050529" w14:paraId="67157AB1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4674F25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578" w:type="dxa"/>
            <w:vAlign w:val="center"/>
          </w:tcPr>
          <w:p w14:paraId="0F81B21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D9A2F4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F150B4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55EF4D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6E2D51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AE48A55" w14:textId="77777777" w:rsidTr="00465313">
        <w:tc>
          <w:tcPr>
            <w:tcW w:w="2295" w:type="dxa"/>
            <w:vAlign w:val="center"/>
          </w:tcPr>
          <w:p w14:paraId="3E10C001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578" w:type="dxa"/>
            <w:vAlign w:val="center"/>
          </w:tcPr>
          <w:p w14:paraId="23A2A8D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23384E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D7ECBD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45DDD5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001AA0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27F3DBC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2C9BDD22" w14:textId="77777777" w:rsidR="00727BE8" w:rsidRPr="008C56AB" w:rsidRDefault="00727BE8" w:rsidP="00EE2E3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727BE8" w:rsidRPr="00050529" w14:paraId="6018291B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670541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578" w:type="dxa"/>
            <w:vAlign w:val="center"/>
          </w:tcPr>
          <w:p w14:paraId="6E5643A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E6D52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300F36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686600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C1DD8E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E192BC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9EDDA4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578" w:type="dxa"/>
            <w:vAlign w:val="center"/>
          </w:tcPr>
          <w:p w14:paraId="54DCD8F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77BAA5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E435B3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90F5E5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DA3182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DDD98C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CC7341B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578" w:type="dxa"/>
            <w:vAlign w:val="center"/>
          </w:tcPr>
          <w:p w14:paraId="5126A26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2307AB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8E1AF8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516B19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2A7E3D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7EFB33" w14:textId="77777777" w:rsidTr="00465313">
        <w:tc>
          <w:tcPr>
            <w:tcW w:w="2295" w:type="dxa"/>
            <w:vAlign w:val="center"/>
          </w:tcPr>
          <w:p w14:paraId="393B286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578" w:type="dxa"/>
            <w:vAlign w:val="center"/>
          </w:tcPr>
          <w:p w14:paraId="2D897F49" w14:textId="696A71D1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0EE4F022" w14:textId="24E4488B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7FDD0F4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EA1241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6F1560C" w14:textId="3DF6BCA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241101FC" w14:textId="77777777" w:rsidTr="00465313">
        <w:tc>
          <w:tcPr>
            <w:tcW w:w="2295" w:type="dxa"/>
            <w:vAlign w:val="center"/>
          </w:tcPr>
          <w:p w14:paraId="4977C27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578" w:type="dxa"/>
            <w:vAlign w:val="center"/>
          </w:tcPr>
          <w:p w14:paraId="126D5C5A" w14:textId="11112AB6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087CB6D9" w14:textId="2C4CB5FA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337F679E" w14:textId="0909D5CD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64" w:type="dxa"/>
            <w:vAlign w:val="center"/>
          </w:tcPr>
          <w:p w14:paraId="39B6E87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90230A5" w14:textId="19A09747" w:rsidR="00727BE8" w:rsidRPr="008C56AB" w:rsidRDefault="009F0517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7207FEA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B85E46F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578" w:type="dxa"/>
            <w:vAlign w:val="center"/>
          </w:tcPr>
          <w:p w14:paraId="1A993F88" w14:textId="02AE34E7" w:rsidR="00727BE8" w:rsidRPr="008C56AB" w:rsidRDefault="00302905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64691,9</w:t>
            </w:r>
          </w:p>
        </w:tc>
        <w:tc>
          <w:tcPr>
            <w:tcW w:w="1195" w:type="dxa"/>
            <w:vAlign w:val="center"/>
          </w:tcPr>
          <w:p w14:paraId="042709A5" w14:textId="6E395D11" w:rsidR="00727BE8" w:rsidRPr="008C56AB" w:rsidRDefault="00302905" w:rsidP="00D66C50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8890,59</w:t>
            </w:r>
          </w:p>
        </w:tc>
        <w:tc>
          <w:tcPr>
            <w:tcW w:w="1195" w:type="dxa"/>
            <w:vAlign w:val="center"/>
          </w:tcPr>
          <w:p w14:paraId="68A9AC1F" w14:textId="4E5F4F42" w:rsidR="00727BE8" w:rsidRPr="008C56AB" w:rsidRDefault="00302905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402,35</w:t>
            </w:r>
          </w:p>
        </w:tc>
        <w:tc>
          <w:tcPr>
            <w:tcW w:w="1164" w:type="dxa"/>
            <w:vAlign w:val="center"/>
          </w:tcPr>
          <w:p w14:paraId="503D0F68" w14:textId="77777777" w:rsidR="00727BE8" w:rsidRPr="008C56AB" w:rsidRDefault="00727BE8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184E312" w14:textId="0394B21A" w:rsidR="00727BE8" w:rsidRPr="008C56AB" w:rsidRDefault="00302905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73180,14</w:t>
            </w:r>
          </w:p>
        </w:tc>
      </w:tr>
    </w:tbl>
    <w:p w14:paraId="37C15A0F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FA8C200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85"/>
        <w:gridCol w:w="3967"/>
      </w:tblGrid>
      <w:tr w:rsidR="00727BE8" w:rsidRPr="00050529" w14:paraId="70522AE6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58273797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738C8188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050529" w14:paraId="4FE2CF3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B44BA5C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36AE1831" w14:textId="4C2A80B3" w:rsidR="00727BE8" w:rsidRPr="00050529" w:rsidRDefault="00727BE8" w:rsidP="00BB7298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BC00F3D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B3357E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727BE8" w:rsidRPr="00050529" w14:paraId="12786FD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215543A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74D1055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ECD35E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16822BD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03098202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5F89B5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19AD5F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6C0E26E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FF287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6CC7B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31360F8C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D67EC8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4BFC5A1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3C0D830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3BB86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6EA844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2DE0CA3E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7C2D3C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214F5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54ED1EC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24D17F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84302B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3DCCBBCA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686C51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29D2192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11D926A" w14:textId="0FFF31E9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10E4FE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B433835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CCFF59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C00F44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1BBF15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lastRenderedPageBreak/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0C7E7FFE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DEE57E9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BA96E0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727BE8" w:rsidRPr="00050529" w14:paraId="3C069CE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BAF51FF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7FE980FE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7DC98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4BE949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7E57986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B5D961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1A94FD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676867A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37BEFEE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052AB3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3E7F612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979E1A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54555F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40006044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0E3202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3D1979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AB01A06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EDD8D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4569A4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96911D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4487EDF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DC0BBF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5F835D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2E367902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53"/>
        <w:gridCol w:w="1328"/>
        <w:gridCol w:w="1265"/>
        <w:gridCol w:w="1283"/>
        <w:gridCol w:w="1295"/>
        <w:gridCol w:w="1328"/>
      </w:tblGrid>
      <w:tr w:rsidR="00727BE8" w:rsidRPr="00050529" w14:paraId="1CB9A5B7" w14:textId="77777777" w:rsidTr="00503750">
        <w:tc>
          <w:tcPr>
            <w:tcW w:w="2835" w:type="dxa"/>
            <w:vAlign w:val="center"/>
          </w:tcPr>
          <w:p w14:paraId="7ACD1DE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2A00775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EEF116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647BA39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763FA56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02B9608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6D260BF" w14:textId="77777777" w:rsidTr="00503750">
        <w:tc>
          <w:tcPr>
            <w:tcW w:w="2835" w:type="dxa"/>
            <w:vAlign w:val="center"/>
          </w:tcPr>
          <w:p w14:paraId="191722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2795F1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.</w:t>
            </w:r>
          </w:p>
        </w:tc>
        <w:tc>
          <w:tcPr>
            <w:tcW w:w="1418" w:type="dxa"/>
            <w:vAlign w:val="center"/>
          </w:tcPr>
          <w:p w14:paraId="3E566A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4D94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459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C7245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BFB1E23" w14:textId="77777777" w:rsidTr="00503750">
        <w:tc>
          <w:tcPr>
            <w:tcW w:w="2835" w:type="dxa"/>
            <w:vAlign w:val="center"/>
          </w:tcPr>
          <w:p w14:paraId="3FD658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1D1B78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E65B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62B8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5548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5BFD9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DE0CEA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2BC0048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007B54E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75579F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AF349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819BA7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13D0B22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050529" w14:paraId="17D86789" w14:textId="77777777" w:rsidTr="00503750">
        <w:tc>
          <w:tcPr>
            <w:tcW w:w="2835" w:type="dxa"/>
            <w:vAlign w:val="center"/>
          </w:tcPr>
          <w:p w14:paraId="6466020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38689E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9E64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73BA3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BC09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B42A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418EC0F" w14:textId="77777777" w:rsidTr="00503750">
        <w:tc>
          <w:tcPr>
            <w:tcW w:w="2835" w:type="dxa"/>
            <w:vAlign w:val="center"/>
          </w:tcPr>
          <w:p w14:paraId="6408A23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3A4357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82413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0DC7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B9F3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BB404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FC48A67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1B24C7B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D0F00F6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73A4C7C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13908159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29BEF0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19545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7B03CD01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1FE8F98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7DD7B5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6B1A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EAD6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2F33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CF4E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BDCA243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3A49CAC4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30"/>
        <w:gridCol w:w="1730"/>
        <w:gridCol w:w="1610"/>
        <w:gridCol w:w="1550"/>
        <w:gridCol w:w="1832"/>
      </w:tblGrid>
      <w:tr w:rsidR="00727BE8" w:rsidRPr="008D0433" w14:paraId="031014B1" w14:textId="77777777" w:rsidTr="00503750">
        <w:tc>
          <w:tcPr>
            <w:tcW w:w="2552" w:type="dxa"/>
            <w:vAlign w:val="center"/>
          </w:tcPr>
          <w:p w14:paraId="3BF4A6A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33AA52A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2830849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685A6A3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6FAAB5D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0AED7DEE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1AF6745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7BD9DD42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1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769" w:type="dxa"/>
            <w:vAlign w:val="center"/>
          </w:tcPr>
          <w:p w14:paraId="700A31E6" w14:textId="6FE80419" w:rsidR="00727BE8" w:rsidRPr="008C56AB" w:rsidRDefault="009F051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729" w:type="dxa"/>
            <w:vAlign w:val="center"/>
          </w:tcPr>
          <w:p w14:paraId="52292762" w14:textId="654771EF" w:rsidR="00727BE8" w:rsidRPr="008C56AB" w:rsidRDefault="009F051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2013" w:type="dxa"/>
            <w:vAlign w:val="center"/>
          </w:tcPr>
          <w:p w14:paraId="0FD8CAEC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4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D0433" w14:paraId="4E447E9B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5404BDC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54F206A3" w14:textId="419A2BAB" w:rsidR="00727BE8" w:rsidRPr="008C56AB" w:rsidRDefault="007C6EC2" w:rsidP="007C6EC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69" w:type="dxa"/>
            <w:vAlign w:val="center"/>
          </w:tcPr>
          <w:p w14:paraId="63F578A6" w14:textId="4E4B80D4" w:rsidR="00727BE8" w:rsidRPr="008C56AB" w:rsidRDefault="007C6EC2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29" w:type="dxa"/>
            <w:vAlign w:val="center"/>
          </w:tcPr>
          <w:p w14:paraId="5B22658C" w14:textId="495DD1DE" w:rsidR="00727BE8" w:rsidRPr="008C56AB" w:rsidRDefault="009F0517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2013" w:type="dxa"/>
            <w:vAlign w:val="center"/>
          </w:tcPr>
          <w:p w14:paraId="519EA59E" w14:textId="08D9177A" w:rsidR="00727BE8" w:rsidRPr="008C56AB" w:rsidRDefault="00D66C50" w:rsidP="00BB72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34B9E2D7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5A402679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5"/>
        <w:gridCol w:w="2693"/>
        <w:gridCol w:w="2835"/>
      </w:tblGrid>
      <w:tr w:rsidR="00727BE8" w:rsidRPr="00871039" w14:paraId="5B764886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6A10DE0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242285D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871039" w14:paraId="624B26DE" w14:textId="77777777" w:rsidTr="00503750">
        <w:tc>
          <w:tcPr>
            <w:tcW w:w="4395" w:type="dxa"/>
            <w:vMerge/>
          </w:tcPr>
          <w:p w14:paraId="63C92354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65D47E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339B279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71039" w14:paraId="4A5D730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81F106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5AC42B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32B7A5B9" w14:textId="77777777" w:rsidR="00727BE8" w:rsidRPr="00050529" w:rsidRDefault="00727BE8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727BE8" w:rsidRPr="00871039" w14:paraId="3DB4B77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E130F62" w14:textId="77777777" w:rsidR="00727BE8" w:rsidRPr="00050529" w:rsidRDefault="00727BE8" w:rsidP="00B4414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3C42311E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526311F5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727BE8" w:rsidRPr="00871039" w14:paraId="6CDDB1C0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58EF8422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77ACEAC2" w14:textId="60B2CCAF" w:rsidR="00727BE8" w:rsidRPr="008C56AB" w:rsidRDefault="004E1D57" w:rsidP="00284D29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</w:rPr>
              <w:t>18525,64</w:t>
            </w:r>
          </w:p>
        </w:tc>
        <w:tc>
          <w:tcPr>
            <w:tcW w:w="2835" w:type="dxa"/>
            <w:vAlign w:val="center"/>
          </w:tcPr>
          <w:p w14:paraId="71BBB685" w14:textId="2BEE55AE" w:rsidR="00727BE8" w:rsidRDefault="004E1D57" w:rsidP="004E1D57">
            <w:pPr>
              <w:spacing w:line="36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22529,63</w:t>
            </w:r>
          </w:p>
          <w:p w14:paraId="3FB70F96" w14:textId="6320CE3C" w:rsidR="0094344A" w:rsidRPr="008C56AB" w:rsidRDefault="0094344A" w:rsidP="00D66C50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  <w:tr w:rsidR="00727BE8" w:rsidRPr="00871039" w14:paraId="3151C79B" w14:textId="77777777" w:rsidTr="00503750">
        <w:tc>
          <w:tcPr>
            <w:tcW w:w="4395" w:type="dxa"/>
            <w:vAlign w:val="center"/>
          </w:tcPr>
          <w:p w14:paraId="0FF8FECD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E53AF40" w14:textId="3A60785E" w:rsidR="00727BE8" w:rsidRPr="008C56AB" w:rsidRDefault="004E1D57" w:rsidP="00284D29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4B770D9B" w14:textId="09F7947C" w:rsidR="00727BE8" w:rsidRPr="008C56AB" w:rsidRDefault="004E1D5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727BE8" w:rsidRPr="00871039" w14:paraId="2AE8D36B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2963460C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608311CD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1F4EBE57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58F06C48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103721C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C3D6587" w14:textId="072509EE" w:rsidR="00727BE8" w:rsidRPr="008C56AB" w:rsidRDefault="004E1D57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</w:rPr>
              <w:t>18525,6</w:t>
            </w:r>
            <w:r>
              <w:rPr>
                <w:rFonts w:ascii="Arial" w:hAnsi="Arial"/>
                <w:b/>
              </w:rPr>
              <w:t>4</w:t>
            </w:r>
          </w:p>
        </w:tc>
        <w:tc>
          <w:tcPr>
            <w:tcW w:w="2835" w:type="dxa"/>
            <w:vAlign w:val="center"/>
          </w:tcPr>
          <w:p w14:paraId="3BCCD1D3" w14:textId="77777777" w:rsidR="004E1D57" w:rsidRDefault="004E1D57" w:rsidP="004E1D57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22529,63</w:t>
            </w:r>
          </w:p>
          <w:p w14:paraId="1A6CBF37" w14:textId="68D483AF" w:rsidR="00727BE8" w:rsidRPr="008C56AB" w:rsidRDefault="00727BE8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</w:tr>
      <w:tr w:rsidR="00727BE8" w:rsidRPr="00871039" w14:paraId="6B6FDC8E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A76F50E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60A3C6F7" w14:textId="1FE83463" w:rsidR="00727BE8" w:rsidRPr="008C56AB" w:rsidRDefault="0094344A" w:rsidP="00284D29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</w:rPr>
              <w:t>4</w:t>
            </w:r>
            <w:r w:rsidR="00284D29">
              <w:rPr>
                <w:rFonts w:ascii="Arial" w:hAnsi="Arial"/>
                <w:b/>
              </w:rPr>
              <w:t>4498,60</w:t>
            </w:r>
          </w:p>
        </w:tc>
        <w:tc>
          <w:tcPr>
            <w:tcW w:w="2835" w:type="dxa"/>
            <w:vAlign w:val="center"/>
          </w:tcPr>
          <w:p w14:paraId="0EFDDA92" w14:textId="77777777" w:rsidR="004E1D57" w:rsidRDefault="004E1D57" w:rsidP="004E1D57">
            <w:pPr>
              <w:spacing w:line="276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22529,63</w:t>
            </w:r>
          </w:p>
          <w:p w14:paraId="3BB6CD09" w14:textId="7AF315D9" w:rsidR="004E1D57" w:rsidRDefault="004E1D57" w:rsidP="004E1D57">
            <w:pPr>
              <w:spacing w:line="276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  <w:p w14:paraId="0614EA5E" w14:textId="60DCBAF9" w:rsidR="00727BE8" w:rsidRPr="008C56AB" w:rsidRDefault="00727BE8" w:rsidP="004E1D57">
            <w:pPr>
              <w:spacing w:line="276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3D6D2D92" w14:textId="77777777" w:rsidR="00727BE8" w:rsidRDefault="00727BE8" w:rsidP="00944C3D">
      <w:pPr>
        <w:rPr>
          <w:rFonts w:ascii="Arial" w:hAnsi="Arial"/>
          <w:b/>
          <w:sz w:val="16"/>
          <w:szCs w:val="16"/>
        </w:rPr>
      </w:pPr>
    </w:p>
    <w:p w14:paraId="207A08CA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22"/>
        <w:gridCol w:w="2410"/>
        <w:gridCol w:w="2620"/>
      </w:tblGrid>
      <w:tr w:rsidR="00727BE8" w:rsidRPr="00E05001" w14:paraId="71A18DC6" w14:textId="77777777" w:rsidTr="00503750">
        <w:tc>
          <w:tcPr>
            <w:tcW w:w="4395" w:type="dxa"/>
            <w:vAlign w:val="center"/>
          </w:tcPr>
          <w:p w14:paraId="04B0038E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6F850DB7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5E6C08F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27BE8" w:rsidRPr="00E05001" w14:paraId="4AA816C8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5DC8EA2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7FCBB281" w14:textId="77777777" w:rsidR="00727BE8" w:rsidRPr="008C56AB" w:rsidRDefault="00000000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a01260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448C04F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E05001" w14:paraId="35A5E817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2D7ECB5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744B12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F1A792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6412D56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38C592F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0EA515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E4633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64E5F4BC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5D74F39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6AB2B0CA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64351EA8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s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E05001" w14:paraId="2DB0BF81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64EACB1A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1E7E997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9D2F93E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0AF74A1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161A2A3E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4D359C7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727BE8" w:rsidRPr="00E05001" w14:paraId="0E47A2D0" w14:textId="77777777" w:rsidTr="00503750">
        <w:tc>
          <w:tcPr>
            <w:tcW w:w="1843" w:type="dxa"/>
            <w:vAlign w:val="center"/>
          </w:tcPr>
          <w:p w14:paraId="3B27E52F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04901744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26D9415B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77ACF5A1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41581CD2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6C567D87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4D1A8AB2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727BE8" w:rsidRPr="00E05001" w14:paraId="26975711" w14:textId="77777777" w:rsidTr="00503750">
        <w:tc>
          <w:tcPr>
            <w:tcW w:w="1843" w:type="dxa"/>
            <w:vAlign w:val="center"/>
          </w:tcPr>
          <w:p w14:paraId="6D3DB85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73D6A77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CE37EC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E83B6E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E0D1D4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829FB3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D96A07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77D69CD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16F3EC7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26C42B9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EC7F6F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5A891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44B3BD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44395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558B751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36D5631F" w14:textId="77777777" w:rsidTr="00503750">
        <w:tc>
          <w:tcPr>
            <w:tcW w:w="1843" w:type="dxa"/>
            <w:vAlign w:val="center"/>
          </w:tcPr>
          <w:p w14:paraId="0150D35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14C8595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5193DC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464878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FAF072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8B1375C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1A58B1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6E9C10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33486278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7AF676FF" w14:textId="2A9649C9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C4019EF" w14:textId="1D51FE2F" w:rsidR="00727BE8" w:rsidRPr="00E05001" w:rsidRDefault="00E97266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.</w:t>
            </w:r>
          </w:p>
        </w:tc>
        <w:tc>
          <w:tcPr>
            <w:tcW w:w="1134" w:type="dxa"/>
            <w:vAlign w:val="center"/>
          </w:tcPr>
          <w:p w14:paraId="222FC50F" w14:textId="64BC581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DA7A51F" w14:textId="629973F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376537A" w14:textId="3402C3AA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D6D5885" w14:textId="455FF049" w:rsidR="00727BE8" w:rsidRPr="00E05001" w:rsidRDefault="007C6EC2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727BE8" w:rsidRPr="00E05001" w14:paraId="1B712328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60A00EA6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775EEAF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F68FED1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A045FC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4DB5CEA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E884E02" w14:textId="6908119A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E2563C4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E5E7DE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A113F50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6"/>
        <w:gridCol w:w="2791"/>
        <w:gridCol w:w="2885"/>
      </w:tblGrid>
      <w:tr w:rsidR="00727BE8" w:rsidRPr="00863342" w14:paraId="58AF8EC1" w14:textId="77777777" w:rsidTr="00503750">
        <w:trPr>
          <w:trHeight w:val="664"/>
        </w:trPr>
        <w:tc>
          <w:tcPr>
            <w:tcW w:w="3372" w:type="dxa"/>
          </w:tcPr>
          <w:p w14:paraId="32B6E0F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CE04136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2328F4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63342" w14:paraId="1BB2A34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204548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B2BDE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F4F0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39C250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F2F435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338662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5B3F3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7528C73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8459AE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15407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FBA32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0287E3C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386F1EA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19F889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EC46A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C5FD48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C7F7C38" w14:textId="77777777" w:rsidR="00727BE8" w:rsidRPr="00863342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381 Čas. Rozlíšenie </w:t>
            </w:r>
            <w:proofErr w:type="spellStart"/>
            <w:r>
              <w:rPr>
                <w:rFonts w:ascii="Arial" w:hAnsi="Arial"/>
                <w:sz w:val="16"/>
                <w:szCs w:val="16"/>
              </w:rPr>
              <w:t>zráž</w:t>
            </w:r>
            <w:proofErr w:type="spellEnd"/>
            <w:r>
              <w:rPr>
                <w:rFonts w:ascii="Arial" w:hAnsi="Arial"/>
                <w:sz w:val="16"/>
                <w:szCs w:val="16"/>
              </w:rPr>
              <w:t>. voda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1CD4192" w14:textId="286929D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940" w:type="dxa"/>
            <w:vAlign w:val="center"/>
          </w:tcPr>
          <w:p w14:paraId="2A593C02" w14:textId="77777777" w:rsidR="00727BE8" w:rsidRPr="008C56AB" w:rsidRDefault="00727BE8" w:rsidP="003E38B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863342" w14:paraId="55F0531C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4368CA35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6222F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8879F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B133C2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4C1B8A78" w14:textId="77777777" w:rsidR="00727BE8" w:rsidRPr="00917C1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95"/>
        <w:gridCol w:w="1903"/>
        <w:gridCol w:w="1410"/>
        <w:gridCol w:w="1376"/>
        <w:gridCol w:w="1768"/>
      </w:tblGrid>
      <w:tr w:rsidR="00727BE8" w:rsidRPr="00863342" w14:paraId="6D540AF5" w14:textId="77777777" w:rsidTr="00503750">
        <w:tc>
          <w:tcPr>
            <w:tcW w:w="2835" w:type="dxa"/>
            <w:vAlign w:val="center"/>
          </w:tcPr>
          <w:p w14:paraId="579BF423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14F1B4B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17AD92D7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78E6FFD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50F1F51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45B5853" w14:textId="77777777" w:rsidTr="00503750">
        <w:tc>
          <w:tcPr>
            <w:tcW w:w="2835" w:type="dxa"/>
          </w:tcPr>
          <w:p w14:paraId="4C353B2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312B6B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9D89A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59B94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C8DBB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1F6C68CD" w14:textId="77777777" w:rsidTr="00503750">
        <w:tc>
          <w:tcPr>
            <w:tcW w:w="2835" w:type="dxa"/>
          </w:tcPr>
          <w:p w14:paraId="4F58564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0AF37B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9E4F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097DC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CF35E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D916EF3" w14:textId="77777777" w:rsidTr="00503750">
        <w:tc>
          <w:tcPr>
            <w:tcW w:w="2835" w:type="dxa"/>
          </w:tcPr>
          <w:p w14:paraId="1CFD43F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B25E7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82642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EC922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54686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B95E4A1" w14:textId="77777777" w:rsidTr="00503750">
        <w:tc>
          <w:tcPr>
            <w:tcW w:w="2835" w:type="dxa"/>
            <w:vAlign w:val="center"/>
          </w:tcPr>
          <w:p w14:paraId="3F5A2C0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157FA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74090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306E8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B01B5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F0AD0C5" w14:textId="77777777" w:rsidTr="00503750">
        <w:tc>
          <w:tcPr>
            <w:tcW w:w="2835" w:type="dxa"/>
            <w:vAlign w:val="center"/>
          </w:tcPr>
          <w:p w14:paraId="0070C63D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171CC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5B1E4A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49D18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9CED69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34F8549" w14:textId="77777777" w:rsidTr="00503750">
        <w:tc>
          <w:tcPr>
            <w:tcW w:w="2835" w:type="dxa"/>
          </w:tcPr>
          <w:p w14:paraId="1CF7E9B7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6DCDC4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9EFDD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21E59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1548A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C6AA9F9" w14:textId="77777777" w:rsidTr="00503750">
        <w:tc>
          <w:tcPr>
            <w:tcW w:w="2835" w:type="dxa"/>
          </w:tcPr>
          <w:p w14:paraId="2CB92DF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57244A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63888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EC56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2C64C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6306212" w14:textId="77777777" w:rsidTr="00503750">
        <w:tc>
          <w:tcPr>
            <w:tcW w:w="2835" w:type="dxa"/>
          </w:tcPr>
          <w:p w14:paraId="33079A8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45C054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E8537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A166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5E6113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92F319E" w14:textId="77777777" w:rsidR="00727BE8" w:rsidRDefault="00727BE8" w:rsidP="00944C3D">
      <w:pPr>
        <w:rPr>
          <w:rFonts w:ascii="Arial" w:hAnsi="Arial"/>
          <w:b/>
        </w:rPr>
      </w:pPr>
    </w:p>
    <w:p w14:paraId="328F5583" w14:textId="77777777" w:rsidR="00727BE8" w:rsidRPr="001C3F8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76"/>
        <w:gridCol w:w="1908"/>
        <w:gridCol w:w="1363"/>
        <w:gridCol w:w="1423"/>
        <w:gridCol w:w="1782"/>
      </w:tblGrid>
      <w:tr w:rsidR="00727BE8" w:rsidRPr="00863342" w14:paraId="1C5594D5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3FD057A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36BEC1E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F21DC3D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10AECC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7B2A2EE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09D814A7" w14:textId="77777777" w:rsidTr="00503750">
        <w:trPr>
          <w:trHeight w:val="443"/>
        </w:trPr>
        <w:tc>
          <w:tcPr>
            <w:tcW w:w="2560" w:type="dxa"/>
          </w:tcPr>
          <w:p w14:paraId="1A3B654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73A839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7A316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69C48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493EC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E8DBDF4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419CF4C7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3D6753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FF2B4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D06F0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E5784C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6164BF2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EBD16A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0719E1E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6FD06D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3FCDD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6CB08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1E8EC75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106C65B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29881A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56480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B9A6B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E22A3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C3F9A0" w14:textId="77777777" w:rsidR="00727BE8" w:rsidRDefault="00727BE8" w:rsidP="00944C3D">
      <w:pPr>
        <w:rPr>
          <w:rFonts w:ascii="Arial" w:hAnsi="Arial"/>
          <w:b/>
        </w:rPr>
      </w:pPr>
    </w:p>
    <w:p w14:paraId="1C4C6703" w14:textId="77777777" w:rsidR="00727BE8" w:rsidRDefault="00727BE8" w:rsidP="00944C3D">
      <w:pPr>
        <w:rPr>
          <w:rFonts w:ascii="Arial" w:hAnsi="Arial"/>
          <w:b/>
        </w:rPr>
      </w:pPr>
    </w:p>
    <w:p w14:paraId="3A18A98B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5F2D0FF6" w14:textId="77777777" w:rsidR="00727BE8" w:rsidRDefault="00727BE8" w:rsidP="00944C3D">
      <w:pPr>
        <w:rPr>
          <w:rFonts w:ascii="Arial" w:hAnsi="Arial"/>
          <w:b/>
        </w:rPr>
      </w:pPr>
    </w:p>
    <w:p w14:paraId="5ECA41BB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96"/>
        <w:gridCol w:w="2888"/>
      </w:tblGrid>
      <w:tr w:rsidR="00727BE8" w:rsidRPr="008A6A75" w14:paraId="54C440D5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0489C52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4CA1B32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7262D64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1B77347B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7F804C6" w14:textId="0CF07A5C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0DBC7CA" w14:textId="0092D2B9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A8C8280" w14:textId="1BAAB8A2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C86D589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7250D3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378586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AE489C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C0EFC1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BBAC9C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7DC9FE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5F03AD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5EAB77B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588DC672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7"/>
        <w:gridCol w:w="2802"/>
        <w:gridCol w:w="2893"/>
      </w:tblGrid>
      <w:tr w:rsidR="00727BE8" w:rsidRPr="008A6A75" w14:paraId="3BFCA87D" w14:textId="77777777" w:rsidTr="00503750">
        <w:trPr>
          <w:trHeight w:val="677"/>
        </w:trPr>
        <w:tc>
          <w:tcPr>
            <w:tcW w:w="3358" w:type="dxa"/>
          </w:tcPr>
          <w:p w14:paraId="5202D84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523120D2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1C4F520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5E8CDD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6D8916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1D4F46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54AE9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E8F19C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F2C83A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19C33E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22FCB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2FA3DE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2DDD5C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35EA9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19B6EE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CFDCD5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524AFC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6B78A4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E3D9E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599254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FBB185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7A168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63E0D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3A2BE2A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F388BD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7593F3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5DA52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566531C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018F2AC6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1"/>
        <w:gridCol w:w="4039"/>
      </w:tblGrid>
      <w:tr w:rsidR="00727BE8" w:rsidRPr="008A6A75" w14:paraId="028227F9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C6899F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03E85143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727BE8" w:rsidRPr="008A6A75" w14:paraId="2D1A88FB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6442A8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01FC02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2757AF1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E05DA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1A0227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66A9242C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9E5AAB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AD2739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1DD8E4B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2BA892B6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D11243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15A62EA4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26B5DF50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357FDF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01B65236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A7C898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57F8AE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A44B88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29691E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0B61CE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914BF94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28FFC61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75F06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388FB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9774C6D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C0642A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73872E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B9D3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29FFC1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0BBB67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C537D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A05266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29E025D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E96C5A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92AC7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93F0B3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2CD8B44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264959B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01CCB868" w14:textId="77777777" w:rsidTr="00061302">
        <w:trPr>
          <w:trHeight w:val="969"/>
        </w:trPr>
        <w:tc>
          <w:tcPr>
            <w:tcW w:w="3262" w:type="dxa"/>
            <w:vAlign w:val="center"/>
          </w:tcPr>
          <w:p w14:paraId="77CC365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799" w:type="dxa"/>
            <w:vAlign w:val="center"/>
          </w:tcPr>
          <w:p w14:paraId="704DC26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91" w:type="dxa"/>
            <w:vAlign w:val="center"/>
          </w:tcPr>
          <w:p w14:paraId="7227F41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A3E37FA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25CB265B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799" w:type="dxa"/>
            <w:vAlign w:val="center"/>
          </w:tcPr>
          <w:p w14:paraId="7D8B29DA" w14:textId="034A0C3B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5ED19B43" w14:textId="579696B0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18A970D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2FF6351B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799" w:type="dxa"/>
            <w:vAlign w:val="center"/>
          </w:tcPr>
          <w:p w14:paraId="13602AFF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91" w:type="dxa"/>
            <w:vAlign w:val="center"/>
          </w:tcPr>
          <w:p w14:paraId="6B5E3879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1DB879D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375BD8AE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799" w:type="dxa"/>
            <w:vAlign w:val="center"/>
          </w:tcPr>
          <w:p w14:paraId="5994517E" w14:textId="2DAE1FAA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2A073726" w14:textId="2B498BE2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4B4AF818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0DEE97E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Opravy a udržiavanie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15477615" w14:textId="34939667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7189B754" w14:textId="65240A94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482B65EC" w14:textId="77777777" w:rsidTr="00BB7298">
        <w:trPr>
          <w:trHeight w:val="360"/>
        </w:trPr>
        <w:tc>
          <w:tcPr>
            <w:tcW w:w="3262" w:type="dxa"/>
            <w:vAlign w:val="center"/>
          </w:tcPr>
          <w:p w14:paraId="161C7DD3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Mzdové náklady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5E13B79B" w14:textId="4AC44F5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357798BD" w14:textId="26BA7848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</w:tbl>
    <w:p w14:paraId="43F1F1B7" w14:textId="77777777" w:rsidR="00727BE8" w:rsidRPr="001C3F86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33D2D14C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6"/>
        <w:gridCol w:w="3118"/>
        <w:gridCol w:w="3119"/>
      </w:tblGrid>
      <w:tr w:rsidR="00727BE8" w:rsidRPr="008A6A75" w14:paraId="52C21BAE" w14:textId="77777777" w:rsidTr="00503750">
        <w:tc>
          <w:tcPr>
            <w:tcW w:w="3686" w:type="dxa"/>
            <w:vAlign w:val="center"/>
          </w:tcPr>
          <w:p w14:paraId="39B425F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4F20D73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39ECF6B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27BE8" w:rsidRPr="008A6A75" w14:paraId="3BAA5E3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BACC171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D86071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9CA945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15D8C5C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1EC76A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7910AB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254AF6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AB8A00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827225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05DBB1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6DF973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82DD9A5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57DFE2DD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430F2C93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2036B67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83C2DCD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3161FBE3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7B5F41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4A617E9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942C3E6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45A432F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709093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50B222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CD3D52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D6B300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744481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218E2E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6956C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93712C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41E93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41135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342AA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5D1C5FC5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669972C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BD96C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F1C56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5B62E876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492E8A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2F316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2BB6D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C7CD13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B73A085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7DE1F14B" w14:textId="77777777" w:rsidR="00727BE8" w:rsidRPr="00ED0163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03"/>
        <w:gridCol w:w="2552"/>
      </w:tblGrid>
      <w:tr w:rsidR="00727BE8" w:rsidRPr="008A6A75" w14:paraId="144C3D1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FF2C86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lastRenderedPageBreak/>
              <w:t>Jednotlivé druhy nákladov za</w:t>
            </w:r>
          </w:p>
        </w:tc>
        <w:tc>
          <w:tcPr>
            <w:tcW w:w="2552" w:type="dxa"/>
            <w:vAlign w:val="center"/>
          </w:tcPr>
          <w:p w14:paraId="7FFFD2F0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27BE8" w:rsidRPr="008A6A75" w14:paraId="04BB9AC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BD1928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41EEE4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E88680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C2D99B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6C6EB7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DD29AA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20B667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0A6633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6A6DA0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383F1B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57DDE4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81055B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A085FF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2E5683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CCD4A4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5B645C5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2C9F780D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AA6C760" w14:textId="77777777" w:rsidR="00727BE8" w:rsidRDefault="00727BE8" w:rsidP="00944C3D">
      <w:pPr>
        <w:rPr>
          <w:sz w:val="22"/>
          <w:szCs w:val="22"/>
        </w:rPr>
      </w:pPr>
    </w:p>
    <w:p w14:paraId="1B3BA264" w14:textId="77777777" w:rsidR="00727BE8" w:rsidRDefault="00727BE8" w:rsidP="00944C3D">
      <w:pPr>
        <w:rPr>
          <w:sz w:val="22"/>
          <w:szCs w:val="22"/>
        </w:rPr>
      </w:pPr>
    </w:p>
    <w:p w14:paraId="59D19B1C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593877A2" w14:textId="77777777" w:rsidR="00727BE8" w:rsidRDefault="00727BE8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6652625B" w14:textId="77777777" w:rsidR="00727BE8" w:rsidRDefault="00727BE8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01943B77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2EBA081E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1D6301B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31"/>
        <w:gridCol w:w="2759"/>
        <w:gridCol w:w="2862"/>
      </w:tblGrid>
      <w:tr w:rsidR="00727BE8" w:rsidRPr="002F74F8" w14:paraId="2D3292B4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01004C8C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038552B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2CC2187F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22DDA283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0832DC09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222FF42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4B730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7E6B97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BB032F7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219FEA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EE590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E9968C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96651C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55B9A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65178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3D58180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E56639A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0337F0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419D0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5CF9C5D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779F768C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3B93D2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0F298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2FE16F8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8AE9026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BDCDF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36474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2395250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767F86F2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568DF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3403B8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C1782A1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CFB43D7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71"/>
        <w:gridCol w:w="2866"/>
      </w:tblGrid>
      <w:tr w:rsidR="00727BE8" w:rsidRPr="002F74F8" w14:paraId="03D6771D" w14:textId="77777777" w:rsidTr="00D430B5">
        <w:trPr>
          <w:trHeight w:val="465"/>
        </w:trPr>
        <w:tc>
          <w:tcPr>
            <w:tcW w:w="3268" w:type="dxa"/>
            <w:vAlign w:val="center"/>
          </w:tcPr>
          <w:p w14:paraId="2E66687F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771" w:type="dxa"/>
            <w:vAlign w:val="center"/>
          </w:tcPr>
          <w:p w14:paraId="29C39E5D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66" w:type="dxa"/>
            <w:vAlign w:val="center"/>
          </w:tcPr>
          <w:p w14:paraId="509F2189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3B5B69B8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5A44E0E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771" w:type="dxa"/>
            <w:vAlign w:val="center"/>
          </w:tcPr>
          <w:p w14:paraId="1B53439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645566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E956C6D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3CF391D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771" w:type="dxa"/>
            <w:vAlign w:val="center"/>
          </w:tcPr>
          <w:p w14:paraId="672E77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7CBDF6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7F181C02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656D5674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771" w:type="dxa"/>
            <w:vAlign w:val="center"/>
          </w:tcPr>
          <w:p w14:paraId="2E9A9D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7C9BC66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D32D503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AF785D1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771" w:type="dxa"/>
            <w:vAlign w:val="center"/>
          </w:tcPr>
          <w:p w14:paraId="64D57D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6D4E3A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EBE33F4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222CEBF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1C625C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0485DE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475B9768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01DBDBD4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6A8D12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41146B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07300114" w14:textId="77777777" w:rsidTr="00D430B5">
        <w:trPr>
          <w:trHeight w:val="252"/>
        </w:trPr>
        <w:tc>
          <w:tcPr>
            <w:tcW w:w="3268" w:type="dxa"/>
            <w:vAlign w:val="center"/>
          </w:tcPr>
          <w:p w14:paraId="1FCC47C6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7AEA4C5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097FCE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57A61B5B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A7449A7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Opis významných položiek ostatných finančných povinností, ktoré sa nesledujú v účtovníctve a neuvádzajú sa v súvahe</w:t>
      </w:r>
    </w:p>
    <w:p w14:paraId="7A3A4C1A" w14:textId="77777777" w:rsidR="00727BE8" w:rsidRPr="00D430B5" w:rsidRDefault="00727BE8" w:rsidP="00D430B5">
      <w:pPr>
        <w:ind w:firstLine="426"/>
        <w:rPr>
          <w:rFonts w:ascii="Arial" w:hAnsi="Arial"/>
          <w:sz w:val="16"/>
          <w:szCs w:val="16"/>
        </w:rPr>
      </w:pP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p11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298689BE" w14:textId="77777777" w:rsidR="00727BE8" w:rsidRPr="00D430B5" w:rsidRDefault="00727BE8" w:rsidP="00D430B5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Prehľad nehnuteľných kultúrnych pamiatok, ktoré sú v správe alebo vo vlastníctve účtovnej jednotk</w:t>
      </w:r>
      <w:r>
        <w:rPr>
          <w:rFonts w:ascii="Arial" w:hAnsi="Arial"/>
          <w:b/>
          <w:sz w:val="16"/>
          <w:szCs w:val="16"/>
        </w:rPr>
        <w:t>y</w:t>
      </w: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p12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295F0116" w14:textId="77777777" w:rsidR="00727BE8" w:rsidRPr="00D430B5" w:rsidRDefault="00727BE8" w:rsidP="00944C3D">
      <w:pPr>
        <w:rPr>
          <w:rFonts w:ascii="Arial" w:hAnsi="Arial"/>
          <w:sz w:val="16"/>
          <w:szCs w:val="16"/>
        </w:rPr>
      </w:pPr>
    </w:p>
    <w:p w14:paraId="3CB97246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Informácie o významných skutočnostiach, ktoré nastali medzi dňom, ku ktorému sa zostavuje účtovná závierka a dňom jej zostavenia</w:t>
      </w:r>
    </w:p>
    <w:p w14:paraId="3161B3A2" w14:textId="77777777" w:rsidR="00727BE8" w:rsidRPr="003E01A5" w:rsidRDefault="00727BE8" w:rsidP="003E01A5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sectPr w:rsidR="00727BE8" w:rsidRPr="003E01A5" w:rsidSect="00D229D5">
      <w:footerReference w:type="even" r:id="rId8"/>
      <w:footerReference w:type="default" r:id="rId9"/>
      <w:pgSz w:w="11906" w:h="16838"/>
      <w:pgMar w:top="1418" w:right="1418" w:bottom="1418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87DF6F" w14:textId="77777777" w:rsidR="004759D1" w:rsidRDefault="004759D1">
      <w:r>
        <w:separator/>
      </w:r>
    </w:p>
  </w:endnote>
  <w:endnote w:type="continuationSeparator" w:id="0">
    <w:p w14:paraId="75CC7A09" w14:textId="77777777" w:rsidR="004759D1" w:rsidRDefault="004759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horndale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BEB483" w14:textId="77777777" w:rsidR="00727BE8" w:rsidRDefault="00727BE8" w:rsidP="008D0433">
    <w:pPr>
      <w:pStyle w:val="Pta"/>
      <w:framePr w:wrap="auto" w:vAnchor="text" w:hAnchor="margin" w:xAlign="right" w:y="1"/>
      <w:rPr>
        <w:rStyle w:val="slostrany"/>
        <w:rFonts w:cs="Arial"/>
      </w:rPr>
    </w:pPr>
  </w:p>
  <w:p w14:paraId="5D1FAFA0" w14:textId="77777777" w:rsidR="00727BE8" w:rsidRDefault="00727BE8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654A01" w14:textId="77777777" w:rsidR="00727BE8" w:rsidRDefault="00727BE8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5D4A763" w14:textId="77777777" w:rsidR="00727BE8" w:rsidRDefault="00727BE8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DBE308" w14:textId="77777777" w:rsidR="00727BE8" w:rsidRPr="00010D38" w:rsidRDefault="00727BE8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29A1938F" w14:textId="77777777" w:rsidR="00727BE8" w:rsidRDefault="00727BE8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A657D9" w14:textId="77777777" w:rsidR="004759D1" w:rsidRDefault="004759D1">
      <w:r>
        <w:separator/>
      </w:r>
    </w:p>
  </w:footnote>
  <w:footnote w:type="continuationSeparator" w:id="0">
    <w:p w14:paraId="1A9B6881" w14:textId="77777777" w:rsidR="004759D1" w:rsidRDefault="004759D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  <w:rPr>
        <w:rFonts w:cs="Times New Roman"/>
      </w:r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86407740">
    <w:abstractNumId w:val="13"/>
  </w:num>
  <w:num w:numId="2" w16cid:durableId="1890189458">
    <w:abstractNumId w:val="17"/>
  </w:num>
  <w:num w:numId="3" w16cid:durableId="1239562899">
    <w:abstractNumId w:val="8"/>
  </w:num>
  <w:num w:numId="4" w16cid:durableId="1561133426">
    <w:abstractNumId w:val="7"/>
  </w:num>
  <w:num w:numId="5" w16cid:durableId="686833629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773931622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388110584">
    <w:abstractNumId w:val="20"/>
  </w:num>
  <w:num w:numId="8" w16cid:durableId="240676932">
    <w:abstractNumId w:val="10"/>
  </w:num>
  <w:num w:numId="9" w16cid:durableId="1032809047">
    <w:abstractNumId w:val="0"/>
  </w:num>
  <w:num w:numId="10" w16cid:durableId="1522931105">
    <w:abstractNumId w:val="19"/>
  </w:num>
  <w:num w:numId="11" w16cid:durableId="1867717060">
    <w:abstractNumId w:val="6"/>
  </w:num>
  <w:num w:numId="12" w16cid:durableId="3749127">
    <w:abstractNumId w:val="9"/>
  </w:num>
  <w:num w:numId="13" w16cid:durableId="1391227464">
    <w:abstractNumId w:val="12"/>
  </w:num>
  <w:num w:numId="14" w16cid:durableId="680820046">
    <w:abstractNumId w:val="15"/>
  </w:num>
  <w:num w:numId="15" w16cid:durableId="875852583">
    <w:abstractNumId w:val="14"/>
  </w:num>
  <w:num w:numId="16" w16cid:durableId="31812057">
    <w:abstractNumId w:val="2"/>
  </w:num>
  <w:num w:numId="17" w16cid:durableId="33698408">
    <w:abstractNumId w:val="4"/>
  </w:num>
  <w:num w:numId="18" w16cid:durableId="1722974151">
    <w:abstractNumId w:val="11"/>
  </w:num>
  <w:num w:numId="19" w16cid:durableId="403381625">
    <w:abstractNumId w:val="5"/>
  </w:num>
  <w:num w:numId="20" w16cid:durableId="1256019976">
    <w:abstractNumId w:val="18"/>
  </w:num>
  <w:num w:numId="21" w16cid:durableId="802769951">
    <w:abstractNumId w:val="1"/>
  </w:num>
  <w:num w:numId="22" w16cid:durableId="2047287276">
    <w:abstractNumId w:val="16"/>
  </w:num>
  <w:num w:numId="23" w16cid:durableId="138598294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162"/>
    <w:docVar w:name="arg2" w:val="driver=asa11;dbn=poprad;dbf=d:\data\poprad.db;eng=sql12;links=tcpip;uid=krolakova;pwd=global1;con=finus(10.15)"/>
    <w:docVar w:name="arg3" w:val="0"/>
    <w:docVar w:name="arg4" w:val="C:\Users\KROLAK~1.HP-\AppData\Local\Temp\7692547.doc"/>
    <w:docVar w:name="arg5" w:val="1"/>
  </w:docVars>
  <w:rsids>
    <w:rsidRoot w:val="00164431"/>
    <w:rsid w:val="00010D38"/>
    <w:rsid w:val="00011EDC"/>
    <w:rsid w:val="000234F7"/>
    <w:rsid w:val="0002470E"/>
    <w:rsid w:val="00030DEB"/>
    <w:rsid w:val="00034D3C"/>
    <w:rsid w:val="000422B9"/>
    <w:rsid w:val="00045728"/>
    <w:rsid w:val="000461D1"/>
    <w:rsid w:val="00050529"/>
    <w:rsid w:val="00051D36"/>
    <w:rsid w:val="00061302"/>
    <w:rsid w:val="00062FB4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D5039"/>
    <w:rsid w:val="000F0107"/>
    <w:rsid w:val="00105D55"/>
    <w:rsid w:val="00120F10"/>
    <w:rsid w:val="0012290E"/>
    <w:rsid w:val="0012652D"/>
    <w:rsid w:val="0013217B"/>
    <w:rsid w:val="0013478F"/>
    <w:rsid w:val="001465C1"/>
    <w:rsid w:val="0015103D"/>
    <w:rsid w:val="00152B1C"/>
    <w:rsid w:val="0015454F"/>
    <w:rsid w:val="00163764"/>
    <w:rsid w:val="00164431"/>
    <w:rsid w:val="001664BB"/>
    <w:rsid w:val="001821BF"/>
    <w:rsid w:val="00187A66"/>
    <w:rsid w:val="0019621E"/>
    <w:rsid w:val="00197971"/>
    <w:rsid w:val="00197E0F"/>
    <w:rsid w:val="001A1E3F"/>
    <w:rsid w:val="001B51FA"/>
    <w:rsid w:val="001C3F86"/>
    <w:rsid w:val="001C54C0"/>
    <w:rsid w:val="001D225C"/>
    <w:rsid w:val="001D2AB6"/>
    <w:rsid w:val="001D430F"/>
    <w:rsid w:val="001D6748"/>
    <w:rsid w:val="001E33AE"/>
    <w:rsid w:val="001E538B"/>
    <w:rsid w:val="001F17B9"/>
    <w:rsid w:val="001F740D"/>
    <w:rsid w:val="001F7461"/>
    <w:rsid w:val="00200A6E"/>
    <w:rsid w:val="002066E2"/>
    <w:rsid w:val="00207A36"/>
    <w:rsid w:val="00212499"/>
    <w:rsid w:val="00220C05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1772"/>
    <w:rsid w:val="002739DE"/>
    <w:rsid w:val="00273F6B"/>
    <w:rsid w:val="00280B22"/>
    <w:rsid w:val="00284D29"/>
    <w:rsid w:val="00291963"/>
    <w:rsid w:val="00292243"/>
    <w:rsid w:val="0029467C"/>
    <w:rsid w:val="002B12D5"/>
    <w:rsid w:val="002C13B3"/>
    <w:rsid w:val="002C5CE4"/>
    <w:rsid w:val="002D0906"/>
    <w:rsid w:val="002E4E32"/>
    <w:rsid w:val="002F002B"/>
    <w:rsid w:val="002F1265"/>
    <w:rsid w:val="002F24B7"/>
    <w:rsid w:val="002F733E"/>
    <w:rsid w:val="002F74F8"/>
    <w:rsid w:val="003028FB"/>
    <w:rsid w:val="00302905"/>
    <w:rsid w:val="0030373C"/>
    <w:rsid w:val="0031248C"/>
    <w:rsid w:val="00315365"/>
    <w:rsid w:val="00325368"/>
    <w:rsid w:val="003277F2"/>
    <w:rsid w:val="00337128"/>
    <w:rsid w:val="00337BB7"/>
    <w:rsid w:val="00344831"/>
    <w:rsid w:val="00347D66"/>
    <w:rsid w:val="00354A2E"/>
    <w:rsid w:val="00360416"/>
    <w:rsid w:val="003607F0"/>
    <w:rsid w:val="003607F8"/>
    <w:rsid w:val="003713F3"/>
    <w:rsid w:val="0038798B"/>
    <w:rsid w:val="00391121"/>
    <w:rsid w:val="00392BB9"/>
    <w:rsid w:val="003934AB"/>
    <w:rsid w:val="003A01A2"/>
    <w:rsid w:val="003A5B2E"/>
    <w:rsid w:val="003B3B25"/>
    <w:rsid w:val="003C34A3"/>
    <w:rsid w:val="003C6161"/>
    <w:rsid w:val="003D277B"/>
    <w:rsid w:val="003D6E87"/>
    <w:rsid w:val="003E01A5"/>
    <w:rsid w:val="003E38B3"/>
    <w:rsid w:val="003E5CE2"/>
    <w:rsid w:val="003F1699"/>
    <w:rsid w:val="003F5116"/>
    <w:rsid w:val="00402FDD"/>
    <w:rsid w:val="00403D96"/>
    <w:rsid w:val="004100DF"/>
    <w:rsid w:val="00417853"/>
    <w:rsid w:val="00422144"/>
    <w:rsid w:val="0042364E"/>
    <w:rsid w:val="00424F1C"/>
    <w:rsid w:val="0042605A"/>
    <w:rsid w:val="00431B01"/>
    <w:rsid w:val="0044062B"/>
    <w:rsid w:val="004432A1"/>
    <w:rsid w:val="0044430B"/>
    <w:rsid w:val="00444AB0"/>
    <w:rsid w:val="00447203"/>
    <w:rsid w:val="004508BD"/>
    <w:rsid w:val="004520DD"/>
    <w:rsid w:val="004550DF"/>
    <w:rsid w:val="00462D5E"/>
    <w:rsid w:val="00465313"/>
    <w:rsid w:val="0047156B"/>
    <w:rsid w:val="00473992"/>
    <w:rsid w:val="00474E35"/>
    <w:rsid w:val="004759D1"/>
    <w:rsid w:val="004917E0"/>
    <w:rsid w:val="004920E3"/>
    <w:rsid w:val="004969BE"/>
    <w:rsid w:val="004A7E73"/>
    <w:rsid w:val="004C1789"/>
    <w:rsid w:val="004C2826"/>
    <w:rsid w:val="004D77A8"/>
    <w:rsid w:val="004E1617"/>
    <w:rsid w:val="004E1D57"/>
    <w:rsid w:val="004F29F4"/>
    <w:rsid w:val="004F4A5E"/>
    <w:rsid w:val="00503750"/>
    <w:rsid w:val="00506C67"/>
    <w:rsid w:val="00511537"/>
    <w:rsid w:val="0053372C"/>
    <w:rsid w:val="00572A39"/>
    <w:rsid w:val="00573DF0"/>
    <w:rsid w:val="00583D8D"/>
    <w:rsid w:val="00584815"/>
    <w:rsid w:val="005863F3"/>
    <w:rsid w:val="00590A9F"/>
    <w:rsid w:val="00590AC7"/>
    <w:rsid w:val="00592EA0"/>
    <w:rsid w:val="00594196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64EC5"/>
    <w:rsid w:val="006818FD"/>
    <w:rsid w:val="00683EB7"/>
    <w:rsid w:val="006851AB"/>
    <w:rsid w:val="00695841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11AC"/>
    <w:rsid w:val="006F1BD7"/>
    <w:rsid w:val="006F31A6"/>
    <w:rsid w:val="007046D5"/>
    <w:rsid w:val="00704DEF"/>
    <w:rsid w:val="00707C93"/>
    <w:rsid w:val="00717689"/>
    <w:rsid w:val="0072033A"/>
    <w:rsid w:val="00720D29"/>
    <w:rsid w:val="0072558F"/>
    <w:rsid w:val="007266B9"/>
    <w:rsid w:val="00727BE8"/>
    <w:rsid w:val="0073029B"/>
    <w:rsid w:val="0073515E"/>
    <w:rsid w:val="0074076C"/>
    <w:rsid w:val="0074200F"/>
    <w:rsid w:val="007450CC"/>
    <w:rsid w:val="00752C7A"/>
    <w:rsid w:val="007553EC"/>
    <w:rsid w:val="00755C3C"/>
    <w:rsid w:val="0076308E"/>
    <w:rsid w:val="00770FCF"/>
    <w:rsid w:val="007772AA"/>
    <w:rsid w:val="007822F9"/>
    <w:rsid w:val="00782EA1"/>
    <w:rsid w:val="00790961"/>
    <w:rsid w:val="00793C02"/>
    <w:rsid w:val="0079716F"/>
    <w:rsid w:val="007A7376"/>
    <w:rsid w:val="007A7F92"/>
    <w:rsid w:val="007B42AA"/>
    <w:rsid w:val="007B478D"/>
    <w:rsid w:val="007B5FD9"/>
    <w:rsid w:val="007C6EC2"/>
    <w:rsid w:val="007C71E0"/>
    <w:rsid w:val="007E020B"/>
    <w:rsid w:val="007F0FEA"/>
    <w:rsid w:val="007F1872"/>
    <w:rsid w:val="007F63F2"/>
    <w:rsid w:val="00801080"/>
    <w:rsid w:val="00820918"/>
    <w:rsid w:val="00831863"/>
    <w:rsid w:val="0083409F"/>
    <w:rsid w:val="00843AD1"/>
    <w:rsid w:val="0086010C"/>
    <w:rsid w:val="00862D90"/>
    <w:rsid w:val="00863342"/>
    <w:rsid w:val="00871039"/>
    <w:rsid w:val="0087241F"/>
    <w:rsid w:val="00874C86"/>
    <w:rsid w:val="008767E1"/>
    <w:rsid w:val="00877CE1"/>
    <w:rsid w:val="00881159"/>
    <w:rsid w:val="00881D09"/>
    <w:rsid w:val="00894CCF"/>
    <w:rsid w:val="00897661"/>
    <w:rsid w:val="008A0E11"/>
    <w:rsid w:val="008A6A75"/>
    <w:rsid w:val="008A7BAA"/>
    <w:rsid w:val="008B2D38"/>
    <w:rsid w:val="008B4077"/>
    <w:rsid w:val="008B48E4"/>
    <w:rsid w:val="008C1980"/>
    <w:rsid w:val="008C3EC5"/>
    <w:rsid w:val="008C56AB"/>
    <w:rsid w:val="008D0433"/>
    <w:rsid w:val="008D6310"/>
    <w:rsid w:val="008F5EF1"/>
    <w:rsid w:val="0090277A"/>
    <w:rsid w:val="00917B6D"/>
    <w:rsid w:val="00917C1F"/>
    <w:rsid w:val="00924521"/>
    <w:rsid w:val="00924809"/>
    <w:rsid w:val="009265BB"/>
    <w:rsid w:val="00931053"/>
    <w:rsid w:val="00935402"/>
    <w:rsid w:val="0094344A"/>
    <w:rsid w:val="0094468D"/>
    <w:rsid w:val="00944C3D"/>
    <w:rsid w:val="00951CD2"/>
    <w:rsid w:val="0096055A"/>
    <w:rsid w:val="00973A02"/>
    <w:rsid w:val="009838F5"/>
    <w:rsid w:val="009A278B"/>
    <w:rsid w:val="009B2521"/>
    <w:rsid w:val="009B4C58"/>
    <w:rsid w:val="009D200B"/>
    <w:rsid w:val="009D30DB"/>
    <w:rsid w:val="009E0EE5"/>
    <w:rsid w:val="009E1BB8"/>
    <w:rsid w:val="009E6601"/>
    <w:rsid w:val="009F0517"/>
    <w:rsid w:val="009F2298"/>
    <w:rsid w:val="009F61B4"/>
    <w:rsid w:val="00A02DF7"/>
    <w:rsid w:val="00A052AA"/>
    <w:rsid w:val="00A0740D"/>
    <w:rsid w:val="00A25EA7"/>
    <w:rsid w:val="00A31FEF"/>
    <w:rsid w:val="00A324E2"/>
    <w:rsid w:val="00A4559A"/>
    <w:rsid w:val="00A4574D"/>
    <w:rsid w:val="00A45CBB"/>
    <w:rsid w:val="00A548D2"/>
    <w:rsid w:val="00A60427"/>
    <w:rsid w:val="00A61D74"/>
    <w:rsid w:val="00A62A99"/>
    <w:rsid w:val="00A65012"/>
    <w:rsid w:val="00A67AA4"/>
    <w:rsid w:val="00A80683"/>
    <w:rsid w:val="00A82CC0"/>
    <w:rsid w:val="00AA26F7"/>
    <w:rsid w:val="00AA3410"/>
    <w:rsid w:val="00AA4637"/>
    <w:rsid w:val="00AA6CA1"/>
    <w:rsid w:val="00AC1897"/>
    <w:rsid w:val="00AD5EAF"/>
    <w:rsid w:val="00AD6F86"/>
    <w:rsid w:val="00AE2196"/>
    <w:rsid w:val="00AE3594"/>
    <w:rsid w:val="00B025F9"/>
    <w:rsid w:val="00B036B5"/>
    <w:rsid w:val="00B1198E"/>
    <w:rsid w:val="00B20E3B"/>
    <w:rsid w:val="00B21506"/>
    <w:rsid w:val="00B216D1"/>
    <w:rsid w:val="00B21A23"/>
    <w:rsid w:val="00B24C48"/>
    <w:rsid w:val="00B30D51"/>
    <w:rsid w:val="00B34591"/>
    <w:rsid w:val="00B44140"/>
    <w:rsid w:val="00B44D10"/>
    <w:rsid w:val="00B461FE"/>
    <w:rsid w:val="00B50E60"/>
    <w:rsid w:val="00B5159F"/>
    <w:rsid w:val="00B54AA7"/>
    <w:rsid w:val="00B6597A"/>
    <w:rsid w:val="00B808E2"/>
    <w:rsid w:val="00B82BEA"/>
    <w:rsid w:val="00B85F0B"/>
    <w:rsid w:val="00B9049A"/>
    <w:rsid w:val="00B943F2"/>
    <w:rsid w:val="00BA2740"/>
    <w:rsid w:val="00BB13F1"/>
    <w:rsid w:val="00BB2432"/>
    <w:rsid w:val="00BB5DA2"/>
    <w:rsid w:val="00BB64C5"/>
    <w:rsid w:val="00BB7298"/>
    <w:rsid w:val="00BB7F7C"/>
    <w:rsid w:val="00BC1B5E"/>
    <w:rsid w:val="00BC2414"/>
    <w:rsid w:val="00BD28DC"/>
    <w:rsid w:val="00BD47C9"/>
    <w:rsid w:val="00BD603E"/>
    <w:rsid w:val="00BE1CFF"/>
    <w:rsid w:val="00BE6AF8"/>
    <w:rsid w:val="00BE7552"/>
    <w:rsid w:val="00C0036E"/>
    <w:rsid w:val="00C05815"/>
    <w:rsid w:val="00C11151"/>
    <w:rsid w:val="00C165AD"/>
    <w:rsid w:val="00C213A6"/>
    <w:rsid w:val="00C26D27"/>
    <w:rsid w:val="00C32EEF"/>
    <w:rsid w:val="00C3539E"/>
    <w:rsid w:val="00C36E3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085F"/>
    <w:rsid w:val="00C736A2"/>
    <w:rsid w:val="00C74B1A"/>
    <w:rsid w:val="00C77B5A"/>
    <w:rsid w:val="00C82075"/>
    <w:rsid w:val="00C871BA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CF027B"/>
    <w:rsid w:val="00D009DF"/>
    <w:rsid w:val="00D01172"/>
    <w:rsid w:val="00D01B9C"/>
    <w:rsid w:val="00D03E3F"/>
    <w:rsid w:val="00D21FC4"/>
    <w:rsid w:val="00D229D5"/>
    <w:rsid w:val="00D250F3"/>
    <w:rsid w:val="00D40CBA"/>
    <w:rsid w:val="00D42477"/>
    <w:rsid w:val="00D430B5"/>
    <w:rsid w:val="00D43DE2"/>
    <w:rsid w:val="00D47486"/>
    <w:rsid w:val="00D501B8"/>
    <w:rsid w:val="00D536C2"/>
    <w:rsid w:val="00D53D09"/>
    <w:rsid w:val="00D572F2"/>
    <w:rsid w:val="00D57937"/>
    <w:rsid w:val="00D64F09"/>
    <w:rsid w:val="00D66C50"/>
    <w:rsid w:val="00D83C37"/>
    <w:rsid w:val="00D84B5C"/>
    <w:rsid w:val="00D86E26"/>
    <w:rsid w:val="00D91F43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05001"/>
    <w:rsid w:val="00E17884"/>
    <w:rsid w:val="00E22677"/>
    <w:rsid w:val="00E51C26"/>
    <w:rsid w:val="00E56EB4"/>
    <w:rsid w:val="00E61EAC"/>
    <w:rsid w:val="00E62CA8"/>
    <w:rsid w:val="00E81521"/>
    <w:rsid w:val="00E85CCA"/>
    <w:rsid w:val="00E9202B"/>
    <w:rsid w:val="00E940C6"/>
    <w:rsid w:val="00E97266"/>
    <w:rsid w:val="00EA31BC"/>
    <w:rsid w:val="00EA6F2E"/>
    <w:rsid w:val="00EC328A"/>
    <w:rsid w:val="00ED0163"/>
    <w:rsid w:val="00ED4DCA"/>
    <w:rsid w:val="00EE21BE"/>
    <w:rsid w:val="00EE25B5"/>
    <w:rsid w:val="00EE2E30"/>
    <w:rsid w:val="00EE423C"/>
    <w:rsid w:val="00EF3123"/>
    <w:rsid w:val="00EF3D5A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A1B6B"/>
    <w:rsid w:val="00FA37D6"/>
    <w:rsid w:val="00FC4108"/>
    <w:rsid w:val="00FC4134"/>
    <w:rsid w:val="00FD5DA8"/>
    <w:rsid w:val="00FD7995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8F0EBEF"/>
  <w15:docId w15:val="{C8378BED-64F1-4B9F-891F-25E36D8465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locked="1" w:semiHidden="1" w:uiPriority="0" w:unhideWhenUsed="1"/>
    <w:lsdException w:name="annotation text" w:semiHidden="1" w:unhideWhenUsed="1"/>
    <w:lsdException w:name="header" w:locked="1" w:semiHidden="1" w:uiPriority="0" w:unhideWhenUsed="1"/>
    <w:lsdException w:name="footer" w:locked="1" w:semiHidden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semiHidden="1" w:uiPriority="0" w:unhideWhenUsed="1"/>
    <w:lsdException w:name="annotation reference" w:semiHidden="1" w:unhideWhenUsed="1"/>
    <w:lsdException w:name="line number" w:semiHidden="1" w:unhideWhenUsed="1"/>
    <w:lsdException w:name="page number" w:locked="1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semiHidden="1" w:uiPriority="0" w:unhideWhenUsed="1"/>
    <w:lsdException w:name="List 2" w:semiHidden="1" w:unhideWhenUsed="1"/>
    <w:lsdException w:name="List 3" w:semiHidden="1" w:unhideWhenUsed="1"/>
    <w:lsdException w:name="List 4" w:locked="1" w:semiHidden="1" w:uiPriority="0" w:unhideWhenUsed="1"/>
    <w:lsdException w:name="List 5" w:locked="1" w:semiHidden="1" w:uiPriority="0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locked="1" w:semiHidden="1" w:uiPriority="0" w:unhideWhenUsed="1"/>
    <w:lsdException w:name="Body Text Indent" w:locked="1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semiHidden="1" w:uiPriority="0" w:unhideWhenUsed="1"/>
    <w:lsdException w:name="Date" w:locked="1" w:semiHidden="1" w:uiPriority="0" w:unhideWhenUsed="1"/>
    <w:lsdException w:name="Body Text First Indent" w:locked="1" w:semiHidden="1" w:uiPriority="0" w:unhideWhenUsed="1"/>
    <w:lsdException w:name="Body Text First Indent 2" w:semiHidden="1" w:unhideWhenUsed="1"/>
    <w:lsdException w:name="Note Heading" w:semiHidden="1" w:unhideWhenUsed="1"/>
    <w:lsdException w:name="Body Text 2" w:locked="1" w:semiHidden="1" w:uiPriority="0" w:unhideWhenUsed="1"/>
    <w:lsdException w:name="Body Text 3" w:semiHidden="1" w:unhideWhenUsed="1"/>
    <w:lsdException w:name="Body Text Indent 2" w:locked="1" w:semiHidden="1" w:uiPriority="0" w:unhideWhenUsed="1"/>
    <w:lsdException w:name="Body Text Indent 3" w:locked="1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locked="1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40CBA"/>
    <w:rPr>
      <w:sz w:val="20"/>
      <w:szCs w:val="20"/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locked/>
    <w:rsid w:val="0073029B"/>
    <w:rPr>
      <w:rFonts w:ascii="Arial" w:hAnsi="Arial"/>
      <w:b/>
      <w:kern w:val="32"/>
      <w:sz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73029B"/>
    <w:rPr>
      <w:rFonts w:ascii="Arial" w:hAnsi="Arial"/>
      <w:b/>
      <w:i/>
      <w:sz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73029B"/>
    <w:rPr>
      <w:rFonts w:ascii="Cambria" w:hAnsi="Cambria"/>
      <w:b/>
      <w:sz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73029B"/>
    <w:rPr>
      <w:b/>
      <w:sz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73029B"/>
    <w:rPr>
      <w:rFonts w:ascii="Arial Narrow" w:hAnsi="Arial Narrow"/>
      <w:b/>
      <w:i/>
      <w:sz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73029B"/>
    <w:rPr>
      <w:rFonts w:ascii="Arial Narrow" w:hAnsi="Arial Narrow"/>
      <w:b/>
      <w:sz w:val="22"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73029B"/>
    <w:rPr>
      <w:rFonts w:ascii="Arial Narrow" w:hAnsi="Arial Narrow"/>
      <w:sz w:val="22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73029B"/>
    <w:rPr>
      <w:rFonts w:ascii="Arial Narrow" w:hAnsi="Arial Narrow"/>
      <w:i/>
      <w:sz w:val="22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73029B"/>
    <w:rPr>
      <w:rFonts w:ascii="Cambria" w:hAnsi="Cambria"/>
      <w:sz w:val="22"/>
      <w:lang w:eastAsia="en-US"/>
    </w:rPr>
  </w:style>
  <w:style w:type="paragraph" w:styleId="Normlnywebov">
    <w:name w:val="Normal (Web)"/>
    <w:basedOn w:val="Normlny"/>
    <w:uiPriority w:val="99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basedOn w:val="Predvolenpsmoodseku"/>
    <w:uiPriority w:val="99"/>
    <w:qFormat/>
    <w:rsid w:val="0072558F"/>
    <w:rPr>
      <w:rFonts w:cs="Times New Roman"/>
      <w:b/>
    </w:rPr>
  </w:style>
  <w:style w:type="paragraph" w:customStyle="1" w:styleId="NormalTahoma">
    <w:name w:val="Normal + Tahoma"/>
    <w:aliases w:val="7.5 pt"/>
    <w:basedOn w:val="Normlny"/>
    <w:uiPriority w:val="99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locked/>
    <w:rsid w:val="0073029B"/>
    <w:rPr>
      <w:rFonts w:ascii="Tahoma" w:hAnsi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  <w:rPr>
      <w:rFonts w:cs="Times New Roman"/>
    </w:rPr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uiPriority w:val="99"/>
    <w:rsid w:val="00C213A6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/>
      <w:b/>
      <w:bCs/>
      <w:sz w:val="32"/>
      <w:szCs w:val="24"/>
      <w:lang w:eastAsia="cs-CZ"/>
    </w:rPr>
  </w:style>
  <w:style w:type="character" w:customStyle="1" w:styleId="NzovChar">
    <w:name w:val="Názov Char"/>
    <w:basedOn w:val="Predvolenpsmoodseku"/>
    <w:link w:val="Nzov"/>
    <w:uiPriority w:val="99"/>
    <w:locked/>
    <w:rsid w:val="0073029B"/>
    <w:rPr>
      <w:rFonts w:ascii="Tahoma" w:hAnsi="Tahoma"/>
      <w:b/>
      <w:sz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/>
      <w:sz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73029B"/>
    <w:rPr>
      <w:rFonts w:ascii="Arial" w:hAnsi="Arial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/>
      <w:sz w:val="22"/>
      <w:szCs w:val="22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73029B"/>
    <w:rPr>
      <w:rFonts w:ascii="Cambria" w:hAnsi="Cambria"/>
      <w:sz w:val="22"/>
      <w:lang w:eastAsia="en-US"/>
    </w:rPr>
  </w:style>
  <w:style w:type="character" w:styleId="Zvraznenie">
    <w:name w:val="Emphasis"/>
    <w:basedOn w:val="Predvolenpsmoodseku"/>
    <w:uiPriority w:val="99"/>
    <w:qFormat/>
    <w:rsid w:val="0073029B"/>
    <w:rPr>
      <w:rFonts w:ascii="Calibri" w:hAnsi="Calibri" w:cs="Times New Roman"/>
      <w:b/>
      <w:i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basedOn w:val="Predvolenpsmoodseku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locked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73029B"/>
    <w:rPr>
      <w:rFonts w:ascii="Arial Narrow" w:hAnsi="Arial Narrow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73029B"/>
    <w:rPr>
      <w:rFonts w:ascii="Tahoma" w:hAnsi="Tahoma"/>
      <w:sz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uiPriority w:val="99"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99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lang w:eastAsia="cs-CZ"/>
    </w:rPr>
  </w:style>
  <w:style w:type="paragraph" w:styleId="Odsekzoznamu">
    <w:name w:val="List Paragraph"/>
    <w:basedOn w:val="Normlny"/>
    <w:uiPriority w:val="99"/>
    <w:qFormat/>
    <w:rsid w:val="001D67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560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0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4</TotalTime>
  <Pages>17</Pages>
  <Words>5104</Words>
  <Characters>29096</Characters>
  <Application>Microsoft Office Word</Application>
  <DocSecurity>0</DocSecurity>
  <Lines>242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 NUJ 3 - 01</vt:lpstr>
    </vt:vector>
  </TitlesOfParts>
  <Company>None</Company>
  <LinksUpToDate>false</LinksUpToDate>
  <CharactersWithSpaces>34132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 NUJ 3 - 01</dc:title>
  <dc:subject/>
  <dc:creator>Krolakova</dc:creator>
  <cp:keywords/>
  <dc:description/>
  <cp:lastModifiedBy>ERES property 2</cp:lastModifiedBy>
  <cp:revision>2</cp:revision>
  <cp:lastPrinted>2023-05-22T14:17:00Z</cp:lastPrinted>
  <dcterms:created xsi:type="dcterms:W3CDTF">2023-06-14T12:22:00Z</dcterms:created>
  <dcterms:modified xsi:type="dcterms:W3CDTF">2023-06-14T12:22:00Z</dcterms:modified>
</cp:coreProperties>
</file>