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150AA179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851F77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851F77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>
              <w:rPr>
                <w:rFonts w:ascii="Arial" w:hAnsi="Arial"/>
                <w:lang w:eastAsia="sk-SK"/>
              </w:rPr>
              <w:t>2</w:t>
            </w:r>
            <w:r w:rsidR="00851F77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331DDFCD" w:rsidR="00727BE8" w:rsidRPr="00ED0163" w:rsidRDefault="00FA67BD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409C8DB7" wp14:editId="6F127BA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67AE6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9C8D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9D67AE6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3D35D02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0F58D41" wp14:editId="390984B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A291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F58D41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98DA291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738E667" wp14:editId="2871DD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4A26F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8E667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B64A26F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BFDEB" wp14:editId="0092AC5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18950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BFDEB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18950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790DFD" wp14:editId="494ACA4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D85D4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90DFD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60D85D4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31A9926" wp14:editId="07CE432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1257B" w14:textId="17C5D4F0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731B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851F77">
                                    <w:rPr>
                                      <w:rFonts w:ascii="Arial" w:hAnsi="Arial" w:cs="Arial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A9926"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4E1257B" w14:textId="17C5D4F0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731B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851F77">
                              <w:rPr>
                                <w:rFonts w:ascii="Arial" w:hAnsi="Arial" w:cs="Arial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E721267" wp14:editId="0425A84B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99FF31" w14:textId="74E42DD1" w:rsidR="00727BE8" w:rsidRDefault="00727BE8" w:rsidP="00944C3D">
                                  <w:r>
                                    <w:t>20</w:t>
                                  </w:r>
                                  <w:r w:rsidR="00D92E41">
                                    <w:t>2</w:t>
                                  </w:r>
                                  <w:r w:rsidR="00851F77">
                                    <w:t>2</w:t>
                                  </w:r>
                                </w:p>
                                <w:p w14:paraId="5FFC8E9E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2126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999FF31" w14:textId="74E42DD1" w:rsidR="00727BE8" w:rsidRDefault="00727BE8" w:rsidP="00944C3D">
                            <w:r>
                              <w:t>20</w:t>
                            </w:r>
                            <w:r w:rsidR="00D92E41">
                              <w:t>2</w:t>
                            </w:r>
                            <w:r w:rsidR="00851F77">
                              <w:t>2</w:t>
                            </w:r>
                          </w:p>
                          <w:p w14:paraId="5FFC8E9E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939042F" wp14:editId="0792586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74AEAF" w14:textId="148655A3" w:rsidR="00727BE8" w:rsidRDefault="00851F77" w:rsidP="00944C3D">
                                  <w:r>
                                    <w:t>12</w:t>
                                  </w:r>
                                </w:p>
                                <w:p w14:paraId="5A7A1891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39042F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74AEAF" w14:textId="148655A3" w:rsidR="00727BE8" w:rsidRDefault="00851F77" w:rsidP="00944C3D">
                            <w:r>
                              <w:t>12</w:t>
                            </w:r>
                          </w:p>
                          <w:p w14:paraId="5A7A1891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1E9D459C" w:rsidR="00727BE8" w:rsidRDefault="00FA67BD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B626834" wp14:editId="61D40A5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535A4A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626834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535A4A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9444060" wp14:editId="1E68074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D46C2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44060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E6D46C2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A66602B" wp14:editId="342D03A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58DC29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6602B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358DC29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4841B6E" wp14:editId="2216D22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66AE" w14:textId="2CCA2779" w:rsidR="00727BE8" w:rsidRDefault="00851F77" w:rsidP="00944C3D">
                                  <w:pPr>
                                    <w:rPr>
                                      <w:rFonts w:ascii="Arial" w:hAnsi="Arial" w:cs="Arial"/>
                                      <w:noProof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</w:t>
                                  </w:r>
                                </w:p>
                                <w:p w14:paraId="2EF07AB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41B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6ED66AE" w14:textId="2CCA2779" w:rsidR="00727BE8" w:rsidRDefault="00851F77" w:rsidP="00944C3D">
                            <w:pPr>
                              <w:rPr>
                                <w:rFonts w:ascii="Arial" w:hAnsi="Arial" w:cs="Arial"/>
                                <w:noProof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t>2021</w:t>
                            </w:r>
                          </w:p>
                          <w:p w14:paraId="2EF07AB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B1CFB37" wp14:editId="55C9EF7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A17B1A" w14:textId="4ECD1A3C" w:rsidR="00727BE8" w:rsidRDefault="00851F77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CFB37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AA17B1A" w14:textId="4ECD1A3C" w:rsidR="00727BE8" w:rsidRDefault="00851F77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1DE45ED" wp14:editId="390FE815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2F1C9B" w14:textId="497080D3" w:rsidR="00727BE8" w:rsidRDefault="00851F77" w:rsidP="00944C3D">
                                  <w:r>
                                    <w:t>2021</w:t>
                                  </w:r>
                                </w:p>
                                <w:p w14:paraId="15317A3D" w14:textId="77777777" w:rsidR="00D92E41" w:rsidRDefault="00D92E41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E45ED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C2F1C9B" w14:textId="497080D3" w:rsidR="00727BE8" w:rsidRDefault="00851F77" w:rsidP="00944C3D">
                            <w:r>
                              <w:t>2021</w:t>
                            </w:r>
                          </w:p>
                          <w:p w14:paraId="15317A3D" w14:textId="77777777" w:rsidR="00D92E41" w:rsidRDefault="00D92E41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72D3983" wp14:editId="474C6BA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08FA2" w14:textId="009001FF" w:rsidR="00727BE8" w:rsidRDefault="00851F77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2D3983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DC08FA2" w14:textId="009001FF" w:rsidR="00727BE8" w:rsidRDefault="00851F77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0E2FD472" w:rsidR="00727BE8" w:rsidRPr="00ED0163" w:rsidRDefault="00851F7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625912B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3DAEC9E0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72FE03" wp14:editId="57178DF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31750</wp:posOffset>
                      </wp:positionV>
                      <wp:extent cx="1226820" cy="353695"/>
                      <wp:effectExtent l="0" t="0" r="0" b="825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353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6BBAE" w14:textId="458BB7F5" w:rsidR="00D92E41" w:rsidRPr="00391121" w:rsidRDefault="000F2D5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45798991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72FE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1" type="#_x0000_t202" style="position:absolute;margin-left:1.5pt;margin-top:2.5pt;width:96.6pt;height:27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">
                      <v:textbox>
                        <w:txbxContent>
                          <w:p w14:paraId="1C96BBAE" w14:textId="458BB7F5" w:rsidR="00D92E41" w:rsidRPr="00391121" w:rsidRDefault="000F2D5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45798991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6A4953D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D043B13" wp14:editId="4749839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A5B948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43B13" id="_x0000_s1042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" stroked="f">
                      <v:textbox>
                        <w:txbxContent>
                          <w:p w14:paraId="51A5B948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09B109FD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65B0246" wp14:editId="4E68131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FAEFA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0246" id="_x0000_s1043" type="#_x0000_t202" style="position:absolute;margin-left:4.6pt;margin-top:6.2pt;width:194.2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D4Zou9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22FAEFA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568E4E15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10DF5DC3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8796FA" wp14:editId="506D714D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-588645</wp:posOffset>
                      </wp:positionV>
                      <wp:extent cx="1270635" cy="560705"/>
                      <wp:effectExtent l="0" t="0" r="24765" b="1079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560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C8C6F" w14:textId="31D23175" w:rsidR="00727BE8" w:rsidRPr="00391121" w:rsidRDefault="004D1E6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0F2D56">
                                    <w:rPr>
                                      <w:rFonts w:ascii="Arial" w:hAnsi="Arial" w:cs="Arial"/>
                                    </w:rPr>
                                    <w:t>121951447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796FA" id="_x0000_s1044" type="#_x0000_t202" style="position:absolute;margin-left:4.2pt;margin-top:-46.35pt;width:100.05pt;height:4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">
                      <v:textbox>
                        <w:txbxContent>
                          <w:p w14:paraId="154C8C6F" w14:textId="31D23175" w:rsidR="00727BE8" w:rsidRPr="00391121" w:rsidRDefault="004D1E6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0F2D56">
                              <w:rPr>
                                <w:rFonts w:ascii="Arial" w:hAnsi="Arial" w:cs="Arial"/>
                              </w:rPr>
                              <w:t>121951447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602050CC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B7BF26" wp14:editId="1AEC1FB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-149860</wp:posOffset>
                      </wp:positionV>
                      <wp:extent cx="4155440" cy="247015"/>
                      <wp:effectExtent l="0" t="0" r="16510" b="20320"/>
                      <wp:wrapNone/>
                      <wp:docPr id="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5440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230665" w14:textId="6EE89434" w:rsidR="00727BE8" w:rsidRPr="00391121" w:rsidRDefault="000F2D5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 a NP Bytovka – Čkalovova 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7BF26" id="Text Box 21" o:spid="_x0000_s1045" type="#_x0000_t202" style="position:absolute;margin-left:1pt;margin-top:-11.8pt;width:327.2pt;height:19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">
                      <v:textbox style="mso-fit-shape-to-text:t">
                        <w:txbxContent>
                          <w:p w14:paraId="04230665" w14:textId="6EE89434" w:rsidR="00727BE8" w:rsidRPr="00391121" w:rsidRDefault="000F2D5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 a NP Bytovka – Čkalovova 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65686798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22CF5D7" wp14:editId="0AE745A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3790C" w14:textId="6D0800F2" w:rsidR="00727BE8" w:rsidRPr="00391121" w:rsidRDefault="000F2D5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Čkalovova 4471/20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F5D7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27F3790C" w14:textId="6D0800F2" w:rsidR="00727BE8" w:rsidRPr="00391121" w:rsidRDefault="000F2D5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Čkalovova 4471/20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2DB7D0AE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1DFF532" wp14:editId="5D94BA3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F2386" w14:textId="67192EC2" w:rsidR="00727BE8" w:rsidRDefault="00727BE8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FF532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1AF2386" w14:textId="67192EC2" w:rsidR="00727BE8" w:rsidRDefault="00727BE8" w:rsidP="00944C3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0407448D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CE72ED" wp14:editId="73BBB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AC2E3D" w14:textId="36EC3330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</w:t>
                                  </w:r>
                                  <w:r w:rsidR="000F2D56">
                                    <w:t>21 01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E72ED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DAC2E3D" w14:textId="36EC3330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</w:t>
                            </w:r>
                            <w:r w:rsidR="000F2D56">
                              <w:t>21 01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61BE049" wp14:editId="7776615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5DF54C" w14:textId="386236A5" w:rsidR="00727BE8" w:rsidRPr="00391121" w:rsidRDefault="000F2D56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Piešťany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BE049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5DF54C" w14:textId="386236A5" w:rsidR="00727BE8" w:rsidRPr="00391121" w:rsidRDefault="000F2D56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Piešťany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BE27B07" w:rsidR="00727BE8" w:rsidRPr="00ED0163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67849D5" wp14:editId="28D7DA6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49BD7" w14:textId="62A87E52" w:rsidR="00727BE8" w:rsidRPr="00391121" w:rsidRDefault="004D1E6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0327442220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849D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749BD7" w14:textId="62A87E52" w:rsidR="00727BE8" w:rsidRPr="00391121" w:rsidRDefault="004D1E6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0327442220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3AD9DF50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FB526D9" wp14:editId="5C58199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80309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526D9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7E80309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6C3FEDCA" w:rsidR="00727BE8" w:rsidRDefault="00FA67BD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3A0550F" wp14:editId="35D29F8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E5AFA" w14:textId="13A27F48" w:rsidR="00727BE8" w:rsidRPr="00391121" w:rsidRDefault="00D92E4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info</w:t>
                                  </w:r>
                                  <w:r w:rsidR="00D96BED">
                                    <w:rPr>
                                      <w:rFonts w:ascii="Arial" w:hAnsi="Arial" w:cs="Arial"/>
                                    </w:rPr>
                                    <w:t>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0550F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81E5AFA" w14:textId="13A27F48" w:rsidR="00727BE8" w:rsidRPr="00391121" w:rsidRDefault="00D92E4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info</w:t>
                            </w:r>
                            <w:r w:rsidR="00D96BED">
                              <w:rPr>
                                <w:rFonts w:ascii="Arial" w:hAnsi="Arial" w:cs="Arial"/>
                              </w:rPr>
                              <w:t>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20B62708" w:rsidR="00D96BED" w:rsidRPr="00ED0163" w:rsidRDefault="000F2D56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13</w:t>
            </w:r>
            <w:r w:rsidR="004D1E69">
              <w:rPr>
                <w:rFonts w:ascii="Arial" w:hAnsi="Arial"/>
                <w:lang w:eastAsia="sk-SK"/>
              </w:rPr>
              <w:t>.06.2023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40E584D7" w:rsidR="00727BE8" w:rsidRPr="008D0433" w:rsidRDefault="000F2D56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Jarmila Pomajbová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52C262C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5CCA87C3" w:rsidR="00727BE8" w:rsidRPr="008D0433" w:rsidRDefault="004D1E6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55FA9DA5" w:rsidR="00727BE8" w:rsidRPr="008D0433" w:rsidRDefault="004D1E6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34B2BE75" w:rsidR="00727BE8" w:rsidRPr="008D0433" w:rsidRDefault="0061114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Poistná zmluva Allianz</w:t>
            </w:r>
            <w:r w:rsidR="000F2D56">
              <w:rPr>
                <w:rFonts w:ascii="Arial" w:hAnsi="Arial" w:cs="Arial"/>
                <w:sz w:val="16"/>
                <w:szCs w:val="16"/>
              </w:rPr>
              <w:t>, a.s.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06545B1E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517D0501" w:rsidR="00727BE8" w:rsidRPr="008C56AB" w:rsidRDefault="000F2D5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1325" w:type="dxa"/>
            <w:vAlign w:val="center"/>
          </w:tcPr>
          <w:p w14:paraId="057AB2C5" w14:textId="2259CF96" w:rsidR="00727BE8" w:rsidRPr="008C56AB" w:rsidRDefault="000F2D5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370,00</w:t>
            </w:r>
          </w:p>
        </w:tc>
        <w:tc>
          <w:tcPr>
            <w:tcW w:w="1234" w:type="dxa"/>
            <w:vAlign w:val="center"/>
          </w:tcPr>
          <w:p w14:paraId="4F28F087" w14:textId="548D6C59" w:rsidR="00727BE8" w:rsidRPr="008C56AB" w:rsidRDefault="000F2D5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370,00</w:t>
            </w:r>
          </w:p>
        </w:tc>
        <w:tc>
          <w:tcPr>
            <w:tcW w:w="1978" w:type="dxa"/>
            <w:vAlign w:val="center"/>
          </w:tcPr>
          <w:p w14:paraId="70A05763" w14:textId="6B71AC99" w:rsidR="00727BE8" w:rsidRPr="008C56AB" w:rsidRDefault="000F2D5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76B66C1E" w:rsidR="00727BE8" w:rsidRDefault="000F2D5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2 983,71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1394DC47" w:rsidR="00727BE8" w:rsidRPr="008C56AB" w:rsidRDefault="000F2D5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4 238,04</w:t>
            </w:r>
          </w:p>
        </w:tc>
        <w:tc>
          <w:tcPr>
            <w:tcW w:w="1234" w:type="dxa"/>
            <w:vAlign w:val="center"/>
          </w:tcPr>
          <w:p w14:paraId="563A6FDB" w14:textId="72409B64" w:rsidR="00727BE8" w:rsidRPr="008C56AB" w:rsidRDefault="000F2D5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2 126,51</w:t>
            </w:r>
          </w:p>
        </w:tc>
        <w:tc>
          <w:tcPr>
            <w:tcW w:w="1978" w:type="dxa"/>
            <w:vAlign w:val="center"/>
          </w:tcPr>
          <w:p w14:paraId="1AE1FE1A" w14:textId="1D8302F5" w:rsidR="00727BE8" w:rsidRPr="008C56AB" w:rsidRDefault="000F2D56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5 095,24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712FEDCA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2F14DF0" w14:textId="0DC233DD" w:rsidR="00727BE8" w:rsidRPr="008C56AB" w:rsidRDefault="00350BBF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0F2D56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00DE90CF" w:rsidR="00727BE8" w:rsidRPr="008C56AB" w:rsidRDefault="000F2D5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2 983,71</w:t>
            </w:r>
          </w:p>
        </w:tc>
        <w:tc>
          <w:tcPr>
            <w:tcW w:w="1325" w:type="dxa"/>
            <w:vAlign w:val="center"/>
          </w:tcPr>
          <w:p w14:paraId="72A1B8CF" w14:textId="202ED49F" w:rsidR="00727BE8" w:rsidRPr="008C56AB" w:rsidRDefault="000F2D5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4 608,04</w:t>
            </w:r>
          </w:p>
        </w:tc>
        <w:tc>
          <w:tcPr>
            <w:tcW w:w="1234" w:type="dxa"/>
            <w:vAlign w:val="center"/>
          </w:tcPr>
          <w:p w14:paraId="413BCFD7" w14:textId="1E5E7C22" w:rsidR="00727BE8" w:rsidRPr="008C56AB" w:rsidRDefault="000F2D56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2 496,51</w:t>
            </w:r>
          </w:p>
        </w:tc>
        <w:tc>
          <w:tcPr>
            <w:tcW w:w="1978" w:type="dxa"/>
            <w:vAlign w:val="center"/>
          </w:tcPr>
          <w:p w14:paraId="0D180BF4" w14:textId="5E5620A5" w:rsidR="00727BE8" w:rsidRPr="00350BBF" w:rsidRDefault="000F2D56" w:rsidP="000F2D56">
            <w:pPr>
              <w:spacing w:before="2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5 095,24</w:t>
            </w:r>
          </w:p>
          <w:p w14:paraId="2EA141A6" w14:textId="5433790E" w:rsidR="00424F38" w:rsidRPr="008C56AB" w:rsidRDefault="00424F38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684"/>
      </w:tblGrid>
      <w:tr w:rsidR="00727BE8" w:rsidRPr="008D0433" w14:paraId="13004A14" w14:textId="77777777" w:rsidTr="00424F38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684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424F38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424F38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424F38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4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933528A" w14:textId="7E837F34" w:rsidR="00727BE8" w:rsidRPr="000F2D56" w:rsidRDefault="00727BE8" w:rsidP="000F2D56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lastRenderedPageBreak/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6D02C01B" w:rsidR="00727BE8" w:rsidRPr="008C56AB" w:rsidRDefault="000F2D5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831,87</w:t>
            </w:r>
          </w:p>
        </w:tc>
        <w:tc>
          <w:tcPr>
            <w:tcW w:w="2883" w:type="dxa"/>
            <w:vAlign w:val="center"/>
          </w:tcPr>
          <w:p w14:paraId="6028961C" w14:textId="0D98CD56" w:rsidR="00727BE8" w:rsidRDefault="000F2D56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  <w:p w14:paraId="0D87AACC" w14:textId="668AEA27" w:rsidR="005C6A8D" w:rsidRPr="008C56AB" w:rsidRDefault="005C6A8D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51B5498B" w:rsidR="00727BE8" w:rsidRPr="008C56AB" w:rsidRDefault="000F2D56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831,87</w:t>
            </w:r>
          </w:p>
        </w:tc>
        <w:tc>
          <w:tcPr>
            <w:tcW w:w="2883" w:type="dxa"/>
            <w:vAlign w:val="center"/>
          </w:tcPr>
          <w:p w14:paraId="733B1440" w14:textId="77126C2E" w:rsidR="00A136FC" w:rsidRPr="00A136FC" w:rsidRDefault="000F2D56" w:rsidP="00A136FC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7464A437" w14:textId="77777777" w:rsidR="00727BE8" w:rsidRDefault="00727BE8" w:rsidP="00944C3D">
      <w:pPr>
        <w:rPr>
          <w:rFonts w:ascii="Arial" w:hAnsi="Arial"/>
          <w:b/>
        </w:rPr>
      </w:pPr>
    </w:p>
    <w:p w14:paraId="53FCC691" w14:textId="77777777" w:rsidR="00727BE8" w:rsidRDefault="00727BE8" w:rsidP="00944C3D">
      <w:pPr>
        <w:rPr>
          <w:rFonts w:ascii="Arial" w:hAnsi="Arial"/>
          <w:b/>
        </w:rPr>
      </w:pPr>
    </w:p>
    <w:p w14:paraId="235A9ACB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5B04CD49" w:rsidR="00727BE8" w:rsidRPr="008C56AB" w:rsidRDefault="00FD2A0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2 370,75</w:t>
            </w:r>
          </w:p>
        </w:tc>
        <w:tc>
          <w:tcPr>
            <w:tcW w:w="1195" w:type="dxa"/>
            <w:vAlign w:val="center"/>
          </w:tcPr>
          <w:p w14:paraId="574DE2C9" w14:textId="479AE075" w:rsidR="00FD2A0F" w:rsidRPr="008C56AB" w:rsidRDefault="00FD2A0F" w:rsidP="00FD2A0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2 409,75</w:t>
            </w:r>
          </w:p>
        </w:tc>
        <w:tc>
          <w:tcPr>
            <w:tcW w:w="1195" w:type="dxa"/>
            <w:vAlign w:val="center"/>
          </w:tcPr>
          <w:p w14:paraId="620228A9" w14:textId="55194F3D" w:rsidR="00727BE8" w:rsidRPr="008C56AB" w:rsidRDefault="00FD2A0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450,40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59F734DC" w:rsidR="00727BE8" w:rsidRPr="008C56AB" w:rsidRDefault="00FD2A0F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4 330,10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2F1DA412" w:rsidR="00727BE8" w:rsidRPr="008C56AB" w:rsidRDefault="00FD2A0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2 370,75</w:t>
            </w:r>
          </w:p>
        </w:tc>
        <w:tc>
          <w:tcPr>
            <w:tcW w:w="1195" w:type="dxa"/>
            <w:vAlign w:val="center"/>
          </w:tcPr>
          <w:p w14:paraId="2EC0EAC9" w14:textId="42A1E49A" w:rsidR="00727BE8" w:rsidRPr="008C56AB" w:rsidRDefault="00FD2A0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2 409,75</w:t>
            </w:r>
          </w:p>
        </w:tc>
        <w:tc>
          <w:tcPr>
            <w:tcW w:w="1195" w:type="dxa"/>
            <w:vAlign w:val="center"/>
          </w:tcPr>
          <w:p w14:paraId="39FBFFBB" w14:textId="7BEEB368" w:rsidR="00727BE8" w:rsidRPr="008C56AB" w:rsidRDefault="00FD2A0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450,40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463FB192" w:rsidR="00727BE8" w:rsidRPr="008C56AB" w:rsidRDefault="00FD2A0F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4 330,10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7B7CFC88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4F0EE96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45AB787E" w:rsidR="00727BE8" w:rsidRPr="008C56AB" w:rsidRDefault="00FD2A0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1 597,01</w:t>
            </w:r>
          </w:p>
        </w:tc>
        <w:tc>
          <w:tcPr>
            <w:tcW w:w="2835" w:type="dxa"/>
            <w:vAlign w:val="center"/>
          </w:tcPr>
          <w:p w14:paraId="6EC8B8A1" w14:textId="50927C46" w:rsidR="00727BE8" w:rsidRPr="008C56AB" w:rsidRDefault="00FD2A0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612,96</w:t>
            </w:r>
          </w:p>
        </w:tc>
      </w:tr>
      <w:tr w:rsidR="00727BE8" w:rsidRPr="00871039" w14:paraId="1F748CF8" w14:textId="77777777" w:rsidTr="00FD2A0F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1EAC0F75" w:rsidR="00727BE8" w:rsidRPr="008C56AB" w:rsidRDefault="00FD2A0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1 597,01</w:t>
            </w:r>
          </w:p>
        </w:tc>
        <w:tc>
          <w:tcPr>
            <w:tcW w:w="2835" w:type="dxa"/>
            <w:vAlign w:val="center"/>
          </w:tcPr>
          <w:p w14:paraId="4253AF30" w14:textId="14AA3C7F" w:rsidR="00727BE8" w:rsidRPr="008C56AB" w:rsidRDefault="00FD2A0F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612,96</w:t>
            </w:r>
          </w:p>
        </w:tc>
      </w:tr>
      <w:tr w:rsidR="00727BE8" w:rsidRPr="00871039" w14:paraId="5375C16C" w14:textId="77777777" w:rsidTr="00FD2A0F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1D980F77" w:rsidR="00727BE8" w:rsidRPr="008C56AB" w:rsidRDefault="00CB4B22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FD2A0F">
              <w:rPr>
                <w:rFonts w:ascii="Arial" w:hAnsi="Arial"/>
                <w:b/>
                <w:sz w:val="18"/>
                <w:szCs w:val="18"/>
              </w:rPr>
              <w:t> 597,01</w:t>
            </w:r>
          </w:p>
        </w:tc>
        <w:tc>
          <w:tcPr>
            <w:tcW w:w="2835" w:type="dxa"/>
            <w:vAlign w:val="center"/>
          </w:tcPr>
          <w:p w14:paraId="74A06852" w14:textId="203D4DDF" w:rsidR="00727BE8" w:rsidRPr="008C56AB" w:rsidRDefault="00FD2A0F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612,96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BC5F101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7AF7D248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7CBF0FEB" w:rsidR="00727BE8" w:rsidRPr="00E05001" w:rsidRDefault="00E27CCB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A901149" w14:textId="7E339D68" w:rsidR="00727BE8" w:rsidRPr="00E05001" w:rsidRDefault="00F77ADD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13F3EF6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CB421C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FB3E5B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6A0FE950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ACBB3F0" w14:textId="02985AC5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F7690A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0E98F165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6944C72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29DEF40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8447B" w14:textId="77777777" w:rsidR="004252F5" w:rsidRDefault="004252F5">
      <w:r>
        <w:separator/>
      </w:r>
    </w:p>
  </w:endnote>
  <w:endnote w:type="continuationSeparator" w:id="0">
    <w:p w14:paraId="2143B28E" w14:textId="77777777" w:rsidR="004252F5" w:rsidRDefault="0042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DE922" w14:textId="77777777" w:rsidR="004252F5" w:rsidRDefault="004252F5">
      <w:r>
        <w:separator/>
      </w:r>
    </w:p>
  </w:footnote>
  <w:footnote w:type="continuationSeparator" w:id="0">
    <w:p w14:paraId="2414BAD9" w14:textId="77777777" w:rsidR="004252F5" w:rsidRDefault="00425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903347">
    <w:abstractNumId w:val="13"/>
  </w:num>
  <w:num w:numId="2" w16cid:durableId="1115908545">
    <w:abstractNumId w:val="17"/>
  </w:num>
  <w:num w:numId="3" w16cid:durableId="1433862974">
    <w:abstractNumId w:val="8"/>
  </w:num>
  <w:num w:numId="4" w16cid:durableId="591473076">
    <w:abstractNumId w:val="7"/>
  </w:num>
  <w:num w:numId="5" w16cid:durableId="49842631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140470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92194649">
    <w:abstractNumId w:val="20"/>
  </w:num>
  <w:num w:numId="8" w16cid:durableId="450518347">
    <w:abstractNumId w:val="10"/>
  </w:num>
  <w:num w:numId="9" w16cid:durableId="55518414">
    <w:abstractNumId w:val="0"/>
  </w:num>
  <w:num w:numId="10" w16cid:durableId="904797148">
    <w:abstractNumId w:val="19"/>
  </w:num>
  <w:num w:numId="11" w16cid:durableId="675032430">
    <w:abstractNumId w:val="6"/>
  </w:num>
  <w:num w:numId="12" w16cid:durableId="1825392901">
    <w:abstractNumId w:val="9"/>
  </w:num>
  <w:num w:numId="13" w16cid:durableId="1833715462">
    <w:abstractNumId w:val="12"/>
  </w:num>
  <w:num w:numId="14" w16cid:durableId="1723212390">
    <w:abstractNumId w:val="15"/>
  </w:num>
  <w:num w:numId="15" w16cid:durableId="1975863911">
    <w:abstractNumId w:val="14"/>
  </w:num>
  <w:num w:numId="16" w16cid:durableId="1804273753">
    <w:abstractNumId w:val="2"/>
  </w:num>
  <w:num w:numId="17" w16cid:durableId="441726653">
    <w:abstractNumId w:val="4"/>
  </w:num>
  <w:num w:numId="18" w16cid:durableId="834076736">
    <w:abstractNumId w:val="11"/>
  </w:num>
  <w:num w:numId="19" w16cid:durableId="1922182820">
    <w:abstractNumId w:val="5"/>
  </w:num>
  <w:num w:numId="20" w16cid:durableId="1552812608">
    <w:abstractNumId w:val="18"/>
  </w:num>
  <w:num w:numId="21" w16cid:durableId="93074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03F4A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D7985"/>
    <w:rsid w:val="000F0107"/>
    <w:rsid w:val="000F2D56"/>
    <w:rsid w:val="00105D55"/>
    <w:rsid w:val="00120F10"/>
    <w:rsid w:val="0012290E"/>
    <w:rsid w:val="0012652D"/>
    <w:rsid w:val="00127772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3B9F"/>
    <w:rsid w:val="00254422"/>
    <w:rsid w:val="002671C7"/>
    <w:rsid w:val="00271772"/>
    <w:rsid w:val="002739DE"/>
    <w:rsid w:val="00273F6B"/>
    <w:rsid w:val="00280B22"/>
    <w:rsid w:val="0028354A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0BBF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4F38"/>
    <w:rsid w:val="004252F5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1E69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1E51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A8D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51F77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0DD9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35208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4B22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26A51"/>
    <w:rsid w:val="00E27CCB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77ADD"/>
    <w:rsid w:val="00F90544"/>
    <w:rsid w:val="00F918DE"/>
    <w:rsid w:val="00FA1B6B"/>
    <w:rsid w:val="00FA37D6"/>
    <w:rsid w:val="00FA67BD"/>
    <w:rsid w:val="00FC4108"/>
    <w:rsid w:val="00FC4134"/>
    <w:rsid w:val="00FD2A0F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104</TotalTime>
  <Pages>16</Pages>
  <Words>5107</Words>
  <Characters>29112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3</cp:lastModifiedBy>
  <cp:revision>7</cp:revision>
  <cp:lastPrinted>2023-05-26T09:02:00Z</cp:lastPrinted>
  <dcterms:created xsi:type="dcterms:W3CDTF">2023-05-04T09:15:00Z</dcterms:created>
  <dcterms:modified xsi:type="dcterms:W3CDTF">2023-06-13T11:51:00Z</dcterms:modified>
</cp:coreProperties>
</file>