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458BB7F5" w:rsidR="00D92E41" w:rsidRPr="00391121" w:rsidRDefault="000F2D5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45798991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72FE0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458BB7F5" w:rsidR="00D92E41" w:rsidRPr="00391121" w:rsidRDefault="000F2D5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45798991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31D23175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F2D56">
                                    <w:rPr>
                                      <w:rFonts w:ascii="Arial" w:hAnsi="Arial" w:cs="Arial"/>
                                    </w:rPr>
                                    <w:t>121951447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31D23175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F2D56">
                              <w:rPr>
                                <w:rFonts w:ascii="Arial" w:hAnsi="Arial" w:cs="Arial"/>
                              </w:rPr>
                              <w:t>121951447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1AEC1FB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-149860</wp:posOffset>
                      </wp:positionV>
                      <wp:extent cx="4155440" cy="247015"/>
                      <wp:effectExtent l="0" t="0" r="16510" b="20320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15544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6EE89434" w:rsidR="00727BE8" w:rsidRPr="00391121" w:rsidRDefault="000F2D5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a NP Bytovka – Čkalovova 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1.8pt;width:327.2pt;height:19.4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">
                      <v:textbox style="mso-fit-shape-to-text:t">
                        <w:txbxContent>
                          <w:p w14:paraId="04230665" w14:textId="6EE89434" w:rsidR="00727BE8" w:rsidRPr="00391121" w:rsidRDefault="000F2D5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a NP Bytovka – Čkalovova 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D0800F2" w:rsidR="00727BE8" w:rsidRPr="00391121" w:rsidRDefault="000F2D5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Čkalovova 4471/20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D0800F2" w:rsidR="00727BE8" w:rsidRPr="00391121" w:rsidRDefault="000F2D5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Čkalovova 4471/20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67192EC2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67192EC2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6EC333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0F2D56">
                                    <w:t>21 01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6EC333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0F2D56">
                              <w:t>21 01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386236A5" w:rsidR="00727BE8" w:rsidRPr="00391121" w:rsidRDefault="000F2D5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Piešťany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386236A5" w:rsidR="00727BE8" w:rsidRPr="00391121" w:rsidRDefault="000F2D5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Piešťany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2A87E52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2A87E52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0B62708" w:rsidR="00D96BED" w:rsidRPr="00ED0163" w:rsidRDefault="000F2D5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13</w:t>
            </w:r>
            <w:r w:rsidR="004D1E69">
              <w:rPr>
                <w:rFonts w:ascii="Arial" w:hAnsi="Arial"/>
                <w:lang w:eastAsia="sk-SK"/>
              </w:rPr>
              <w:t>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0E584D7" w:rsidR="00727BE8" w:rsidRPr="008D0433" w:rsidRDefault="000F2D56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Jarmila Pomajbová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5CCA87C3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55FA9DA5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34B2BE7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  <w:r w:rsidR="000F2D56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517D0501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325" w:type="dxa"/>
            <w:vAlign w:val="center"/>
          </w:tcPr>
          <w:p w14:paraId="057AB2C5" w14:textId="2259CF96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370,00</w:t>
            </w:r>
          </w:p>
        </w:tc>
        <w:tc>
          <w:tcPr>
            <w:tcW w:w="1234" w:type="dxa"/>
            <w:vAlign w:val="center"/>
          </w:tcPr>
          <w:p w14:paraId="4F28F087" w14:textId="548D6C59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370,00</w:t>
            </w:r>
          </w:p>
        </w:tc>
        <w:tc>
          <w:tcPr>
            <w:tcW w:w="1978" w:type="dxa"/>
            <w:vAlign w:val="center"/>
          </w:tcPr>
          <w:p w14:paraId="70A05763" w14:textId="6B71AC99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76B66C1E" w:rsidR="00727BE8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2 983,71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1394DC47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4 238,04</w:t>
            </w:r>
          </w:p>
        </w:tc>
        <w:tc>
          <w:tcPr>
            <w:tcW w:w="1234" w:type="dxa"/>
            <w:vAlign w:val="center"/>
          </w:tcPr>
          <w:p w14:paraId="563A6FDB" w14:textId="72409B64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2 126,51</w:t>
            </w:r>
          </w:p>
        </w:tc>
        <w:tc>
          <w:tcPr>
            <w:tcW w:w="1978" w:type="dxa"/>
            <w:vAlign w:val="center"/>
          </w:tcPr>
          <w:p w14:paraId="1AE1FE1A" w14:textId="1D8302F5" w:rsidR="00727BE8" w:rsidRPr="008C56AB" w:rsidRDefault="000F2D5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5 095,24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0F2D56">
            <w:pPr>
              <w:spacing w:before="240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0DE90CF" w:rsidR="00727BE8" w:rsidRPr="008C56AB" w:rsidRDefault="000F2D5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2 983,71</w:t>
            </w:r>
          </w:p>
        </w:tc>
        <w:tc>
          <w:tcPr>
            <w:tcW w:w="1325" w:type="dxa"/>
            <w:vAlign w:val="center"/>
          </w:tcPr>
          <w:p w14:paraId="72A1B8CF" w14:textId="202ED49F" w:rsidR="00727BE8" w:rsidRPr="008C56AB" w:rsidRDefault="000F2D5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4 608,04</w:t>
            </w:r>
          </w:p>
        </w:tc>
        <w:tc>
          <w:tcPr>
            <w:tcW w:w="1234" w:type="dxa"/>
            <w:vAlign w:val="center"/>
          </w:tcPr>
          <w:p w14:paraId="413BCFD7" w14:textId="1E5E7C22" w:rsidR="00727BE8" w:rsidRPr="008C56AB" w:rsidRDefault="000F2D5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2 496,51</w:t>
            </w:r>
          </w:p>
        </w:tc>
        <w:tc>
          <w:tcPr>
            <w:tcW w:w="1978" w:type="dxa"/>
            <w:vAlign w:val="center"/>
          </w:tcPr>
          <w:p w14:paraId="0D180BF4" w14:textId="5E5620A5" w:rsidR="00727BE8" w:rsidRPr="00350BBF" w:rsidRDefault="000F2D56" w:rsidP="000F2D56">
            <w:pPr>
              <w:spacing w:before="24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5 095,24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933528A" w14:textId="7E837F34" w:rsidR="00727BE8" w:rsidRPr="000F2D56" w:rsidRDefault="00727BE8" w:rsidP="000F2D56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lastRenderedPageBreak/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6D02C01B" w:rsidR="00727BE8" w:rsidRPr="008C56AB" w:rsidRDefault="000F2D5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831,87</w:t>
            </w:r>
          </w:p>
        </w:tc>
        <w:tc>
          <w:tcPr>
            <w:tcW w:w="2883" w:type="dxa"/>
            <w:vAlign w:val="center"/>
          </w:tcPr>
          <w:p w14:paraId="6028961C" w14:textId="0D98CD56" w:rsidR="00727BE8" w:rsidRDefault="000F2D5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1B5498B" w:rsidR="00727BE8" w:rsidRPr="008C56AB" w:rsidRDefault="000F2D5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831,87</w:t>
            </w:r>
          </w:p>
        </w:tc>
        <w:tc>
          <w:tcPr>
            <w:tcW w:w="2883" w:type="dxa"/>
            <w:vAlign w:val="center"/>
          </w:tcPr>
          <w:p w14:paraId="733B1440" w14:textId="77126C2E" w:rsidR="00A136FC" w:rsidRPr="00A136FC" w:rsidRDefault="000F2D56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B04CD49" w:rsidR="00727BE8" w:rsidRPr="008C56AB" w:rsidRDefault="00FD2A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2 370,75</w:t>
            </w:r>
          </w:p>
        </w:tc>
        <w:tc>
          <w:tcPr>
            <w:tcW w:w="1195" w:type="dxa"/>
            <w:vAlign w:val="center"/>
          </w:tcPr>
          <w:p w14:paraId="574DE2C9" w14:textId="479AE075" w:rsidR="00FD2A0F" w:rsidRPr="008C56AB" w:rsidRDefault="00FD2A0F" w:rsidP="00FD2A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2 409,75</w:t>
            </w:r>
          </w:p>
        </w:tc>
        <w:tc>
          <w:tcPr>
            <w:tcW w:w="1195" w:type="dxa"/>
            <w:vAlign w:val="center"/>
          </w:tcPr>
          <w:p w14:paraId="620228A9" w14:textId="55194F3D" w:rsidR="00727BE8" w:rsidRPr="008C56AB" w:rsidRDefault="00FD2A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450,40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9F734DC" w:rsidR="00727BE8" w:rsidRPr="008C56AB" w:rsidRDefault="00FD2A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4 330,10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2F1DA412" w:rsidR="00727BE8" w:rsidRPr="008C56AB" w:rsidRDefault="00FD2A0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2 370,75</w:t>
            </w:r>
          </w:p>
        </w:tc>
        <w:tc>
          <w:tcPr>
            <w:tcW w:w="1195" w:type="dxa"/>
            <w:vAlign w:val="center"/>
          </w:tcPr>
          <w:p w14:paraId="2EC0EAC9" w14:textId="42A1E49A" w:rsidR="00727BE8" w:rsidRPr="008C56AB" w:rsidRDefault="00FD2A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2 409,75</w:t>
            </w:r>
          </w:p>
        </w:tc>
        <w:tc>
          <w:tcPr>
            <w:tcW w:w="1195" w:type="dxa"/>
            <w:vAlign w:val="center"/>
          </w:tcPr>
          <w:p w14:paraId="39FBFFBB" w14:textId="7BEEB368" w:rsidR="00727BE8" w:rsidRPr="008C56AB" w:rsidRDefault="00FD2A0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450,40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63FB192" w:rsidR="00727BE8" w:rsidRPr="008C56AB" w:rsidRDefault="00FD2A0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4 330,10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5AB787E" w:rsidR="00727BE8" w:rsidRPr="008C56AB" w:rsidRDefault="00FD2A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1 597,01</w:t>
            </w:r>
          </w:p>
        </w:tc>
        <w:tc>
          <w:tcPr>
            <w:tcW w:w="2835" w:type="dxa"/>
            <w:vAlign w:val="center"/>
          </w:tcPr>
          <w:p w14:paraId="6EC8B8A1" w14:textId="50927C46" w:rsidR="00727BE8" w:rsidRPr="008C56AB" w:rsidRDefault="00FD2A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612,96</w:t>
            </w:r>
          </w:p>
        </w:tc>
      </w:tr>
      <w:tr w:rsidR="00727BE8" w:rsidRPr="00871039" w14:paraId="1F748CF8" w14:textId="77777777" w:rsidTr="00FD2A0F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EAC0F75" w:rsidR="00727BE8" w:rsidRPr="008C56AB" w:rsidRDefault="00FD2A0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1 597,01</w:t>
            </w:r>
          </w:p>
        </w:tc>
        <w:tc>
          <w:tcPr>
            <w:tcW w:w="2835" w:type="dxa"/>
            <w:vAlign w:val="center"/>
          </w:tcPr>
          <w:p w14:paraId="4253AF30" w14:textId="14AA3C7F" w:rsidR="00727BE8" w:rsidRPr="008C56AB" w:rsidRDefault="00FD2A0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612,96</w:t>
            </w:r>
          </w:p>
        </w:tc>
      </w:tr>
      <w:tr w:rsidR="00727BE8" w:rsidRPr="00871039" w14:paraId="5375C16C" w14:textId="77777777" w:rsidTr="00FD2A0F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D980F77" w:rsidR="00727BE8" w:rsidRPr="008C56AB" w:rsidRDefault="00CB4B2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</w:t>
            </w:r>
            <w:r w:rsidR="00FD2A0F">
              <w:rPr>
                <w:rFonts w:ascii="Arial" w:hAnsi="Arial"/>
                <w:b/>
                <w:sz w:val="18"/>
                <w:szCs w:val="18"/>
              </w:rPr>
              <w:t> 597,01</w:t>
            </w:r>
          </w:p>
        </w:tc>
        <w:tc>
          <w:tcPr>
            <w:tcW w:w="2835" w:type="dxa"/>
            <w:vAlign w:val="center"/>
          </w:tcPr>
          <w:p w14:paraId="74A06852" w14:textId="203D4DDF" w:rsidR="00727BE8" w:rsidRPr="008C56AB" w:rsidRDefault="00FD2A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612,96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7E339D68" w:rsidR="00727BE8" w:rsidRPr="00E05001" w:rsidRDefault="00F77AD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8447B" w14:textId="77777777" w:rsidR="004252F5" w:rsidRDefault="004252F5">
      <w:r>
        <w:separator/>
      </w:r>
    </w:p>
  </w:endnote>
  <w:endnote w:type="continuationSeparator" w:id="0">
    <w:p w14:paraId="2143B28E" w14:textId="77777777" w:rsidR="004252F5" w:rsidRDefault="004252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DE922" w14:textId="77777777" w:rsidR="004252F5" w:rsidRDefault="004252F5">
      <w:r>
        <w:separator/>
      </w:r>
    </w:p>
  </w:footnote>
  <w:footnote w:type="continuationSeparator" w:id="0">
    <w:p w14:paraId="2414BAD9" w14:textId="77777777" w:rsidR="004252F5" w:rsidRDefault="004252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7985"/>
    <w:rsid w:val="000F0107"/>
    <w:rsid w:val="000F2D56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52F5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1E69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4B22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7ADD"/>
    <w:rsid w:val="00F90544"/>
    <w:rsid w:val="00F918DE"/>
    <w:rsid w:val="00FA1B6B"/>
    <w:rsid w:val="00FA37D6"/>
    <w:rsid w:val="00FA67BD"/>
    <w:rsid w:val="00FC4108"/>
    <w:rsid w:val="00FC4134"/>
    <w:rsid w:val="00FD2A0F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104</TotalTime>
  <Pages>16</Pages>
  <Words>5107</Words>
  <Characters>29112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3</cp:lastModifiedBy>
  <cp:revision>7</cp:revision>
  <cp:lastPrinted>2023-05-26T09:02:00Z</cp:lastPrinted>
  <dcterms:created xsi:type="dcterms:W3CDTF">2023-05-04T09:15:00Z</dcterms:created>
  <dcterms:modified xsi:type="dcterms:W3CDTF">2023-06-13T11:51:00Z</dcterms:modified>
</cp:coreProperties>
</file>