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E9E327C" w:rsidR="00727BE8" w:rsidRPr="00391121" w:rsidRDefault="009053A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053A7">
                                    <w:rPr>
                                      <w:rFonts w:ascii="Arial" w:hAnsi="Arial" w:cs="Arial"/>
                                    </w:rPr>
                                    <w:t>34054103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E9E327C" w:rsidR="00727BE8" w:rsidRPr="00391121" w:rsidRDefault="009053A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053A7">
                              <w:rPr>
                                <w:rFonts w:ascii="Arial" w:hAnsi="Arial" w:cs="Arial"/>
                              </w:rPr>
                              <w:t>34054103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0FB32F18" w:rsidR="00727BE8" w:rsidRPr="00ED0163" w:rsidRDefault="009053A7" w:rsidP="00503750">
            <w:pPr>
              <w:rPr>
                <w:rFonts w:ascii="Arial" w:hAnsi="Arial"/>
                <w:lang w:eastAsia="sk-SK"/>
              </w:rPr>
            </w:pPr>
            <w:r w:rsidRPr="009053A7">
              <w:rPr>
                <w:rFonts w:ascii="Arial" w:hAnsi="Arial"/>
                <w:lang w:eastAsia="sk-SK"/>
              </w:rPr>
              <w:t>2021486830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580154EC" w:rsidR="00862D90" w:rsidRPr="00391121" w:rsidRDefault="009053A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053A7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Novomeského 2673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580154EC" w:rsidR="00862D90" w:rsidRPr="00391121" w:rsidRDefault="009053A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053A7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Novomeského 2673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0EAC744B" w:rsidR="00727BE8" w:rsidRPr="00391121" w:rsidRDefault="009053A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Novomeského</w:t>
                                  </w:r>
                                  <w:r w:rsidR="002B0879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0EAC744B" w:rsidR="00727BE8" w:rsidRPr="00391121" w:rsidRDefault="009053A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Novomeského</w:t>
                            </w:r>
                            <w:r w:rsidR="002B0879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16AEFABD" w:rsidR="00727BE8" w:rsidRDefault="009053A7" w:rsidP="00944C3D">
                                  <w:r>
                                    <w:t>2673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16AEFABD" w:rsidR="00727BE8" w:rsidRDefault="009053A7" w:rsidP="00944C3D">
                            <w:r>
                              <w:t>2673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A83CE2D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5A83CE2D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7EEA3B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053A7">
              <w:rPr>
                <w:rFonts w:ascii="Arial" w:hAnsi="Arial"/>
                <w:lang w:eastAsia="sk-SK"/>
              </w:rPr>
              <w:t>13.06.</w:t>
            </w:r>
            <w:r w:rsidR="00DC4542">
              <w:rPr>
                <w:rFonts w:ascii="Arial" w:hAnsi="Arial"/>
                <w:lang w:eastAsia="sk-SK"/>
              </w:rPr>
              <w:t>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3806D7A9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9053A7" w:rsidRPr="009053A7">
        <w:rPr>
          <w:rFonts w:ascii="Arial CE" w:hAnsi="Arial CE" w:cs="Arial CE"/>
          <w:color w:val="000000"/>
          <w:sz w:val="22"/>
          <w:szCs w:val="22"/>
        </w:rPr>
        <w:t>Novomeského 2673/7, 91108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1E6F58B7" w:rsidR="00727BE8" w:rsidRPr="008D0433" w:rsidRDefault="009053A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Jaroslav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Pastorek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41A11CA" w:rsidR="00727BE8" w:rsidRPr="008D0433" w:rsidRDefault="009053A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4B94F45B" w14:textId="21C08D89" w:rsidR="00727BE8" w:rsidRPr="008D0433" w:rsidRDefault="009053A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631D9C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2B0879">
              <w:rPr>
                <w:rFonts w:ascii="Arial" w:hAnsi="Arial" w:cs="Arial"/>
                <w:sz w:val="16"/>
                <w:szCs w:val="16"/>
              </w:rPr>
              <w:t>Allianz – Slovenská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78A6A309" w:rsidR="00727BE8" w:rsidRPr="008C56AB" w:rsidRDefault="009053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97,06</w:t>
            </w:r>
          </w:p>
        </w:tc>
        <w:tc>
          <w:tcPr>
            <w:tcW w:w="1325" w:type="dxa"/>
            <w:vAlign w:val="center"/>
          </w:tcPr>
          <w:p w14:paraId="455CC3B4" w14:textId="4F4508DF" w:rsidR="00727BE8" w:rsidRPr="008C56AB" w:rsidRDefault="009053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3 980,00</w:t>
            </w:r>
          </w:p>
        </w:tc>
        <w:tc>
          <w:tcPr>
            <w:tcW w:w="1234" w:type="dxa"/>
            <w:vAlign w:val="center"/>
          </w:tcPr>
          <w:p w14:paraId="12CCB40C" w14:textId="49919B90" w:rsidR="00727BE8" w:rsidRPr="008C56AB" w:rsidRDefault="009053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3 763,70</w:t>
            </w:r>
          </w:p>
        </w:tc>
        <w:tc>
          <w:tcPr>
            <w:tcW w:w="1978" w:type="dxa"/>
            <w:vAlign w:val="center"/>
          </w:tcPr>
          <w:p w14:paraId="5223FA2A" w14:textId="33997FC2" w:rsidR="00727BE8" w:rsidRPr="008C56AB" w:rsidRDefault="009053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313,36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42064D8" w:rsidR="00727BE8" w:rsidRPr="008C56AB" w:rsidRDefault="00FC31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15 666,47</w:t>
            </w:r>
          </w:p>
        </w:tc>
        <w:tc>
          <w:tcPr>
            <w:tcW w:w="1325" w:type="dxa"/>
            <w:vAlign w:val="center"/>
          </w:tcPr>
          <w:p w14:paraId="01757B72" w14:textId="39D5CEA0" w:rsidR="00727BE8" w:rsidRPr="008C56AB" w:rsidRDefault="00FC31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80 055,29</w:t>
            </w:r>
          </w:p>
        </w:tc>
        <w:tc>
          <w:tcPr>
            <w:tcW w:w="1234" w:type="dxa"/>
            <w:vAlign w:val="center"/>
          </w:tcPr>
          <w:p w14:paraId="130D6BD4" w14:textId="5F2C105E" w:rsidR="00727BE8" w:rsidRPr="008C56AB" w:rsidRDefault="00FC31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75 086,20</w:t>
            </w:r>
          </w:p>
        </w:tc>
        <w:tc>
          <w:tcPr>
            <w:tcW w:w="1978" w:type="dxa"/>
            <w:vAlign w:val="center"/>
          </w:tcPr>
          <w:p w14:paraId="04EE6C54" w14:textId="240C847D" w:rsidR="00727BE8" w:rsidRPr="008C56AB" w:rsidRDefault="00FC31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20 635,56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4725C5B6" w:rsidR="00727BE8" w:rsidRPr="008C56AB" w:rsidRDefault="00FC31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3 980,</w:t>
            </w:r>
            <w:r w:rsidR="00595A82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34" w:type="dxa"/>
            <w:vAlign w:val="center"/>
          </w:tcPr>
          <w:p w14:paraId="08093853" w14:textId="62B3D415" w:rsidR="00727BE8" w:rsidRPr="008C56AB" w:rsidRDefault="00FC31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3 980</w:t>
            </w:r>
            <w:r w:rsidR="00595A8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B3B2B44" w:rsidR="00727BE8" w:rsidRPr="008C56AB" w:rsidRDefault="00FC31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15 763,53</w:t>
            </w:r>
          </w:p>
        </w:tc>
        <w:tc>
          <w:tcPr>
            <w:tcW w:w="1325" w:type="dxa"/>
            <w:vAlign w:val="center"/>
          </w:tcPr>
          <w:p w14:paraId="3AD3C014" w14:textId="620AE39F" w:rsidR="00727BE8" w:rsidRPr="008C56AB" w:rsidRDefault="00FC31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88 015,29</w:t>
            </w:r>
          </w:p>
        </w:tc>
        <w:tc>
          <w:tcPr>
            <w:tcW w:w="1234" w:type="dxa"/>
            <w:vAlign w:val="center"/>
          </w:tcPr>
          <w:p w14:paraId="687C98BA" w14:textId="7F7F7452" w:rsidR="00727BE8" w:rsidRPr="008C56AB" w:rsidRDefault="00FC31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82 829,90</w:t>
            </w:r>
          </w:p>
        </w:tc>
        <w:tc>
          <w:tcPr>
            <w:tcW w:w="1978" w:type="dxa"/>
            <w:vAlign w:val="center"/>
          </w:tcPr>
          <w:p w14:paraId="0EFC1321" w14:textId="7EACFCE0" w:rsidR="00727BE8" w:rsidRPr="008C56AB" w:rsidRDefault="00FC31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20 948,92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56603A8" w:rsidR="00727BE8" w:rsidRPr="008C56AB" w:rsidRDefault="00FC31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104 022,59</w:t>
            </w:r>
          </w:p>
        </w:tc>
        <w:tc>
          <w:tcPr>
            <w:tcW w:w="2883" w:type="dxa"/>
            <w:vAlign w:val="center"/>
          </w:tcPr>
          <w:p w14:paraId="2A652F80" w14:textId="4D97274C" w:rsidR="00727BE8" w:rsidRPr="008C56AB" w:rsidRDefault="00FC31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31 590,51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843D50C" w:rsidR="00727BE8" w:rsidRPr="008C56AB" w:rsidRDefault="00FC316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104 022,59</w:t>
            </w:r>
          </w:p>
        </w:tc>
        <w:tc>
          <w:tcPr>
            <w:tcW w:w="2883" w:type="dxa"/>
            <w:vAlign w:val="center"/>
          </w:tcPr>
          <w:p w14:paraId="1AEDC663" w14:textId="78B4866A" w:rsidR="00727BE8" w:rsidRPr="008C56AB" w:rsidRDefault="00FC316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31 590,51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140D189" w:rsidR="00727BE8" w:rsidRPr="008C56AB" w:rsidRDefault="00FC31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257,79</w:t>
            </w:r>
          </w:p>
        </w:tc>
        <w:tc>
          <w:tcPr>
            <w:tcW w:w="1195" w:type="dxa"/>
            <w:vAlign w:val="center"/>
          </w:tcPr>
          <w:p w14:paraId="592E69A0" w14:textId="4ED644F0" w:rsidR="00727BE8" w:rsidRPr="008C56AB" w:rsidRDefault="00FC31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30 240,22</w:t>
            </w:r>
          </w:p>
        </w:tc>
        <w:tc>
          <w:tcPr>
            <w:tcW w:w="1195" w:type="dxa"/>
            <w:vAlign w:val="center"/>
          </w:tcPr>
          <w:p w14:paraId="64970BD8" w14:textId="690BCD51" w:rsidR="00727BE8" w:rsidRPr="008C56AB" w:rsidRDefault="00FC31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21 511,10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5865F966" w:rsidR="00727BE8" w:rsidRPr="008C56AB" w:rsidRDefault="00FC31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8 986,91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6F6DAF54" w:rsidR="00727BE8" w:rsidRPr="008C56AB" w:rsidRDefault="00FC316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257,79</w:t>
            </w:r>
          </w:p>
        </w:tc>
        <w:tc>
          <w:tcPr>
            <w:tcW w:w="1195" w:type="dxa"/>
            <w:vAlign w:val="center"/>
          </w:tcPr>
          <w:p w14:paraId="042709A5" w14:textId="3D067D94" w:rsidR="00727BE8" w:rsidRPr="008C56AB" w:rsidRDefault="00FC316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30 240,22</w:t>
            </w:r>
          </w:p>
        </w:tc>
        <w:tc>
          <w:tcPr>
            <w:tcW w:w="1195" w:type="dxa"/>
            <w:vAlign w:val="center"/>
          </w:tcPr>
          <w:p w14:paraId="68A9AC1F" w14:textId="7CF0621C" w:rsidR="00727BE8" w:rsidRPr="008C56AB" w:rsidRDefault="00FC316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21 511,10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53EC0621" w:rsidR="00727BE8" w:rsidRPr="008C56AB" w:rsidRDefault="00FC316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8 986,91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B9C73D1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44 992,24</w:t>
            </w:r>
          </w:p>
        </w:tc>
        <w:tc>
          <w:tcPr>
            <w:tcW w:w="2835" w:type="dxa"/>
            <w:vAlign w:val="center"/>
          </w:tcPr>
          <w:p w14:paraId="3FB70F96" w14:textId="23FBF73E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47 096,25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7A7BB6B" w:rsidR="00727BE8" w:rsidRPr="008C56AB" w:rsidRDefault="00EC729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44 992,24</w:t>
            </w:r>
          </w:p>
        </w:tc>
        <w:tc>
          <w:tcPr>
            <w:tcW w:w="2835" w:type="dxa"/>
            <w:vAlign w:val="center"/>
          </w:tcPr>
          <w:p w14:paraId="4B770D9B" w14:textId="4C636CDC" w:rsidR="00727BE8" w:rsidRPr="008C56AB" w:rsidRDefault="00EC729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47 096,25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C34F64E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44 992,24</w:t>
            </w:r>
          </w:p>
        </w:tc>
        <w:tc>
          <w:tcPr>
            <w:tcW w:w="2835" w:type="dxa"/>
            <w:vAlign w:val="center"/>
          </w:tcPr>
          <w:p w14:paraId="0614EA5E" w14:textId="3AEEB70A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47 096,25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55607D43" w:rsidR="00727BE8" w:rsidRPr="00E05001" w:rsidRDefault="00EC729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70 992,36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36CC8620" w:rsidR="00727BE8" w:rsidRPr="00E05001" w:rsidRDefault="00EC7294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70 992,36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065B" w14:textId="77777777" w:rsidR="007B727C" w:rsidRDefault="007B727C">
      <w:r>
        <w:separator/>
      </w:r>
    </w:p>
  </w:endnote>
  <w:endnote w:type="continuationSeparator" w:id="0">
    <w:p w14:paraId="59D13AFD" w14:textId="77777777" w:rsidR="007B727C" w:rsidRDefault="007B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CBC2" w14:textId="77777777" w:rsidR="007B727C" w:rsidRDefault="007B727C">
      <w:r>
        <w:separator/>
      </w:r>
    </w:p>
  </w:footnote>
  <w:footnote w:type="continuationSeparator" w:id="0">
    <w:p w14:paraId="7BA9A210" w14:textId="77777777" w:rsidR="007B727C" w:rsidRDefault="007B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727C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053A7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C7294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3169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5139</Words>
  <Characters>29293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2023-06-13T15:47:00Z</dcterms:created>
  <dcterms:modified xsi:type="dcterms:W3CDTF">2023-06-13T15:47:00Z</dcterms:modified>
</cp:coreProperties>
</file>