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233902D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</w:t>
                                  </w:r>
                                  <w:r w:rsidR="00BA31DB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203507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233902D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</w:t>
                            </w:r>
                            <w:r w:rsidR="00BA31DB">
                              <w:rPr>
                                <w:rFonts w:ascii="Arial" w:hAnsi="Arial"/>
                                <w:lang w:eastAsia="sk-SK"/>
                              </w:rPr>
                              <w:t>203507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6BBA6BEB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BA31DB">
                                    <w:rPr>
                                      <w:rFonts w:ascii="Arial" w:hAnsi="Arial" w:cs="Arial"/>
                                    </w:rPr>
                                    <w:t>1203507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6BBA6BEB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BA31DB">
                              <w:rPr>
                                <w:rFonts w:ascii="Arial" w:hAnsi="Arial" w:cs="Arial"/>
                              </w:rPr>
                              <w:t>1203507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192017A4" w:rsidR="00862D90" w:rsidRPr="00391121" w:rsidRDefault="00BA31D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RESPÍRIUM Hodžova 1482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192017A4" w:rsidR="00862D90" w:rsidRPr="00391121" w:rsidRDefault="00BA31D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RESPÍRIUM Hodžova 1482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66EBF5BF" w:rsidR="00727BE8" w:rsidRPr="00391121" w:rsidRDefault="00BA31D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Hodžova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66EBF5BF" w:rsidR="00727BE8" w:rsidRPr="00391121" w:rsidRDefault="00BA31D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Hodžova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33343920" w:rsidR="00727BE8" w:rsidRDefault="00BA31DB" w:rsidP="00944C3D">
                                  <w:r>
                                    <w:t>1482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33343920" w:rsidR="00727BE8" w:rsidRDefault="00BA31DB" w:rsidP="00944C3D">
                            <w:r>
                              <w:t>1482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38C6F90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931053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638C6F90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931053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29C112D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931053">
                                    <w:t>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129C112D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931053">
                              <w:t>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71C4F54F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31053">
              <w:rPr>
                <w:rFonts w:ascii="Arial" w:hAnsi="Arial"/>
                <w:lang w:eastAsia="sk-SK"/>
              </w:rPr>
              <w:t>14.6</w:t>
            </w:r>
            <w:r w:rsidR="00D66C50">
              <w:rPr>
                <w:rFonts w:ascii="Arial" w:hAnsi="Arial"/>
                <w:lang w:eastAsia="sk-SK"/>
              </w:rPr>
              <w:t>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5F5FA852" w:rsidR="00727BE8" w:rsidRPr="008D0433" w:rsidRDefault="00BA31DB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 Peter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Cenkner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73C9361D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B94F45B" w14:textId="092DFF0F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12A579E0" w:rsidR="00727BE8" w:rsidRPr="008D0433" w:rsidRDefault="00BA31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449E9420" w:rsidR="00727BE8" w:rsidRPr="008D0433" w:rsidRDefault="00BA31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2B7D458D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931053">
              <w:rPr>
                <w:rFonts w:ascii="Arial" w:hAnsi="Arial" w:cs="Arial"/>
                <w:sz w:val="16"/>
                <w:szCs w:val="16"/>
              </w:rPr>
              <w:t xml:space="preserve"> ALLIANZ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50FF3323" w:rsidR="00727BE8" w:rsidRPr="008C56AB" w:rsidRDefault="00D81BC1" w:rsidP="00D81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A31DB">
              <w:rPr>
                <w:rFonts w:ascii="Arial" w:hAnsi="Arial" w:cs="Arial"/>
                <w:sz w:val="18"/>
                <w:szCs w:val="18"/>
              </w:rPr>
              <w:t>0,93</w:t>
            </w:r>
          </w:p>
        </w:tc>
        <w:tc>
          <w:tcPr>
            <w:tcW w:w="1325" w:type="dxa"/>
            <w:vAlign w:val="center"/>
          </w:tcPr>
          <w:p w14:paraId="455CC3B4" w14:textId="0B8538DB" w:rsidR="00727BE8" w:rsidRPr="008C56AB" w:rsidRDefault="00BA31DB" w:rsidP="00BA31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7096,42</w:t>
            </w:r>
          </w:p>
        </w:tc>
        <w:tc>
          <w:tcPr>
            <w:tcW w:w="1234" w:type="dxa"/>
            <w:vAlign w:val="center"/>
          </w:tcPr>
          <w:p w14:paraId="12CCB40C" w14:textId="122FD253" w:rsidR="00727BE8" w:rsidRPr="008C56AB" w:rsidRDefault="00BA31DB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7093,01</w:t>
            </w:r>
          </w:p>
        </w:tc>
        <w:tc>
          <w:tcPr>
            <w:tcW w:w="1978" w:type="dxa"/>
            <w:vAlign w:val="center"/>
          </w:tcPr>
          <w:p w14:paraId="5223FA2A" w14:textId="57FAA6E9" w:rsidR="00727BE8" w:rsidRPr="008C56AB" w:rsidRDefault="00931053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BA31DB">
              <w:rPr>
                <w:rFonts w:ascii="Arial" w:hAnsi="Arial" w:cs="Arial"/>
                <w:sz w:val="18"/>
                <w:szCs w:val="18"/>
              </w:rPr>
              <w:t>,48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7DDE91A6" w:rsidR="00727BE8" w:rsidRPr="008C56AB" w:rsidRDefault="00BA31D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17851,97</w:t>
            </w:r>
          </w:p>
        </w:tc>
        <w:tc>
          <w:tcPr>
            <w:tcW w:w="1325" w:type="dxa"/>
            <w:vAlign w:val="center"/>
          </w:tcPr>
          <w:p w14:paraId="01757B72" w14:textId="142007ED" w:rsidR="00727BE8" w:rsidRPr="008C56AB" w:rsidRDefault="00BA31D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44429,41</w:t>
            </w:r>
          </w:p>
        </w:tc>
        <w:tc>
          <w:tcPr>
            <w:tcW w:w="1234" w:type="dxa"/>
            <w:vAlign w:val="center"/>
          </w:tcPr>
          <w:p w14:paraId="130D6BD4" w14:textId="73A9327E" w:rsidR="00727BE8" w:rsidRPr="008C56AB" w:rsidRDefault="00BA31D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39065,65</w:t>
            </w:r>
          </w:p>
        </w:tc>
        <w:tc>
          <w:tcPr>
            <w:tcW w:w="1978" w:type="dxa"/>
            <w:vAlign w:val="center"/>
          </w:tcPr>
          <w:p w14:paraId="04EE6C54" w14:textId="056A3F23" w:rsidR="00727BE8" w:rsidRPr="008C56AB" w:rsidRDefault="00BA31D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23215,73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63AB7D5C" w:rsidR="00727BE8" w:rsidRPr="008C56AB" w:rsidRDefault="00D81BC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7096,42</w:t>
            </w:r>
          </w:p>
        </w:tc>
        <w:tc>
          <w:tcPr>
            <w:tcW w:w="1234" w:type="dxa"/>
            <w:vAlign w:val="center"/>
          </w:tcPr>
          <w:p w14:paraId="08093853" w14:textId="1FC9FCD1" w:rsidR="00727BE8" w:rsidRPr="008C56AB" w:rsidRDefault="00D81BC1" w:rsidP="0030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7096,42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4275D6E1" w:rsidR="00727BE8" w:rsidRPr="008C56AB" w:rsidRDefault="00D81BC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17851,04</w:t>
            </w:r>
          </w:p>
        </w:tc>
        <w:tc>
          <w:tcPr>
            <w:tcW w:w="1325" w:type="dxa"/>
            <w:vAlign w:val="center"/>
          </w:tcPr>
          <w:p w14:paraId="3AD3C014" w14:textId="03C1D2C2" w:rsidR="00727BE8" w:rsidRPr="008C56AB" w:rsidRDefault="00D81BC1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58622,25</w:t>
            </w:r>
          </w:p>
        </w:tc>
        <w:tc>
          <w:tcPr>
            <w:tcW w:w="1234" w:type="dxa"/>
            <w:vAlign w:val="center"/>
          </w:tcPr>
          <w:p w14:paraId="687C98BA" w14:textId="33D568A1" w:rsidR="00727BE8" w:rsidRPr="008C56AB" w:rsidRDefault="00D81BC1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53255,08</w:t>
            </w:r>
          </w:p>
        </w:tc>
        <w:tc>
          <w:tcPr>
            <w:tcW w:w="1978" w:type="dxa"/>
            <w:vAlign w:val="center"/>
          </w:tcPr>
          <w:p w14:paraId="0EFC1321" w14:textId="0A47DFD8" w:rsidR="00727BE8" w:rsidRPr="008C56AB" w:rsidRDefault="00BA31DB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23218,21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22B887E2" w:rsidR="00727BE8" w:rsidRPr="008C56AB" w:rsidRDefault="00D81BC1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23781,48</w:t>
            </w:r>
          </w:p>
        </w:tc>
        <w:tc>
          <w:tcPr>
            <w:tcW w:w="2883" w:type="dxa"/>
            <w:vAlign w:val="center"/>
          </w:tcPr>
          <w:p w14:paraId="2A652F80" w14:textId="1B011F10" w:rsidR="00727BE8" w:rsidRPr="008C56AB" w:rsidRDefault="00D81BC1" w:rsidP="0030290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20205,45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6D8FE238" w:rsidR="00727BE8" w:rsidRPr="008C56AB" w:rsidRDefault="00D81BC1" w:rsidP="0030290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23781,48</w:t>
            </w:r>
          </w:p>
        </w:tc>
        <w:tc>
          <w:tcPr>
            <w:tcW w:w="2883" w:type="dxa"/>
            <w:vAlign w:val="center"/>
          </w:tcPr>
          <w:p w14:paraId="1AEDC663" w14:textId="18407465" w:rsidR="00727BE8" w:rsidRPr="008C56AB" w:rsidRDefault="00D81BC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20205,45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94344A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4AC8F029" w:rsidR="00727BE8" w:rsidRPr="008C56AB" w:rsidRDefault="00D81BC1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13063,77</w:t>
            </w:r>
          </w:p>
        </w:tc>
        <w:tc>
          <w:tcPr>
            <w:tcW w:w="1195" w:type="dxa"/>
            <w:vAlign w:val="center"/>
          </w:tcPr>
          <w:p w14:paraId="592E69A0" w14:textId="2A668F28" w:rsidR="00727BE8" w:rsidRPr="008C56AB" w:rsidRDefault="00D81BC1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18196,88</w:t>
            </w:r>
          </w:p>
        </w:tc>
        <w:tc>
          <w:tcPr>
            <w:tcW w:w="1195" w:type="dxa"/>
            <w:vAlign w:val="center"/>
          </w:tcPr>
          <w:p w14:paraId="64970BD8" w14:textId="1B70AEA9" w:rsidR="00727BE8" w:rsidRPr="008C56AB" w:rsidRDefault="00D81BC1" w:rsidP="0094344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14630,07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73863FFA" w:rsidR="00727BE8" w:rsidRPr="008C56AB" w:rsidRDefault="00D81BC1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16630,58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600538EC" w:rsidR="00727BE8" w:rsidRPr="008C56AB" w:rsidRDefault="00D81BC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13063,77</w:t>
            </w:r>
          </w:p>
        </w:tc>
        <w:tc>
          <w:tcPr>
            <w:tcW w:w="1195" w:type="dxa"/>
            <w:vAlign w:val="center"/>
          </w:tcPr>
          <w:p w14:paraId="042709A5" w14:textId="65DFDAEC" w:rsidR="00727BE8" w:rsidRPr="008C56AB" w:rsidRDefault="00D81BC1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18196,88</w:t>
            </w:r>
          </w:p>
        </w:tc>
        <w:tc>
          <w:tcPr>
            <w:tcW w:w="1195" w:type="dxa"/>
            <w:vAlign w:val="center"/>
          </w:tcPr>
          <w:p w14:paraId="68A9AC1F" w14:textId="5232DE88" w:rsidR="00727BE8" w:rsidRPr="008C56AB" w:rsidRDefault="00D81BC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14630,07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4B6C2447" w:rsidR="00727BE8" w:rsidRPr="008C56AB" w:rsidRDefault="00D81BC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16630,58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665FA3D4" w:rsidR="00727BE8" w:rsidRPr="008C56AB" w:rsidRDefault="00D81BC1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30369,11</w:t>
            </w:r>
          </w:p>
        </w:tc>
        <w:tc>
          <w:tcPr>
            <w:tcW w:w="2835" w:type="dxa"/>
            <w:vAlign w:val="center"/>
          </w:tcPr>
          <w:p w14:paraId="71BBB685" w14:textId="067B4484" w:rsidR="00727BE8" w:rsidRDefault="00D81BC1" w:rsidP="004E1D57">
            <w:pPr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47529,58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A60785E" w:rsidR="00727BE8" w:rsidRPr="008C56AB" w:rsidRDefault="004E1D57" w:rsidP="00284D2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B770D9B" w14:textId="09F7947C" w:rsidR="00727BE8" w:rsidRPr="008C56AB" w:rsidRDefault="004E1D5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342761D6" w:rsidR="00727BE8" w:rsidRPr="008C56AB" w:rsidRDefault="00D81BC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30369,11</w:t>
            </w:r>
          </w:p>
        </w:tc>
        <w:tc>
          <w:tcPr>
            <w:tcW w:w="2835" w:type="dxa"/>
            <w:vAlign w:val="center"/>
          </w:tcPr>
          <w:p w14:paraId="3BCCD1D3" w14:textId="466636C8" w:rsidR="004E1D57" w:rsidRDefault="00D81BC1" w:rsidP="004E1D5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47529,58</w:t>
            </w:r>
          </w:p>
          <w:p w14:paraId="1A6CBF37" w14:textId="68D483AF" w:rsidR="00727BE8" w:rsidRPr="008C56AB" w:rsidRDefault="00727BE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1FE83463" w:rsidR="00727BE8" w:rsidRPr="008C56AB" w:rsidRDefault="0094344A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</w:t>
            </w:r>
            <w:r w:rsidR="00284D29">
              <w:rPr>
                <w:rFonts w:ascii="Arial" w:hAnsi="Arial"/>
                <w:b/>
              </w:rPr>
              <w:t>4498,60</w:t>
            </w:r>
          </w:p>
        </w:tc>
        <w:tc>
          <w:tcPr>
            <w:tcW w:w="2835" w:type="dxa"/>
            <w:vAlign w:val="center"/>
          </w:tcPr>
          <w:p w14:paraId="0EFDDA92" w14:textId="77777777" w:rsidR="004E1D57" w:rsidRDefault="004E1D57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22529,63</w:t>
            </w:r>
          </w:p>
          <w:p w14:paraId="3BB6CD09" w14:textId="7AF315D9" w:rsidR="004E1D57" w:rsidRDefault="004E1D57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614EA5E" w14:textId="60DCBAF9" w:rsidR="00727BE8" w:rsidRPr="008C56AB" w:rsidRDefault="00727BE8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8E828F9" w:rsidR="00727BE8" w:rsidRPr="00E05001" w:rsidRDefault="00D81BC1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FFUO</w:t>
            </w:r>
          </w:p>
        </w:tc>
        <w:tc>
          <w:tcPr>
            <w:tcW w:w="1843" w:type="dxa"/>
            <w:vAlign w:val="center"/>
          </w:tcPr>
          <w:p w14:paraId="4376537A" w14:textId="17AF4194" w:rsidR="00727BE8" w:rsidRPr="00E05001" w:rsidRDefault="00D81BC1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73531,52</w:t>
            </w:r>
          </w:p>
        </w:tc>
        <w:tc>
          <w:tcPr>
            <w:tcW w:w="1843" w:type="dxa"/>
            <w:vAlign w:val="center"/>
          </w:tcPr>
          <w:p w14:paraId="2D6D5885" w14:textId="0193A86D" w:rsidR="00727BE8" w:rsidRPr="00E05001" w:rsidRDefault="00D81BC1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82797,68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E801A" w14:textId="77777777" w:rsidR="008739AA" w:rsidRDefault="008739AA">
      <w:r>
        <w:separator/>
      </w:r>
    </w:p>
  </w:endnote>
  <w:endnote w:type="continuationSeparator" w:id="0">
    <w:p w14:paraId="3647D4C9" w14:textId="77777777" w:rsidR="008739AA" w:rsidRDefault="0087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5C31" w14:textId="77777777" w:rsidR="008739AA" w:rsidRDefault="008739AA">
      <w:r>
        <w:separator/>
      </w:r>
    </w:p>
  </w:footnote>
  <w:footnote w:type="continuationSeparator" w:id="0">
    <w:p w14:paraId="0EACBB0A" w14:textId="77777777" w:rsidR="008739AA" w:rsidRDefault="00873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2047287276">
    <w:abstractNumId w:val="16"/>
  </w:num>
  <w:num w:numId="23" w16cid:durableId="1385982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87F9B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C0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2905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E1D5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2245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43AD1"/>
    <w:rsid w:val="0086010C"/>
    <w:rsid w:val="00862D90"/>
    <w:rsid w:val="00863342"/>
    <w:rsid w:val="00871039"/>
    <w:rsid w:val="0087241F"/>
    <w:rsid w:val="008739AA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1053"/>
    <w:rsid w:val="00935402"/>
    <w:rsid w:val="0094344A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A31DB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364F0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1BC1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17</Pages>
  <Words>5109</Words>
  <Characters>29125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2</cp:revision>
  <cp:lastPrinted>2023-06-14T14:05:00Z</cp:lastPrinted>
  <dcterms:created xsi:type="dcterms:W3CDTF">2023-06-14T14:06:00Z</dcterms:created>
  <dcterms:modified xsi:type="dcterms:W3CDTF">2023-06-14T14:06:00Z</dcterms:modified>
</cp:coreProperties>
</file>