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767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385"/>
        <w:gridCol w:w="280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62"/>
        <w:gridCol w:w="9"/>
        <w:gridCol w:w="376"/>
        <w:gridCol w:w="9"/>
        <w:gridCol w:w="137"/>
        <w:gridCol w:w="9"/>
        <w:gridCol w:w="137"/>
        <w:gridCol w:w="9"/>
      </w:tblGrid>
      <w:tr w:rsidR="00B82BEA" w:rsidRPr="00ED0163" w14:paraId="30CCA32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2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7C6EC2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144" w:type="dxa"/>
            <w:gridSpan w:val="31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536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62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31632D0B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E0EE5">
              <w:t>3</w:t>
            </w:r>
            <w:r w:rsidR="00881159">
              <w:t>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277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8FF47C1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4EDB6637">
                      <wp:simplePos x="0" y="0"/>
                      <wp:positionH relativeFrom="column">
                        <wp:posOffset>3830320</wp:posOffset>
                      </wp:positionH>
                      <wp:positionV relativeFrom="paragraph">
                        <wp:posOffset>35560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7821968B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B5FD9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0C2FA8" id="_x0000_s1027" type="#_x0000_t202" style="position:absolute;margin-left:301.6pt;margin-top:2.8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">
                      <v:textbox>
                        <w:txbxContent>
                          <w:p w14:paraId="12C1CD41" w14:textId="7821968B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B5FD9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7CADDB4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8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9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2EL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Oo2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iENhC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30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35EB3D9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1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">
                      <v:textbox>
                        <w:txbxContent>
                          <w:p w14:paraId="0457B4D6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040C2E85" w:rsidR="00727BE8" w:rsidRDefault="00862D90" w:rsidP="00944C3D">
                                  <w:r>
                                    <w:t>202</w:t>
                                  </w:r>
                                  <w:r w:rsidR="007B5FD9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040C2E85" w:rsidR="00727BE8" w:rsidRDefault="00862D90" w:rsidP="00944C3D">
                            <w:r>
                              <w:t>202</w:t>
                            </w:r>
                            <w:r w:rsidR="007B5FD9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632055E6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632055E6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08BA8FB6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08BA8FB6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19EEFBA5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19EEFBA5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0623420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522C8CC4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522C8CC4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6A8C4EF1" w:rsidR="00727BE8" w:rsidRDefault="007B5FD9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6A8C4EF1" w:rsidR="00727BE8" w:rsidRDefault="007B5FD9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64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827F1FC" w:rsidR="00727BE8" w:rsidRPr="00ED0163" w:rsidRDefault="007B5FD9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2F7B4B95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46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0233902D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  <w:r w:rsidR="00881159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 xml:space="preserve"> 20</w:t>
                                  </w:r>
                                  <w:r w:rsidR="00BA31DB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203507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809F76"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0233902D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  <w:r w:rsidR="00881159">
                              <w:rPr>
                                <w:rFonts w:ascii="Arial" w:hAnsi="Arial"/>
                                <w:lang w:eastAsia="sk-SK"/>
                              </w:rPr>
                              <w:t xml:space="preserve"> 20</w:t>
                            </w:r>
                            <w:r w:rsidR="00BA31DB">
                              <w:rPr>
                                <w:rFonts w:ascii="Arial" w:hAnsi="Arial"/>
                                <w:lang w:eastAsia="sk-SK"/>
                              </w:rPr>
                              <w:t>203507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6BBA6BEB" w:rsidR="00727BE8" w:rsidRPr="00391121" w:rsidRDefault="0088115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  <w:r w:rsidR="00BA31DB">
                                    <w:rPr>
                                      <w:rFonts w:ascii="Arial" w:hAnsi="Arial" w:cs="Arial"/>
                                    </w:rPr>
                                    <w:t>1203507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273B7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6BBA6BEB" w:rsidR="00727BE8" w:rsidRPr="00391121" w:rsidRDefault="0088115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</w:t>
                            </w:r>
                            <w:r w:rsidR="00BA31DB">
                              <w:rPr>
                                <w:rFonts w:ascii="Arial" w:hAnsi="Arial" w:cs="Arial"/>
                              </w:rPr>
                              <w:t>1203507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58488EE0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192017A4" w:rsidR="00862D90" w:rsidRPr="00391121" w:rsidRDefault="00BA31D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RESPÍRIUM Hodžova 1482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192017A4" w:rsidR="00862D90" w:rsidRPr="00391121" w:rsidRDefault="00BA31D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RESPÍRIUM Hodžova 1482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7C6EC2">
        <w:trPr>
          <w:gridAfter w:val="1"/>
          <w:wAfter w:w="9" w:type="dxa"/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66EBF5BF" w:rsidR="00727BE8" w:rsidRPr="00391121" w:rsidRDefault="00BA31D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Hodžova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66EBF5BF" w:rsidR="00727BE8" w:rsidRPr="00391121" w:rsidRDefault="00BA31D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Hodžova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33343920" w:rsidR="00727BE8" w:rsidRDefault="00BA31DB" w:rsidP="00944C3D">
                                  <w:r>
                                    <w:t>1482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33343920" w:rsidR="00727BE8" w:rsidRDefault="00BA31DB" w:rsidP="00944C3D">
                            <w:r>
                              <w:t>1482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195" w:type="dxa"/>
            <w:gridSpan w:val="4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34C81425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4F5B0418">
                      <wp:simplePos x="0" y="0"/>
                      <wp:positionH relativeFrom="column">
                        <wp:posOffset>1270635</wp:posOffset>
                      </wp:positionH>
                      <wp:positionV relativeFrom="paragraph">
                        <wp:posOffset>97155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638C6F90" w:rsidR="00727BE8" w:rsidRPr="00391121" w:rsidRDefault="001821B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</w:t>
                                  </w:r>
                                  <w:r w:rsidR="00931053">
                                    <w:t>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8" type="#_x0000_t202" style="position:absolute;margin-left:100.05pt;margin-top:7.6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BgsZGJ3wAAAAkBAAAPAAAAAAAAAAAAAAAAAHIEAABkcnMvZG93bnJldi54bWxQSwUG&#10;AAAAAAQABADzAAAAfgUAAAAA&#10;">
                      <v:textbox>
                        <w:txbxContent>
                          <w:p w14:paraId="2AA2833D" w14:textId="638C6F90" w:rsidR="00727BE8" w:rsidRPr="00391121" w:rsidRDefault="001821B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</w:t>
                            </w:r>
                            <w:r w:rsidR="00931053">
                              <w:t>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33F366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129C112D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</w:t>
                                  </w:r>
                                  <w:r w:rsidR="00931053">
                                    <w:t>1101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9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fj+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RRpihs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r7fj+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01225778" w14:textId="129C112D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</w:t>
                            </w:r>
                            <w:r w:rsidR="00931053">
                              <w:t>1101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44EBDBE" w:rsidR="00727BE8" w:rsidRPr="00391121" w:rsidRDefault="004917E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032/7442223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44EBDBE" w:rsidR="00727BE8" w:rsidRPr="00391121" w:rsidRDefault="004917E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032/7442223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42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637F089F" w:rsidR="00727BE8" w:rsidRPr="00391121" w:rsidRDefault="004917E0" w:rsidP="004917E0">
                                  <w:pPr>
                                    <w:spacing w:line="480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marcela.hornakova@eresproperty.sk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637F089F" w:rsidR="00727BE8" w:rsidRPr="00391121" w:rsidRDefault="004917E0" w:rsidP="004917E0">
                            <w:pPr>
                              <w:spacing w:line="480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marcela.hornakova@eresproperty.sk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71C4F54F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931053">
              <w:rPr>
                <w:rFonts w:ascii="Arial" w:hAnsi="Arial"/>
                <w:lang w:eastAsia="sk-SK"/>
              </w:rPr>
              <w:t>14.6</w:t>
            </w:r>
            <w:r w:rsidR="00D66C50">
              <w:rPr>
                <w:rFonts w:ascii="Arial" w:hAnsi="Arial"/>
                <w:lang w:eastAsia="sk-SK"/>
              </w:rPr>
              <w:t>.2023.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468" w:type="dxa"/>
            <w:gridSpan w:val="1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5F5FA852" w:rsidR="00727BE8" w:rsidRPr="008D0433" w:rsidRDefault="00BA31DB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 Peter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Cenkner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73C9361D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B94F45B" w14:textId="092DFF0F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12A579E0" w:rsidR="00727BE8" w:rsidRPr="008D0433" w:rsidRDefault="00BA31D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449E9420" w:rsidR="00727BE8" w:rsidRPr="008D0433" w:rsidRDefault="00BA31D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2B7D458D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</w:t>
            </w:r>
            <w:r w:rsidR="00931053">
              <w:rPr>
                <w:rFonts w:ascii="Arial" w:hAnsi="Arial" w:cs="Arial"/>
                <w:sz w:val="16"/>
                <w:szCs w:val="16"/>
              </w:rPr>
              <w:t xml:space="preserve"> ALLIANZ 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50FF3323" w:rsidR="00727BE8" w:rsidRPr="008C56AB" w:rsidRDefault="00D81BC1" w:rsidP="00D81BC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BA31DB">
              <w:rPr>
                <w:rFonts w:ascii="Arial" w:hAnsi="Arial" w:cs="Arial"/>
                <w:sz w:val="18"/>
                <w:szCs w:val="18"/>
              </w:rPr>
              <w:t>0,93</w:t>
            </w:r>
          </w:p>
        </w:tc>
        <w:tc>
          <w:tcPr>
            <w:tcW w:w="1325" w:type="dxa"/>
            <w:vAlign w:val="center"/>
          </w:tcPr>
          <w:p w14:paraId="455CC3B4" w14:textId="0B8538DB" w:rsidR="00727BE8" w:rsidRPr="008C56AB" w:rsidRDefault="00BA31DB" w:rsidP="00BA31D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7096,42</w:t>
            </w:r>
          </w:p>
        </w:tc>
        <w:tc>
          <w:tcPr>
            <w:tcW w:w="1234" w:type="dxa"/>
            <w:vAlign w:val="center"/>
          </w:tcPr>
          <w:p w14:paraId="12CCB40C" w14:textId="122FD253" w:rsidR="00727BE8" w:rsidRPr="008C56AB" w:rsidRDefault="00BA31DB" w:rsidP="00D91F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7093,01</w:t>
            </w:r>
          </w:p>
        </w:tc>
        <w:tc>
          <w:tcPr>
            <w:tcW w:w="1978" w:type="dxa"/>
            <w:vAlign w:val="center"/>
          </w:tcPr>
          <w:p w14:paraId="5223FA2A" w14:textId="57FAA6E9" w:rsidR="00727BE8" w:rsidRPr="008C56AB" w:rsidRDefault="00931053" w:rsidP="00843AD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BA31DB">
              <w:rPr>
                <w:rFonts w:ascii="Arial" w:hAnsi="Arial" w:cs="Arial"/>
                <w:sz w:val="18"/>
                <w:szCs w:val="18"/>
              </w:rPr>
              <w:t>,48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7DDE91A6" w:rsidR="00727BE8" w:rsidRPr="008C56AB" w:rsidRDefault="00BA31D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17851,97</w:t>
            </w:r>
          </w:p>
        </w:tc>
        <w:tc>
          <w:tcPr>
            <w:tcW w:w="1325" w:type="dxa"/>
            <w:vAlign w:val="center"/>
          </w:tcPr>
          <w:p w14:paraId="01757B72" w14:textId="142007ED" w:rsidR="00727BE8" w:rsidRPr="008C56AB" w:rsidRDefault="00BA31D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44429,41</w:t>
            </w:r>
          </w:p>
        </w:tc>
        <w:tc>
          <w:tcPr>
            <w:tcW w:w="1234" w:type="dxa"/>
            <w:vAlign w:val="center"/>
          </w:tcPr>
          <w:p w14:paraId="130D6BD4" w14:textId="73A9327E" w:rsidR="00727BE8" w:rsidRPr="008C56AB" w:rsidRDefault="00BA31D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39065,65</w:t>
            </w:r>
          </w:p>
        </w:tc>
        <w:tc>
          <w:tcPr>
            <w:tcW w:w="1978" w:type="dxa"/>
            <w:vAlign w:val="center"/>
          </w:tcPr>
          <w:p w14:paraId="04EE6C54" w14:textId="056A3F23" w:rsidR="00727BE8" w:rsidRPr="008C56AB" w:rsidRDefault="00BA31DB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23215,73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63AB7D5C" w:rsidR="00727BE8" w:rsidRPr="008C56AB" w:rsidRDefault="00D81BC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7096,42</w:t>
            </w:r>
          </w:p>
        </w:tc>
        <w:tc>
          <w:tcPr>
            <w:tcW w:w="1234" w:type="dxa"/>
            <w:vAlign w:val="center"/>
          </w:tcPr>
          <w:p w14:paraId="08093853" w14:textId="1FC9FCD1" w:rsidR="00727BE8" w:rsidRPr="008C56AB" w:rsidRDefault="00D81BC1" w:rsidP="0030290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7096,42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4275D6E1" w:rsidR="00727BE8" w:rsidRPr="008C56AB" w:rsidRDefault="00D81BC1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17851,04</w:t>
            </w:r>
          </w:p>
        </w:tc>
        <w:tc>
          <w:tcPr>
            <w:tcW w:w="1325" w:type="dxa"/>
            <w:vAlign w:val="center"/>
          </w:tcPr>
          <w:p w14:paraId="3AD3C014" w14:textId="03C1D2C2" w:rsidR="00727BE8" w:rsidRPr="008C56AB" w:rsidRDefault="00D81BC1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58622,25</w:t>
            </w:r>
          </w:p>
        </w:tc>
        <w:tc>
          <w:tcPr>
            <w:tcW w:w="1234" w:type="dxa"/>
            <w:vAlign w:val="center"/>
          </w:tcPr>
          <w:p w14:paraId="687C98BA" w14:textId="33D568A1" w:rsidR="00727BE8" w:rsidRPr="008C56AB" w:rsidRDefault="00D81BC1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53255,08</w:t>
            </w:r>
          </w:p>
        </w:tc>
        <w:tc>
          <w:tcPr>
            <w:tcW w:w="1978" w:type="dxa"/>
            <w:vAlign w:val="center"/>
          </w:tcPr>
          <w:p w14:paraId="0EFC1321" w14:textId="0A47DFD8" w:rsidR="00727BE8" w:rsidRPr="008C56AB" w:rsidRDefault="00BA31DB" w:rsidP="00843AD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23218,21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22B887E2" w:rsidR="00727BE8" w:rsidRPr="008C56AB" w:rsidRDefault="00D81BC1" w:rsidP="00843AD1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23781,48</w:t>
            </w:r>
          </w:p>
        </w:tc>
        <w:tc>
          <w:tcPr>
            <w:tcW w:w="2883" w:type="dxa"/>
            <w:vAlign w:val="center"/>
          </w:tcPr>
          <w:p w14:paraId="2A652F80" w14:textId="1B011F10" w:rsidR="00727BE8" w:rsidRPr="008C56AB" w:rsidRDefault="00D81BC1" w:rsidP="00302905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20205,45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6D8FE238" w:rsidR="00727BE8" w:rsidRPr="008C56AB" w:rsidRDefault="00D81BC1" w:rsidP="00302905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23781,48</w:t>
            </w:r>
          </w:p>
        </w:tc>
        <w:tc>
          <w:tcPr>
            <w:tcW w:w="2883" w:type="dxa"/>
            <w:vAlign w:val="center"/>
          </w:tcPr>
          <w:p w14:paraId="1AEDC663" w14:textId="18407465" w:rsidR="00727BE8" w:rsidRPr="008C56AB" w:rsidRDefault="00D81BC1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20205,45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94344A">
        <w:trPr>
          <w:trHeight w:val="525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4AC8F029" w:rsidR="00727BE8" w:rsidRPr="008C56AB" w:rsidRDefault="00D81BC1" w:rsidP="00D66C50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13063,77</w:t>
            </w:r>
          </w:p>
        </w:tc>
        <w:tc>
          <w:tcPr>
            <w:tcW w:w="1195" w:type="dxa"/>
            <w:vAlign w:val="center"/>
          </w:tcPr>
          <w:p w14:paraId="592E69A0" w14:textId="2A668F28" w:rsidR="00727BE8" w:rsidRPr="008C56AB" w:rsidRDefault="00D81BC1" w:rsidP="007C6E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18196,88</w:t>
            </w:r>
          </w:p>
        </w:tc>
        <w:tc>
          <w:tcPr>
            <w:tcW w:w="1195" w:type="dxa"/>
            <w:vAlign w:val="center"/>
          </w:tcPr>
          <w:p w14:paraId="64970BD8" w14:textId="1B70AEA9" w:rsidR="00727BE8" w:rsidRPr="008C56AB" w:rsidRDefault="00D81BC1" w:rsidP="0094344A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14630,07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73863FFA" w:rsidR="00727BE8" w:rsidRPr="008C56AB" w:rsidRDefault="00D81BC1" w:rsidP="007C6E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16630,58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600538EC" w:rsidR="00727BE8" w:rsidRPr="008C56AB" w:rsidRDefault="00D81BC1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13063,77</w:t>
            </w:r>
          </w:p>
        </w:tc>
        <w:tc>
          <w:tcPr>
            <w:tcW w:w="1195" w:type="dxa"/>
            <w:vAlign w:val="center"/>
          </w:tcPr>
          <w:p w14:paraId="042709A5" w14:textId="65DFDAEC" w:rsidR="00727BE8" w:rsidRPr="008C56AB" w:rsidRDefault="00D81BC1" w:rsidP="00D66C5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18196,88</w:t>
            </w:r>
          </w:p>
        </w:tc>
        <w:tc>
          <w:tcPr>
            <w:tcW w:w="1195" w:type="dxa"/>
            <w:vAlign w:val="center"/>
          </w:tcPr>
          <w:p w14:paraId="68A9AC1F" w14:textId="5232DE88" w:rsidR="00727BE8" w:rsidRPr="008C56AB" w:rsidRDefault="00D81BC1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14630,07</w:t>
            </w:r>
          </w:p>
        </w:tc>
        <w:tc>
          <w:tcPr>
            <w:tcW w:w="1164" w:type="dxa"/>
            <w:vAlign w:val="center"/>
          </w:tcPr>
          <w:p w14:paraId="503D0F68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4B6C2447" w:rsidR="00727BE8" w:rsidRPr="008C56AB" w:rsidRDefault="00D81BC1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16630,58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419A2BAB" w:rsidR="00727BE8" w:rsidRPr="008C56AB" w:rsidRDefault="007C6EC2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9" w:type="dxa"/>
            <w:vAlign w:val="center"/>
          </w:tcPr>
          <w:p w14:paraId="63F578A6" w14:textId="4E4B80D4" w:rsidR="00727BE8" w:rsidRPr="008C56AB" w:rsidRDefault="007C6EC2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08D9177A" w:rsidR="00727BE8" w:rsidRPr="008C56AB" w:rsidRDefault="00D66C50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665FA3D4" w:rsidR="00727BE8" w:rsidRPr="008C56AB" w:rsidRDefault="00D81BC1" w:rsidP="00284D29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30369,11</w:t>
            </w:r>
          </w:p>
        </w:tc>
        <w:tc>
          <w:tcPr>
            <w:tcW w:w="2835" w:type="dxa"/>
            <w:vAlign w:val="center"/>
          </w:tcPr>
          <w:p w14:paraId="71BBB685" w14:textId="067B4484" w:rsidR="00727BE8" w:rsidRDefault="00D81BC1" w:rsidP="004E1D57">
            <w:pPr>
              <w:spacing w:line="36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47529,58</w:t>
            </w:r>
          </w:p>
          <w:p w14:paraId="3FB70F96" w14:textId="6320CE3C" w:rsidR="0094344A" w:rsidRPr="008C56AB" w:rsidRDefault="0094344A" w:rsidP="00D66C50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3A60785E" w:rsidR="00727BE8" w:rsidRPr="008C56AB" w:rsidRDefault="004E1D57" w:rsidP="00284D29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4B770D9B" w14:textId="09F7947C" w:rsidR="00727BE8" w:rsidRPr="008C56AB" w:rsidRDefault="004E1D5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342761D6" w:rsidR="00727BE8" w:rsidRPr="008C56AB" w:rsidRDefault="00D81BC1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30369,11</w:t>
            </w:r>
          </w:p>
        </w:tc>
        <w:tc>
          <w:tcPr>
            <w:tcW w:w="2835" w:type="dxa"/>
            <w:vAlign w:val="center"/>
          </w:tcPr>
          <w:p w14:paraId="3BCCD1D3" w14:textId="466636C8" w:rsidR="004E1D57" w:rsidRDefault="00D81BC1" w:rsidP="004E1D5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47529,58</w:t>
            </w:r>
          </w:p>
          <w:p w14:paraId="1A6CBF37" w14:textId="68D483AF" w:rsidR="00727BE8" w:rsidRPr="008C56AB" w:rsidRDefault="00727BE8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1FE83463" w:rsidR="00727BE8" w:rsidRPr="008C56AB" w:rsidRDefault="0094344A" w:rsidP="00284D29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4</w:t>
            </w:r>
            <w:r w:rsidR="00284D29">
              <w:rPr>
                <w:rFonts w:ascii="Arial" w:hAnsi="Arial"/>
                <w:b/>
              </w:rPr>
              <w:t>4498,60</w:t>
            </w:r>
          </w:p>
        </w:tc>
        <w:tc>
          <w:tcPr>
            <w:tcW w:w="2835" w:type="dxa"/>
            <w:vAlign w:val="center"/>
          </w:tcPr>
          <w:p w14:paraId="0EFDDA92" w14:textId="77777777" w:rsidR="004E1D57" w:rsidRDefault="004E1D57" w:rsidP="004E1D57">
            <w:pPr>
              <w:spacing w:line="276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22529,63</w:t>
            </w:r>
          </w:p>
          <w:p w14:paraId="3BB6CD09" w14:textId="7AF315D9" w:rsidR="004E1D57" w:rsidRDefault="004E1D57" w:rsidP="004E1D57">
            <w:pPr>
              <w:spacing w:line="276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  <w:p w14:paraId="0614EA5E" w14:textId="60DCBAF9" w:rsidR="00727BE8" w:rsidRPr="008C56AB" w:rsidRDefault="00727BE8" w:rsidP="004E1D57">
            <w:pPr>
              <w:spacing w:line="276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2A9649C9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4019EF" w14:textId="1D51FE2F" w:rsidR="00727BE8" w:rsidRPr="00E05001" w:rsidRDefault="00E972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34" w:type="dxa"/>
            <w:vAlign w:val="center"/>
          </w:tcPr>
          <w:p w14:paraId="222FC50F" w14:textId="64BC581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48E828F9" w:rsidR="00727BE8" w:rsidRPr="00E05001" w:rsidRDefault="00D81BC1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FFUO</w:t>
            </w:r>
          </w:p>
        </w:tc>
        <w:tc>
          <w:tcPr>
            <w:tcW w:w="1843" w:type="dxa"/>
            <w:vAlign w:val="center"/>
          </w:tcPr>
          <w:p w14:paraId="4376537A" w14:textId="17AF4194" w:rsidR="00727BE8" w:rsidRPr="00E05001" w:rsidRDefault="00D81BC1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73531,52</w:t>
            </w:r>
          </w:p>
        </w:tc>
        <w:tc>
          <w:tcPr>
            <w:tcW w:w="1843" w:type="dxa"/>
            <w:vAlign w:val="center"/>
          </w:tcPr>
          <w:p w14:paraId="2D6D5885" w14:textId="0193A86D" w:rsidR="00727BE8" w:rsidRPr="00E05001" w:rsidRDefault="00D81BC1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82797,68</w:t>
            </w: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6908119A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lastRenderedPageBreak/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0E801A" w14:textId="77777777" w:rsidR="008739AA" w:rsidRDefault="008739AA">
      <w:r>
        <w:separator/>
      </w:r>
    </w:p>
  </w:endnote>
  <w:endnote w:type="continuationSeparator" w:id="0">
    <w:p w14:paraId="3647D4C9" w14:textId="77777777" w:rsidR="008739AA" w:rsidRDefault="008739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9D5C31" w14:textId="77777777" w:rsidR="008739AA" w:rsidRDefault="008739AA">
      <w:r>
        <w:separator/>
      </w:r>
    </w:p>
  </w:footnote>
  <w:footnote w:type="continuationSeparator" w:id="0">
    <w:p w14:paraId="0EACBB0A" w14:textId="77777777" w:rsidR="008739AA" w:rsidRDefault="008739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6407740">
    <w:abstractNumId w:val="13"/>
  </w:num>
  <w:num w:numId="2" w16cid:durableId="1890189458">
    <w:abstractNumId w:val="17"/>
  </w:num>
  <w:num w:numId="3" w16cid:durableId="1239562899">
    <w:abstractNumId w:val="8"/>
  </w:num>
  <w:num w:numId="4" w16cid:durableId="1561133426">
    <w:abstractNumId w:val="7"/>
  </w:num>
  <w:num w:numId="5" w16cid:durableId="68683362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393162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8110584">
    <w:abstractNumId w:val="20"/>
  </w:num>
  <w:num w:numId="8" w16cid:durableId="240676932">
    <w:abstractNumId w:val="10"/>
  </w:num>
  <w:num w:numId="9" w16cid:durableId="1032809047">
    <w:abstractNumId w:val="0"/>
  </w:num>
  <w:num w:numId="10" w16cid:durableId="1522931105">
    <w:abstractNumId w:val="19"/>
  </w:num>
  <w:num w:numId="11" w16cid:durableId="1867717060">
    <w:abstractNumId w:val="6"/>
  </w:num>
  <w:num w:numId="12" w16cid:durableId="3749127">
    <w:abstractNumId w:val="9"/>
  </w:num>
  <w:num w:numId="13" w16cid:durableId="1391227464">
    <w:abstractNumId w:val="12"/>
  </w:num>
  <w:num w:numId="14" w16cid:durableId="680820046">
    <w:abstractNumId w:val="15"/>
  </w:num>
  <w:num w:numId="15" w16cid:durableId="875852583">
    <w:abstractNumId w:val="14"/>
  </w:num>
  <w:num w:numId="16" w16cid:durableId="31812057">
    <w:abstractNumId w:val="2"/>
  </w:num>
  <w:num w:numId="17" w16cid:durableId="33698408">
    <w:abstractNumId w:val="4"/>
  </w:num>
  <w:num w:numId="18" w16cid:durableId="1722974151">
    <w:abstractNumId w:val="11"/>
  </w:num>
  <w:num w:numId="19" w16cid:durableId="403381625">
    <w:abstractNumId w:val="5"/>
  </w:num>
  <w:num w:numId="20" w16cid:durableId="1256019976">
    <w:abstractNumId w:val="18"/>
  </w:num>
  <w:num w:numId="21" w16cid:durableId="802769951">
    <w:abstractNumId w:val="1"/>
  </w:num>
  <w:num w:numId="22" w16cid:durableId="2047287276">
    <w:abstractNumId w:val="16"/>
  </w:num>
  <w:num w:numId="23" w16cid:durableId="13859829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62FB4"/>
    <w:rsid w:val="00070A5B"/>
    <w:rsid w:val="000722C5"/>
    <w:rsid w:val="000772A5"/>
    <w:rsid w:val="00085147"/>
    <w:rsid w:val="00087F9B"/>
    <w:rsid w:val="000929AD"/>
    <w:rsid w:val="000954D3"/>
    <w:rsid w:val="000B5B43"/>
    <w:rsid w:val="000B647F"/>
    <w:rsid w:val="000B7785"/>
    <w:rsid w:val="000C553E"/>
    <w:rsid w:val="000D134A"/>
    <w:rsid w:val="000D5039"/>
    <w:rsid w:val="000F0107"/>
    <w:rsid w:val="00105D55"/>
    <w:rsid w:val="00120F10"/>
    <w:rsid w:val="0012290E"/>
    <w:rsid w:val="0012652D"/>
    <w:rsid w:val="0013217B"/>
    <w:rsid w:val="0013478F"/>
    <w:rsid w:val="001465C1"/>
    <w:rsid w:val="0015103D"/>
    <w:rsid w:val="00152B1C"/>
    <w:rsid w:val="0015454F"/>
    <w:rsid w:val="00163764"/>
    <w:rsid w:val="00164431"/>
    <w:rsid w:val="001664BB"/>
    <w:rsid w:val="001821BF"/>
    <w:rsid w:val="00187A66"/>
    <w:rsid w:val="0019621E"/>
    <w:rsid w:val="00197971"/>
    <w:rsid w:val="00197E0F"/>
    <w:rsid w:val="001A1E3F"/>
    <w:rsid w:val="001B51FA"/>
    <w:rsid w:val="001C3F86"/>
    <w:rsid w:val="001C54C0"/>
    <w:rsid w:val="001D225C"/>
    <w:rsid w:val="001D2AB6"/>
    <w:rsid w:val="001D430F"/>
    <w:rsid w:val="001D6748"/>
    <w:rsid w:val="001E33AE"/>
    <w:rsid w:val="001E538B"/>
    <w:rsid w:val="001F17B9"/>
    <w:rsid w:val="001F740D"/>
    <w:rsid w:val="001F7461"/>
    <w:rsid w:val="00200A6E"/>
    <w:rsid w:val="002066E2"/>
    <w:rsid w:val="00207A36"/>
    <w:rsid w:val="00212499"/>
    <w:rsid w:val="00220C05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84D29"/>
    <w:rsid w:val="00291963"/>
    <w:rsid w:val="00292243"/>
    <w:rsid w:val="0029467C"/>
    <w:rsid w:val="002B12D5"/>
    <w:rsid w:val="002C13B3"/>
    <w:rsid w:val="002C5CE4"/>
    <w:rsid w:val="002D0906"/>
    <w:rsid w:val="002E4E32"/>
    <w:rsid w:val="002F002B"/>
    <w:rsid w:val="002F1265"/>
    <w:rsid w:val="002F24B7"/>
    <w:rsid w:val="002F733E"/>
    <w:rsid w:val="002F74F8"/>
    <w:rsid w:val="003028FB"/>
    <w:rsid w:val="00302905"/>
    <w:rsid w:val="0030373C"/>
    <w:rsid w:val="0031248C"/>
    <w:rsid w:val="00315365"/>
    <w:rsid w:val="00325368"/>
    <w:rsid w:val="003277F2"/>
    <w:rsid w:val="00337128"/>
    <w:rsid w:val="00337BB7"/>
    <w:rsid w:val="00344831"/>
    <w:rsid w:val="00347D66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17E0"/>
    <w:rsid w:val="004920E3"/>
    <w:rsid w:val="004969BE"/>
    <w:rsid w:val="004A7E73"/>
    <w:rsid w:val="004C1789"/>
    <w:rsid w:val="004C2826"/>
    <w:rsid w:val="004D77A8"/>
    <w:rsid w:val="004E1617"/>
    <w:rsid w:val="004E1D5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2245"/>
    <w:rsid w:val="005D44A5"/>
    <w:rsid w:val="005E5613"/>
    <w:rsid w:val="0060758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95841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11AC"/>
    <w:rsid w:val="006F1BD7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3515E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B5FD9"/>
    <w:rsid w:val="007C6EC2"/>
    <w:rsid w:val="007C71E0"/>
    <w:rsid w:val="007E020B"/>
    <w:rsid w:val="007F0FEA"/>
    <w:rsid w:val="007F1872"/>
    <w:rsid w:val="007F63F2"/>
    <w:rsid w:val="00801080"/>
    <w:rsid w:val="00820918"/>
    <w:rsid w:val="00831863"/>
    <w:rsid w:val="0083409F"/>
    <w:rsid w:val="00843AD1"/>
    <w:rsid w:val="0086010C"/>
    <w:rsid w:val="00862D90"/>
    <w:rsid w:val="00863342"/>
    <w:rsid w:val="00871039"/>
    <w:rsid w:val="0087241F"/>
    <w:rsid w:val="008739AA"/>
    <w:rsid w:val="00874C86"/>
    <w:rsid w:val="008767E1"/>
    <w:rsid w:val="00877CE1"/>
    <w:rsid w:val="00881159"/>
    <w:rsid w:val="00881D09"/>
    <w:rsid w:val="00894CCF"/>
    <w:rsid w:val="00897661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521"/>
    <w:rsid w:val="00924809"/>
    <w:rsid w:val="009265BB"/>
    <w:rsid w:val="00931053"/>
    <w:rsid w:val="00935402"/>
    <w:rsid w:val="0094344A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A02DF7"/>
    <w:rsid w:val="00A052AA"/>
    <w:rsid w:val="00A0740D"/>
    <w:rsid w:val="00A25EA7"/>
    <w:rsid w:val="00A31FEF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6D1"/>
    <w:rsid w:val="00B21A23"/>
    <w:rsid w:val="00B24C48"/>
    <w:rsid w:val="00B30D51"/>
    <w:rsid w:val="00B34591"/>
    <w:rsid w:val="00B44140"/>
    <w:rsid w:val="00B44D10"/>
    <w:rsid w:val="00B461FE"/>
    <w:rsid w:val="00B50E60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A31DB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CF027B"/>
    <w:rsid w:val="00D009DF"/>
    <w:rsid w:val="00D01172"/>
    <w:rsid w:val="00D01B9C"/>
    <w:rsid w:val="00D03E3F"/>
    <w:rsid w:val="00D21FC4"/>
    <w:rsid w:val="00D229D5"/>
    <w:rsid w:val="00D250F3"/>
    <w:rsid w:val="00D364F0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66C50"/>
    <w:rsid w:val="00D81BC1"/>
    <w:rsid w:val="00D83C37"/>
    <w:rsid w:val="00D84B5C"/>
    <w:rsid w:val="00D86E26"/>
    <w:rsid w:val="00D91F43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1521"/>
    <w:rsid w:val="00E85CCA"/>
    <w:rsid w:val="00E9202B"/>
    <w:rsid w:val="00E940C6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123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17</Pages>
  <Words>5109</Words>
  <Characters>29125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2</cp:lastModifiedBy>
  <cp:revision>2</cp:revision>
  <cp:lastPrinted>2023-06-14T14:05:00Z</cp:lastPrinted>
  <dcterms:created xsi:type="dcterms:W3CDTF">2023-06-14T14:06:00Z</dcterms:created>
  <dcterms:modified xsi:type="dcterms:W3CDTF">2023-06-14T14:06:00Z</dcterms:modified>
</cp:coreProperties>
</file>